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EC011" w14:textId="77777777" w:rsidR="00DA54A8" w:rsidRPr="00A44C8A" w:rsidRDefault="0019505A" w:rsidP="0017717D">
      <w:pPr>
        <w:pStyle w:val="Frfattningsrubrik"/>
      </w:pPr>
      <w:r>
        <w:t>Transportstyrelsens</w:t>
      </w:r>
      <w:r w:rsidR="00E96C2D">
        <w:t xml:space="preserve"> föreskrifter</w:t>
      </w:r>
      <w:r w:rsidR="007E7199">
        <w:br/>
      </w:r>
      <w:r w:rsidR="00E96C2D">
        <w:t xml:space="preserve">om </w:t>
      </w:r>
      <w:r w:rsidR="001F40AF" w:rsidRPr="006F31EF">
        <w:rPr>
          <w:highlight w:val="yellow"/>
        </w:rPr>
        <w:fldChar w:fldCharType="begin"/>
      </w:r>
      <w:r w:rsidR="00E965EB" w:rsidRPr="006F31EF">
        <w:rPr>
          <w:highlight w:val="yellow"/>
        </w:rPr>
        <w:instrText xml:space="preserve"> MACROBUTTON  /nomacro [Klicka och skriv]</w:instrText>
      </w:r>
      <w:r w:rsidR="001F40AF" w:rsidRPr="006F31EF">
        <w:rPr>
          <w:highlight w:val="yellow"/>
        </w:rPr>
        <w:fldChar w:fldCharType="end"/>
      </w:r>
      <w:r w:rsidR="00D87FB0">
        <w:t>;</w:t>
      </w:r>
    </w:p>
    <w:p w14:paraId="1EFB10BD" w14:textId="77777777" w:rsidR="00FF279E" w:rsidRPr="0024789E" w:rsidRDefault="00FF279E" w:rsidP="00FF279E">
      <w:pPr>
        <w:pStyle w:val="FS-nr"/>
        <w:framePr w:w="2098" w:h="2410" w:hRule="exact" w:wrap="around" w:x="7179" w:y="3057"/>
      </w:pPr>
      <w:r>
        <w:t>TSFS 20</w:t>
      </w:r>
      <w:r w:rsidR="001F40AF" w:rsidRPr="006F31EF">
        <w:rPr>
          <w:highlight w:val="yellow"/>
        </w:rPr>
        <w:fldChar w:fldCharType="begin"/>
      </w:r>
      <w:r w:rsidRPr="006F31EF">
        <w:rPr>
          <w:highlight w:val="yellow"/>
        </w:rPr>
        <w:instrText xml:space="preserve"> MACROBUTTON  /nomacro [</w:instrText>
      </w:r>
      <w:r>
        <w:rPr>
          <w:highlight w:val="yellow"/>
        </w:rPr>
        <w:instrText>YY</w:instrText>
      </w:r>
      <w:r w:rsidRPr="006F31EF">
        <w:rPr>
          <w:highlight w:val="yellow"/>
        </w:rPr>
        <w:instrText>]</w:instrText>
      </w:r>
      <w:r w:rsidR="001F40AF" w:rsidRPr="006F31EF">
        <w:rPr>
          <w:highlight w:val="yellow"/>
        </w:rPr>
        <w:fldChar w:fldCharType="end"/>
      </w:r>
      <w:r>
        <w:t>:</w:t>
      </w:r>
      <w:r w:rsidR="001F40AF" w:rsidRPr="006F31EF">
        <w:rPr>
          <w:highlight w:val="yellow"/>
        </w:rPr>
        <w:fldChar w:fldCharType="begin"/>
      </w:r>
      <w:r w:rsidRPr="006F31EF">
        <w:rPr>
          <w:highlight w:val="yellow"/>
        </w:rPr>
        <w:instrText xml:space="preserve"> MACROBUTTON  /nomacro [</w:instrText>
      </w:r>
      <w:r>
        <w:rPr>
          <w:highlight w:val="yellow"/>
        </w:rPr>
        <w:instrText>XX</w:instrText>
      </w:r>
      <w:r w:rsidRPr="006F31EF">
        <w:rPr>
          <w:highlight w:val="yellow"/>
        </w:rPr>
        <w:instrText>]</w:instrText>
      </w:r>
      <w:r w:rsidR="001F40AF" w:rsidRPr="006F31EF">
        <w:rPr>
          <w:highlight w:val="yellow"/>
        </w:rPr>
        <w:fldChar w:fldCharType="end"/>
      </w:r>
    </w:p>
    <w:p w14:paraId="20BDDDDB" w14:textId="77777777" w:rsidR="00FF279E" w:rsidRDefault="00FF279E" w:rsidP="00FF279E">
      <w:pPr>
        <w:pStyle w:val="Trycket"/>
        <w:framePr w:w="2098" w:h="2410" w:hRule="exact" w:wrap="around" w:x="7179" w:y="3057"/>
      </w:pPr>
      <w:r w:rsidRPr="0024789E">
        <w:t>Utkom från trycket</w:t>
      </w:r>
      <w:r>
        <w:br/>
        <w:t xml:space="preserve">den </w:t>
      </w:r>
      <w:r w:rsidR="001F40AF" w:rsidRPr="00602BC9">
        <w:rPr>
          <w:highlight w:val="yellow"/>
        </w:rPr>
        <w:fldChar w:fldCharType="begin"/>
      </w:r>
      <w:r w:rsidRPr="00602BC9">
        <w:rPr>
          <w:highlight w:val="yellow"/>
        </w:rPr>
        <w:instrText xml:space="preserve"> MACROBUTTON  /nomacro [DATUM ÅR]</w:instrText>
      </w:r>
      <w:r w:rsidR="001F40AF" w:rsidRPr="00602BC9">
        <w:rPr>
          <w:highlight w:val="yellow"/>
        </w:rPr>
        <w:fldChar w:fldCharType="end"/>
      </w:r>
    </w:p>
    <w:p w14:paraId="2EF4E111" w14:textId="77777777" w:rsidR="00FF279E" w:rsidRPr="001D6617" w:rsidRDefault="001F40AF" w:rsidP="00FF279E">
      <w:pPr>
        <w:pStyle w:val="Serie"/>
        <w:framePr w:w="2098" w:h="2410" w:hRule="exact" w:wrap="around" w:x="7179" w:y="3057"/>
      </w:pPr>
      <w:r w:rsidRPr="00602BC9">
        <w:rPr>
          <w:highlight w:val="yellow"/>
        </w:rPr>
        <w:fldChar w:fldCharType="begin"/>
      </w:r>
      <w:r w:rsidR="00FF279E" w:rsidRPr="00602BC9">
        <w:rPr>
          <w:highlight w:val="yellow"/>
        </w:rPr>
        <w:instrText xml:space="preserve"> MACROBUTTON  /nomacro [SERIE]</w:instrText>
      </w:r>
      <w:r w:rsidRPr="00602BC9">
        <w:rPr>
          <w:highlight w:val="yellow"/>
        </w:rPr>
        <w:fldChar w:fldCharType="end"/>
      </w:r>
    </w:p>
    <w:p w14:paraId="036B2019" w14:textId="77777777" w:rsidR="00FF279E" w:rsidRPr="001D6617" w:rsidRDefault="001F40AF" w:rsidP="00FF279E">
      <w:pPr>
        <w:pStyle w:val="Underserie"/>
        <w:framePr w:w="2098" w:h="2410" w:hRule="exact" w:wrap="around" w:x="7179" w:y="3057"/>
        <w:rPr>
          <w:b/>
        </w:rPr>
      </w:pPr>
      <w:r w:rsidRPr="00602BC9">
        <w:rPr>
          <w:highlight w:val="yellow"/>
        </w:rPr>
        <w:fldChar w:fldCharType="begin"/>
      </w:r>
      <w:r w:rsidR="00FF279E" w:rsidRPr="00602BC9">
        <w:rPr>
          <w:highlight w:val="yellow"/>
        </w:rPr>
        <w:instrText xml:space="preserve"> MACROBUTTON  /nomacro [Underserie]</w:instrText>
      </w:r>
      <w:r w:rsidRPr="00602BC9">
        <w:rPr>
          <w:highlight w:val="yellow"/>
        </w:rPr>
        <w:fldChar w:fldCharType="end"/>
      </w:r>
    </w:p>
    <w:p w14:paraId="3FBB072B" w14:textId="77777777" w:rsidR="004366FF" w:rsidRDefault="004366FF" w:rsidP="004366FF">
      <w:pPr>
        <w:pStyle w:val="Radmedbeslutsdatum"/>
        <w:rPr>
          <w:szCs w:val="22"/>
        </w:rPr>
      </w:pPr>
      <w:r>
        <w:t xml:space="preserve">beslutade den </w:t>
      </w:r>
      <w:r w:rsidR="001F40AF" w:rsidRPr="006F31EF">
        <w:rPr>
          <w:highlight w:val="yellow"/>
        </w:rPr>
        <w:fldChar w:fldCharType="begin"/>
      </w:r>
      <w:r w:rsidR="00E965EB" w:rsidRPr="006F31EF">
        <w:rPr>
          <w:highlight w:val="yellow"/>
        </w:rPr>
        <w:instrText xml:space="preserve"> MACROBUTTON  /nomacro [</w:instrText>
      </w:r>
      <w:r w:rsidR="00E965EB">
        <w:rPr>
          <w:highlight w:val="yellow"/>
        </w:rPr>
        <w:instrText>DATUM ÅR</w:instrText>
      </w:r>
      <w:r w:rsidR="00E965EB" w:rsidRPr="006F31EF">
        <w:rPr>
          <w:highlight w:val="yellow"/>
        </w:rPr>
        <w:instrText>]</w:instrText>
      </w:r>
      <w:r w:rsidR="001F40AF" w:rsidRPr="006F31EF">
        <w:rPr>
          <w:highlight w:val="yellow"/>
        </w:rPr>
        <w:fldChar w:fldCharType="end"/>
      </w:r>
      <w:r w:rsidR="00AE31B5">
        <w:t>.</w:t>
      </w:r>
    </w:p>
    <w:p w14:paraId="050EDD48" w14:textId="77777777" w:rsidR="00606931" w:rsidRPr="00D95A50" w:rsidRDefault="00606931" w:rsidP="00606931">
      <w:pPr>
        <w:pStyle w:val="Frfattningstitel"/>
      </w:pPr>
      <w:r w:rsidRPr="00D95A50">
        <w:t>Transportstyrelsens föreskrifter och allmänna råd</w:t>
      </w:r>
      <w:r w:rsidRPr="00D95A50">
        <w:br/>
        <w:t>om vägmärken och andra anordningar</w:t>
      </w:r>
    </w:p>
    <w:p w14:paraId="264BD2C6" w14:textId="77777777" w:rsidR="00606931" w:rsidRPr="00D95A50" w:rsidRDefault="00606931" w:rsidP="00606931">
      <w:pPr>
        <w:pStyle w:val="Stycke"/>
      </w:pPr>
    </w:p>
    <w:p w14:paraId="45E1B193" w14:textId="77777777" w:rsidR="00606931" w:rsidRPr="00D95A50" w:rsidRDefault="00606931" w:rsidP="00606931">
      <w:pPr>
        <w:pStyle w:val="Styckemedindrag"/>
      </w:pPr>
    </w:p>
    <w:p w14:paraId="7E661E5A" w14:textId="77777777" w:rsidR="00606931" w:rsidRPr="00D95A50" w:rsidRDefault="00606931" w:rsidP="00606931">
      <w:pPr>
        <w:pStyle w:val="Styckemedindrag"/>
        <w:sectPr w:rsidR="00606931" w:rsidRPr="00D95A50" w:rsidSect="00D104F7">
          <w:headerReference w:type="even" r:id="rId12"/>
          <w:headerReference w:type="default" r:id="rId13"/>
          <w:headerReference w:type="first" r:id="rId14"/>
          <w:type w:val="oddPage"/>
          <w:pgSz w:w="9356" w:h="13721" w:code="9"/>
          <w:pgMar w:top="1418" w:right="2381" w:bottom="964" w:left="1134" w:header="964" w:footer="0" w:gutter="0"/>
          <w:cols w:space="708"/>
          <w:titlePg/>
          <w:docGrid w:linePitch="360"/>
        </w:sectPr>
      </w:pPr>
    </w:p>
    <w:p w14:paraId="2EA76D9D" w14:textId="77777777" w:rsidR="00606931" w:rsidRPr="00D95A50" w:rsidRDefault="00606931" w:rsidP="00606931">
      <w:pPr>
        <w:pStyle w:val="Finnehll"/>
      </w:pPr>
      <w:r w:rsidRPr="00D95A50">
        <w:lastRenderedPageBreak/>
        <w:t>Innehåll</w:t>
      </w:r>
    </w:p>
    <w:p w14:paraId="6824F0E1" w14:textId="77777777" w:rsidR="00606931" w:rsidRPr="00D95A50" w:rsidRDefault="00606931" w:rsidP="00606931">
      <w:pPr>
        <w:pStyle w:val="Innehll2"/>
        <w:rPr>
          <w:rFonts w:eastAsiaTheme="minorEastAsia" w:cstheme="minorBidi"/>
          <w:b w:val="0"/>
          <w:noProof/>
          <w:sz w:val="22"/>
          <w:szCs w:val="22"/>
        </w:rPr>
      </w:pPr>
      <w:r w:rsidRPr="00D95A50">
        <w:rPr>
          <w:b w:val="0"/>
        </w:rPr>
        <w:fldChar w:fldCharType="begin"/>
      </w:r>
      <w:r w:rsidRPr="00D95A50">
        <w:rPr>
          <w:b w:val="0"/>
        </w:rPr>
        <w:instrText xml:space="preserve"> TOC \o "3-4" \h \z \t "Rubrik 1;1;Rubrik 2;2;Rubrik 1 (Avdelning) ÄNDRAD;1;Rubrik 2 (kapitel el liknande);2;Rubrik 1 (Avdelning);1;Rubrik 2 (utan luft före eller Bilaga);2;Rubrik 2 (kapitel el liknande) ÄNDRAD;2;Rubrik 2 (utan luft före eller Bilaga) ÄNDRAD;2" </w:instrText>
      </w:r>
      <w:r w:rsidRPr="00D95A50">
        <w:rPr>
          <w:b w:val="0"/>
        </w:rPr>
        <w:fldChar w:fldCharType="separate"/>
      </w:r>
      <w:hyperlink w:anchor="_Toc511886912" w:history="1">
        <w:r w:rsidRPr="00D95A50">
          <w:rPr>
            <w:rStyle w:val="Hyperlnk"/>
            <w:noProof/>
          </w:rPr>
          <w:t>1 kap. Inledande bestämmelser</w:t>
        </w:r>
        <w:r w:rsidRPr="00D95A50">
          <w:rPr>
            <w:noProof/>
            <w:webHidden/>
          </w:rPr>
          <w:tab/>
        </w:r>
        <w:r w:rsidRPr="00D95A50">
          <w:rPr>
            <w:noProof/>
            <w:webHidden/>
          </w:rPr>
          <w:fldChar w:fldCharType="begin"/>
        </w:r>
        <w:r w:rsidRPr="00D95A50">
          <w:rPr>
            <w:noProof/>
            <w:webHidden/>
          </w:rPr>
          <w:instrText xml:space="preserve"> PAGEREF _Toc511886912 \h </w:instrText>
        </w:r>
        <w:r w:rsidRPr="00D95A50">
          <w:rPr>
            <w:noProof/>
            <w:webHidden/>
          </w:rPr>
        </w:r>
        <w:r w:rsidRPr="00D95A50">
          <w:rPr>
            <w:noProof/>
            <w:webHidden/>
          </w:rPr>
          <w:fldChar w:fldCharType="separate"/>
        </w:r>
        <w:r w:rsidRPr="00D95A50">
          <w:rPr>
            <w:noProof/>
            <w:webHidden/>
          </w:rPr>
          <w:t>2</w:t>
        </w:r>
        <w:r w:rsidRPr="00D95A50">
          <w:rPr>
            <w:noProof/>
            <w:webHidden/>
          </w:rPr>
          <w:fldChar w:fldCharType="end"/>
        </w:r>
      </w:hyperlink>
    </w:p>
    <w:p w14:paraId="6C39E790" w14:textId="77777777" w:rsidR="00606931" w:rsidRPr="00D95A50" w:rsidRDefault="00C01177" w:rsidP="00606931">
      <w:pPr>
        <w:pStyle w:val="Innehll3"/>
        <w:rPr>
          <w:rFonts w:eastAsiaTheme="minorEastAsia" w:cstheme="minorBidi"/>
          <w:noProof/>
          <w:sz w:val="22"/>
          <w:szCs w:val="22"/>
        </w:rPr>
      </w:pPr>
      <w:hyperlink w:anchor="_Toc511886913" w:history="1">
        <w:r w:rsidR="00606931" w:rsidRPr="00D95A50">
          <w:rPr>
            <w:rStyle w:val="Hyperlnk"/>
            <w:noProof/>
          </w:rPr>
          <w:t>Definitioner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_Toc511886913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4757AE0" w14:textId="77777777" w:rsidR="00606931" w:rsidRPr="00D95A50" w:rsidRDefault="00C01177" w:rsidP="00606931">
      <w:pPr>
        <w:pStyle w:val="Innehll3"/>
        <w:rPr>
          <w:rFonts w:eastAsiaTheme="minorEastAsia" w:cstheme="minorBidi"/>
          <w:noProof/>
          <w:sz w:val="22"/>
          <w:szCs w:val="22"/>
        </w:rPr>
      </w:pPr>
      <w:hyperlink w:anchor="_Toc511886914" w:history="1">
        <w:r w:rsidR="00606931" w:rsidRPr="00D95A50">
          <w:rPr>
            <w:rStyle w:val="Hyperlnk"/>
            <w:noProof/>
          </w:rPr>
          <w:t>Allmänna bestämmelser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_Toc511886914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9F784B8" w14:textId="77777777" w:rsidR="00606931" w:rsidRPr="00D95A50" w:rsidRDefault="00C01177" w:rsidP="00606931">
      <w:pPr>
        <w:pStyle w:val="Innehll3"/>
        <w:rPr>
          <w:rFonts w:eastAsiaTheme="minorEastAsia" w:cstheme="minorBidi"/>
          <w:noProof/>
          <w:sz w:val="22"/>
          <w:szCs w:val="22"/>
        </w:rPr>
      </w:pPr>
      <w:hyperlink w:anchor="_Toc511886915" w:history="1">
        <w:r w:rsidR="00606931" w:rsidRPr="00D95A50">
          <w:rPr>
            <w:rStyle w:val="Hyperlnk"/>
            <w:noProof/>
          </w:rPr>
          <w:t>Placering i höjd- och sidled</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_Toc511886915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7AB5A2B" w14:textId="77777777" w:rsidR="00606931" w:rsidRPr="00D95A50" w:rsidRDefault="00C01177" w:rsidP="00606931">
      <w:pPr>
        <w:pStyle w:val="Innehll3"/>
        <w:rPr>
          <w:rFonts w:eastAsiaTheme="minorEastAsia" w:cstheme="minorBidi"/>
          <w:noProof/>
          <w:sz w:val="22"/>
          <w:szCs w:val="22"/>
        </w:rPr>
      </w:pPr>
      <w:hyperlink w:anchor="_Toc511886916" w:history="1">
        <w:r w:rsidR="00606931" w:rsidRPr="00D95A50">
          <w:rPr>
            <w:rStyle w:val="Hyperlnk"/>
            <w:noProof/>
          </w:rPr>
          <w:t>Placering i längsled</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_Toc511886916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3AED680" w14:textId="77777777" w:rsidR="00606931" w:rsidRPr="00D95A50" w:rsidRDefault="00C01177" w:rsidP="00606931">
      <w:pPr>
        <w:pStyle w:val="Innehll3"/>
        <w:rPr>
          <w:rFonts w:eastAsiaTheme="minorEastAsia" w:cstheme="minorBidi"/>
          <w:noProof/>
          <w:sz w:val="22"/>
          <w:szCs w:val="22"/>
        </w:rPr>
      </w:pPr>
      <w:hyperlink w:anchor="_Toc511886917" w:history="1">
        <w:r w:rsidR="00606931" w:rsidRPr="00D95A50">
          <w:rPr>
            <w:rStyle w:val="Hyperlnk"/>
            <w:noProof/>
          </w:rPr>
          <w:t>Inbördes placering av märken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_Toc511886917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567ACCB" w14:textId="77777777" w:rsidR="00606931" w:rsidRPr="00D95A50" w:rsidRDefault="00C01177" w:rsidP="00606931">
      <w:pPr>
        <w:pStyle w:val="Innehll2"/>
        <w:rPr>
          <w:rFonts w:eastAsiaTheme="minorEastAsia" w:cstheme="minorBidi"/>
          <w:b w:val="0"/>
          <w:noProof/>
          <w:sz w:val="22"/>
          <w:szCs w:val="22"/>
        </w:rPr>
      </w:pPr>
      <w:hyperlink w:anchor="_Toc511886918" w:history="1">
        <w:r w:rsidR="00606931" w:rsidRPr="00D95A50">
          <w:rPr>
            <w:rStyle w:val="Hyperlnk"/>
            <w:noProof/>
          </w:rPr>
          <w:t>2 kap. Varningsmärken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_Toc511886918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55C9560" w14:textId="77777777" w:rsidR="00606931" w:rsidRPr="00D95A50" w:rsidRDefault="00C01177" w:rsidP="00606931">
      <w:pPr>
        <w:pStyle w:val="Innehll3"/>
        <w:rPr>
          <w:rFonts w:eastAsiaTheme="minorEastAsia" w:cstheme="minorBidi"/>
          <w:noProof/>
          <w:sz w:val="22"/>
          <w:szCs w:val="22"/>
        </w:rPr>
      </w:pPr>
      <w:hyperlink w:anchor="_Toc511886919" w:history="1">
        <w:r w:rsidR="00606931" w:rsidRPr="00D95A50">
          <w:rPr>
            <w:rStyle w:val="Hyperlnk"/>
            <w:noProof/>
          </w:rPr>
          <w:t>Allmänna bestämmelser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_Toc511886919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BDB7577" w14:textId="77777777" w:rsidR="00606931" w:rsidRPr="00D95A50" w:rsidRDefault="00C01177" w:rsidP="00606931">
      <w:pPr>
        <w:pStyle w:val="Innehll3"/>
        <w:rPr>
          <w:rFonts w:eastAsiaTheme="minorEastAsia" w:cstheme="minorBidi"/>
          <w:noProof/>
          <w:sz w:val="22"/>
          <w:szCs w:val="22"/>
        </w:rPr>
      </w:pPr>
      <w:hyperlink w:anchor="_Toc511886920" w:history="1">
        <w:r w:rsidR="00606931" w:rsidRPr="00D95A50">
          <w:rPr>
            <w:rStyle w:val="Hyperlnk"/>
            <w:noProof/>
          </w:rPr>
          <w:t>Storlekar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_Toc511886920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D363E28" w14:textId="77777777" w:rsidR="00606931" w:rsidRPr="00D95A50" w:rsidRDefault="00C01177" w:rsidP="00606931">
      <w:pPr>
        <w:pStyle w:val="Innehll3"/>
        <w:rPr>
          <w:rFonts w:eastAsiaTheme="minorEastAsia" w:cstheme="minorBidi"/>
          <w:noProof/>
          <w:sz w:val="22"/>
          <w:szCs w:val="22"/>
        </w:rPr>
      </w:pPr>
      <w:hyperlink w:anchor="_Toc511886921" w:history="1">
        <w:r w:rsidR="00606931" w:rsidRPr="00D95A50">
          <w:rPr>
            <w:rStyle w:val="Hyperlnk"/>
            <w:noProof/>
          </w:rPr>
          <w:t>Placering över körbanan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_Toc511886921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4FB5BFA" w14:textId="77777777" w:rsidR="00606931" w:rsidRPr="00D95A50" w:rsidRDefault="00C01177" w:rsidP="00606931">
      <w:pPr>
        <w:pStyle w:val="Innehll3"/>
        <w:rPr>
          <w:rFonts w:eastAsiaTheme="minorEastAsia" w:cstheme="minorBidi"/>
          <w:noProof/>
          <w:sz w:val="22"/>
          <w:szCs w:val="22"/>
        </w:rPr>
      </w:pPr>
      <w:hyperlink w:anchor="_Toc511886922" w:history="1">
        <w:r w:rsidR="00606931" w:rsidRPr="00D95A50">
          <w:rPr>
            <w:rStyle w:val="Hyperlnk"/>
            <w:noProof/>
          </w:rPr>
          <w:t>Tillämpning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_Toc511886922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A043853" w14:textId="77777777" w:rsidR="00606931" w:rsidRPr="00D95A50" w:rsidRDefault="00C01177" w:rsidP="00606931">
      <w:pPr>
        <w:pStyle w:val="Innehll3"/>
        <w:rPr>
          <w:rFonts w:eastAsiaTheme="minorEastAsia" w:cstheme="minorBidi"/>
          <w:noProof/>
          <w:sz w:val="22"/>
          <w:szCs w:val="22"/>
        </w:rPr>
      </w:pPr>
      <w:hyperlink w:anchor="_Toc511886923" w:history="1">
        <w:r w:rsidR="00606931" w:rsidRPr="00D95A50">
          <w:rPr>
            <w:rStyle w:val="Hyperlnk"/>
            <w:noProof/>
          </w:rPr>
          <w:t>Märke A5 Varning för avsmalnande väg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_Toc511886923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EF18BF6" w14:textId="77777777" w:rsidR="00606931" w:rsidRPr="00D95A50" w:rsidRDefault="00C01177" w:rsidP="00606931">
      <w:pPr>
        <w:pStyle w:val="Innehll3"/>
        <w:rPr>
          <w:rFonts w:eastAsiaTheme="minorEastAsia" w:cstheme="minorBidi"/>
          <w:noProof/>
          <w:sz w:val="22"/>
          <w:szCs w:val="22"/>
        </w:rPr>
      </w:pPr>
      <w:hyperlink w:anchor="_Toc511886924" w:history="1">
        <w:r w:rsidR="00606931" w:rsidRPr="00D95A50">
          <w:rPr>
            <w:rStyle w:val="Hyperlnk"/>
            <w:noProof/>
          </w:rPr>
          <w:t>Märke A7 Varning för kaj</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_Toc511886924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39344F7" w14:textId="77777777" w:rsidR="00606931" w:rsidRPr="00D95A50" w:rsidRDefault="00C01177" w:rsidP="00606931">
      <w:pPr>
        <w:pStyle w:val="Innehll3"/>
        <w:rPr>
          <w:rFonts w:eastAsiaTheme="minorEastAsia" w:cstheme="minorBidi"/>
          <w:noProof/>
          <w:sz w:val="22"/>
          <w:szCs w:val="22"/>
        </w:rPr>
      </w:pPr>
      <w:hyperlink w:anchor="_Toc511886925" w:history="1">
        <w:r w:rsidR="00606931" w:rsidRPr="00D95A50">
          <w:rPr>
            <w:rStyle w:val="Hyperlnk"/>
            <w:noProof/>
          </w:rPr>
          <w:t>Märke A9 Varning för farthinder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_Toc511886925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3C9A772" w14:textId="77777777" w:rsidR="00606931" w:rsidRPr="00D95A50" w:rsidRDefault="00C01177" w:rsidP="00606931">
      <w:pPr>
        <w:pStyle w:val="Innehll3"/>
        <w:rPr>
          <w:rFonts w:eastAsiaTheme="minorEastAsia" w:cstheme="minorBidi"/>
          <w:noProof/>
          <w:sz w:val="22"/>
          <w:szCs w:val="22"/>
        </w:rPr>
      </w:pPr>
      <w:hyperlink w:anchor="_Toc511886926" w:history="1">
        <w:r w:rsidR="00606931" w:rsidRPr="00D95A50">
          <w:rPr>
            <w:rStyle w:val="Hyperlnk"/>
            <w:noProof/>
          </w:rPr>
          <w:t>Märke A13 Varning för övergångsställe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_Toc511886926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A29BA06" w14:textId="77777777" w:rsidR="00606931" w:rsidRPr="00D95A50" w:rsidRDefault="00C01177" w:rsidP="00606931">
      <w:pPr>
        <w:pStyle w:val="Innehll3"/>
        <w:rPr>
          <w:rFonts w:eastAsiaTheme="minorEastAsia" w:cstheme="minorBidi"/>
          <w:noProof/>
          <w:sz w:val="22"/>
          <w:szCs w:val="22"/>
        </w:rPr>
      </w:pPr>
      <w:hyperlink w:anchor="_Toc511886927" w:history="1">
        <w:r w:rsidR="00606931" w:rsidRPr="00D95A50">
          <w:rPr>
            <w:rStyle w:val="Hyperlnk"/>
            <w:noProof/>
          </w:rPr>
          <w:t>Märke A19 Varning för djur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_Toc511886927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DD24A86" w14:textId="77777777" w:rsidR="00606931" w:rsidRPr="00D95A50" w:rsidRDefault="00C01177" w:rsidP="00606931">
      <w:pPr>
        <w:pStyle w:val="Innehll3"/>
        <w:rPr>
          <w:rFonts w:eastAsiaTheme="minorEastAsia" w:cstheme="minorBidi"/>
          <w:noProof/>
          <w:sz w:val="22"/>
          <w:szCs w:val="22"/>
        </w:rPr>
      </w:pPr>
      <w:hyperlink w:anchor="_Toc511886928" w:history="1">
        <w:r w:rsidR="00606931" w:rsidRPr="00D95A50">
          <w:rPr>
            <w:rStyle w:val="Hyperlnk"/>
            <w:noProof/>
          </w:rPr>
          <w:t>Märke A20 Varning för vägarbete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_Toc511886928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781E86C" w14:textId="77777777" w:rsidR="00606931" w:rsidRPr="00D95A50" w:rsidRDefault="00C01177" w:rsidP="00606931">
      <w:pPr>
        <w:pStyle w:val="Innehll3"/>
        <w:rPr>
          <w:rFonts w:eastAsiaTheme="minorEastAsia" w:cstheme="minorBidi"/>
          <w:noProof/>
          <w:sz w:val="22"/>
          <w:szCs w:val="22"/>
        </w:rPr>
      </w:pPr>
      <w:hyperlink w:anchor="_Toc511886929" w:history="1">
        <w:r w:rsidR="00606931" w:rsidRPr="00D95A50">
          <w:rPr>
            <w:rStyle w:val="Hyperlnk"/>
            <w:noProof/>
          </w:rPr>
          <w:t>Märke A23 Varning för lågt flygande flygplan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_Toc511886929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DBE46BB" w14:textId="77777777" w:rsidR="00606931" w:rsidRPr="00D95A50" w:rsidRDefault="00C01177" w:rsidP="00606931">
      <w:pPr>
        <w:pStyle w:val="Innehll3"/>
        <w:rPr>
          <w:rFonts w:eastAsiaTheme="minorEastAsia" w:cstheme="minorBidi"/>
          <w:noProof/>
          <w:sz w:val="22"/>
          <w:szCs w:val="22"/>
        </w:rPr>
      </w:pPr>
      <w:hyperlink w:anchor="_Toc511886930" w:history="1">
        <w:r w:rsidR="00606931" w:rsidRPr="00D95A50">
          <w:rPr>
            <w:rStyle w:val="Hyperlnk"/>
            <w:noProof/>
          </w:rPr>
          <w:t>Märke A25 Varning för mötande trafik</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_Toc511886930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7AC696C" w14:textId="77777777" w:rsidR="00606931" w:rsidRPr="00D95A50" w:rsidRDefault="00C01177" w:rsidP="00606931">
      <w:pPr>
        <w:pStyle w:val="Innehll3"/>
        <w:rPr>
          <w:rFonts w:eastAsiaTheme="minorEastAsia" w:cstheme="minorBidi"/>
          <w:noProof/>
          <w:sz w:val="22"/>
          <w:szCs w:val="22"/>
        </w:rPr>
      </w:pPr>
      <w:hyperlink w:anchor="_Toc511886931" w:history="1">
        <w:r w:rsidR="00606931" w:rsidRPr="00D95A50">
          <w:rPr>
            <w:rStyle w:val="Hyperlnk"/>
            <w:noProof/>
          </w:rPr>
          <w:t>Märke A29 Varning för vägkorsning där trafikanter på anslutande väg har väjningsplikt eller stopplikt</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_Toc511886931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C5526E1" w14:textId="77777777" w:rsidR="00606931" w:rsidRPr="00D95A50" w:rsidRDefault="00C01177" w:rsidP="00606931">
      <w:pPr>
        <w:pStyle w:val="Innehll3"/>
        <w:rPr>
          <w:rFonts w:eastAsiaTheme="minorEastAsia" w:cstheme="minorBidi"/>
          <w:noProof/>
          <w:sz w:val="22"/>
          <w:szCs w:val="22"/>
        </w:rPr>
      </w:pPr>
      <w:hyperlink w:anchor="_Toc511886932" w:history="1">
        <w:r w:rsidR="00606931" w:rsidRPr="00D95A50">
          <w:rPr>
            <w:rStyle w:val="Hyperlnk"/>
            <w:noProof/>
          </w:rPr>
          <w:t>Märke A32 Varning för fordon med förspänt dragdjur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_Toc511886932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9C16CFE" w14:textId="77777777" w:rsidR="00606931" w:rsidRPr="00D95A50" w:rsidRDefault="00C01177" w:rsidP="00606931">
      <w:pPr>
        <w:pStyle w:val="Innehll3"/>
        <w:rPr>
          <w:rFonts w:eastAsiaTheme="minorEastAsia" w:cstheme="minorBidi"/>
          <w:noProof/>
          <w:sz w:val="22"/>
          <w:szCs w:val="22"/>
        </w:rPr>
      </w:pPr>
      <w:hyperlink w:anchor="_Toc511886933" w:history="1">
        <w:r w:rsidR="00606931" w:rsidRPr="00D95A50">
          <w:rPr>
            <w:rStyle w:val="Hyperlnk"/>
            <w:noProof/>
          </w:rPr>
          <w:t xml:space="preserve">Märke </w:t>
        </w:r>
        <w:r w:rsidR="00606931" w:rsidRPr="00D95A50">
          <w:rPr>
            <w:rStyle w:val="Hyperlnk"/>
            <w:bCs/>
            <w:noProof/>
          </w:rPr>
          <w:t>A35 Varning för järnvägskorsning med bommar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_Toc511886933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C7F0B71" w14:textId="77777777" w:rsidR="00606931" w:rsidRPr="00D95A50" w:rsidRDefault="00C01177" w:rsidP="00606931">
      <w:pPr>
        <w:pStyle w:val="Innehll3"/>
        <w:rPr>
          <w:rFonts w:eastAsiaTheme="minorEastAsia" w:cstheme="minorBidi"/>
          <w:noProof/>
          <w:sz w:val="22"/>
          <w:szCs w:val="22"/>
        </w:rPr>
      </w:pPr>
      <w:hyperlink w:anchor="_Toc511886934" w:history="1">
        <w:r w:rsidR="00606931" w:rsidRPr="00D95A50">
          <w:rPr>
            <w:rStyle w:val="Hyperlnk"/>
            <w:noProof/>
          </w:rPr>
          <w:t xml:space="preserve">Märke A36 </w:t>
        </w:r>
        <w:r w:rsidR="00606931" w:rsidRPr="00D95A50">
          <w:rPr>
            <w:rStyle w:val="Hyperlnk"/>
            <w:bCs/>
            <w:noProof/>
          </w:rPr>
          <w:t>Varning för järnvägskorsning utan bommar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_Toc511886934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0E6A640" w14:textId="77777777" w:rsidR="00606931" w:rsidRPr="00D95A50" w:rsidRDefault="00C01177" w:rsidP="00606931">
      <w:pPr>
        <w:pStyle w:val="Innehll3"/>
        <w:rPr>
          <w:rFonts w:eastAsiaTheme="minorEastAsia" w:cstheme="minorBidi"/>
          <w:noProof/>
          <w:sz w:val="22"/>
          <w:szCs w:val="22"/>
        </w:rPr>
      </w:pPr>
      <w:hyperlink w:anchor="_Toc511886935" w:history="1">
        <w:r w:rsidR="00606931" w:rsidRPr="00D95A50">
          <w:rPr>
            <w:rStyle w:val="Hyperlnk"/>
            <w:noProof/>
          </w:rPr>
          <w:t>Märke A37 Varning för korsning med spårväg utan bommar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_Toc511886935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B84A191" w14:textId="77777777" w:rsidR="00606931" w:rsidRPr="00D95A50" w:rsidRDefault="00C01177" w:rsidP="00606931">
      <w:pPr>
        <w:pStyle w:val="Innehll3"/>
        <w:rPr>
          <w:rFonts w:eastAsiaTheme="minorEastAsia" w:cstheme="minorBidi"/>
          <w:noProof/>
          <w:sz w:val="22"/>
          <w:szCs w:val="22"/>
        </w:rPr>
      </w:pPr>
      <w:hyperlink w:anchor="_Toc511886936" w:history="1">
        <w:r w:rsidR="00606931" w:rsidRPr="00D95A50">
          <w:rPr>
            <w:rStyle w:val="Hyperlnk"/>
            <w:noProof/>
          </w:rPr>
          <w:t xml:space="preserve">Märke </w:t>
        </w:r>
        <w:r w:rsidR="00606931" w:rsidRPr="00D95A50">
          <w:rPr>
            <w:rStyle w:val="Hyperlnk"/>
            <w:bCs/>
            <w:noProof/>
          </w:rPr>
          <w:t>A38 Avstånd till plankorsning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_Toc511886936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A3719FB" w14:textId="77777777" w:rsidR="00606931" w:rsidRPr="00D95A50" w:rsidRDefault="00C01177" w:rsidP="00606931">
      <w:pPr>
        <w:pStyle w:val="Innehll3"/>
        <w:rPr>
          <w:rFonts w:eastAsiaTheme="minorEastAsia" w:cstheme="minorBidi"/>
          <w:noProof/>
          <w:sz w:val="22"/>
          <w:szCs w:val="22"/>
        </w:rPr>
      </w:pPr>
      <w:hyperlink w:anchor="_Toc511886937" w:history="1">
        <w:r w:rsidR="00606931" w:rsidRPr="00D95A50">
          <w:rPr>
            <w:rStyle w:val="Hyperlnk"/>
            <w:bCs/>
            <w:noProof/>
          </w:rPr>
          <w:t>Märke A39 Kryssmärke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_Toc511886937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EEC9802" w14:textId="77777777" w:rsidR="00606931" w:rsidRPr="00D95A50" w:rsidRDefault="00C01177" w:rsidP="00606931">
      <w:pPr>
        <w:pStyle w:val="Innehll3"/>
        <w:rPr>
          <w:rFonts w:eastAsiaTheme="minorEastAsia" w:cstheme="minorBidi"/>
          <w:noProof/>
          <w:sz w:val="22"/>
          <w:szCs w:val="22"/>
        </w:rPr>
      </w:pPr>
      <w:hyperlink w:anchor="_Toc511886938" w:history="1">
        <w:r w:rsidR="00606931" w:rsidRPr="00D95A50">
          <w:rPr>
            <w:rStyle w:val="Hyperlnk"/>
            <w:bCs/>
            <w:noProof/>
          </w:rPr>
          <w:t>Märke A40 Varning för annan fara</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_Toc511886938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5907F2A" w14:textId="77777777" w:rsidR="00606931" w:rsidRPr="00D95A50" w:rsidRDefault="00C01177" w:rsidP="00606931">
      <w:pPr>
        <w:pStyle w:val="Innehll3"/>
        <w:rPr>
          <w:rFonts w:eastAsiaTheme="minorEastAsia" w:cstheme="minorBidi"/>
          <w:noProof/>
          <w:sz w:val="22"/>
          <w:szCs w:val="22"/>
        </w:rPr>
      </w:pPr>
      <w:hyperlink w:anchor="_Toc511886939" w:history="1">
        <w:r w:rsidR="00606931" w:rsidRPr="00D95A50">
          <w:rPr>
            <w:rStyle w:val="Hyperlnk"/>
            <w:noProof/>
          </w:rPr>
          <w:t>Märke A41 Varning för olycka</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_Toc511886939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36B1A3E" w14:textId="77777777" w:rsidR="00606931" w:rsidRPr="00D95A50" w:rsidRDefault="00C01177" w:rsidP="00606931">
      <w:pPr>
        <w:pStyle w:val="Innehll2"/>
        <w:rPr>
          <w:rFonts w:eastAsiaTheme="minorEastAsia" w:cstheme="minorBidi"/>
          <w:b w:val="0"/>
          <w:noProof/>
          <w:sz w:val="22"/>
          <w:szCs w:val="22"/>
        </w:rPr>
      </w:pPr>
      <w:hyperlink w:anchor="_Toc511886940" w:history="1">
        <w:r w:rsidR="00606931" w:rsidRPr="00D95A50">
          <w:rPr>
            <w:rStyle w:val="Hyperlnk"/>
            <w:noProof/>
          </w:rPr>
          <w:t>3 kap. Väjningspliktsmärken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_Toc511886940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EDA87E8" w14:textId="77777777" w:rsidR="00606931" w:rsidRPr="00D95A50" w:rsidRDefault="00C01177" w:rsidP="00606931">
      <w:pPr>
        <w:pStyle w:val="Innehll3"/>
        <w:rPr>
          <w:rFonts w:eastAsiaTheme="minorEastAsia" w:cstheme="minorBidi"/>
          <w:noProof/>
          <w:sz w:val="22"/>
          <w:szCs w:val="22"/>
        </w:rPr>
      </w:pPr>
      <w:hyperlink w:anchor="_Toc511886941" w:history="1">
        <w:r w:rsidR="00606931" w:rsidRPr="00D95A50">
          <w:rPr>
            <w:rStyle w:val="Hyperlnk"/>
            <w:noProof/>
          </w:rPr>
          <w:t>Storlekar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_Toc511886941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09C786A" w14:textId="77777777" w:rsidR="00606931" w:rsidRPr="00D95A50" w:rsidRDefault="00C01177" w:rsidP="00606931">
      <w:pPr>
        <w:pStyle w:val="Innehll3"/>
        <w:rPr>
          <w:rFonts w:eastAsiaTheme="minorEastAsia" w:cstheme="minorBidi"/>
          <w:noProof/>
          <w:sz w:val="22"/>
          <w:szCs w:val="22"/>
        </w:rPr>
      </w:pPr>
      <w:hyperlink w:anchor="_Toc511886942" w:history="1">
        <w:r w:rsidR="00606931" w:rsidRPr="00D95A50">
          <w:rPr>
            <w:rStyle w:val="Hyperlnk"/>
            <w:noProof/>
          </w:rPr>
          <w:t>Placering över körbanan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_Toc511886942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DC46FFF" w14:textId="77777777" w:rsidR="00606931" w:rsidRPr="00D95A50" w:rsidRDefault="00C01177" w:rsidP="00606931">
      <w:pPr>
        <w:pStyle w:val="Innehll3"/>
        <w:rPr>
          <w:rFonts w:eastAsiaTheme="minorEastAsia" w:cstheme="minorBidi"/>
          <w:noProof/>
          <w:sz w:val="22"/>
          <w:szCs w:val="22"/>
        </w:rPr>
      </w:pPr>
      <w:hyperlink w:anchor="_Toc511886943" w:history="1">
        <w:r w:rsidR="00606931" w:rsidRPr="00D95A50">
          <w:rPr>
            <w:rStyle w:val="Hyperlnk"/>
            <w:noProof/>
          </w:rPr>
          <w:t>Tillämpning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_Toc511886943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4095C49" w14:textId="77777777" w:rsidR="00606931" w:rsidRPr="00D95A50" w:rsidRDefault="00C01177" w:rsidP="00606931">
      <w:pPr>
        <w:pStyle w:val="Innehll3"/>
        <w:rPr>
          <w:rFonts w:eastAsiaTheme="minorEastAsia" w:cstheme="minorBidi"/>
          <w:noProof/>
          <w:sz w:val="22"/>
          <w:szCs w:val="22"/>
        </w:rPr>
      </w:pPr>
      <w:hyperlink w:anchor="_Toc511886944" w:history="1">
        <w:r w:rsidR="00606931" w:rsidRPr="00D95A50">
          <w:rPr>
            <w:rStyle w:val="Hyperlnk"/>
            <w:noProof/>
          </w:rPr>
          <w:t>Märke B1 Väjningsplikt</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_Toc511886944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6261D68" w14:textId="77777777" w:rsidR="00606931" w:rsidRPr="00D95A50" w:rsidRDefault="00C01177" w:rsidP="00606931">
      <w:pPr>
        <w:pStyle w:val="Innehll3"/>
        <w:rPr>
          <w:rFonts w:eastAsiaTheme="minorEastAsia" w:cstheme="minorBidi"/>
          <w:noProof/>
          <w:sz w:val="22"/>
          <w:szCs w:val="22"/>
        </w:rPr>
      </w:pPr>
      <w:hyperlink w:anchor="_Toc511886945" w:history="1">
        <w:r w:rsidR="00606931" w:rsidRPr="00D95A50">
          <w:rPr>
            <w:rStyle w:val="Hyperlnk"/>
            <w:noProof/>
          </w:rPr>
          <w:t>Märke B2 Stopplikt</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_Toc511886945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F430428" w14:textId="77777777" w:rsidR="00606931" w:rsidRPr="00D95A50" w:rsidRDefault="00C01177" w:rsidP="00606931">
      <w:pPr>
        <w:pStyle w:val="Innehll3"/>
        <w:rPr>
          <w:rFonts w:eastAsiaTheme="minorEastAsia" w:cstheme="minorBidi"/>
          <w:noProof/>
          <w:sz w:val="22"/>
          <w:szCs w:val="22"/>
        </w:rPr>
      </w:pPr>
      <w:hyperlink w:anchor="_Toc511886946" w:history="1">
        <w:r w:rsidR="00606931" w:rsidRPr="00D95A50">
          <w:rPr>
            <w:rStyle w:val="Hyperlnk"/>
            <w:noProof/>
          </w:rPr>
          <w:t>Märke B3 Övergångsställe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_Toc511886946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9036985" w14:textId="77777777" w:rsidR="00606931" w:rsidRPr="00D95A50" w:rsidRDefault="00C01177" w:rsidP="00606931">
      <w:pPr>
        <w:pStyle w:val="Innehll3"/>
        <w:rPr>
          <w:rFonts w:eastAsiaTheme="minorEastAsia" w:cstheme="minorBidi"/>
          <w:noProof/>
          <w:sz w:val="22"/>
          <w:szCs w:val="22"/>
        </w:rPr>
      </w:pPr>
      <w:hyperlink w:anchor="_Toc511886947" w:history="1">
        <w:r w:rsidR="00606931" w:rsidRPr="00D95A50">
          <w:rPr>
            <w:rStyle w:val="Hyperlnk"/>
            <w:noProof/>
          </w:rPr>
          <w:t>Märke B5 Huvudled upphör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_Toc511886947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2F3D7E1" w14:textId="77777777" w:rsidR="00606931" w:rsidRPr="00D95A50" w:rsidRDefault="00C01177" w:rsidP="00606931">
      <w:pPr>
        <w:pStyle w:val="Innehll3"/>
        <w:rPr>
          <w:rFonts w:eastAsiaTheme="minorEastAsia" w:cstheme="minorBidi"/>
          <w:noProof/>
          <w:sz w:val="22"/>
          <w:szCs w:val="22"/>
        </w:rPr>
      </w:pPr>
      <w:hyperlink w:anchor="_Toc511886948" w:history="1">
        <w:r w:rsidR="00606931" w:rsidRPr="00D95A50">
          <w:rPr>
            <w:rStyle w:val="Hyperlnk"/>
            <w:noProof/>
          </w:rPr>
          <w:t>Märke B6 Väjningsplikt mot mötande trafik</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_Toc511886948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FAD8DEE" w14:textId="77777777" w:rsidR="00606931" w:rsidRPr="00D95A50" w:rsidRDefault="00C01177" w:rsidP="00606931">
      <w:pPr>
        <w:pStyle w:val="Innehll3"/>
        <w:rPr>
          <w:rFonts w:eastAsiaTheme="minorEastAsia" w:cstheme="minorBidi"/>
          <w:noProof/>
          <w:sz w:val="22"/>
          <w:szCs w:val="22"/>
        </w:rPr>
      </w:pPr>
      <w:hyperlink w:anchor="_Toc511886949" w:history="1">
        <w:r w:rsidR="00606931" w:rsidRPr="00D95A50">
          <w:rPr>
            <w:rStyle w:val="Hyperlnk"/>
            <w:noProof/>
          </w:rPr>
          <w:t>Märke B7 Mötande trafik har väjningsplikt</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_Toc511886949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02AD056" w14:textId="77777777" w:rsidR="00606931" w:rsidRPr="00D95A50" w:rsidRDefault="00C01177" w:rsidP="00606931">
      <w:pPr>
        <w:pStyle w:val="Innehll3"/>
        <w:rPr>
          <w:rFonts w:eastAsiaTheme="minorEastAsia" w:cstheme="minorBidi"/>
          <w:noProof/>
          <w:sz w:val="22"/>
          <w:szCs w:val="22"/>
        </w:rPr>
      </w:pPr>
      <w:hyperlink w:anchor="_Toc511886950" w:history="1">
        <w:r w:rsidR="00606931" w:rsidRPr="00D95A50">
          <w:rPr>
            <w:rStyle w:val="Hyperlnk"/>
            <w:noProof/>
          </w:rPr>
          <w:t>Märke B8 Cykelöverfart</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_Toc511886950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5873ACD" w14:textId="77777777" w:rsidR="00606931" w:rsidRPr="00D95A50" w:rsidRDefault="00C01177" w:rsidP="00606931">
      <w:pPr>
        <w:pStyle w:val="Innehll2"/>
        <w:rPr>
          <w:rFonts w:eastAsiaTheme="minorEastAsia" w:cstheme="minorBidi"/>
          <w:b w:val="0"/>
          <w:noProof/>
          <w:sz w:val="22"/>
          <w:szCs w:val="22"/>
        </w:rPr>
      </w:pPr>
      <w:hyperlink w:anchor="_Toc511886951" w:history="1">
        <w:r w:rsidR="00606931" w:rsidRPr="00D95A50">
          <w:rPr>
            <w:rStyle w:val="Hyperlnk"/>
            <w:noProof/>
          </w:rPr>
          <w:t>4 kap. Förbudsmärken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_Toc511886951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FE78FDB" w14:textId="77777777" w:rsidR="00606931" w:rsidRPr="00D95A50" w:rsidRDefault="00C01177" w:rsidP="00606931">
      <w:pPr>
        <w:pStyle w:val="Innehll3"/>
        <w:rPr>
          <w:rFonts w:eastAsiaTheme="minorEastAsia" w:cstheme="minorBidi"/>
          <w:noProof/>
          <w:sz w:val="22"/>
          <w:szCs w:val="22"/>
        </w:rPr>
      </w:pPr>
      <w:hyperlink w:anchor="_Toc511886952" w:history="1">
        <w:r w:rsidR="00606931" w:rsidRPr="00D95A50">
          <w:rPr>
            <w:rStyle w:val="Hyperlnk"/>
            <w:noProof/>
          </w:rPr>
          <w:t>Storlekar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_Toc511886952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186A60B" w14:textId="77777777" w:rsidR="00606931" w:rsidRPr="00D95A50" w:rsidRDefault="00C01177" w:rsidP="00606931">
      <w:pPr>
        <w:pStyle w:val="Innehll3"/>
        <w:rPr>
          <w:rFonts w:eastAsiaTheme="minorEastAsia" w:cstheme="minorBidi"/>
          <w:noProof/>
          <w:sz w:val="22"/>
          <w:szCs w:val="22"/>
        </w:rPr>
      </w:pPr>
      <w:hyperlink w:anchor="_Toc511886953" w:history="1">
        <w:r w:rsidR="00606931" w:rsidRPr="00D95A50">
          <w:rPr>
            <w:rStyle w:val="Hyperlnk"/>
            <w:noProof/>
          </w:rPr>
          <w:t>Placering över körbanan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_Toc511886953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59CB38A" w14:textId="77777777" w:rsidR="00606931" w:rsidRPr="00D95A50" w:rsidRDefault="00C01177" w:rsidP="00606931">
      <w:pPr>
        <w:pStyle w:val="Innehll3"/>
        <w:rPr>
          <w:rFonts w:eastAsiaTheme="minorEastAsia" w:cstheme="minorBidi"/>
          <w:noProof/>
          <w:sz w:val="22"/>
          <w:szCs w:val="22"/>
        </w:rPr>
      </w:pPr>
      <w:hyperlink w:anchor="_Toc511886954" w:history="1">
        <w:r w:rsidR="00606931" w:rsidRPr="00D95A50">
          <w:rPr>
            <w:rStyle w:val="Hyperlnk"/>
            <w:noProof/>
          </w:rPr>
          <w:t>Tillämpning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_Toc511886954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7A069D0" w14:textId="77777777" w:rsidR="00606931" w:rsidRPr="00D95A50" w:rsidRDefault="00C01177" w:rsidP="00606931">
      <w:pPr>
        <w:pStyle w:val="Innehll3"/>
        <w:rPr>
          <w:rFonts w:eastAsiaTheme="minorEastAsia" w:cstheme="minorBidi"/>
          <w:noProof/>
          <w:sz w:val="22"/>
          <w:szCs w:val="22"/>
        </w:rPr>
      </w:pPr>
      <w:hyperlink w:anchor="_Toc511886955" w:history="1">
        <w:r w:rsidR="00606931" w:rsidRPr="00D95A50">
          <w:rPr>
            <w:rStyle w:val="Hyperlnk"/>
            <w:noProof/>
          </w:rPr>
          <w:t>Märke C1 Förbud mot infart med fordon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_Toc511886955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00803C7" w14:textId="77777777" w:rsidR="00606931" w:rsidRPr="00D95A50" w:rsidRDefault="00C01177" w:rsidP="00606931">
      <w:pPr>
        <w:pStyle w:val="Innehll3"/>
        <w:rPr>
          <w:rFonts w:eastAsiaTheme="minorEastAsia" w:cstheme="minorBidi"/>
          <w:noProof/>
          <w:sz w:val="22"/>
          <w:szCs w:val="22"/>
        </w:rPr>
      </w:pPr>
      <w:hyperlink w:anchor="_Toc511886956" w:history="1">
        <w:r w:rsidR="00606931" w:rsidRPr="00D95A50">
          <w:rPr>
            <w:rStyle w:val="Hyperlnk"/>
            <w:bCs/>
            <w:noProof/>
          </w:rPr>
          <w:t>Märke C7 Förbud mot tung lastbil</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_Toc511886956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E85B5C2" w14:textId="77777777" w:rsidR="00606931" w:rsidRPr="00D95A50" w:rsidRDefault="00C01177" w:rsidP="00606931">
      <w:pPr>
        <w:pStyle w:val="Innehll3"/>
        <w:rPr>
          <w:rFonts w:eastAsiaTheme="minorEastAsia" w:cstheme="minorBidi"/>
          <w:noProof/>
          <w:sz w:val="22"/>
          <w:szCs w:val="22"/>
        </w:rPr>
      </w:pPr>
      <w:hyperlink w:anchor="_Toc511886957" w:history="1">
        <w:r w:rsidR="00606931" w:rsidRPr="00D95A50">
          <w:rPr>
            <w:rStyle w:val="Hyperlnk"/>
            <w:bCs/>
            <w:noProof/>
          </w:rPr>
          <w:t>Märke C15 Förbud mot gångtrafik</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_Toc511886957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A9AA81C" w14:textId="77777777" w:rsidR="00606931" w:rsidRPr="00D95A50" w:rsidRDefault="00C01177" w:rsidP="00606931">
      <w:pPr>
        <w:pStyle w:val="Innehll3"/>
        <w:rPr>
          <w:rFonts w:eastAsiaTheme="minorEastAsia" w:cstheme="minorBidi"/>
          <w:noProof/>
          <w:sz w:val="22"/>
          <w:szCs w:val="22"/>
        </w:rPr>
      </w:pPr>
      <w:hyperlink w:anchor="_Toc511886958" w:history="1">
        <w:r w:rsidR="00606931" w:rsidRPr="00D95A50">
          <w:rPr>
            <w:rStyle w:val="Hyperlnk"/>
            <w:bCs/>
            <w:noProof/>
          </w:rPr>
          <w:t>Märke C17 Begränsad fordonshöjd</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_Toc511886958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A30070D" w14:textId="77777777" w:rsidR="00606931" w:rsidRPr="00D95A50" w:rsidRDefault="00C01177" w:rsidP="00606931">
      <w:pPr>
        <w:pStyle w:val="Innehll3"/>
        <w:rPr>
          <w:rFonts w:eastAsiaTheme="minorEastAsia" w:cstheme="minorBidi"/>
          <w:noProof/>
          <w:sz w:val="22"/>
          <w:szCs w:val="22"/>
        </w:rPr>
      </w:pPr>
      <w:hyperlink w:anchor="_Toc511886959" w:history="1">
        <w:r w:rsidR="00606931" w:rsidRPr="00D95A50">
          <w:rPr>
            <w:rStyle w:val="Hyperlnk"/>
            <w:noProof/>
          </w:rPr>
          <w:t>Märke C18 Begränsad fordonslängd</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_Toc511886959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F8B3F22" w14:textId="77777777" w:rsidR="00606931" w:rsidRPr="00D95A50" w:rsidRDefault="00C01177" w:rsidP="00606931">
      <w:pPr>
        <w:pStyle w:val="Innehll3"/>
        <w:rPr>
          <w:rFonts w:eastAsiaTheme="minorEastAsia" w:cstheme="minorBidi"/>
          <w:noProof/>
          <w:sz w:val="22"/>
          <w:szCs w:val="22"/>
        </w:rPr>
      </w:pPr>
      <w:hyperlink w:anchor="_Toc511886960" w:history="1">
        <w:r w:rsidR="00606931" w:rsidRPr="00D95A50">
          <w:rPr>
            <w:rStyle w:val="Hyperlnk"/>
            <w:bCs/>
            <w:noProof/>
          </w:rPr>
          <w:t>Märke C20 Begränsad bruttovikt på fordon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_Toc511886960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C01EB25" w14:textId="77777777" w:rsidR="00606931" w:rsidRPr="00D95A50" w:rsidRDefault="00C01177" w:rsidP="00606931">
      <w:pPr>
        <w:pStyle w:val="Innehll3"/>
        <w:rPr>
          <w:rFonts w:eastAsiaTheme="minorEastAsia" w:cstheme="minorBidi"/>
          <w:noProof/>
          <w:sz w:val="22"/>
          <w:szCs w:val="22"/>
        </w:rPr>
      </w:pPr>
      <w:hyperlink w:anchor="_Toc511886961" w:history="1">
        <w:r w:rsidR="00606931" w:rsidRPr="00D95A50">
          <w:rPr>
            <w:rStyle w:val="Hyperlnk"/>
            <w:noProof/>
          </w:rPr>
          <w:t>Märke C21 Begränsad bruttovikt på fordon och fordonståg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_Toc511886961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0A6C496" w14:textId="77777777" w:rsidR="00606931" w:rsidRPr="00D95A50" w:rsidRDefault="00C01177" w:rsidP="00606931">
      <w:pPr>
        <w:pStyle w:val="Innehll3"/>
        <w:rPr>
          <w:rFonts w:eastAsiaTheme="minorEastAsia" w:cstheme="minorBidi"/>
          <w:noProof/>
          <w:sz w:val="22"/>
          <w:szCs w:val="22"/>
        </w:rPr>
      </w:pPr>
      <w:hyperlink w:anchor="_Toc511886962" w:history="1">
        <w:r w:rsidR="00606931" w:rsidRPr="00D95A50">
          <w:rPr>
            <w:rStyle w:val="Hyperlnk"/>
            <w:bCs/>
            <w:noProof/>
          </w:rPr>
          <w:t>Märke C22 Bärighetsklass</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_Toc511886962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8D04F50" w14:textId="77777777" w:rsidR="00606931" w:rsidRPr="00D95A50" w:rsidRDefault="00C01177" w:rsidP="00606931">
      <w:pPr>
        <w:pStyle w:val="Innehll3"/>
        <w:rPr>
          <w:rFonts w:eastAsiaTheme="minorEastAsia" w:cstheme="minorBidi"/>
          <w:noProof/>
          <w:sz w:val="22"/>
          <w:szCs w:val="22"/>
        </w:rPr>
      </w:pPr>
      <w:hyperlink w:anchor="_Toc511886963" w:history="1">
        <w:r w:rsidR="00606931" w:rsidRPr="00D95A50">
          <w:rPr>
            <w:rStyle w:val="Hyperlnk"/>
            <w:noProof/>
          </w:rPr>
          <w:t>Märke C23 Begränsat axeltryck</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_Toc511886963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A7F78F9" w14:textId="77777777" w:rsidR="00606931" w:rsidRPr="00D95A50" w:rsidRDefault="00C01177" w:rsidP="00606931">
      <w:pPr>
        <w:pStyle w:val="Innehll3"/>
        <w:rPr>
          <w:rFonts w:eastAsiaTheme="minorEastAsia" w:cstheme="minorBidi"/>
          <w:noProof/>
          <w:sz w:val="22"/>
          <w:szCs w:val="22"/>
        </w:rPr>
      </w:pPr>
      <w:hyperlink w:anchor="_Toc511886964" w:history="1">
        <w:r w:rsidR="00606931" w:rsidRPr="00D95A50">
          <w:rPr>
            <w:rStyle w:val="Hyperlnk"/>
            <w:noProof/>
          </w:rPr>
          <w:t>Märke C24 Begränsat boggitryck</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_Toc511886964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7509D51" w14:textId="77777777" w:rsidR="00606931" w:rsidRPr="00D95A50" w:rsidRDefault="00C01177" w:rsidP="00606931">
      <w:pPr>
        <w:pStyle w:val="Innehll3"/>
        <w:rPr>
          <w:rFonts w:eastAsiaTheme="minorEastAsia" w:cstheme="minorBidi"/>
          <w:noProof/>
          <w:sz w:val="22"/>
          <w:szCs w:val="22"/>
        </w:rPr>
      </w:pPr>
      <w:hyperlink w:anchor="_Toc511886965" w:history="1">
        <w:r w:rsidR="00606931" w:rsidRPr="00D95A50">
          <w:rPr>
            <w:rStyle w:val="Hyperlnk"/>
            <w:noProof/>
          </w:rPr>
          <w:t>Märke C25 Förbud mot sväng i korsning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_Toc511886965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AB01F1A" w14:textId="77777777" w:rsidR="00606931" w:rsidRPr="00D95A50" w:rsidRDefault="00C01177" w:rsidP="00606931">
      <w:pPr>
        <w:pStyle w:val="Innehll3"/>
        <w:rPr>
          <w:rFonts w:eastAsiaTheme="minorEastAsia" w:cstheme="minorBidi"/>
          <w:noProof/>
          <w:sz w:val="22"/>
          <w:szCs w:val="22"/>
        </w:rPr>
      </w:pPr>
      <w:hyperlink w:anchor="_Toc511886966" w:history="1">
        <w:r w:rsidR="00606931" w:rsidRPr="00D95A50">
          <w:rPr>
            <w:rStyle w:val="Hyperlnk"/>
            <w:noProof/>
          </w:rPr>
          <w:t>Märke C26 Förbud mot U-sväng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_Toc511886966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1A6158A" w14:textId="77777777" w:rsidR="00606931" w:rsidRPr="00D95A50" w:rsidRDefault="00C01177" w:rsidP="00606931">
      <w:pPr>
        <w:pStyle w:val="Innehll3"/>
        <w:rPr>
          <w:rFonts w:eastAsiaTheme="minorEastAsia" w:cstheme="minorBidi"/>
          <w:noProof/>
          <w:sz w:val="22"/>
          <w:szCs w:val="22"/>
        </w:rPr>
      </w:pPr>
      <w:hyperlink w:anchor="_Toc511886967" w:history="1">
        <w:r w:rsidR="00606931" w:rsidRPr="00D95A50">
          <w:rPr>
            <w:rStyle w:val="Hyperlnk"/>
            <w:noProof/>
          </w:rPr>
          <w:t>Märke C27 Förbud mot omkörning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_Toc511886967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B953AF5" w14:textId="77777777" w:rsidR="00606931" w:rsidRPr="00D95A50" w:rsidRDefault="00C01177" w:rsidP="00606931">
      <w:pPr>
        <w:pStyle w:val="Innehll3"/>
        <w:rPr>
          <w:rFonts w:eastAsiaTheme="minorEastAsia" w:cstheme="minorBidi"/>
          <w:noProof/>
          <w:sz w:val="22"/>
          <w:szCs w:val="22"/>
        </w:rPr>
      </w:pPr>
      <w:hyperlink w:anchor="_Toc511886968" w:history="1">
        <w:r w:rsidR="00606931" w:rsidRPr="00D95A50">
          <w:rPr>
            <w:rStyle w:val="Hyperlnk"/>
            <w:noProof/>
          </w:rPr>
          <w:t>Märke C29 Förbud mot omkörning med tung lastbil</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_Toc511886968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7038B17" w14:textId="77777777" w:rsidR="00606931" w:rsidRPr="00D95A50" w:rsidRDefault="00C01177" w:rsidP="00606931">
      <w:pPr>
        <w:pStyle w:val="Innehll3"/>
        <w:rPr>
          <w:rFonts w:eastAsiaTheme="minorEastAsia" w:cstheme="minorBidi"/>
          <w:noProof/>
          <w:sz w:val="22"/>
          <w:szCs w:val="22"/>
        </w:rPr>
      </w:pPr>
      <w:hyperlink w:anchor="_Toc511886969" w:history="1">
        <w:r w:rsidR="00606931" w:rsidRPr="00D95A50">
          <w:rPr>
            <w:rStyle w:val="Hyperlnk"/>
            <w:noProof/>
          </w:rPr>
          <w:t>Märke C31 Hastighetsbegränsning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_Toc511886969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DFBD324" w14:textId="77777777" w:rsidR="00606931" w:rsidRPr="00D95A50" w:rsidRDefault="00C01177" w:rsidP="00606931">
      <w:pPr>
        <w:pStyle w:val="Innehll3"/>
        <w:rPr>
          <w:rFonts w:eastAsiaTheme="minorEastAsia" w:cstheme="minorBidi"/>
          <w:noProof/>
          <w:sz w:val="22"/>
          <w:szCs w:val="22"/>
        </w:rPr>
      </w:pPr>
      <w:hyperlink w:anchor="_Toc511886970" w:history="1">
        <w:r w:rsidR="00606931" w:rsidRPr="00D95A50">
          <w:rPr>
            <w:rStyle w:val="Hyperlnk"/>
            <w:noProof/>
          </w:rPr>
          <w:t>Märke C33 Stopp vid tull</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_Toc511886970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0DFC121" w14:textId="77777777" w:rsidR="00606931" w:rsidRPr="00D95A50" w:rsidRDefault="00C01177" w:rsidP="00606931">
      <w:pPr>
        <w:pStyle w:val="Innehll3"/>
        <w:rPr>
          <w:rFonts w:eastAsiaTheme="minorEastAsia" w:cstheme="minorBidi"/>
          <w:noProof/>
          <w:sz w:val="22"/>
          <w:szCs w:val="22"/>
        </w:rPr>
      </w:pPr>
      <w:hyperlink w:anchor="_Toc511886971" w:history="1">
        <w:r w:rsidR="00606931" w:rsidRPr="00D95A50">
          <w:rPr>
            <w:rStyle w:val="Hyperlnk"/>
            <w:noProof/>
          </w:rPr>
          <w:t>Märke C34 Stopp av angiven anledning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_Toc511886971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300D98A" w14:textId="77777777" w:rsidR="00606931" w:rsidRPr="00D95A50" w:rsidRDefault="00C01177" w:rsidP="00606931">
      <w:pPr>
        <w:pStyle w:val="Innehll3"/>
        <w:rPr>
          <w:rFonts w:eastAsiaTheme="minorEastAsia" w:cstheme="minorBidi"/>
          <w:noProof/>
          <w:sz w:val="22"/>
          <w:szCs w:val="22"/>
        </w:rPr>
      </w:pPr>
      <w:hyperlink w:anchor="_Toc511886972" w:history="1">
        <w:r w:rsidR="00606931" w:rsidRPr="00D95A50">
          <w:rPr>
            <w:rStyle w:val="Hyperlnk"/>
            <w:noProof/>
          </w:rPr>
          <w:t>Märke C35 Förbud att parkera fordon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_Toc511886972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2A67913" w14:textId="77777777" w:rsidR="00606931" w:rsidRPr="00D95A50" w:rsidRDefault="00C01177" w:rsidP="00606931">
      <w:pPr>
        <w:pStyle w:val="Innehll3"/>
        <w:rPr>
          <w:rFonts w:eastAsiaTheme="minorEastAsia" w:cstheme="minorBidi"/>
          <w:noProof/>
          <w:sz w:val="22"/>
          <w:szCs w:val="22"/>
        </w:rPr>
      </w:pPr>
      <w:hyperlink w:anchor="_Toc511886973" w:history="1">
        <w:r w:rsidR="00606931" w:rsidRPr="00D95A50">
          <w:rPr>
            <w:rStyle w:val="Hyperlnk"/>
            <w:noProof/>
          </w:rPr>
          <w:t>Märke C39 Förbud mot att stanna och parkera fordon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_Toc511886973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77F7DC8" w14:textId="77777777" w:rsidR="00606931" w:rsidRPr="00D95A50" w:rsidRDefault="00C01177" w:rsidP="00606931">
      <w:pPr>
        <w:pStyle w:val="Innehll3"/>
        <w:rPr>
          <w:rFonts w:eastAsiaTheme="minorEastAsia" w:cstheme="minorBidi"/>
          <w:noProof/>
          <w:sz w:val="22"/>
          <w:szCs w:val="22"/>
        </w:rPr>
      </w:pPr>
      <w:hyperlink w:anchor="_Toc511886974" w:history="1">
        <w:r w:rsidR="00606931" w:rsidRPr="00D95A50">
          <w:rPr>
            <w:rStyle w:val="Hyperlnk"/>
            <w:noProof/>
          </w:rPr>
          <w:t>Märke C40 Ändamålsplats</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_Toc511886974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1093E20" w14:textId="77777777" w:rsidR="00606931" w:rsidRPr="00D95A50" w:rsidRDefault="00C01177" w:rsidP="00606931">
      <w:pPr>
        <w:pStyle w:val="Innehll3"/>
        <w:rPr>
          <w:rFonts w:eastAsiaTheme="minorEastAsia" w:cstheme="minorBidi"/>
          <w:noProof/>
          <w:sz w:val="22"/>
          <w:szCs w:val="22"/>
        </w:rPr>
      </w:pPr>
      <w:hyperlink w:anchor="_Toc511886975" w:history="1">
        <w:r w:rsidR="00606931" w:rsidRPr="00D95A50">
          <w:rPr>
            <w:rStyle w:val="Hyperlnk"/>
            <w:noProof/>
          </w:rPr>
          <w:t>Märke C41 Slut på ändamålsplats</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_Toc511886975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AA0FB49" w14:textId="77777777" w:rsidR="00606931" w:rsidRPr="00D95A50" w:rsidRDefault="00C01177" w:rsidP="00606931">
      <w:pPr>
        <w:pStyle w:val="Innehll3"/>
        <w:rPr>
          <w:rFonts w:eastAsiaTheme="minorEastAsia" w:cstheme="minorBidi"/>
          <w:noProof/>
          <w:sz w:val="22"/>
          <w:szCs w:val="22"/>
        </w:rPr>
      </w:pPr>
      <w:hyperlink w:anchor="_Toc511886976" w:history="1">
        <w:r w:rsidR="00606931" w:rsidRPr="00D95A50">
          <w:rPr>
            <w:rStyle w:val="Hyperlnk"/>
            <w:noProof/>
          </w:rPr>
          <w:t>Märke C43 Slut på vändplats</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_Toc511886976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CD4F90F" w14:textId="77777777" w:rsidR="00606931" w:rsidRPr="00D95A50" w:rsidRDefault="00C01177" w:rsidP="00606931">
      <w:pPr>
        <w:pStyle w:val="Innehll3"/>
        <w:rPr>
          <w:rFonts w:eastAsiaTheme="minorEastAsia" w:cstheme="minorBidi"/>
          <w:noProof/>
          <w:sz w:val="22"/>
          <w:szCs w:val="22"/>
        </w:rPr>
      </w:pPr>
      <w:hyperlink w:anchor="_Toc511886977" w:history="1">
        <w:r w:rsidR="00606931" w:rsidRPr="00D95A50">
          <w:rPr>
            <w:rStyle w:val="Hyperlnk"/>
            <w:noProof/>
          </w:rPr>
          <w:t>Märke C44 Förbud mot trafik med annat motordrivet fordon med dubbdäck än moped klass II</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_Toc511886977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1639C13" w14:textId="77777777" w:rsidR="00606931" w:rsidRPr="00D95A50" w:rsidRDefault="00C01177" w:rsidP="00606931">
      <w:pPr>
        <w:pStyle w:val="Innehll3"/>
        <w:rPr>
          <w:rFonts w:eastAsiaTheme="minorEastAsia" w:cstheme="minorBidi"/>
          <w:noProof/>
          <w:sz w:val="22"/>
          <w:szCs w:val="22"/>
        </w:rPr>
      </w:pPr>
      <w:hyperlink w:anchor="_Toc511886978" w:history="1">
        <w:r w:rsidR="00606931" w:rsidRPr="00D95A50">
          <w:rPr>
            <w:rStyle w:val="Hyperlnk"/>
            <w:noProof/>
          </w:rPr>
          <w:t>Märke C45 Särskilda bestämmelser för stannande och parkering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_Toc511886978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56766D6" w14:textId="77777777" w:rsidR="00606931" w:rsidRPr="00D95A50" w:rsidRDefault="00C01177" w:rsidP="00606931">
      <w:pPr>
        <w:pStyle w:val="Innehll3"/>
        <w:rPr>
          <w:rFonts w:eastAsiaTheme="minorEastAsia" w:cstheme="minorBidi"/>
          <w:noProof/>
          <w:sz w:val="22"/>
          <w:szCs w:val="22"/>
        </w:rPr>
      </w:pPr>
      <w:hyperlink w:anchor="_Toc511886979" w:history="1">
        <w:r w:rsidR="00606931" w:rsidRPr="00D95A50">
          <w:rPr>
            <w:rStyle w:val="Hyperlnk"/>
            <w:noProof/>
          </w:rPr>
          <w:t xml:space="preserve">Märke C46 </w:t>
        </w:r>
        <w:r w:rsidR="00606931" w:rsidRPr="00D95A50">
          <w:rPr>
            <w:rStyle w:val="Hyperlnk"/>
            <w:rFonts w:ascii="TimesNewRomanPS" w:hAnsi="TimesNewRomanPS" w:cs="TimesNewRomanPS"/>
            <w:noProof/>
          </w:rPr>
          <w:t>Begränsat trippelaxeltryck</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_Toc511886979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AE0E2BB" w14:textId="77777777" w:rsidR="00606931" w:rsidRPr="00D95A50" w:rsidRDefault="00C01177" w:rsidP="00606931">
      <w:pPr>
        <w:pStyle w:val="Innehll2"/>
        <w:rPr>
          <w:rFonts w:eastAsiaTheme="minorEastAsia" w:cstheme="minorBidi"/>
          <w:b w:val="0"/>
          <w:noProof/>
          <w:sz w:val="22"/>
          <w:szCs w:val="22"/>
        </w:rPr>
      </w:pPr>
      <w:hyperlink w:anchor="_Toc511886980" w:history="1">
        <w:r w:rsidR="00606931" w:rsidRPr="00D95A50">
          <w:rPr>
            <w:rStyle w:val="Hyperlnk"/>
            <w:noProof/>
          </w:rPr>
          <w:t>5 kap. Påbudsmärken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_Toc511886980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066E23E" w14:textId="77777777" w:rsidR="00606931" w:rsidRPr="00D95A50" w:rsidRDefault="00C01177" w:rsidP="00606931">
      <w:pPr>
        <w:pStyle w:val="Innehll3"/>
        <w:rPr>
          <w:rFonts w:eastAsiaTheme="minorEastAsia" w:cstheme="minorBidi"/>
          <w:noProof/>
          <w:sz w:val="22"/>
          <w:szCs w:val="22"/>
        </w:rPr>
      </w:pPr>
      <w:hyperlink w:anchor="_Toc511886981" w:history="1">
        <w:r w:rsidR="00606931" w:rsidRPr="00D95A50">
          <w:rPr>
            <w:rStyle w:val="Hyperlnk"/>
            <w:noProof/>
          </w:rPr>
          <w:t>Storlekar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_Toc511886981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6025B36" w14:textId="77777777" w:rsidR="00606931" w:rsidRPr="00D95A50" w:rsidRDefault="00C01177" w:rsidP="00606931">
      <w:pPr>
        <w:pStyle w:val="Innehll3"/>
        <w:rPr>
          <w:rFonts w:eastAsiaTheme="minorEastAsia" w:cstheme="minorBidi"/>
          <w:noProof/>
          <w:sz w:val="22"/>
          <w:szCs w:val="22"/>
        </w:rPr>
      </w:pPr>
      <w:hyperlink w:anchor="_Toc511886982" w:history="1">
        <w:r w:rsidR="00606931" w:rsidRPr="00D95A50">
          <w:rPr>
            <w:rStyle w:val="Hyperlnk"/>
            <w:noProof/>
          </w:rPr>
          <w:t>Placering över kör-, gång- eller cykelbana</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_Toc511886982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371F5AB" w14:textId="77777777" w:rsidR="00606931" w:rsidRPr="00D95A50" w:rsidRDefault="00C01177" w:rsidP="00606931">
      <w:pPr>
        <w:pStyle w:val="Innehll3"/>
        <w:rPr>
          <w:rFonts w:eastAsiaTheme="minorEastAsia" w:cstheme="minorBidi"/>
          <w:noProof/>
          <w:sz w:val="22"/>
          <w:szCs w:val="22"/>
        </w:rPr>
      </w:pPr>
      <w:hyperlink w:anchor="_Toc511886983" w:history="1">
        <w:r w:rsidR="00606931" w:rsidRPr="00D95A50">
          <w:rPr>
            <w:rStyle w:val="Hyperlnk"/>
            <w:noProof/>
          </w:rPr>
          <w:t>Tillämpning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_Toc511886983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5EA6CCD" w14:textId="77777777" w:rsidR="00606931" w:rsidRPr="00D95A50" w:rsidRDefault="00C01177" w:rsidP="00606931">
      <w:pPr>
        <w:pStyle w:val="Innehll3"/>
        <w:rPr>
          <w:rFonts w:eastAsiaTheme="minorEastAsia" w:cstheme="minorBidi"/>
          <w:noProof/>
          <w:sz w:val="22"/>
          <w:szCs w:val="22"/>
        </w:rPr>
      </w:pPr>
      <w:hyperlink w:anchor="_Toc511886984" w:history="1">
        <w:r w:rsidR="00606931" w:rsidRPr="00D95A50">
          <w:rPr>
            <w:rStyle w:val="Hyperlnk"/>
            <w:noProof/>
          </w:rPr>
          <w:t>Märke D1 Påbjuden körriktning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_Toc511886984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D5CB97B" w14:textId="77777777" w:rsidR="00606931" w:rsidRPr="00D95A50" w:rsidRDefault="00C01177" w:rsidP="00606931">
      <w:pPr>
        <w:pStyle w:val="Innehll3"/>
        <w:rPr>
          <w:rFonts w:eastAsiaTheme="minorEastAsia" w:cstheme="minorBidi"/>
          <w:noProof/>
          <w:sz w:val="22"/>
          <w:szCs w:val="22"/>
        </w:rPr>
      </w:pPr>
      <w:hyperlink w:anchor="_Toc511886985" w:history="1">
        <w:r w:rsidR="00606931" w:rsidRPr="00D95A50">
          <w:rPr>
            <w:rStyle w:val="Hyperlnk"/>
            <w:noProof/>
          </w:rPr>
          <w:t>Märke D2 Påbjuden körbana</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_Toc511886985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94488B0" w14:textId="77777777" w:rsidR="00606931" w:rsidRPr="00D95A50" w:rsidRDefault="00C01177" w:rsidP="00606931">
      <w:pPr>
        <w:pStyle w:val="Innehll3"/>
        <w:rPr>
          <w:rFonts w:eastAsiaTheme="minorEastAsia" w:cstheme="minorBidi"/>
          <w:noProof/>
          <w:sz w:val="22"/>
          <w:szCs w:val="22"/>
        </w:rPr>
      </w:pPr>
      <w:hyperlink w:anchor="_Toc511886986" w:history="1">
        <w:r w:rsidR="00606931" w:rsidRPr="00D95A50">
          <w:rPr>
            <w:rStyle w:val="Hyperlnk"/>
            <w:noProof/>
          </w:rPr>
          <w:t>Märke D3 Cirkulationsplats</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_Toc511886986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53C9C14" w14:textId="77777777" w:rsidR="00606931" w:rsidRPr="00D95A50" w:rsidRDefault="00C01177" w:rsidP="00606931">
      <w:pPr>
        <w:pStyle w:val="Innehll3"/>
        <w:rPr>
          <w:rFonts w:eastAsiaTheme="minorEastAsia" w:cstheme="minorBidi"/>
          <w:noProof/>
          <w:sz w:val="22"/>
          <w:szCs w:val="22"/>
        </w:rPr>
      </w:pPr>
      <w:hyperlink w:anchor="_Toc511886987" w:history="1">
        <w:r w:rsidR="00606931" w:rsidRPr="00D95A50">
          <w:rPr>
            <w:rStyle w:val="Hyperlnk"/>
            <w:noProof/>
          </w:rPr>
          <w:t>Märke D4 Påbjuden cykelbana</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_Toc511886987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13CAACB" w14:textId="77777777" w:rsidR="00606931" w:rsidRPr="00D95A50" w:rsidRDefault="00C01177" w:rsidP="00606931">
      <w:pPr>
        <w:pStyle w:val="Innehll3"/>
        <w:rPr>
          <w:rFonts w:eastAsiaTheme="minorEastAsia" w:cstheme="minorBidi"/>
          <w:noProof/>
          <w:sz w:val="22"/>
          <w:szCs w:val="22"/>
        </w:rPr>
      </w:pPr>
      <w:hyperlink w:anchor="_Toc511886988" w:history="1">
        <w:r w:rsidR="00606931" w:rsidRPr="00D95A50">
          <w:rPr>
            <w:rStyle w:val="Hyperlnk"/>
            <w:noProof/>
          </w:rPr>
          <w:t>Märke D5 Påbjuden gångbana</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_Toc511886988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F710D6D" w14:textId="77777777" w:rsidR="00606931" w:rsidRPr="00D95A50" w:rsidRDefault="00C01177" w:rsidP="00606931">
      <w:pPr>
        <w:pStyle w:val="Innehll3"/>
        <w:rPr>
          <w:rFonts w:eastAsiaTheme="minorEastAsia" w:cstheme="minorBidi"/>
          <w:noProof/>
          <w:sz w:val="22"/>
          <w:szCs w:val="22"/>
        </w:rPr>
      </w:pPr>
      <w:hyperlink w:anchor="_Toc511886989" w:history="1">
        <w:r w:rsidR="00606931" w:rsidRPr="00D95A50">
          <w:rPr>
            <w:rStyle w:val="Hyperlnk"/>
            <w:noProof/>
          </w:rPr>
          <w:t>Märke D6 Påbjuden gång- och cykelbana</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_Toc511886989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F1D0D13" w14:textId="77777777" w:rsidR="00606931" w:rsidRPr="00D95A50" w:rsidRDefault="00C01177" w:rsidP="00606931">
      <w:pPr>
        <w:pStyle w:val="Innehll3"/>
        <w:rPr>
          <w:rFonts w:eastAsiaTheme="minorEastAsia" w:cstheme="minorBidi"/>
          <w:noProof/>
          <w:sz w:val="22"/>
          <w:szCs w:val="22"/>
        </w:rPr>
      </w:pPr>
      <w:hyperlink w:anchor="_Toc511886990" w:history="1">
        <w:r w:rsidR="00606931" w:rsidRPr="00D95A50">
          <w:rPr>
            <w:rStyle w:val="Hyperlnk"/>
            <w:noProof/>
          </w:rPr>
          <w:t>Märke D7 Påbjudna gång- och cykelbanor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_Toc511886990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88B831E" w14:textId="77777777" w:rsidR="00606931" w:rsidRPr="00D95A50" w:rsidRDefault="00C01177" w:rsidP="00606931">
      <w:pPr>
        <w:pStyle w:val="Innehll3"/>
        <w:rPr>
          <w:rFonts w:eastAsiaTheme="minorEastAsia" w:cstheme="minorBidi"/>
          <w:noProof/>
          <w:sz w:val="22"/>
          <w:szCs w:val="22"/>
        </w:rPr>
      </w:pPr>
      <w:hyperlink w:anchor="_Toc511886991" w:history="1">
        <w:r w:rsidR="00606931" w:rsidRPr="00D95A50">
          <w:rPr>
            <w:rStyle w:val="Hyperlnk"/>
            <w:noProof/>
          </w:rPr>
          <w:t>Märke D8 Påbjuden ridväg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_Toc511886991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B320159" w14:textId="77777777" w:rsidR="00606931" w:rsidRPr="00D95A50" w:rsidRDefault="00C01177" w:rsidP="00606931">
      <w:pPr>
        <w:pStyle w:val="Innehll3"/>
        <w:rPr>
          <w:rFonts w:eastAsiaTheme="minorEastAsia" w:cstheme="minorBidi"/>
          <w:noProof/>
          <w:sz w:val="22"/>
          <w:szCs w:val="22"/>
        </w:rPr>
      </w:pPr>
      <w:hyperlink w:anchor="_Toc511886992" w:history="1">
        <w:r w:rsidR="00606931" w:rsidRPr="00D95A50">
          <w:rPr>
            <w:rStyle w:val="Hyperlnk"/>
            <w:noProof/>
          </w:rPr>
          <w:t>Märke D9 Påbjuden led för terrängmotorfordon och terrängsläp</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_Toc511886992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86A7917" w14:textId="77777777" w:rsidR="00606931" w:rsidRPr="00D95A50" w:rsidRDefault="00C01177" w:rsidP="00606931">
      <w:pPr>
        <w:pStyle w:val="Innehll3"/>
        <w:rPr>
          <w:rFonts w:eastAsiaTheme="minorEastAsia" w:cstheme="minorBidi"/>
          <w:noProof/>
          <w:sz w:val="22"/>
          <w:szCs w:val="22"/>
        </w:rPr>
      </w:pPr>
      <w:hyperlink w:anchor="_Toc511886993" w:history="1">
        <w:r w:rsidR="00606931" w:rsidRPr="00D95A50">
          <w:rPr>
            <w:rStyle w:val="Hyperlnk"/>
            <w:noProof/>
          </w:rPr>
          <w:t xml:space="preserve">Märke D10 </w:t>
        </w:r>
        <w:r w:rsidR="00606931" w:rsidRPr="00D95A50">
          <w:rPr>
            <w:rStyle w:val="Hyperlnk"/>
            <w:bCs/>
            <w:noProof/>
          </w:rPr>
          <w:t>Påbjudet körfält eller körbana för fordon i linjetrafik m.fl.</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_Toc511886993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7B44550" w14:textId="77777777" w:rsidR="00606931" w:rsidRPr="00D95A50" w:rsidRDefault="00C01177" w:rsidP="00606931">
      <w:pPr>
        <w:pStyle w:val="Innehll3"/>
        <w:rPr>
          <w:rFonts w:eastAsiaTheme="minorEastAsia" w:cstheme="minorBidi"/>
          <w:noProof/>
          <w:sz w:val="22"/>
          <w:szCs w:val="22"/>
        </w:rPr>
      </w:pPr>
      <w:hyperlink w:anchor="_Toc511886994" w:history="1">
        <w:r w:rsidR="00606931" w:rsidRPr="00D95A50">
          <w:rPr>
            <w:rStyle w:val="Hyperlnk"/>
            <w:bCs/>
            <w:noProof/>
          </w:rPr>
          <w:t>Märke D11 Slut på påbjuden bana, körfält, väg eller led</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_Toc511886994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9D405B9" w14:textId="77777777" w:rsidR="00606931" w:rsidRPr="00D95A50" w:rsidRDefault="00C01177" w:rsidP="00606931">
      <w:pPr>
        <w:pStyle w:val="Innehll2"/>
        <w:rPr>
          <w:rFonts w:eastAsiaTheme="minorEastAsia" w:cstheme="minorBidi"/>
          <w:b w:val="0"/>
          <w:noProof/>
          <w:sz w:val="22"/>
          <w:szCs w:val="22"/>
        </w:rPr>
      </w:pPr>
      <w:hyperlink w:anchor="_Toc511886995" w:history="1">
        <w:r w:rsidR="00606931" w:rsidRPr="00D95A50">
          <w:rPr>
            <w:rStyle w:val="Hyperlnk"/>
            <w:noProof/>
          </w:rPr>
          <w:t>6 kap. Anvisningsmärken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_Toc511886995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5EC671F" w14:textId="77777777" w:rsidR="00606931" w:rsidRPr="00D95A50" w:rsidRDefault="00C01177" w:rsidP="00606931">
      <w:pPr>
        <w:pStyle w:val="Innehll3"/>
        <w:rPr>
          <w:rFonts w:eastAsiaTheme="minorEastAsia" w:cstheme="minorBidi"/>
          <w:noProof/>
          <w:sz w:val="22"/>
          <w:szCs w:val="22"/>
        </w:rPr>
      </w:pPr>
      <w:hyperlink w:anchor="_Toc511886996" w:history="1">
        <w:r w:rsidR="00606931" w:rsidRPr="00D95A50">
          <w:rPr>
            <w:rStyle w:val="Hyperlnk"/>
            <w:noProof/>
          </w:rPr>
          <w:t>Storlekar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_Toc511886996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93CCCBB" w14:textId="77777777" w:rsidR="00606931" w:rsidRPr="00D95A50" w:rsidRDefault="00C01177" w:rsidP="00606931">
      <w:pPr>
        <w:pStyle w:val="Innehll3"/>
        <w:rPr>
          <w:rFonts w:eastAsiaTheme="minorEastAsia" w:cstheme="minorBidi"/>
          <w:noProof/>
          <w:sz w:val="22"/>
          <w:szCs w:val="22"/>
        </w:rPr>
      </w:pPr>
      <w:hyperlink w:anchor="_Toc511886997" w:history="1">
        <w:r w:rsidR="00606931" w:rsidRPr="00D95A50">
          <w:rPr>
            <w:rStyle w:val="Hyperlnk"/>
            <w:noProof/>
          </w:rPr>
          <w:t>Placering över körbanan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_Toc511886997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C86EBD1" w14:textId="77777777" w:rsidR="00606931" w:rsidRPr="00D95A50" w:rsidRDefault="00C01177" w:rsidP="00606931">
      <w:pPr>
        <w:pStyle w:val="Innehll3"/>
        <w:rPr>
          <w:rFonts w:eastAsiaTheme="minorEastAsia" w:cstheme="minorBidi"/>
          <w:noProof/>
          <w:sz w:val="22"/>
          <w:szCs w:val="22"/>
        </w:rPr>
      </w:pPr>
      <w:hyperlink w:anchor="_Toc511886998" w:history="1">
        <w:r w:rsidR="00606931" w:rsidRPr="00D95A50">
          <w:rPr>
            <w:rStyle w:val="Hyperlnk"/>
            <w:noProof/>
          </w:rPr>
          <w:t>Tillämpning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_Toc511886998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F116825" w14:textId="77777777" w:rsidR="00606931" w:rsidRPr="00D95A50" w:rsidRDefault="00C01177" w:rsidP="00606931">
      <w:pPr>
        <w:pStyle w:val="Innehll3"/>
        <w:rPr>
          <w:rFonts w:eastAsiaTheme="minorEastAsia" w:cstheme="minorBidi"/>
          <w:noProof/>
          <w:sz w:val="22"/>
          <w:szCs w:val="22"/>
        </w:rPr>
      </w:pPr>
      <w:hyperlink w:anchor="_Toc511886999" w:history="1">
        <w:r w:rsidR="00606931" w:rsidRPr="00D95A50">
          <w:rPr>
            <w:rStyle w:val="Hyperlnk"/>
            <w:noProof/>
          </w:rPr>
          <w:t>Märke E1 Motorväg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_Toc511886999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9D54E9F" w14:textId="77777777" w:rsidR="00606931" w:rsidRPr="00D95A50" w:rsidRDefault="00C01177" w:rsidP="00606931">
      <w:pPr>
        <w:pStyle w:val="Innehll3"/>
        <w:rPr>
          <w:rFonts w:eastAsiaTheme="minorEastAsia" w:cstheme="minorBidi"/>
          <w:noProof/>
          <w:sz w:val="22"/>
          <w:szCs w:val="22"/>
        </w:rPr>
      </w:pPr>
      <w:hyperlink w:anchor="_Toc511887000" w:history="1">
        <w:r w:rsidR="00606931" w:rsidRPr="00D95A50">
          <w:rPr>
            <w:rStyle w:val="Hyperlnk"/>
            <w:noProof/>
          </w:rPr>
          <w:t>Märke E2 Motorväg upphör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_Toc511887000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7361B47" w14:textId="77777777" w:rsidR="00606931" w:rsidRPr="00D95A50" w:rsidRDefault="00C01177" w:rsidP="00606931">
      <w:pPr>
        <w:pStyle w:val="Innehll3"/>
        <w:rPr>
          <w:rFonts w:eastAsiaTheme="minorEastAsia" w:cstheme="minorBidi"/>
          <w:noProof/>
          <w:sz w:val="22"/>
          <w:szCs w:val="22"/>
        </w:rPr>
      </w:pPr>
      <w:hyperlink w:anchor="_Toc511887001" w:history="1">
        <w:r w:rsidR="00606931" w:rsidRPr="00D95A50">
          <w:rPr>
            <w:rStyle w:val="Hyperlnk"/>
            <w:noProof/>
          </w:rPr>
          <w:t>Märke E3 Motortrafikled</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_Toc511887001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1C153C1" w14:textId="77777777" w:rsidR="00606931" w:rsidRPr="00D95A50" w:rsidRDefault="00C01177" w:rsidP="00606931">
      <w:pPr>
        <w:pStyle w:val="Innehll3"/>
        <w:rPr>
          <w:rFonts w:eastAsiaTheme="minorEastAsia" w:cstheme="minorBidi"/>
          <w:noProof/>
          <w:sz w:val="22"/>
          <w:szCs w:val="22"/>
        </w:rPr>
      </w:pPr>
      <w:hyperlink w:anchor="_Toc511887002" w:history="1">
        <w:r w:rsidR="00606931" w:rsidRPr="00D95A50">
          <w:rPr>
            <w:rStyle w:val="Hyperlnk"/>
            <w:noProof/>
          </w:rPr>
          <w:t>Märke E4 Motortrafikled upphör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_Toc511887002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0B6C83E" w14:textId="77777777" w:rsidR="00606931" w:rsidRPr="00D95A50" w:rsidRDefault="00C01177" w:rsidP="00606931">
      <w:pPr>
        <w:pStyle w:val="Innehll3"/>
        <w:rPr>
          <w:rFonts w:eastAsiaTheme="minorEastAsia" w:cstheme="minorBidi"/>
          <w:noProof/>
          <w:sz w:val="22"/>
          <w:szCs w:val="22"/>
        </w:rPr>
      </w:pPr>
      <w:hyperlink w:anchor="_Toc511887003" w:history="1">
        <w:r w:rsidR="00606931" w:rsidRPr="00D95A50">
          <w:rPr>
            <w:rStyle w:val="Hyperlnk"/>
            <w:noProof/>
          </w:rPr>
          <w:t>Märke E11 Rekommenderad lägre hastighet</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_Toc511887003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F2C9DAE" w14:textId="77777777" w:rsidR="00606931" w:rsidRPr="00D95A50" w:rsidRDefault="00C01177" w:rsidP="00606931">
      <w:pPr>
        <w:pStyle w:val="Innehll3"/>
        <w:rPr>
          <w:rFonts w:eastAsiaTheme="minorEastAsia" w:cstheme="minorBidi"/>
          <w:noProof/>
          <w:sz w:val="22"/>
          <w:szCs w:val="22"/>
        </w:rPr>
      </w:pPr>
      <w:hyperlink w:anchor="_Toc511887004" w:history="1">
        <w:r w:rsidR="00606931" w:rsidRPr="00D95A50">
          <w:rPr>
            <w:rStyle w:val="Hyperlnk"/>
            <w:noProof/>
          </w:rPr>
          <w:t>Märke E12 Rekommenderad lägre hastighet upphör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_Toc511887004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DAA0E06" w14:textId="77777777" w:rsidR="00606931" w:rsidRPr="00D95A50" w:rsidRDefault="00C01177" w:rsidP="00606931">
      <w:pPr>
        <w:pStyle w:val="Innehll3"/>
        <w:rPr>
          <w:rFonts w:eastAsiaTheme="minorEastAsia" w:cstheme="minorBidi"/>
          <w:noProof/>
          <w:sz w:val="22"/>
          <w:szCs w:val="22"/>
        </w:rPr>
      </w:pPr>
      <w:hyperlink w:anchor="_Toc511887005" w:history="1">
        <w:r w:rsidR="00606931" w:rsidRPr="00D95A50">
          <w:rPr>
            <w:rStyle w:val="Hyperlnk"/>
            <w:noProof/>
          </w:rPr>
          <w:t>Märke E13 Rekommenderad högsta hastighet</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_Toc511887005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FE8F902" w14:textId="77777777" w:rsidR="00606931" w:rsidRPr="00D95A50" w:rsidRDefault="00C01177" w:rsidP="00606931">
      <w:pPr>
        <w:pStyle w:val="Innehll3"/>
        <w:rPr>
          <w:rFonts w:eastAsiaTheme="minorEastAsia" w:cstheme="minorBidi"/>
          <w:noProof/>
          <w:sz w:val="22"/>
          <w:szCs w:val="22"/>
        </w:rPr>
      </w:pPr>
      <w:hyperlink w:anchor="_Toc511887006" w:history="1">
        <w:r w:rsidR="00606931" w:rsidRPr="00D95A50">
          <w:rPr>
            <w:rStyle w:val="Hyperlnk"/>
            <w:noProof/>
          </w:rPr>
          <w:t>Märke E14 Rekommenderad högsta hastighet upphör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_Toc511887006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7A5B33F" w14:textId="77777777" w:rsidR="00606931" w:rsidRPr="00D95A50" w:rsidRDefault="00C01177" w:rsidP="00606931">
      <w:pPr>
        <w:pStyle w:val="Innehll3"/>
        <w:rPr>
          <w:rFonts w:eastAsiaTheme="minorEastAsia" w:cstheme="minorBidi"/>
          <w:noProof/>
          <w:sz w:val="22"/>
          <w:szCs w:val="22"/>
        </w:rPr>
      </w:pPr>
      <w:hyperlink w:anchor="_Toc511887007" w:history="1">
        <w:r w:rsidR="00606931" w:rsidRPr="00D95A50">
          <w:rPr>
            <w:rStyle w:val="Hyperlnk"/>
            <w:noProof/>
          </w:rPr>
          <w:t>Märke E15 Sammanvävning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_Toc511887007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ADA328F" w14:textId="77777777" w:rsidR="00606931" w:rsidRPr="00D95A50" w:rsidRDefault="00C01177" w:rsidP="00606931">
      <w:pPr>
        <w:pStyle w:val="Innehll3"/>
        <w:rPr>
          <w:rFonts w:eastAsiaTheme="minorEastAsia" w:cstheme="minorBidi"/>
          <w:noProof/>
          <w:sz w:val="22"/>
          <w:szCs w:val="22"/>
        </w:rPr>
      </w:pPr>
      <w:hyperlink w:anchor="_Toc511887008" w:history="1">
        <w:r w:rsidR="00606931" w:rsidRPr="00D95A50">
          <w:rPr>
            <w:rStyle w:val="Hyperlnk"/>
            <w:noProof/>
          </w:rPr>
          <w:t>Märke E16 Enkelriktad trafik</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_Toc511887008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FD2540B" w14:textId="77777777" w:rsidR="00606931" w:rsidRPr="00D95A50" w:rsidRDefault="00C01177" w:rsidP="00606931">
      <w:pPr>
        <w:pStyle w:val="Innehll3"/>
        <w:rPr>
          <w:rFonts w:eastAsiaTheme="minorEastAsia" w:cstheme="minorBidi"/>
          <w:noProof/>
          <w:sz w:val="22"/>
          <w:szCs w:val="22"/>
        </w:rPr>
      </w:pPr>
      <w:hyperlink w:anchor="_Toc511887009" w:history="1">
        <w:r w:rsidR="00606931" w:rsidRPr="00D95A50">
          <w:rPr>
            <w:rStyle w:val="Hyperlnk"/>
            <w:noProof/>
          </w:rPr>
          <w:t>Märke E17 Återvändsväg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_Toc511887009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2EEF767" w14:textId="77777777" w:rsidR="00606931" w:rsidRPr="00D95A50" w:rsidRDefault="00C01177" w:rsidP="00606931">
      <w:pPr>
        <w:pStyle w:val="Innehll3"/>
        <w:rPr>
          <w:rFonts w:eastAsiaTheme="minorEastAsia" w:cstheme="minorBidi"/>
          <w:noProof/>
          <w:sz w:val="22"/>
          <w:szCs w:val="22"/>
        </w:rPr>
      </w:pPr>
      <w:hyperlink w:anchor="_Toc511887010" w:history="1">
        <w:r w:rsidR="00606931" w:rsidRPr="00D95A50">
          <w:rPr>
            <w:rStyle w:val="Hyperlnk"/>
            <w:noProof/>
          </w:rPr>
          <w:t>Märke E18 Mötesplats</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_Toc511887010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495CFE2" w14:textId="77777777" w:rsidR="00606931" w:rsidRPr="00D95A50" w:rsidRDefault="00C01177" w:rsidP="00606931">
      <w:pPr>
        <w:pStyle w:val="Innehll3"/>
        <w:rPr>
          <w:rFonts w:eastAsiaTheme="minorEastAsia" w:cstheme="minorBidi"/>
          <w:noProof/>
          <w:sz w:val="22"/>
          <w:szCs w:val="22"/>
        </w:rPr>
      </w:pPr>
      <w:hyperlink w:anchor="_Toc511887011" w:history="1">
        <w:r w:rsidR="00606931" w:rsidRPr="00D95A50">
          <w:rPr>
            <w:rStyle w:val="Hyperlnk"/>
            <w:noProof/>
          </w:rPr>
          <w:t>Märke E19 Parkering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_Toc511887011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254E40D" w14:textId="77777777" w:rsidR="00606931" w:rsidRPr="00D95A50" w:rsidRDefault="00C01177" w:rsidP="00606931">
      <w:pPr>
        <w:pStyle w:val="Innehll3"/>
        <w:rPr>
          <w:rFonts w:eastAsiaTheme="minorEastAsia" w:cstheme="minorBidi"/>
          <w:noProof/>
          <w:sz w:val="22"/>
          <w:szCs w:val="22"/>
        </w:rPr>
      </w:pPr>
      <w:hyperlink w:anchor="_Toc511887012" w:history="1">
        <w:r w:rsidR="00606931" w:rsidRPr="00D95A50">
          <w:rPr>
            <w:rStyle w:val="Hyperlnk"/>
            <w:noProof/>
          </w:rPr>
          <w:t>Märke E20 Områdesmärke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_Toc511887012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DBD9420" w14:textId="77777777" w:rsidR="00606931" w:rsidRPr="00D95A50" w:rsidRDefault="00C01177" w:rsidP="00606931">
      <w:pPr>
        <w:pStyle w:val="Innehll3"/>
        <w:rPr>
          <w:rFonts w:eastAsiaTheme="minorEastAsia" w:cstheme="minorBidi"/>
          <w:noProof/>
          <w:sz w:val="22"/>
          <w:szCs w:val="22"/>
        </w:rPr>
      </w:pPr>
      <w:hyperlink w:anchor="_Toc511887013" w:history="1">
        <w:r w:rsidR="00606931" w:rsidRPr="00D95A50">
          <w:rPr>
            <w:rStyle w:val="Hyperlnk"/>
            <w:noProof/>
          </w:rPr>
          <w:t>Märke E21 Slut på område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_Toc511887013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CE85B73" w14:textId="77777777" w:rsidR="00606931" w:rsidRPr="00D95A50" w:rsidRDefault="00C01177" w:rsidP="00606931">
      <w:pPr>
        <w:pStyle w:val="Innehll3"/>
        <w:rPr>
          <w:rFonts w:eastAsiaTheme="minorEastAsia" w:cstheme="minorBidi"/>
          <w:noProof/>
          <w:sz w:val="22"/>
          <w:szCs w:val="22"/>
        </w:rPr>
      </w:pPr>
      <w:hyperlink w:anchor="_Toc511887014" w:history="1">
        <w:r w:rsidR="00606931" w:rsidRPr="00D95A50">
          <w:rPr>
            <w:rStyle w:val="Hyperlnk"/>
            <w:noProof/>
          </w:rPr>
          <w:t>Märke E22 Busshållplats</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_Toc511887014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9094416" w14:textId="77777777" w:rsidR="00606931" w:rsidRPr="00D95A50" w:rsidRDefault="00C01177" w:rsidP="00606931">
      <w:pPr>
        <w:pStyle w:val="Innehll3"/>
        <w:rPr>
          <w:rFonts w:eastAsiaTheme="minorEastAsia" w:cstheme="minorBidi"/>
          <w:noProof/>
          <w:sz w:val="22"/>
          <w:szCs w:val="22"/>
        </w:rPr>
      </w:pPr>
      <w:hyperlink w:anchor="_Toc511887015" w:history="1">
        <w:r w:rsidR="00606931" w:rsidRPr="00D95A50">
          <w:rPr>
            <w:rStyle w:val="Hyperlnk"/>
            <w:noProof/>
          </w:rPr>
          <w:t>Märke E24 Automatisk trafikövervakning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_Toc511887015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385DCC1" w14:textId="77777777" w:rsidR="00606931" w:rsidRPr="00D95A50" w:rsidRDefault="00C01177" w:rsidP="00606931">
      <w:pPr>
        <w:pStyle w:val="Innehll3"/>
        <w:rPr>
          <w:rFonts w:eastAsiaTheme="minorEastAsia" w:cstheme="minorBidi"/>
          <w:noProof/>
          <w:sz w:val="22"/>
          <w:szCs w:val="22"/>
        </w:rPr>
      </w:pPr>
      <w:hyperlink w:anchor="_Toc511887016" w:history="1">
        <w:r w:rsidR="00606931" w:rsidRPr="00D95A50">
          <w:rPr>
            <w:rStyle w:val="Hyperlnk"/>
            <w:noProof/>
          </w:rPr>
          <w:t>Märke E25 Betalväg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_Toc511887016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172AD02" w14:textId="77777777" w:rsidR="00606931" w:rsidRPr="00D95A50" w:rsidRDefault="00C01177" w:rsidP="00606931">
      <w:pPr>
        <w:pStyle w:val="Innehll3"/>
        <w:rPr>
          <w:rFonts w:eastAsiaTheme="minorEastAsia" w:cstheme="minorBidi"/>
          <w:noProof/>
          <w:sz w:val="22"/>
          <w:szCs w:val="22"/>
        </w:rPr>
      </w:pPr>
      <w:hyperlink w:anchor="_Toc511887017" w:history="1">
        <w:r w:rsidR="00606931" w:rsidRPr="00D95A50">
          <w:rPr>
            <w:rStyle w:val="Hyperlnk"/>
            <w:noProof/>
          </w:rPr>
          <w:t>Märke E26 Tunnel</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_Toc511887017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763F7D9" w14:textId="77777777" w:rsidR="00606931" w:rsidRPr="00D95A50" w:rsidRDefault="00C01177" w:rsidP="00606931">
      <w:pPr>
        <w:pStyle w:val="Innehll3"/>
        <w:rPr>
          <w:rFonts w:eastAsiaTheme="minorEastAsia" w:cstheme="minorBidi"/>
          <w:noProof/>
          <w:sz w:val="22"/>
          <w:szCs w:val="22"/>
        </w:rPr>
      </w:pPr>
      <w:hyperlink w:anchor="_Toc511887018" w:history="1">
        <w:r w:rsidR="00606931" w:rsidRPr="00D95A50">
          <w:rPr>
            <w:rStyle w:val="Hyperlnk"/>
            <w:noProof/>
          </w:rPr>
          <w:t>Märke E27 Nöduppställningsplats</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_Toc511887018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1281CAC" w14:textId="77777777" w:rsidR="00606931" w:rsidRPr="00D95A50" w:rsidRDefault="00C01177" w:rsidP="00606931">
      <w:pPr>
        <w:pStyle w:val="Innehll3"/>
        <w:rPr>
          <w:rFonts w:eastAsiaTheme="minorEastAsia" w:cstheme="minorBidi"/>
          <w:noProof/>
          <w:sz w:val="22"/>
          <w:szCs w:val="22"/>
        </w:rPr>
      </w:pPr>
      <w:hyperlink w:anchor="_Toc511887019" w:history="1">
        <w:r w:rsidR="00606931" w:rsidRPr="00D95A50">
          <w:rPr>
            <w:rStyle w:val="Hyperlnk"/>
            <w:noProof/>
          </w:rPr>
          <w:t>Märke E28 Nödutgång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_Toc511887019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AE0A7FC" w14:textId="77777777" w:rsidR="00606931" w:rsidRPr="00D95A50" w:rsidRDefault="00C01177" w:rsidP="00606931">
      <w:pPr>
        <w:pStyle w:val="Innehll3"/>
        <w:rPr>
          <w:rFonts w:eastAsiaTheme="minorEastAsia" w:cstheme="minorBidi"/>
          <w:noProof/>
          <w:sz w:val="22"/>
          <w:szCs w:val="22"/>
        </w:rPr>
      </w:pPr>
      <w:hyperlink w:anchor="_Toc511887020" w:history="1">
        <w:r w:rsidR="00606931" w:rsidRPr="00D95A50">
          <w:rPr>
            <w:rStyle w:val="Hyperlnk"/>
            <w:noProof/>
          </w:rPr>
          <w:t>Märke E29 Utrymningsväg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_Toc511887020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7993C8D" w14:textId="77777777" w:rsidR="00606931" w:rsidRPr="00D95A50" w:rsidRDefault="00C01177" w:rsidP="00606931">
      <w:pPr>
        <w:pStyle w:val="Innehll2"/>
        <w:rPr>
          <w:rFonts w:eastAsiaTheme="minorEastAsia" w:cstheme="minorBidi"/>
          <w:b w:val="0"/>
          <w:noProof/>
          <w:sz w:val="22"/>
          <w:szCs w:val="22"/>
        </w:rPr>
      </w:pPr>
      <w:hyperlink w:anchor="_Toc511887021" w:history="1">
        <w:r w:rsidR="00606931" w:rsidRPr="00D95A50">
          <w:rPr>
            <w:rStyle w:val="Hyperlnk"/>
            <w:noProof/>
          </w:rPr>
          <w:t>7 kap. Inledande bestämmelser om lokaliseringsmärken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_Toc511887021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CB4A412" w14:textId="77777777" w:rsidR="00606931" w:rsidRPr="00D95A50" w:rsidRDefault="00C01177" w:rsidP="00606931">
      <w:pPr>
        <w:pStyle w:val="Innehll3"/>
        <w:rPr>
          <w:rFonts w:eastAsiaTheme="minorEastAsia" w:cstheme="minorBidi"/>
          <w:noProof/>
          <w:sz w:val="22"/>
          <w:szCs w:val="22"/>
        </w:rPr>
      </w:pPr>
      <w:hyperlink w:anchor="_Toc511887022" w:history="1">
        <w:r w:rsidR="00606931" w:rsidRPr="00D95A50">
          <w:rPr>
            <w:rStyle w:val="Hyperlnk"/>
            <w:noProof/>
          </w:rPr>
          <w:t>Färgsättning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_Toc511887022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9071EE0" w14:textId="77777777" w:rsidR="00606931" w:rsidRPr="00D95A50" w:rsidRDefault="00C01177" w:rsidP="00606931">
      <w:pPr>
        <w:pStyle w:val="Innehll3"/>
        <w:rPr>
          <w:rFonts w:eastAsiaTheme="minorEastAsia" w:cstheme="minorBidi"/>
          <w:noProof/>
          <w:sz w:val="22"/>
          <w:szCs w:val="22"/>
        </w:rPr>
      </w:pPr>
      <w:hyperlink w:anchor="_Toc511887023" w:history="1">
        <w:r w:rsidR="00606931" w:rsidRPr="00D95A50">
          <w:rPr>
            <w:rStyle w:val="Hyperlnk"/>
            <w:noProof/>
          </w:rPr>
          <w:t>Tillämpning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_Toc511887023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1387D80" w14:textId="77777777" w:rsidR="00606931" w:rsidRPr="00D95A50" w:rsidRDefault="00C01177" w:rsidP="00606931">
      <w:pPr>
        <w:pStyle w:val="Innehll3"/>
        <w:rPr>
          <w:rFonts w:eastAsiaTheme="minorEastAsia" w:cstheme="minorBidi"/>
          <w:noProof/>
          <w:sz w:val="22"/>
          <w:szCs w:val="22"/>
        </w:rPr>
      </w:pPr>
      <w:hyperlink w:anchor="_Toc511887024" w:history="1">
        <w:r w:rsidR="00606931" w:rsidRPr="00D95A50">
          <w:rPr>
            <w:rStyle w:val="Hyperlnk"/>
            <w:noProof/>
          </w:rPr>
          <w:t>Textstorlekar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_Toc511887024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F335060" w14:textId="77777777" w:rsidR="00606931" w:rsidRPr="00D95A50" w:rsidRDefault="00C01177" w:rsidP="00606931">
      <w:pPr>
        <w:pStyle w:val="Innehll2"/>
        <w:rPr>
          <w:rFonts w:eastAsiaTheme="minorEastAsia" w:cstheme="minorBidi"/>
          <w:b w:val="0"/>
          <w:noProof/>
          <w:sz w:val="22"/>
          <w:szCs w:val="22"/>
        </w:rPr>
      </w:pPr>
      <w:hyperlink w:anchor="_Toc511887025" w:history="1">
        <w:r w:rsidR="00606931" w:rsidRPr="00D95A50">
          <w:rPr>
            <w:rStyle w:val="Hyperlnk"/>
            <w:noProof/>
          </w:rPr>
          <w:t>8 kap. Lokaliseringsmärken för vägvisning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_Toc511887025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E9F212E" w14:textId="77777777" w:rsidR="00606931" w:rsidRPr="00D95A50" w:rsidRDefault="00C01177" w:rsidP="00606931">
      <w:pPr>
        <w:pStyle w:val="Innehll3"/>
        <w:rPr>
          <w:rFonts w:eastAsiaTheme="minorEastAsia" w:cstheme="minorBidi"/>
          <w:noProof/>
          <w:sz w:val="22"/>
          <w:szCs w:val="22"/>
        </w:rPr>
      </w:pPr>
      <w:hyperlink w:anchor="_Toc511887026" w:history="1">
        <w:r w:rsidR="00606931" w:rsidRPr="00D95A50">
          <w:rPr>
            <w:rStyle w:val="Hyperlnk"/>
            <w:noProof/>
          </w:rPr>
          <w:t>Allmänna bestämmelser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_Toc511887026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9C8C54A" w14:textId="77777777" w:rsidR="00606931" w:rsidRPr="00D95A50" w:rsidRDefault="00C01177" w:rsidP="00606931">
      <w:pPr>
        <w:pStyle w:val="Innehll3"/>
        <w:rPr>
          <w:rFonts w:eastAsiaTheme="minorEastAsia" w:cstheme="minorBidi"/>
          <w:noProof/>
          <w:sz w:val="22"/>
          <w:szCs w:val="22"/>
        </w:rPr>
      </w:pPr>
      <w:hyperlink w:anchor="_Toc511887027" w:history="1">
        <w:r w:rsidR="00606931" w:rsidRPr="00D95A50">
          <w:rPr>
            <w:rStyle w:val="Hyperlnk"/>
            <w:noProof/>
          </w:rPr>
          <w:t>Storlekar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_Toc511887027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6459116" w14:textId="77777777" w:rsidR="00606931" w:rsidRPr="00D95A50" w:rsidRDefault="00C01177" w:rsidP="00606931">
      <w:pPr>
        <w:pStyle w:val="Innehll3"/>
        <w:rPr>
          <w:rFonts w:eastAsiaTheme="minorEastAsia" w:cstheme="minorBidi"/>
          <w:noProof/>
          <w:sz w:val="22"/>
          <w:szCs w:val="22"/>
        </w:rPr>
      </w:pPr>
      <w:hyperlink w:anchor="_Toc511887028" w:history="1">
        <w:r w:rsidR="00606931" w:rsidRPr="00D95A50">
          <w:rPr>
            <w:rStyle w:val="Hyperlnk"/>
            <w:noProof/>
          </w:rPr>
          <w:t>Placering över körbanan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_Toc511887028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5DBAD5E" w14:textId="77777777" w:rsidR="00606931" w:rsidRPr="00D95A50" w:rsidRDefault="00C01177" w:rsidP="00606931">
      <w:pPr>
        <w:pStyle w:val="Innehll3"/>
        <w:rPr>
          <w:rFonts w:eastAsiaTheme="minorEastAsia" w:cstheme="minorBidi"/>
          <w:noProof/>
          <w:sz w:val="22"/>
          <w:szCs w:val="22"/>
        </w:rPr>
      </w:pPr>
      <w:hyperlink w:anchor="_Toc511887029" w:history="1">
        <w:r w:rsidR="00606931" w:rsidRPr="00D95A50">
          <w:rPr>
            <w:rStyle w:val="Hyperlnk"/>
            <w:noProof/>
          </w:rPr>
          <w:t>Tillämpning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_Toc511887029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796C7B6" w14:textId="77777777" w:rsidR="00606931" w:rsidRPr="00D95A50" w:rsidRDefault="00C01177" w:rsidP="00606931">
      <w:pPr>
        <w:pStyle w:val="Innehll3"/>
        <w:rPr>
          <w:rFonts w:eastAsiaTheme="minorEastAsia" w:cstheme="minorBidi"/>
          <w:noProof/>
          <w:sz w:val="22"/>
          <w:szCs w:val="22"/>
        </w:rPr>
      </w:pPr>
      <w:hyperlink w:anchor="_Toc511887030" w:history="1">
        <w:r w:rsidR="00606931" w:rsidRPr="00D95A50">
          <w:rPr>
            <w:rStyle w:val="Hyperlnk"/>
            <w:noProof/>
          </w:rPr>
          <w:t>Märke F1 Orienteringstavla</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_Toc511887030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E7885C8" w14:textId="77777777" w:rsidR="00606931" w:rsidRPr="00D95A50" w:rsidRDefault="00C01177" w:rsidP="00606931">
      <w:pPr>
        <w:pStyle w:val="Innehll3"/>
        <w:rPr>
          <w:rFonts w:eastAsiaTheme="minorEastAsia" w:cstheme="minorBidi"/>
          <w:noProof/>
          <w:sz w:val="22"/>
          <w:szCs w:val="22"/>
        </w:rPr>
      </w:pPr>
      <w:hyperlink w:anchor="_Toc511887031" w:history="1">
        <w:r w:rsidR="00606931" w:rsidRPr="00D95A50">
          <w:rPr>
            <w:rStyle w:val="Hyperlnk"/>
            <w:bCs/>
            <w:noProof/>
          </w:rPr>
          <w:t>Märke F2 Orienteringstavla vid förbjuden sväng i korsning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_Toc511887031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0B11C61" w14:textId="77777777" w:rsidR="00606931" w:rsidRPr="00D95A50" w:rsidRDefault="00C01177" w:rsidP="00606931">
      <w:pPr>
        <w:pStyle w:val="Innehll3"/>
        <w:rPr>
          <w:rFonts w:eastAsiaTheme="minorEastAsia" w:cstheme="minorBidi"/>
          <w:noProof/>
          <w:sz w:val="22"/>
          <w:szCs w:val="22"/>
        </w:rPr>
      </w:pPr>
      <w:hyperlink w:anchor="_Toc511887032" w:history="1">
        <w:r w:rsidR="00606931" w:rsidRPr="00D95A50">
          <w:rPr>
            <w:rStyle w:val="Hyperlnk"/>
            <w:bCs/>
            <w:noProof/>
          </w:rPr>
          <w:t>Märke F3 Tabellorienteringstavla</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_Toc511887032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59A7D17" w14:textId="77777777" w:rsidR="00606931" w:rsidRPr="00D95A50" w:rsidRDefault="00C01177" w:rsidP="00606931">
      <w:pPr>
        <w:pStyle w:val="Innehll3"/>
        <w:rPr>
          <w:rFonts w:eastAsiaTheme="minorEastAsia" w:cstheme="minorBidi"/>
          <w:noProof/>
          <w:sz w:val="22"/>
          <w:szCs w:val="22"/>
        </w:rPr>
      </w:pPr>
      <w:hyperlink w:anchor="_Toc511887033" w:history="1">
        <w:r w:rsidR="00606931" w:rsidRPr="00D95A50">
          <w:rPr>
            <w:rStyle w:val="Hyperlnk"/>
            <w:noProof/>
          </w:rPr>
          <w:t>Märke F4 Avfartsorienteringstavla</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_Toc511887033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2BDE2FA" w14:textId="77777777" w:rsidR="00606931" w:rsidRPr="00D95A50" w:rsidRDefault="00C01177" w:rsidP="00606931">
      <w:pPr>
        <w:pStyle w:val="Innehll3"/>
        <w:rPr>
          <w:rFonts w:eastAsiaTheme="minorEastAsia" w:cstheme="minorBidi"/>
          <w:noProof/>
          <w:sz w:val="22"/>
          <w:szCs w:val="22"/>
        </w:rPr>
      </w:pPr>
      <w:hyperlink w:anchor="_Toc511887034" w:history="1">
        <w:r w:rsidR="00606931" w:rsidRPr="00D95A50">
          <w:rPr>
            <w:rStyle w:val="Hyperlnk"/>
            <w:iCs/>
            <w:noProof/>
          </w:rPr>
          <w:t>Märke F5 Vägvisare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_Toc511887034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9B961F9" w14:textId="77777777" w:rsidR="00606931" w:rsidRPr="00D95A50" w:rsidRDefault="00C01177" w:rsidP="00606931">
      <w:pPr>
        <w:pStyle w:val="Innehll3"/>
        <w:rPr>
          <w:rFonts w:eastAsiaTheme="minorEastAsia" w:cstheme="minorBidi"/>
          <w:noProof/>
          <w:sz w:val="22"/>
          <w:szCs w:val="22"/>
        </w:rPr>
      </w:pPr>
      <w:hyperlink w:anchor="_Toc511887035" w:history="1">
        <w:r w:rsidR="00606931" w:rsidRPr="00D95A50">
          <w:rPr>
            <w:rStyle w:val="Hyperlnk"/>
            <w:noProof/>
          </w:rPr>
          <w:t>Märke F6 Tabellvägvisare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_Toc511887035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7F03612" w14:textId="77777777" w:rsidR="00606931" w:rsidRPr="00D95A50" w:rsidRDefault="00C01177" w:rsidP="00606931">
      <w:pPr>
        <w:pStyle w:val="Innehll3"/>
        <w:rPr>
          <w:rFonts w:eastAsiaTheme="minorEastAsia" w:cstheme="minorBidi"/>
          <w:noProof/>
          <w:sz w:val="22"/>
          <w:szCs w:val="22"/>
        </w:rPr>
      </w:pPr>
      <w:hyperlink w:anchor="_Toc511887036" w:history="1">
        <w:r w:rsidR="00606931" w:rsidRPr="00D95A50">
          <w:rPr>
            <w:rStyle w:val="Hyperlnk"/>
            <w:noProof/>
          </w:rPr>
          <w:t>Märke F7 Avfartsvisare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_Toc511887036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5571540" w14:textId="77777777" w:rsidR="00606931" w:rsidRPr="00D95A50" w:rsidRDefault="00C01177" w:rsidP="00606931">
      <w:pPr>
        <w:pStyle w:val="Innehll3"/>
        <w:rPr>
          <w:rFonts w:eastAsiaTheme="minorEastAsia" w:cstheme="minorBidi"/>
          <w:noProof/>
          <w:sz w:val="22"/>
          <w:szCs w:val="22"/>
        </w:rPr>
      </w:pPr>
      <w:hyperlink w:anchor="_Toc511887037" w:history="1">
        <w:r w:rsidR="00606931" w:rsidRPr="00D95A50">
          <w:rPr>
            <w:rStyle w:val="Hyperlnk"/>
            <w:noProof/>
          </w:rPr>
          <w:t>Märke F8 Körfältsvägvisare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_Toc511887037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8D70161" w14:textId="77777777" w:rsidR="00606931" w:rsidRPr="00D95A50" w:rsidRDefault="00C01177" w:rsidP="00606931">
      <w:pPr>
        <w:pStyle w:val="Innehll3"/>
        <w:rPr>
          <w:rFonts w:eastAsiaTheme="minorEastAsia" w:cstheme="minorBidi"/>
          <w:noProof/>
          <w:sz w:val="22"/>
          <w:szCs w:val="22"/>
        </w:rPr>
      </w:pPr>
      <w:hyperlink w:anchor="_Toc511887038" w:history="1">
        <w:r w:rsidR="00606931" w:rsidRPr="00D95A50">
          <w:rPr>
            <w:rStyle w:val="Hyperlnk"/>
            <w:noProof/>
          </w:rPr>
          <w:t>Märke F9 Samlingsmärke för vägvisning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_Toc511887038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B5CCADE" w14:textId="77777777" w:rsidR="00606931" w:rsidRPr="00D95A50" w:rsidRDefault="00C01177" w:rsidP="00606931">
      <w:pPr>
        <w:pStyle w:val="Innehll3"/>
        <w:rPr>
          <w:rFonts w:eastAsiaTheme="minorEastAsia" w:cstheme="minorBidi"/>
          <w:noProof/>
          <w:sz w:val="22"/>
          <w:szCs w:val="22"/>
        </w:rPr>
      </w:pPr>
      <w:hyperlink w:anchor="_Toc511887039" w:history="1">
        <w:r w:rsidR="00606931" w:rsidRPr="00D95A50">
          <w:rPr>
            <w:rStyle w:val="Hyperlnk"/>
            <w:noProof/>
          </w:rPr>
          <w:t>Märke F10 Platsmärke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_Toc511887039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1DF7E51" w14:textId="77777777" w:rsidR="00606931" w:rsidRPr="00D95A50" w:rsidRDefault="00C01177" w:rsidP="00606931">
      <w:pPr>
        <w:pStyle w:val="Innehll3"/>
        <w:rPr>
          <w:rFonts w:eastAsiaTheme="minorEastAsia" w:cstheme="minorBidi"/>
          <w:noProof/>
          <w:sz w:val="22"/>
          <w:szCs w:val="22"/>
        </w:rPr>
      </w:pPr>
      <w:hyperlink w:anchor="_Toc511887040" w:history="1">
        <w:r w:rsidR="00606931" w:rsidRPr="00D95A50">
          <w:rPr>
            <w:rStyle w:val="Hyperlnk"/>
            <w:noProof/>
          </w:rPr>
          <w:t>Märke F13 Avståndstavla</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_Toc511887040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5FDB0D6" w14:textId="77777777" w:rsidR="00606931" w:rsidRPr="00D95A50" w:rsidRDefault="00C01177" w:rsidP="00606931">
      <w:pPr>
        <w:pStyle w:val="Innehll3"/>
        <w:rPr>
          <w:rFonts w:eastAsiaTheme="minorEastAsia" w:cstheme="minorBidi"/>
          <w:noProof/>
          <w:sz w:val="22"/>
          <w:szCs w:val="22"/>
        </w:rPr>
      </w:pPr>
      <w:hyperlink w:anchor="_Toc511887041" w:history="1">
        <w:r w:rsidR="00606931" w:rsidRPr="00D95A50">
          <w:rPr>
            <w:rStyle w:val="Hyperlnk"/>
            <w:noProof/>
          </w:rPr>
          <w:t>Märke F14 Vägnummer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_Toc511887041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075B930" w14:textId="77777777" w:rsidR="00606931" w:rsidRPr="00D95A50" w:rsidRDefault="00C01177" w:rsidP="00606931">
      <w:pPr>
        <w:pStyle w:val="Innehll3"/>
        <w:rPr>
          <w:rFonts w:eastAsiaTheme="minorEastAsia" w:cstheme="minorBidi"/>
          <w:noProof/>
          <w:sz w:val="22"/>
          <w:szCs w:val="22"/>
        </w:rPr>
      </w:pPr>
      <w:hyperlink w:anchor="_Toc511887042" w:history="1">
        <w:r w:rsidR="00606931" w:rsidRPr="00D95A50">
          <w:rPr>
            <w:rStyle w:val="Hyperlnk"/>
            <w:noProof/>
          </w:rPr>
          <w:t>Märke F16 Ökning av antal körfält</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_Toc511887042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F4E5028" w14:textId="77777777" w:rsidR="00606931" w:rsidRPr="00D95A50" w:rsidRDefault="00C01177" w:rsidP="00606931">
      <w:pPr>
        <w:pStyle w:val="Innehll3"/>
        <w:rPr>
          <w:rFonts w:eastAsiaTheme="minorEastAsia" w:cstheme="minorBidi"/>
          <w:noProof/>
          <w:sz w:val="22"/>
          <w:szCs w:val="22"/>
        </w:rPr>
      </w:pPr>
      <w:hyperlink w:anchor="_Toc511887043" w:history="1">
        <w:r w:rsidR="00606931" w:rsidRPr="00D95A50">
          <w:rPr>
            <w:rStyle w:val="Hyperlnk"/>
            <w:noProof/>
          </w:rPr>
          <w:t>Märke F17 Minskning av antal körfält</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_Toc511887043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A661A0B" w14:textId="77777777" w:rsidR="00606931" w:rsidRPr="00D95A50" w:rsidRDefault="00C01177" w:rsidP="00606931">
      <w:pPr>
        <w:pStyle w:val="Innehll3"/>
        <w:rPr>
          <w:rFonts w:eastAsiaTheme="minorEastAsia" w:cstheme="minorBidi"/>
          <w:noProof/>
          <w:sz w:val="22"/>
          <w:szCs w:val="22"/>
        </w:rPr>
      </w:pPr>
      <w:hyperlink w:anchor="_Toc511887044" w:history="1">
        <w:r w:rsidR="00606931" w:rsidRPr="00D95A50">
          <w:rPr>
            <w:rStyle w:val="Hyperlnk"/>
            <w:noProof/>
          </w:rPr>
          <w:t>Märke F18 Körfältsindelning på sträcka</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_Toc511887044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A022097" w14:textId="77777777" w:rsidR="00606931" w:rsidRPr="00D95A50" w:rsidRDefault="00C01177" w:rsidP="00606931">
      <w:pPr>
        <w:pStyle w:val="Innehll3"/>
        <w:rPr>
          <w:rFonts w:eastAsiaTheme="minorEastAsia" w:cstheme="minorBidi"/>
          <w:noProof/>
          <w:sz w:val="22"/>
          <w:szCs w:val="22"/>
        </w:rPr>
      </w:pPr>
      <w:hyperlink w:anchor="_Toc511887045" w:history="1">
        <w:r w:rsidR="00606931" w:rsidRPr="00D95A50">
          <w:rPr>
            <w:rStyle w:val="Hyperlnk"/>
            <w:noProof/>
          </w:rPr>
          <w:t>Märke F19 Väganslutning med accelerationsfält</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_Toc511887045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EA91FC9" w14:textId="77777777" w:rsidR="00606931" w:rsidRPr="00D95A50" w:rsidRDefault="00C01177" w:rsidP="00606931">
      <w:pPr>
        <w:pStyle w:val="Innehll3"/>
        <w:rPr>
          <w:rFonts w:eastAsiaTheme="minorEastAsia" w:cstheme="minorBidi"/>
          <w:noProof/>
          <w:sz w:val="22"/>
          <w:szCs w:val="22"/>
        </w:rPr>
      </w:pPr>
      <w:hyperlink w:anchor="_Toc511887046" w:history="1">
        <w:r w:rsidR="00606931" w:rsidRPr="00D95A50">
          <w:rPr>
            <w:rStyle w:val="Hyperlnk"/>
            <w:noProof/>
          </w:rPr>
          <w:t>Märke F20 Väganslutning med separat körfält</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_Toc511887046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935678B" w14:textId="77777777" w:rsidR="00606931" w:rsidRPr="00D95A50" w:rsidRDefault="00C01177" w:rsidP="00606931">
      <w:pPr>
        <w:pStyle w:val="Innehll3"/>
        <w:rPr>
          <w:rFonts w:eastAsiaTheme="minorEastAsia" w:cstheme="minorBidi"/>
          <w:noProof/>
          <w:sz w:val="22"/>
          <w:szCs w:val="22"/>
        </w:rPr>
      </w:pPr>
      <w:hyperlink w:anchor="_Toc511887047" w:history="1">
        <w:r w:rsidR="00606931" w:rsidRPr="00D95A50">
          <w:rPr>
            <w:rStyle w:val="Hyperlnk"/>
            <w:noProof/>
          </w:rPr>
          <w:t>Märke F21 Körfältsindelning före korsning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_Toc511887047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0D20D59" w14:textId="77777777" w:rsidR="00606931" w:rsidRPr="00D95A50" w:rsidRDefault="00C01177" w:rsidP="00606931">
      <w:pPr>
        <w:pStyle w:val="Innehll3"/>
        <w:rPr>
          <w:rFonts w:eastAsiaTheme="minorEastAsia" w:cstheme="minorBidi"/>
          <w:noProof/>
          <w:sz w:val="22"/>
          <w:szCs w:val="22"/>
        </w:rPr>
      </w:pPr>
      <w:hyperlink w:anchor="_Toc511887048" w:history="1">
        <w:r w:rsidR="00606931" w:rsidRPr="00D95A50">
          <w:rPr>
            <w:rStyle w:val="Hyperlnk"/>
            <w:noProof/>
          </w:rPr>
          <w:t>Märke F23 Orienteringstavla för omledningsväg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_Toc511887048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556DE9C" w14:textId="77777777" w:rsidR="00606931" w:rsidRPr="00D95A50" w:rsidRDefault="00C01177" w:rsidP="00606931">
      <w:pPr>
        <w:pStyle w:val="Innehll3"/>
        <w:rPr>
          <w:rFonts w:eastAsiaTheme="minorEastAsia" w:cstheme="minorBidi"/>
          <w:noProof/>
          <w:sz w:val="22"/>
          <w:szCs w:val="22"/>
        </w:rPr>
      </w:pPr>
      <w:hyperlink w:anchor="_Toc511887049" w:history="1">
        <w:r w:rsidR="00606931" w:rsidRPr="00D95A50">
          <w:rPr>
            <w:rStyle w:val="Hyperlnk"/>
            <w:noProof/>
          </w:rPr>
          <w:t>Märke F25 Körfält upphör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_Toc511887049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0A6C0E5" w14:textId="77777777" w:rsidR="00606931" w:rsidRPr="00D95A50" w:rsidRDefault="00C01177" w:rsidP="00606931">
      <w:pPr>
        <w:pStyle w:val="Innehll3"/>
        <w:rPr>
          <w:rFonts w:eastAsiaTheme="minorEastAsia" w:cstheme="minorBidi"/>
          <w:noProof/>
          <w:sz w:val="22"/>
          <w:szCs w:val="22"/>
        </w:rPr>
      </w:pPr>
      <w:hyperlink w:anchor="_Toc511887050" w:history="1">
        <w:r w:rsidR="00606931" w:rsidRPr="00D95A50">
          <w:rPr>
            <w:rStyle w:val="Hyperlnk"/>
            <w:noProof/>
          </w:rPr>
          <w:t>Märke F26 Körfält avstängt</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_Toc511887050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842C9D6" w14:textId="77777777" w:rsidR="00606931" w:rsidRPr="00D95A50" w:rsidRDefault="00C01177" w:rsidP="00606931">
      <w:pPr>
        <w:pStyle w:val="Innehll3"/>
        <w:rPr>
          <w:rFonts w:eastAsiaTheme="minorEastAsia" w:cstheme="minorBidi"/>
          <w:noProof/>
          <w:sz w:val="22"/>
          <w:szCs w:val="22"/>
        </w:rPr>
      </w:pPr>
      <w:hyperlink w:anchor="_Toc511887051" w:history="1">
        <w:r w:rsidR="00606931" w:rsidRPr="00D95A50">
          <w:rPr>
            <w:rStyle w:val="Hyperlnk"/>
            <w:noProof/>
          </w:rPr>
          <w:t>Märke F27 Trafikplatsnummer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_Toc511887051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545FCDE" w14:textId="77777777" w:rsidR="00606931" w:rsidRPr="00D95A50" w:rsidRDefault="00C01177" w:rsidP="00606931">
      <w:pPr>
        <w:pStyle w:val="Innehll3"/>
        <w:rPr>
          <w:rFonts w:eastAsiaTheme="minorEastAsia" w:cstheme="minorBidi"/>
          <w:noProof/>
          <w:sz w:val="22"/>
          <w:szCs w:val="22"/>
        </w:rPr>
      </w:pPr>
      <w:hyperlink w:anchor="_Toc511887052" w:history="1">
        <w:r w:rsidR="00606931" w:rsidRPr="00D95A50">
          <w:rPr>
            <w:rStyle w:val="Hyperlnk"/>
            <w:noProof/>
          </w:rPr>
          <w:t>Märke F28 Parkeringshus</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_Toc511887052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902C097" w14:textId="77777777" w:rsidR="00606931" w:rsidRPr="00D95A50" w:rsidRDefault="00C01177" w:rsidP="00606931">
      <w:pPr>
        <w:pStyle w:val="Innehll3"/>
        <w:rPr>
          <w:rFonts w:eastAsiaTheme="minorEastAsia" w:cstheme="minorBidi"/>
          <w:noProof/>
          <w:sz w:val="22"/>
          <w:szCs w:val="22"/>
        </w:rPr>
      </w:pPr>
      <w:hyperlink w:anchor="_Toc511887053" w:history="1">
        <w:r w:rsidR="00606931" w:rsidRPr="00D95A50">
          <w:rPr>
            <w:rStyle w:val="Hyperlnk"/>
            <w:noProof/>
          </w:rPr>
          <w:t>Märke F29 Infartsparkering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_Toc511887053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9A348EF" w14:textId="77777777" w:rsidR="00606931" w:rsidRPr="00D95A50" w:rsidRDefault="00C01177" w:rsidP="00606931">
      <w:pPr>
        <w:pStyle w:val="Innehll3"/>
        <w:rPr>
          <w:rFonts w:eastAsiaTheme="minorEastAsia" w:cstheme="minorBidi"/>
          <w:noProof/>
          <w:sz w:val="22"/>
          <w:szCs w:val="22"/>
        </w:rPr>
      </w:pPr>
      <w:hyperlink w:anchor="_Toc511887054" w:history="1">
        <w:r w:rsidR="00606931" w:rsidRPr="00D95A50">
          <w:rPr>
            <w:rStyle w:val="Hyperlnk"/>
            <w:noProof/>
          </w:rPr>
          <w:t>Märke F30 Lokal slinga</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_Toc511887054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831B7C3" w14:textId="77777777" w:rsidR="00606931" w:rsidRPr="00D95A50" w:rsidRDefault="00C01177" w:rsidP="00606931">
      <w:pPr>
        <w:pStyle w:val="Innehll3"/>
        <w:rPr>
          <w:rFonts w:eastAsiaTheme="minorEastAsia" w:cstheme="minorBidi"/>
          <w:noProof/>
          <w:sz w:val="22"/>
          <w:szCs w:val="22"/>
        </w:rPr>
      </w:pPr>
      <w:hyperlink w:anchor="_Toc511887055" w:history="1">
        <w:r w:rsidR="00606931" w:rsidRPr="00D95A50">
          <w:rPr>
            <w:rStyle w:val="Hyperlnk"/>
            <w:noProof/>
          </w:rPr>
          <w:t>Märke F31 Lämplig väg eller förbifart för visst fordonsslag eller trafikantgrupp</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_Toc511887055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663A3DD" w14:textId="77777777" w:rsidR="00606931" w:rsidRPr="00D95A50" w:rsidRDefault="00C01177" w:rsidP="00606931">
      <w:pPr>
        <w:pStyle w:val="Innehll3"/>
        <w:rPr>
          <w:rFonts w:eastAsiaTheme="minorEastAsia" w:cstheme="minorBidi"/>
          <w:noProof/>
          <w:sz w:val="22"/>
          <w:szCs w:val="22"/>
        </w:rPr>
      </w:pPr>
      <w:hyperlink w:anchor="_Toc511887056" w:history="1">
        <w:r w:rsidR="00606931" w:rsidRPr="00D95A50">
          <w:rPr>
            <w:rStyle w:val="Hyperlnk"/>
            <w:noProof/>
          </w:rPr>
          <w:t>Märke F32 Farligt gods</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_Toc511887056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791F79A" w14:textId="77777777" w:rsidR="00606931" w:rsidRPr="00D95A50" w:rsidRDefault="00C01177" w:rsidP="00606931">
      <w:pPr>
        <w:pStyle w:val="Innehll3"/>
        <w:rPr>
          <w:rFonts w:eastAsiaTheme="minorEastAsia" w:cstheme="minorBidi"/>
          <w:noProof/>
          <w:sz w:val="22"/>
          <w:szCs w:val="22"/>
        </w:rPr>
      </w:pPr>
      <w:hyperlink w:anchor="_Toc511887057" w:history="1">
        <w:r w:rsidR="00606931" w:rsidRPr="00D95A50">
          <w:rPr>
            <w:rStyle w:val="Hyperlnk"/>
            <w:noProof/>
          </w:rPr>
          <w:t>Märke F33 Räddningsplats</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_Toc511887057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5D4B020" w14:textId="77777777" w:rsidR="00606931" w:rsidRPr="00D95A50" w:rsidRDefault="00C01177" w:rsidP="00606931">
      <w:pPr>
        <w:pStyle w:val="Innehll2"/>
        <w:rPr>
          <w:rFonts w:eastAsiaTheme="minorEastAsia" w:cstheme="minorBidi"/>
          <w:b w:val="0"/>
          <w:noProof/>
          <w:sz w:val="22"/>
          <w:szCs w:val="22"/>
        </w:rPr>
      </w:pPr>
      <w:hyperlink w:anchor="_Toc511887058" w:history="1">
        <w:r w:rsidR="00606931" w:rsidRPr="00D95A50">
          <w:rPr>
            <w:rStyle w:val="Hyperlnk"/>
            <w:noProof/>
          </w:rPr>
          <w:t>9 kap. Lokaliseringsmärken för vägvisning av gång- och cykeltrafik</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_Toc511887058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B75AC04" w14:textId="77777777" w:rsidR="00606931" w:rsidRPr="00D95A50" w:rsidRDefault="00C01177" w:rsidP="00606931">
      <w:pPr>
        <w:pStyle w:val="Innehll3"/>
        <w:rPr>
          <w:rFonts w:eastAsiaTheme="minorEastAsia" w:cstheme="minorBidi"/>
          <w:noProof/>
          <w:sz w:val="22"/>
          <w:szCs w:val="22"/>
        </w:rPr>
      </w:pPr>
      <w:hyperlink w:anchor="_Toc511887059" w:history="1">
        <w:r w:rsidR="00606931" w:rsidRPr="00D95A50">
          <w:rPr>
            <w:rStyle w:val="Hyperlnk"/>
            <w:noProof/>
          </w:rPr>
          <w:t>Allmänna bestämmelser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_Toc511887059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C5500F9" w14:textId="77777777" w:rsidR="00606931" w:rsidRPr="00D95A50" w:rsidRDefault="00C01177" w:rsidP="00606931">
      <w:pPr>
        <w:pStyle w:val="Innehll3"/>
        <w:rPr>
          <w:rFonts w:eastAsiaTheme="minorEastAsia" w:cstheme="minorBidi"/>
          <w:noProof/>
          <w:sz w:val="22"/>
          <w:szCs w:val="22"/>
        </w:rPr>
      </w:pPr>
      <w:hyperlink w:anchor="_Toc511887060" w:history="1">
        <w:r w:rsidR="00606931" w:rsidRPr="00D95A50">
          <w:rPr>
            <w:rStyle w:val="Hyperlnk"/>
            <w:noProof/>
          </w:rPr>
          <w:t>Textstorlekar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_Toc511887060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413437A" w14:textId="77777777" w:rsidR="00606931" w:rsidRPr="00D95A50" w:rsidRDefault="00C01177" w:rsidP="00606931">
      <w:pPr>
        <w:pStyle w:val="Innehll3"/>
        <w:rPr>
          <w:rFonts w:eastAsiaTheme="minorEastAsia" w:cstheme="minorBidi"/>
          <w:noProof/>
          <w:sz w:val="22"/>
          <w:szCs w:val="22"/>
        </w:rPr>
      </w:pPr>
      <w:hyperlink w:anchor="_Toc511887061" w:history="1">
        <w:r w:rsidR="00606931" w:rsidRPr="00D95A50">
          <w:rPr>
            <w:rStyle w:val="Hyperlnk"/>
            <w:noProof/>
          </w:rPr>
          <w:t>Tillämpning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_Toc511887061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2104BE7" w14:textId="77777777" w:rsidR="00606931" w:rsidRPr="00D95A50" w:rsidRDefault="00C01177" w:rsidP="00606931">
      <w:pPr>
        <w:pStyle w:val="Innehll3"/>
        <w:rPr>
          <w:rFonts w:eastAsiaTheme="minorEastAsia" w:cstheme="minorBidi"/>
          <w:noProof/>
          <w:sz w:val="22"/>
          <w:szCs w:val="22"/>
        </w:rPr>
      </w:pPr>
      <w:hyperlink w:anchor="_Toc511887062" w:history="1">
        <w:r w:rsidR="00606931" w:rsidRPr="00D95A50">
          <w:rPr>
            <w:rStyle w:val="Hyperlnk"/>
            <w:noProof/>
          </w:rPr>
          <w:t>Märke F34 Vägvisare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_Toc511887062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63CB9AF" w14:textId="77777777" w:rsidR="00606931" w:rsidRPr="00D95A50" w:rsidRDefault="00C01177" w:rsidP="00606931">
      <w:pPr>
        <w:pStyle w:val="Innehll3"/>
        <w:rPr>
          <w:rFonts w:eastAsiaTheme="minorEastAsia" w:cstheme="minorBidi"/>
          <w:noProof/>
          <w:sz w:val="22"/>
          <w:szCs w:val="22"/>
        </w:rPr>
      </w:pPr>
      <w:hyperlink w:anchor="_Toc511887063" w:history="1">
        <w:r w:rsidR="00606931" w:rsidRPr="00D95A50">
          <w:rPr>
            <w:rStyle w:val="Hyperlnk"/>
            <w:noProof/>
          </w:rPr>
          <w:t>Märke F35 Tabellvägvisare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_Toc511887063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2AC1D1A" w14:textId="77777777" w:rsidR="00606931" w:rsidRPr="00D95A50" w:rsidRDefault="00C01177" w:rsidP="00606931">
      <w:pPr>
        <w:pStyle w:val="Innehll3"/>
        <w:rPr>
          <w:rFonts w:eastAsiaTheme="minorEastAsia" w:cstheme="minorBidi"/>
          <w:noProof/>
          <w:sz w:val="22"/>
          <w:szCs w:val="22"/>
        </w:rPr>
      </w:pPr>
      <w:hyperlink w:anchor="_Toc511887064" w:history="1">
        <w:r w:rsidR="00606931" w:rsidRPr="00D95A50">
          <w:rPr>
            <w:rStyle w:val="Hyperlnk"/>
            <w:noProof/>
          </w:rPr>
          <w:t>Märke F37 Avståndstavla</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_Toc511887064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FE566ED" w14:textId="77777777" w:rsidR="00606931" w:rsidRPr="00D95A50" w:rsidRDefault="00C01177" w:rsidP="00606931">
      <w:pPr>
        <w:pStyle w:val="Innehll2"/>
        <w:rPr>
          <w:rFonts w:eastAsiaTheme="minorEastAsia" w:cstheme="minorBidi"/>
          <w:b w:val="0"/>
          <w:noProof/>
          <w:sz w:val="22"/>
          <w:szCs w:val="22"/>
        </w:rPr>
      </w:pPr>
      <w:hyperlink w:anchor="_Toc511887065" w:history="1">
        <w:r w:rsidR="00606931" w:rsidRPr="00D95A50">
          <w:rPr>
            <w:rStyle w:val="Hyperlnk"/>
            <w:noProof/>
          </w:rPr>
          <w:t>10 kap. Lokaliseringsmärken för upplysning om allmänna inrättningar m.m.</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_Toc511887065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EAA954D" w14:textId="77777777" w:rsidR="00606931" w:rsidRPr="00D95A50" w:rsidRDefault="00C01177" w:rsidP="00606931">
      <w:pPr>
        <w:pStyle w:val="Innehll3"/>
        <w:rPr>
          <w:rFonts w:eastAsiaTheme="minorEastAsia" w:cstheme="minorBidi"/>
          <w:noProof/>
          <w:sz w:val="22"/>
          <w:szCs w:val="22"/>
        </w:rPr>
      </w:pPr>
      <w:hyperlink w:anchor="_Toc511887066" w:history="1">
        <w:r w:rsidR="00606931" w:rsidRPr="00D95A50">
          <w:rPr>
            <w:rStyle w:val="Hyperlnk"/>
            <w:noProof/>
          </w:rPr>
          <w:t>Storlekar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_Toc511887066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12E608D" w14:textId="77777777" w:rsidR="00606931" w:rsidRPr="00D95A50" w:rsidRDefault="00C01177" w:rsidP="00606931">
      <w:pPr>
        <w:pStyle w:val="Innehll3"/>
        <w:rPr>
          <w:rFonts w:eastAsiaTheme="minorEastAsia" w:cstheme="minorBidi"/>
          <w:noProof/>
          <w:sz w:val="22"/>
          <w:szCs w:val="22"/>
        </w:rPr>
      </w:pPr>
      <w:hyperlink w:anchor="_Toc511887067" w:history="1">
        <w:r w:rsidR="00606931" w:rsidRPr="00D95A50">
          <w:rPr>
            <w:rStyle w:val="Hyperlnk"/>
            <w:noProof/>
          </w:rPr>
          <w:t>Tillämpning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_Toc511887067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B3AAFD4" w14:textId="77777777" w:rsidR="00606931" w:rsidRPr="00D95A50" w:rsidRDefault="00C01177" w:rsidP="00606931">
      <w:pPr>
        <w:pStyle w:val="Innehll3"/>
        <w:rPr>
          <w:rFonts w:eastAsiaTheme="minorEastAsia" w:cstheme="minorBidi"/>
          <w:noProof/>
          <w:sz w:val="22"/>
          <w:szCs w:val="22"/>
        </w:rPr>
      </w:pPr>
      <w:hyperlink w:anchor="_Toc511887068" w:history="1">
        <w:r w:rsidR="00606931" w:rsidRPr="00D95A50">
          <w:rPr>
            <w:rStyle w:val="Hyperlnk"/>
            <w:noProof/>
          </w:rPr>
          <w:t>Märke G3 Radiostation för vägtrafikinformation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_Toc511887068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578311B" w14:textId="77777777" w:rsidR="00606931" w:rsidRPr="00D95A50" w:rsidRDefault="00C01177" w:rsidP="00606931">
      <w:pPr>
        <w:pStyle w:val="Innehll3"/>
        <w:rPr>
          <w:rFonts w:eastAsiaTheme="minorEastAsia" w:cstheme="minorBidi"/>
          <w:noProof/>
          <w:sz w:val="22"/>
          <w:szCs w:val="22"/>
        </w:rPr>
      </w:pPr>
      <w:hyperlink w:anchor="_Toc511887069" w:history="1">
        <w:r w:rsidR="00606931" w:rsidRPr="00D95A50">
          <w:rPr>
            <w:rStyle w:val="Hyperlnk"/>
            <w:noProof/>
          </w:rPr>
          <w:t>Märke G4 Akutsjukhus</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_Toc511887069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F00B185" w14:textId="77777777" w:rsidR="00606931" w:rsidRPr="00D95A50" w:rsidRDefault="00C01177" w:rsidP="00606931">
      <w:pPr>
        <w:pStyle w:val="Innehll3"/>
        <w:rPr>
          <w:rFonts w:eastAsiaTheme="minorEastAsia" w:cstheme="minorBidi"/>
          <w:noProof/>
          <w:sz w:val="22"/>
          <w:szCs w:val="22"/>
        </w:rPr>
      </w:pPr>
      <w:hyperlink w:anchor="_Toc511887070" w:history="1">
        <w:r w:rsidR="00606931" w:rsidRPr="00D95A50">
          <w:rPr>
            <w:rStyle w:val="Hyperlnk"/>
            <w:noProof/>
          </w:rPr>
          <w:t>Märke G5 Industriområde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_Toc511887070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8A73DEA" w14:textId="77777777" w:rsidR="00606931" w:rsidRPr="00D95A50" w:rsidRDefault="00C01177" w:rsidP="00606931">
      <w:pPr>
        <w:pStyle w:val="Innehll3"/>
        <w:rPr>
          <w:rFonts w:eastAsiaTheme="minorEastAsia" w:cstheme="minorBidi"/>
          <w:noProof/>
          <w:sz w:val="22"/>
          <w:szCs w:val="22"/>
        </w:rPr>
      </w:pPr>
      <w:hyperlink w:anchor="_Toc511887071" w:history="1">
        <w:r w:rsidR="00606931" w:rsidRPr="00D95A50">
          <w:rPr>
            <w:rStyle w:val="Hyperlnk"/>
            <w:noProof/>
          </w:rPr>
          <w:t>Märke G7 Busstation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_Toc511887071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2FF2AED" w14:textId="77777777" w:rsidR="00606931" w:rsidRPr="00D95A50" w:rsidRDefault="00C01177" w:rsidP="00606931">
      <w:pPr>
        <w:pStyle w:val="Innehll3"/>
        <w:rPr>
          <w:rFonts w:eastAsiaTheme="minorEastAsia" w:cstheme="minorBidi"/>
          <w:noProof/>
          <w:sz w:val="22"/>
          <w:szCs w:val="22"/>
        </w:rPr>
      </w:pPr>
      <w:hyperlink w:anchor="_Toc511887072" w:history="1">
        <w:r w:rsidR="00606931" w:rsidRPr="00D95A50">
          <w:rPr>
            <w:rStyle w:val="Hyperlnk"/>
            <w:noProof/>
          </w:rPr>
          <w:t>Märke G10 Handelsområde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_Toc511887072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21E95AC" w14:textId="77777777" w:rsidR="00606931" w:rsidRPr="00D95A50" w:rsidRDefault="00C01177" w:rsidP="00606931">
      <w:pPr>
        <w:pStyle w:val="Innehll2"/>
        <w:rPr>
          <w:rFonts w:eastAsiaTheme="minorEastAsia" w:cstheme="minorBidi"/>
          <w:b w:val="0"/>
          <w:noProof/>
          <w:sz w:val="22"/>
          <w:szCs w:val="22"/>
        </w:rPr>
      </w:pPr>
      <w:hyperlink w:anchor="_Toc511887073" w:history="1">
        <w:r w:rsidR="00606931" w:rsidRPr="00D95A50">
          <w:rPr>
            <w:rStyle w:val="Hyperlnk"/>
            <w:noProof/>
          </w:rPr>
          <w:t>11 kap. Lokaliseringsmärken för upplysning om serviceanläggningar m.m.</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_Toc511887073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A60BD93" w14:textId="77777777" w:rsidR="00606931" w:rsidRPr="00D95A50" w:rsidRDefault="00C01177" w:rsidP="00606931">
      <w:pPr>
        <w:pStyle w:val="Innehll3"/>
        <w:rPr>
          <w:rFonts w:eastAsiaTheme="minorEastAsia" w:cstheme="minorBidi"/>
          <w:noProof/>
          <w:sz w:val="22"/>
          <w:szCs w:val="22"/>
        </w:rPr>
      </w:pPr>
      <w:hyperlink w:anchor="_Toc511887074" w:history="1">
        <w:r w:rsidR="00606931" w:rsidRPr="00D95A50">
          <w:rPr>
            <w:rStyle w:val="Hyperlnk"/>
            <w:noProof/>
          </w:rPr>
          <w:t>Storlekar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_Toc511887074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C55A54A" w14:textId="77777777" w:rsidR="00606931" w:rsidRPr="00D95A50" w:rsidRDefault="00C01177" w:rsidP="00606931">
      <w:pPr>
        <w:pStyle w:val="Innehll3"/>
        <w:rPr>
          <w:rFonts w:eastAsiaTheme="minorEastAsia" w:cstheme="minorBidi"/>
          <w:noProof/>
          <w:sz w:val="22"/>
          <w:szCs w:val="22"/>
        </w:rPr>
      </w:pPr>
      <w:hyperlink w:anchor="_Toc511887075" w:history="1">
        <w:r w:rsidR="00606931" w:rsidRPr="00D95A50">
          <w:rPr>
            <w:rStyle w:val="Hyperlnk"/>
            <w:noProof/>
          </w:rPr>
          <w:t>Tillämpning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_Toc511887075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CB2EF83" w14:textId="77777777" w:rsidR="00606931" w:rsidRPr="00D95A50" w:rsidRDefault="00C01177" w:rsidP="00606931">
      <w:pPr>
        <w:pStyle w:val="Innehll3"/>
        <w:rPr>
          <w:rFonts w:eastAsiaTheme="minorEastAsia" w:cstheme="minorBidi"/>
          <w:noProof/>
          <w:sz w:val="22"/>
          <w:szCs w:val="22"/>
        </w:rPr>
      </w:pPr>
      <w:hyperlink w:anchor="_Toc511887076" w:history="1">
        <w:r w:rsidR="00606931" w:rsidRPr="00D95A50">
          <w:rPr>
            <w:rStyle w:val="Hyperlnk"/>
            <w:noProof/>
          </w:rPr>
          <w:t>Märke H2 Fordonsverkstad</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_Toc511887076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79B3015" w14:textId="77777777" w:rsidR="00606931" w:rsidRPr="00D95A50" w:rsidRDefault="00C01177" w:rsidP="00606931">
      <w:pPr>
        <w:pStyle w:val="Innehll3"/>
        <w:rPr>
          <w:rFonts w:eastAsiaTheme="minorEastAsia" w:cstheme="minorBidi"/>
          <w:noProof/>
          <w:sz w:val="22"/>
          <w:szCs w:val="22"/>
        </w:rPr>
      </w:pPr>
      <w:hyperlink w:anchor="_Toc511887077" w:history="1">
        <w:r w:rsidR="00606931" w:rsidRPr="00D95A50">
          <w:rPr>
            <w:rStyle w:val="Hyperlnk"/>
            <w:noProof/>
          </w:rPr>
          <w:t>Märke H3 Drivmedel</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_Toc511887077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7907803" w14:textId="77777777" w:rsidR="00606931" w:rsidRPr="00D95A50" w:rsidRDefault="00C01177" w:rsidP="00606931">
      <w:pPr>
        <w:pStyle w:val="Innehll3"/>
        <w:rPr>
          <w:rFonts w:eastAsiaTheme="minorEastAsia" w:cstheme="minorBidi"/>
          <w:noProof/>
          <w:sz w:val="22"/>
          <w:szCs w:val="22"/>
        </w:rPr>
      </w:pPr>
      <w:hyperlink w:anchor="_Toc511887078" w:history="1">
        <w:r w:rsidR="00606931" w:rsidRPr="00D95A50">
          <w:rPr>
            <w:rStyle w:val="Hyperlnk"/>
            <w:noProof/>
          </w:rPr>
          <w:t>Märke H4 Gas för fordonsdrift</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_Toc511887078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C58D185" w14:textId="77777777" w:rsidR="00606931" w:rsidRPr="00D95A50" w:rsidRDefault="00C01177" w:rsidP="00606931">
      <w:pPr>
        <w:pStyle w:val="Innehll3"/>
        <w:rPr>
          <w:rFonts w:eastAsiaTheme="minorEastAsia" w:cstheme="minorBidi"/>
          <w:noProof/>
          <w:sz w:val="22"/>
          <w:szCs w:val="22"/>
        </w:rPr>
      </w:pPr>
      <w:hyperlink w:anchor="_Toc511887079" w:history="1">
        <w:r w:rsidR="00606931" w:rsidRPr="00D95A50">
          <w:rPr>
            <w:rStyle w:val="Hyperlnk"/>
            <w:noProof/>
          </w:rPr>
          <w:t>Märke H5 Servering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_Toc511887079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66AD1A1" w14:textId="77777777" w:rsidR="00606931" w:rsidRPr="00D95A50" w:rsidRDefault="00C01177" w:rsidP="00606931">
      <w:pPr>
        <w:pStyle w:val="Innehll3"/>
        <w:rPr>
          <w:rFonts w:eastAsiaTheme="minorEastAsia" w:cstheme="minorBidi"/>
          <w:noProof/>
          <w:sz w:val="22"/>
          <w:szCs w:val="22"/>
        </w:rPr>
      </w:pPr>
      <w:hyperlink w:anchor="_Toc511887080" w:history="1">
        <w:r w:rsidR="00606931" w:rsidRPr="00D95A50">
          <w:rPr>
            <w:rStyle w:val="Hyperlnk"/>
            <w:noProof/>
          </w:rPr>
          <w:t>Märke H6 Restaurang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_Toc511887080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AF8E022" w14:textId="77777777" w:rsidR="00606931" w:rsidRPr="00D95A50" w:rsidRDefault="00C01177" w:rsidP="00606931">
      <w:pPr>
        <w:pStyle w:val="Innehll3"/>
        <w:rPr>
          <w:rFonts w:eastAsiaTheme="minorEastAsia" w:cstheme="minorBidi"/>
          <w:noProof/>
          <w:sz w:val="22"/>
          <w:szCs w:val="22"/>
        </w:rPr>
      </w:pPr>
      <w:hyperlink w:anchor="_Toc511887081" w:history="1">
        <w:r w:rsidR="00606931" w:rsidRPr="00D95A50">
          <w:rPr>
            <w:rStyle w:val="Hyperlnk"/>
            <w:noProof/>
          </w:rPr>
          <w:t>Märke H7 Hotell</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_Toc511887081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8BB5F9A" w14:textId="77777777" w:rsidR="00606931" w:rsidRPr="00D95A50" w:rsidRDefault="00C01177" w:rsidP="00606931">
      <w:pPr>
        <w:pStyle w:val="Innehll3"/>
        <w:rPr>
          <w:rFonts w:eastAsiaTheme="minorEastAsia" w:cstheme="minorBidi"/>
          <w:noProof/>
          <w:sz w:val="22"/>
          <w:szCs w:val="22"/>
        </w:rPr>
      </w:pPr>
      <w:hyperlink w:anchor="_Toc511887082" w:history="1">
        <w:r w:rsidR="00606931" w:rsidRPr="00D95A50">
          <w:rPr>
            <w:rStyle w:val="Hyperlnk"/>
            <w:noProof/>
          </w:rPr>
          <w:t>Märke H8 Vandrarhem</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_Toc511887082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74F7C78" w14:textId="77777777" w:rsidR="00606931" w:rsidRPr="00D95A50" w:rsidRDefault="00C01177" w:rsidP="00606931">
      <w:pPr>
        <w:pStyle w:val="Innehll3"/>
        <w:rPr>
          <w:rFonts w:eastAsiaTheme="minorEastAsia" w:cstheme="minorBidi"/>
          <w:noProof/>
          <w:sz w:val="22"/>
          <w:szCs w:val="22"/>
        </w:rPr>
      </w:pPr>
      <w:hyperlink w:anchor="_Toc511887083" w:history="1">
        <w:r w:rsidR="00606931" w:rsidRPr="00D95A50">
          <w:rPr>
            <w:rStyle w:val="Hyperlnk"/>
            <w:noProof/>
          </w:rPr>
          <w:t>Märke H9 Stugby</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_Toc511887083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F670C84" w14:textId="77777777" w:rsidR="00606931" w:rsidRPr="00D95A50" w:rsidRDefault="00C01177" w:rsidP="00606931">
      <w:pPr>
        <w:pStyle w:val="Innehll3"/>
        <w:rPr>
          <w:rFonts w:eastAsiaTheme="minorEastAsia" w:cstheme="minorBidi"/>
          <w:noProof/>
          <w:sz w:val="22"/>
          <w:szCs w:val="22"/>
        </w:rPr>
      </w:pPr>
      <w:hyperlink w:anchor="_Toc511887084" w:history="1">
        <w:r w:rsidR="00606931" w:rsidRPr="00D95A50">
          <w:rPr>
            <w:rStyle w:val="Hyperlnk"/>
            <w:noProof/>
          </w:rPr>
          <w:t>Märke H10 Stuga</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_Toc511887084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F5806C8" w14:textId="77777777" w:rsidR="00606931" w:rsidRPr="00D95A50" w:rsidRDefault="00C01177" w:rsidP="00606931">
      <w:pPr>
        <w:pStyle w:val="Innehll3"/>
        <w:rPr>
          <w:rFonts w:eastAsiaTheme="minorEastAsia" w:cstheme="minorBidi"/>
          <w:noProof/>
          <w:sz w:val="22"/>
          <w:szCs w:val="22"/>
        </w:rPr>
      </w:pPr>
      <w:hyperlink w:anchor="_Toc511887085" w:history="1">
        <w:r w:rsidR="00606931" w:rsidRPr="00D95A50">
          <w:rPr>
            <w:rStyle w:val="Hyperlnk"/>
            <w:noProof/>
          </w:rPr>
          <w:t>Märke H13 Rastplats</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_Toc511887085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F0916E7" w14:textId="77777777" w:rsidR="00606931" w:rsidRPr="00D95A50" w:rsidRDefault="00C01177" w:rsidP="00606931">
      <w:pPr>
        <w:pStyle w:val="Innehll3"/>
        <w:rPr>
          <w:rFonts w:eastAsiaTheme="minorEastAsia" w:cstheme="minorBidi"/>
          <w:noProof/>
          <w:sz w:val="22"/>
          <w:szCs w:val="22"/>
        </w:rPr>
      </w:pPr>
      <w:hyperlink w:anchor="_Toc511887086" w:history="1">
        <w:r w:rsidR="00606931" w:rsidRPr="00D95A50">
          <w:rPr>
            <w:rStyle w:val="Hyperlnk"/>
            <w:noProof/>
          </w:rPr>
          <w:t>Märke H15 Bad</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_Toc511887086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AC0534A" w14:textId="77777777" w:rsidR="00606931" w:rsidRPr="00D95A50" w:rsidRDefault="00C01177" w:rsidP="00606931">
      <w:pPr>
        <w:pStyle w:val="Innehll3"/>
        <w:rPr>
          <w:rFonts w:eastAsiaTheme="minorEastAsia" w:cstheme="minorBidi"/>
          <w:noProof/>
          <w:sz w:val="22"/>
          <w:szCs w:val="22"/>
        </w:rPr>
      </w:pPr>
      <w:hyperlink w:anchor="_Toc511887087" w:history="1">
        <w:r w:rsidR="00606931" w:rsidRPr="00D95A50">
          <w:rPr>
            <w:rStyle w:val="Hyperlnk"/>
            <w:noProof/>
          </w:rPr>
          <w:t>Märke H16 Friluftsområde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_Toc511887087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F4820A2" w14:textId="77777777" w:rsidR="00606931" w:rsidRPr="00D95A50" w:rsidRDefault="00C01177" w:rsidP="00606931">
      <w:pPr>
        <w:pStyle w:val="Innehll3"/>
        <w:rPr>
          <w:rFonts w:eastAsiaTheme="minorEastAsia" w:cstheme="minorBidi"/>
          <w:noProof/>
          <w:sz w:val="22"/>
          <w:szCs w:val="22"/>
        </w:rPr>
      </w:pPr>
      <w:hyperlink w:anchor="_Toc511887088" w:history="1">
        <w:r w:rsidR="00606931" w:rsidRPr="00D95A50">
          <w:rPr>
            <w:rStyle w:val="Hyperlnk"/>
            <w:noProof/>
          </w:rPr>
          <w:t>Märke H17 Vandringsled</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_Toc511887088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D18F67E" w14:textId="77777777" w:rsidR="00606931" w:rsidRPr="00D95A50" w:rsidRDefault="00C01177" w:rsidP="00606931">
      <w:pPr>
        <w:pStyle w:val="Innehll3"/>
        <w:rPr>
          <w:rFonts w:eastAsiaTheme="minorEastAsia" w:cstheme="minorBidi"/>
          <w:noProof/>
          <w:sz w:val="22"/>
          <w:szCs w:val="22"/>
        </w:rPr>
      </w:pPr>
      <w:hyperlink w:anchor="_Toc511887089" w:history="1">
        <w:r w:rsidR="00606931" w:rsidRPr="00D95A50">
          <w:rPr>
            <w:rStyle w:val="Hyperlnk"/>
            <w:noProof/>
          </w:rPr>
          <w:t>Märke H20 Golfbana</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_Toc511887089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1B4FB32" w14:textId="77777777" w:rsidR="00606931" w:rsidRPr="00D95A50" w:rsidRDefault="00C01177" w:rsidP="00606931">
      <w:pPr>
        <w:pStyle w:val="Innehll3"/>
        <w:rPr>
          <w:rFonts w:eastAsiaTheme="minorEastAsia" w:cstheme="minorBidi"/>
          <w:noProof/>
          <w:sz w:val="22"/>
          <w:szCs w:val="22"/>
        </w:rPr>
      </w:pPr>
      <w:hyperlink w:anchor="_Toc511887090" w:history="1">
        <w:r w:rsidR="00606931" w:rsidRPr="00D95A50">
          <w:rPr>
            <w:rStyle w:val="Hyperlnk"/>
            <w:noProof/>
          </w:rPr>
          <w:t>Märke H22 Sevärdhet</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_Toc511887090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7156236" w14:textId="77777777" w:rsidR="00606931" w:rsidRPr="00D95A50" w:rsidRDefault="00C01177" w:rsidP="00606931">
      <w:pPr>
        <w:pStyle w:val="Innehll3"/>
        <w:rPr>
          <w:rFonts w:eastAsiaTheme="minorEastAsia" w:cstheme="minorBidi"/>
          <w:noProof/>
          <w:sz w:val="22"/>
          <w:szCs w:val="22"/>
        </w:rPr>
      </w:pPr>
      <w:hyperlink w:anchor="_Toc511887091" w:history="1">
        <w:r w:rsidR="00606931" w:rsidRPr="00D95A50">
          <w:rPr>
            <w:rStyle w:val="Hyperlnk"/>
            <w:noProof/>
          </w:rPr>
          <w:t>Märke H23 Förberedande upplysning om vägnära service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_Toc511887091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A65A289" w14:textId="77777777" w:rsidR="00606931" w:rsidRPr="00D95A50" w:rsidRDefault="00C01177" w:rsidP="00606931">
      <w:pPr>
        <w:pStyle w:val="Innehll3"/>
        <w:rPr>
          <w:rFonts w:eastAsiaTheme="minorEastAsia" w:cstheme="minorBidi"/>
          <w:noProof/>
          <w:sz w:val="22"/>
          <w:szCs w:val="22"/>
        </w:rPr>
      </w:pPr>
      <w:hyperlink w:anchor="_Toc511887092" w:history="1">
        <w:r w:rsidR="00606931" w:rsidRPr="00D95A50">
          <w:rPr>
            <w:rStyle w:val="Hyperlnk"/>
            <w:noProof/>
          </w:rPr>
          <w:t>Märke H26 Hantverk</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_Toc511887092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8193157" w14:textId="77777777" w:rsidR="00606931" w:rsidRPr="00D95A50" w:rsidRDefault="00C01177" w:rsidP="00606931">
      <w:pPr>
        <w:pStyle w:val="Innehll3"/>
        <w:rPr>
          <w:rFonts w:eastAsiaTheme="minorEastAsia" w:cstheme="minorBidi"/>
          <w:noProof/>
          <w:sz w:val="22"/>
          <w:szCs w:val="22"/>
        </w:rPr>
      </w:pPr>
      <w:hyperlink w:anchor="_Toc511887093" w:history="1">
        <w:r w:rsidR="00606931" w:rsidRPr="00D95A50">
          <w:rPr>
            <w:rStyle w:val="Hyperlnk"/>
            <w:noProof/>
          </w:rPr>
          <w:t>Märke H27 Laddstation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_Toc511887093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986D310" w14:textId="77777777" w:rsidR="00606931" w:rsidRPr="00D95A50" w:rsidRDefault="00C01177" w:rsidP="00606931">
      <w:pPr>
        <w:pStyle w:val="Innehll2"/>
        <w:rPr>
          <w:rFonts w:eastAsiaTheme="minorEastAsia" w:cstheme="minorBidi"/>
          <w:b w:val="0"/>
          <w:noProof/>
          <w:sz w:val="22"/>
          <w:szCs w:val="22"/>
        </w:rPr>
      </w:pPr>
      <w:hyperlink w:anchor="_Toc511887094" w:history="1">
        <w:r w:rsidR="00606931" w:rsidRPr="00D95A50">
          <w:rPr>
            <w:rStyle w:val="Hyperlnk"/>
            <w:noProof/>
          </w:rPr>
          <w:t>12 kap. Lokaliseringsmärken för turistiskt intressanta mål</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_Toc511887094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45BDB57" w14:textId="77777777" w:rsidR="00606931" w:rsidRPr="00D95A50" w:rsidRDefault="00C01177" w:rsidP="00606931">
      <w:pPr>
        <w:pStyle w:val="Innehll3"/>
        <w:rPr>
          <w:rFonts w:eastAsiaTheme="minorEastAsia" w:cstheme="minorBidi"/>
          <w:noProof/>
          <w:sz w:val="22"/>
          <w:szCs w:val="22"/>
        </w:rPr>
      </w:pPr>
      <w:hyperlink w:anchor="_Toc511887095" w:history="1">
        <w:r w:rsidR="00606931" w:rsidRPr="00D95A50">
          <w:rPr>
            <w:rStyle w:val="Hyperlnk"/>
            <w:noProof/>
          </w:rPr>
          <w:t>Allmänna bestämmelser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_Toc511887095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2FA59DE" w14:textId="77777777" w:rsidR="00606931" w:rsidRPr="00D95A50" w:rsidRDefault="00C01177" w:rsidP="00606931">
      <w:pPr>
        <w:pStyle w:val="Innehll3"/>
        <w:rPr>
          <w:rFonts w:eastAsiaTheme="minorEastAsia" w:cstheme="minorBidi"/>
          <w:noProof/>
          <w:sz w:val="22"/>
          <w:szCs w:val="22"/>
        </w:rPr>
      </w:pPr>
      <w:hyperlink w:anchor="_Toc511887096" w:history="1">
        <w:r w:rsidR="00606931" w:rsidRPr="00D95A50">
          <w:rPr>
            <w:rStyle w:val="Hyperlnk"/>
            <w:noProof/>
          </w:rPr>
          <w:t>Storlekar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_Toc511887096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9567B82" w14:textId="77777777" w:rsidR="00606931" w:rsidRPr="00D95A50" w:rsidRDefault="00C01177" w:rsidP="00606931">
      <w:pPr>
        <w:pStyle w:val="Innehll3"/>
        <w:rPr>
          <w:rFonts w:eastAsiaTheme="minorEastAsia" w:cstheme="minorBidi"/>
          <w:noProof/>
          <w:sz w:val="22"/>
          <w:szCs w:val="22"/>
        </w:rPr>
      </w:pPr>
      <w:hyperlink w:anchor="_Toc511887097" w:history="1">
        <w:r w:rsidR="00606931" w:rsidRPr="00D95A50">
          <w:rPr>
            <w:rStyle w:val="Hyperlnk"/>
            <w:noProof/>
          </w:rPr>
          <w:t>Tillämpning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_Toc511887097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5CCE63F" w14:textId="77777777" w:rsidR="00606931" w:rsidRPr="00D95A50" w:rsidRDefault="00C01177" w:rsidP="00606931">
      <w:pPr>
        <w:pStyle w:val="Innehll3"/>
        <w:rPr>
          <w:rFonts w:eastAsiaTheme="minorEastAsia" w:cstheme="minorBidi"/>
          <w:noProof/>
          <w:sz w:val="22"/>
          <w:szCs w:val="22"/>
        </w:rPr>
      </w:pPr>
      <w:hyperlink w:anchor="_Toc511887098" w:history="1">
        <w:r w:rsidR="00606931" w:rsidRPr="00D95A50">
          <w:rPr>
            <w:rStyle w:val="Hyperlnk"/>
            <w:noProof/>
          </w:rPr>
          <w:t>Märke I1 Turistväg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_Toc511887098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0A9C552" w14:textId="77777777" w:rsidR="00606931" w:rsidRPr="00D95A50" w:rsidRDefault="00C01177" w:rsidP="00606931">
      <w:pPr>
        <w:pStyle w:val="Innehll3"/>
        <w:rPr>
          <w:rFonts w:eastAsiaTheme="minorEastAsia" w:cstheme="minorBidi"/>
          <w:noProof/>
          <w:sz w:val="22"/>
          <w:szCs w:val="22"/>
        </w:rPr>
      </w:pPr>
      <w:hyperlink w:anchor="_Toc511887099" w:history="1">
        <w:r w:rsidR="00606931" w:rsidRPr="00D95A50">
          <w:rPr>
            <w:rStyle w:val="Hyperlnk"/>
            <w:noProof/>
          </w:rPr>
          <w:t>Märke I2 Turistområde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_Toc511887099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C03AABD" w14:textId="77777777" w:rsidR="00606931" w:rsidRPr="00D95A50" w:rsidRDefault="00C01177" w:rsidP="00606931">
      <w:pPr>
        <w:pStyle w:val="Innehll3"/>
        <w:rPr>
          <w:rFonts w:eastAsiaTheme="minorEastAsia" w:cstheme="minorBidi"/>
          <w:noProof/>
          <w:sz w:val="22"/>
          <w:szCs w:val="22"/>
        </w:rPr>
      </w:pPr>
      <w:hyperlink w:anchor="_Toc511887100" w:history="1">
        <w:r w:rsidR="00606931" w:rsidRPr="00D95A50">
          <w:rPr>
            <w:rStyle w:val="Hyperlnk"/>
            <w:noProof/>
          </w:rPr>
          <w:t>Märke I3 Landmärke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_Toc511887100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3B9E73B" w14:textId="77777777" w:rsidR="00606931" w:rsidRPr="00D95A50" w:rsidRDefault="00C01177" w:rsidP="00606931">
      <w:pPr>
        <w:pStyle w:val="Innehll3"/>
        <w:rPr>
          <w:rFonts w:eastAsiaTheme="minorEastAsia" w:cstheme="minorBidi"/>
          <w:noProof/>
          <w:sz w:val="22"/>
          <w:szCs w:val="22"/>
        </w:rPr>
      </w:pPr>
      <w:hyperlink w:anchor="_Toc511887101" w:history="1">
        <w:r w:rsidR="00606931" w:rsidRPr="00D95A50">
          <w:rPr>
            <w:rStyle w:val="Hyperlnk"/>
            <w:noProof/>
          </w:rPr>
          <w:t>Märke I4 Världsarv</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_Toc511887101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DE8A2B7" w14:textId="77777777" w:rsidR="00606931" w:rsidRPr="00D95A50" w:rsidRDefault="00C01177" w:rsidP="00606931">
      <w:pPr>
        <w:pStyle w:val="Innehll2"/>
        <w:rPr>
          <w:rFonts w:eastAsiaTheme="minorEastAsia" w:cstheme="minorBidi"/>
          <w:b w:val="0"/>
          <w:noProof/>
          <w:sz w:val="22"/>
          <w:szCs w:val="22"/>
        </w:rPr>
      </w:pPr>
      <w:hyperlink w:anchor="_Toc511887102" w:history="1">
        <w:r w:rsidR="00606931" w:rsidRPr="00D95A50">
          <w:rPr>
            <w:rStyle w:val="Hyperlnk"/>
            <w:noProof/>
          </w:rPr>
          <w:t>13 kap. Upplysningsmärken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_Toc511887102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0B72FFA" w14:textId="77777777" w:rsidR="00606931" w:rsidRPr="00D95A50" w:rsidRDefault="00C01177" w:rsidP="00606931">
      <w:pPr>
        <w:pStyle w:val="Innehll3"/>
        <w:rPr>
          <w:rFonts w:eastAsiaTheme="minorEastAsia" w:cstheme="minorBidi"/>
          <w:noProof/>
          <w:sz w:val="22"/>
          <w:szCs w:val="22"/>
        </w:rPr>
      </w:pPr>
      <w:hyperlink w:anchor="_Toc511887103" w:history="1">
        <w:r w:rsidR="00606931" w:rsidRPr="00D95A50">
          <w:rPr>
            <w:rStyle w:val="Hyperlnk"/>
            <w:noProof/>
          </w:rPr>
          <w:t>Textstorlekar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_Toc511887103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EB8806F" w14:textId="77777777" w:rsidR="00606931" w:rsidRPr="00D95A50" w:rsidRDefault="00C01177" w:rsidP="00606931">
      <w:pPr>
        <w:pStyle w:val="Innehll3"/>
        <w:rPr>
          <w:rFonts w:eastAsiaTheme="minorEastAsia" w:cstheme="minorBidi"/>
          <w:noProof/>
          <w:sz w:val="22"/>
          <w:szCs w:val="22"/>
        </w:rPr>
      </w:pPr>
      <w:hyperlink w:anchor="_Toc511887104" w:history="1">
        <w:r w:rsidR="00606931" w:rsidRPr="00D95A50">
          <w:rPr>
            <w:rStyle w:val="Hyperlnk"/>
            <w:noProof/>
          </w:rPr>
          <w:t>Storlekar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_Toc511887104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723EA7B" w14:textId="77777777" w:rsidR="00606931" w:rsidRPr="00D95A50" w:rsidRDefault="00C01177" w:rsidP="00606931">
      <w:pPr>
        <w:pStyle w:val="Innehll3"/>
        <w:rPr>
          <w:rFonts w:eastAsiaTheme="minorEastAsia" w:cstheme="minorBidi"/>
          <w:noProof/>
          <w:sz w:val="22"/>
          <w:szCs w:val="22"/>
        </w:rPr>
      </w:pPr>
      <w:hyperlink w:anchor="_Toc511887105" w:history="1">
        <w:r w:rsidR="00606931" w:rsidRPr="00D95A50">
          <w:rPr>
            <w:rStyle w:val="Hyperlnk"/>
            <w:noProof/>
          </w:rPr>
          <w:t>Placering över körbanan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_Toc511887105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7E74773" w14:textId="77777777" w:rsidR="00606931" w:rsidRPr="00D95A50" w:rsidRDefault="00C01177" w:rsidP="00606931">
      <w:pPr>
        <w:pStyle w:val="Innehll3"/>
        <w:rPr>
          <w:rFonts w:eastAsiaTheme="minorEastAsia" w:cstheme="minorBidi"/>
          <w:noProof/>
          <w:sz w:val="22"/>
          <w:szCs w:val="22"/>
        </w:rPr>
      </w:pPr>
      <w:hyperlink w:anchor="_Toc511887106" w:history="1">
        <w:r w:rsidR="00606931" w:rsidRPr="00D95A50">
          <w:rPr>
            <w:rStyle w:val="Hyperlnk"/>
            <w:noProof/>
          </w:rPr>
          <w:t>Tillämpning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_Toc511887106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EACEDA8" w14:textId="77777777" w:rsidR="00606931" w:rsidRPr="00D95A50" w:rsidRDefault="00C01177" w:rsidP="00606931">
      <w:pPr>
        <w:pStyle w:val="Innehll3"/>
        <w:rPr>
          <w:rFonts w:eastAsiaTheme="minorEastAsia" w:cstheme="minorBidi"/>
          <w:noProof/>
          <w:sz w:val="22"/>
          <w:szCs w:val="22"/>
        </w:rPr>
      </w:pPr>
      <w:hyperlink w:anchor="_Toc511887107" w:history="1">
        <w:r w:rsidR="00606931" w:rsidRPr="00D95A50">
          <w:rPr>
            <w:rStyle w:val="Hyperlnk"/>
            <w:noProof/>
          </w:rPr>
          <w:t>Märke J2 Upplysningsmärke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_Toc511887107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B260892" w14:textId="77777777" w:rsidR="00606931" w:rsidRPr="00D95A50" w:rsidRDefault="00C01177" w:rsidP="00606931">
      <w:pPr>
        <w:pStyle w:val="Innehll3"/>
        <w:rPr>
          <w:rFonts w:eastAsiaTheme="minorEastAsia" w:cstheme="minorBidi"/>
          <w:noProof/>
          <w:sz w:val="22"/>
          <w:szCs w:val="22"/>
        </w:rPr>
      </w:pPr>
      <w:hyperlink w:anchor="_Toc511887108" w:history="1">
        <w:r w:rsidR="00606931" w:rsidRPr="00D95A50">
          <w:rPr>
            <w:rStyle w:val="Hyperlnk"/>
            <w:noProof/>
          </w:rPr>
          <w:t>Märke J3 Livsfarlig ledning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_Toc511887108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D2387E8" w14:textId="77777777" w:rsidR="00606931" w:rsidRPr="00D95A50" w:rsidRDefault="00C01177" w:rsidP="00606931">
      <w:pPr>
        <w:pStyle w:val="Innehll2"/>
        <w:rPr>
          <w:rFonts w:eastAsiaTheme="minorEastAsia" w:cstheme="minorBidi"/>
          <w:b w:val="0"/>
          <w:noProof/>
          <w:sz w:val="22"/>
          <w:szCs w:val="22"/>
        </w:rPr>
      </w:pPr>
      <w:hyperlink w:anchor="_Toc511887109" w:history="1">
        <w:r w:rsidR="00606931" w:rsidRPr="00D95A50">
          <w:rPr>
            <w:rStyle w:val="Hyperlnk"/>
            <w:noProof/>
          </w:rPr>
          <w:t>14 kap. Symboler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_Toc511887109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72191F7" w14:textId="77777777" w:rsidR="00606931" w:rsidRPr="00D95A50" w:rsidRDefault="00C01177" w:rsidP="00606931">
      <w:pPr>
        <w:pStyle w:val="Innehll3"/>
        <w:rPr>
          <w:rFonts w:eastAsiaTheme="minorEastAsia" w:cstheme="minorBidi"/>
          <w:noProof/>
          <w:sz w:val="22"/>
          <w:szCs w:val="22"/>
        </w:rPr>
      </w:pPr>
      <w:hyperlink w:anchor="_Toc511887110" w:history="1">
        <w:r w:rsidR="00606931" w:rsidRPr="00D95A50">
          <w:rPr>
            <w:rStyle w:val="Hyperlnk"/>
            <w:noProof/>
          </w:rPr>
          <w:t>Allmänna bestämmelser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_Toc511887110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DE9A3E5" w14:textId="77777777" w:rsidR="00606931" w:rsidRPr="00D95A50" w:rsidRDefault="00C01177" w:rsidP="00606931">
      <w:pPr>
        <w:pStyle w:val="Innehll2"/>
        <w:rPr>
          <w:rFonts w:eastAsiaTheme="minorEastAsia" w:cstheme="minorBidi"/>
          <w:b w:val="0"/>
          <w:noProof/>
          <w:sz w:val="22"/>
          <w:szCs w:val="22"/>
        </w:rPr>
      </w:pPr>
      <w:hyperlink w:anchor="_Toc511887111" w:history="1">
        <w:r w:rsidR="00606931" w:rsidRPr="00D95A50">
          <w:rPr>
            <w:rStyle w:val="Hyperlnk"/>
            <w:noProof/>
          </w:rPr>
          <w:t>15 kap. Tilläggstavlor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_Toc511887111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7416912" w14:textId="77777777" w:rsidR="00606931" w:rsidRPr="00D95A50" w:rsidRDefault="00C01177" w:rsidP="00606931">
      <w:pPr>
        <w:pStyle w:val="Innehll3"/>
        <w:rPr>
          <w:rFonts w:eastAsiaTheme="minorEastAsia" w:cstheme="minorBidi"/>
          <w:noProof/>
          <w:sz w:val="22"/>
          <w:szCs w:val="22"/>
        </w:rPr>
      </w:pPr>
      <w:hyperlink w:anchor="_Toc511887112" w:history="1">
        <w:r w:rsidR="00606931" w:rsidRPr="00D95A50">
          <w:rPr>
            <w:rStyle w:val="Hyperlnk"/>
            <w:noProof/>
          </w:rPr>
          <w:t>Allmänna bestämmelser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_Toc511887112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368D26C" w14:textId="77777777" w:rsidR="00606931" w:rsidRPr="00D95A50" w:rsidRDefault="00C01177" w:rsidP="00606931">
      <w:pPr>
        <w:pStyle w:val="Innehll3"/>
        <w:rPr>
          <w:rFonts w:eastAsiaTheme="minorEastAsia" w:cstheme="minorBidi"/>
          <w:noProof/>
          <w:sz w:val="22"/>
          <w:szCs w:val="22"/>
        </w:rPr>
      </w:pPr>
      <w:hyperlink w:anchor="_Toc511887113" w:history="1">
        <w:r w:rsidR="00606931" w:rsidRPr="00D95A50">
          <w:rPr>
            <w:rStyle w:val="Hyperlnk"/>
            <w:noProof/>
          </w:rPr>
          <w:t>Storlekar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_Toc511887113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75D4EE0" w14:textId="77777777" w:rsidR="00606931" w:rsidRPr="00D95A50" w:rsidRDefault="00C01177" w:rsidP="00606931">
      <w:pPr>
        <w:pStyle w:val="Innehll3"/>
        <w:rPr>
          <w:rFonts w:eastAsiaTheme="minorEastAsia" w:cstheme="minorBidi"/>
          <w:noProof/>
          <w:sz w:val="22"/>
          <w:szCs w:val="22"/>
        </w:rPr>
      </w:pPr>
      <w:hyperlink w:anchor="_Toc511887114" w:history="1">
        <w:r w:rsidR="00606931" w:rsidRPr="00D95A50">
          <w:rPr>
            <w:rStyle w:val="Hyperlnk"/>
            <w:noProof/>
          </w:rPr>
          <w:t>Tillämpning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_Toc511887114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1A7D8D1" w14:textId="77777777" w:rsidR="00606931" w:rsidRPr="00D95A50" w:rsidRDefault="00C01177" w:rsidP="00606931">
      <w:pPr>
        <w:pStyle w:val="Innehll3"/>
        <w:rPr>
          <w:rFonts w:eastAsiaTheme="minorEastAsia" w:cstheme="minorBidi"/>
          <w:noProof/>
          <w:sz w:val="22"/>
          <w:szCs w:val="22"/>
        </w:rPr>
      </w:pPr>
      <w:hyperlink w:anchor="_Toc511887115" w:history="1">
        <w:r w:rsidR="00606931" w:rsidRPr="00D95A50">
          <w:rPr>
            <w:rStyle w:val="Hyperlnk"/>
            <w:noProof/>
          </w:rPr>
          <w:t>Tavla T1 Vägsträckas längd</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_Toc511887115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F35A411" w14:textId="77777777" w:rsidR="00606931" w:rsidRPr="00D95A50" w:rsidRDefault="00C01177" w:rsidP="00606931">
      <w:pPr>
        <w:pStyle w:val="Innehll3"/>
        <w:rPr>
          <w:rFonts w:eastAsiaTheme="minorEastAsia" w:cstheme="minorBidi"/>
          <w:noProof/>
          <w:sz w:val="22"/>
          <w:szCs w:val="22"/>
        </w:rPr>
      </w:pPr>
      <w:hyperlink w:anchor="_Toc511887116" w:history="1">
        <w:r w:rsidR="00606931" w:rsidRPr="00D95A50">
          <w:rPr>
            <w:rStyle w:val="Hyperlnk"/>
            <w:noProof/>
          </w:rPr>
          <w:t>Tavla T2 Avstånd</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_Toc511887116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7E3E75C" w14:textId="77777777" w:rsidR="00606931" w:rsidRPr="00D95A50" w:rsidRDefault="00C01177" w:rsidP="00606931">
      <w:pPr>
        <w:pStyle w:val="Innehll3"/>
        <w:rPr>
          <w:rFonts w:eastAsiaTheme="minorEastAsia" w:cstheme="minorBidi"/>
          <w:noProof/>
          <w:sz w:val="22"/>
          <w:szCs w:val="22"/>
        </w:rPr>
      </w:pPr>
      <w:hyperlink w:anchor="_Toc511887117" w:history="1">
        <w:r w:rsidR="00606931" w:rsidRPr="00D95A50">
          <w:rPr>
            <w:rStyle w:val="Hyperlnk"/>
            <w:noProof/>
          </w:rPr>
          <w:t>Tavla T9 Nedsatt syn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_Toc511887117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D2F7D54" w14:textId="77777777" w:rsidR="00606931" w:rsidRPr="00D95A50" w:rsidRDefault="00C01177" w:rsidP="00606931">
      <w:pPr>
        <w:pStyle w:val="Innehll3"/>
        <w:rPr>
          <w:rFonts w:eastAsiaTheme="minorEastAsia" w:cstheme="minorBidi"/>
          <w:noProof/>
          <w:sz w:val="22"/>
          <w:szCs w:val="22"/>
        </w:rPr>
      </w:pPr>
      <w:hyperlink w:anchor="_Toc511887118" w:history="1">
        <w:r w:rsidR="00606931" w:rsidRPr="00D95A50">
          <w:rPr>
            <w:rStyle w:val="Hyperlnk"/>
            <w:noProof/>
          </w:rPr>
          <w:t>Tavla T10 Nedsatt hörsel</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_Toc511887118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1E7CF3D" w14:textId="77777777" w:rsidR="00606931" w:rsidRPr="00D95A50" w:rsidRDefault="00C01177" w:rsidP="00606931">
      <w:pPr>
        <w:pStyle w:val="Innehll3"/>
        <w:rPr>
          <w:rFonts w:eastAsiaTheme="minorEastAsia" w:cstheme="minorBidi"/>
          <w:noProof/>
          <w:sz w:val="22"/>
          <w:szCs w:val="22"/>
        </w:rPr>
      </w:pPr>
      <w:hyperlink w:anchor="_Toc511887119" w:history="1">
        <w:r w:rsidR="00606931" w:rsidRPr="00D95A50">
          <w:rPr>
            <w:rStyle w:val="Hyperlnk"/>
            <w:noProof/>
          </w:rPr>
          <w:t>Tavla T15 Vägars fortsättning i korsning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_Toc511887119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5063B31" w14:textId="77777777" w:rsidR="00606931" w:rsidRPr="00D95A50" w:rsidRDefault="00C01177" w:rsidP="00606931">
      <w:pPr>
        <w:pStyle w:val="Innehll3"/>
        <w:rPr>
          <w:rFonts w:eastAsiaTheme="minorEastAsia" w:cstheme="minorBidi"/>
          <w:noProof/>
          <w:sz w:val="22"/>
          <w:szCs w:val="22"/>
        </w:rPr>
      </w:pPr>
      <w:hyperlink w:anchor="_Toc511887120" w:history="1">
        <w:r w:rsidR="00606931" w:rsidRPr="00D95A50">
          <w:rPr>
            <w:rStyle w:val="Hyperlnk"/>
            <w:noProof/>
          </w:rPr>
          <w:t>Tavla T22 Text</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_Toc511887120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B198D16" w14:textId="77777777" w:rsidR="00606931" w:rsidRPr="00D95A50" w:rsidRDefault="00C01177" w:rsidP="00606931">
      <w:pPr>
        <w:pStyle w:val="Innehll2"/>
        <w:rPr>
          <w:rFonts w:eastAsiaTheme="minorEastAsia" w:cstheme="minorBidi"/>
          <w:b w:val="0"/>
          <w:noProof/>
          <w:sz w:val="22"/>
          <w:szCs w:val="22"/>
        </w:rPr>
      </w:pPr>
      <w:hyperlink w:anchor="_Toc511887121" w:history="1">
        <w:r w:rsidR="00606931" w:rsidRPr="00D95A50">
          <w:rPr>
            <w:rStyle w:val="Hyperlnk"/>
            <w:noProof/>
          </w:rPr>
          <w:t>16 kap. Andra anordningar för anvisningar för trafiken</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_Toc511887121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E464702" w14:textId="77777777" w:rsidR="00606931" w:rsidRPr="00D95A50" w:rsidRDefault="00C01177" w:rsidP="00606931">
      <w:pPr>
        <w:pStyle w:val="Innehll3"/>
        <w:rPr>
          <w:rFonts w:eastAsiaTheme="minorEastAsia" w:cstheme="minorBidi"/>
          <w:noProof/>
          <w:sz w:val="22"/>
          <w:szCs w:val="22"/>
        </w:rPr>
      </w:pPr>
      <w:hyperlink w:anchor="_Toc511887122" w:history="1">
        <w:r w:rsidR="00606931" w:rsidRPr="00D95A50">
          <w:rPr>
            <w:rStyle w:val="Hyperlnk"/>
            <w:noProof/>
          </w:rPr>
          <w:t>Storlekar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_Toc511887122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91ECC2D" w14:textId="77777777" w:rsidR="00606931" w:rsidRPr="00D95A50" w:rsidRDefault="00C01177" w:rsidP="00606931">
      <w:pPr>
        <w:pStyle w:val="Innehll3"/>
        <w:rPr>
          <w:rFonts w:eastAsiaTheme="minorEastAsia" w:cstheme="minorBidi"/>
          <w:noProof/>
          <w:sz w:val="22"/>
          <w:szCs w:val="22"/>
        </w:rPr>
      </w:pPr>
      <w:hyperlink w:anchor="_Toc511887123" w:history="1">
        <w:r w:rsidR="00606931" w:rsidRPr="00D95A50">
          <w:rPr>
            <w:rStyle w:val="Hyperlnk"/>
            <w:noProof/>
          </w:rPr>
          <w:t>Tillämpning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_Toc511887123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D8BB9E1" w14:textId="77777777" w:rsidR="00606931" w:rsidRPr="00D95A50" w:rsidRDefault="00C01177" w:rsidP="00606931">
      <w:pPr>
        <w:pStyle w:val="Innehll3"/>
        <w:rPr>
          <w:rFonts w:eastAsiaTheme="minorEastAsia" w:cstheme="minorBidi"/>
          <w:noProof/>
          <w:sz w:val="22"/>
          <w:szCs w:val="22"/>
        </w:rPr>
      </w:pPr>
      <w:hyperlink w:anchor="_Toc511887124" w:history="1">
        <w:r w:rsidR="00606931" w:rsidRPr="00D95A50">
          <w:rPr>
            <w:rStyle w:val="Hyperlnk"/>
            <w:noProof/>
          </w:rPr>
          <w:t>Anordning X1 Markeringspil</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_Toc511887124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2466DD48" w14:textId="77777777" w:rsidR="00606931" w:rsidRPr="00D95A50" w:rsidRDefault="00C01177" w:rsidP="00606931">
      <w:pPr>
        <w:pStyle w:val="Innehll3"/>
        <w:rPr>
          <w:rFonts w:eastAsiaTheme="minorEastAsia" w:cstheme="minorBidi"/>
          <w:noProof/>
          <w:sz w:val="22"/>
          <w:szCs w:val="22"/>
        </w:rPr>
      </w:pPr>
      <w:hyperlink w:anchor="_Toc511887125" w:history="1">
        <w:r w:rsidR="00606931" w:rsidRPr="00D95A50">
          <w:rPr>
            <w:rStyle w:val="Hyperlnk"/>
            <w:bCs/>
            <w:noProof/>
          </w:rPr>
          <w:t>Anordning X3 Markeringsskärm för sidohinder, farthinder m.m.</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_Toc511887125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943E667" w14:textId="77777777" w:rsidR="00606931" w:rsidRPr="00D95A50" w:rsidRDefault="00C01177" w:rsidP="00606931">
      <w:pPr>
        <w:pStyle w:val="Innehll3"/>
        <w:rPr>
          <w:rFonts w:eastAsiaTheme="minorEastAsia" w:cstheme="minorBidi"/>
          <w:noProof/>
          <w:sz w:val="22"/>
          <w:szCs w:val="22"/>
        </w:rPr>
      </w:pPr>
      <w:hyperlink w:anchor="_Toc511887126" w:history="1">
        <w:r w:rsidR="00606931" w:rsidRPr="00D95A50">
          <w:rPr>
            <w:rStyle w:val="Hyperlnk"/>
            <w:bCs/>
            <w:noProof/>
          </w:rPr>
          <w:t>Anordning X4 Avfartsskärm</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_Toc511887126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CEACFB0" w14:textId="77777777" w:rsidR="00606931" w:rsidRPr="00D95A50" w:rsidRDefault="00C01177" w:rsidP="00606931">
      <w:pPr>
        <w:pStyle w:val="Innehll3"/>
        <w:rPr>
          <w:rFonts w:eastAsiaTheme="minorEastAsia" w:cstheme="minorBidi"/>
          <w:noProof/>
          <w:sz w:val="22"/>
          <w:szCs w:val="22"/>
        </w:rPr>
      </w:pPr>
      <w:hyperlink w:anchor="_Toc511887127" w:history="1">
        <w:r w:rsidR="00606931" w:rsidRPr="00D95A50">
          <w:rPr>
            <w:rStyle w:val="Hyperlnk"/>
            <w:bCs/>
            <w:noProof/>
          </w:rPr>
          <w:t>Anordning X6 Särskild varningsanordning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_Toc511887127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72E7DB6" w14:textId="77777777" w:rsidR="00606931" w:rsidRPr="00D95A50" w:rsidRDefault="00C01177" w:rsidP="00606931">
      <w:pPr>
        <w:pStyle w:val="Innehll3"/>
        <w:rPr>
          <w:rFonts w:eastAsiaTheme="minorEastAsia" w:cstheme="minorBidi"/>
          <w:noProof/>
          <w:sz w:val="22"/>
          <w:szCs w:val="22"/>
        </w:rPr>
      </w:pPr>
      <w:hyperlink w:anchor="_Toc511887128" w:history="1">
        <w:r w:rsidR="00606931" w:rsidRPr="00D95A50">
          <w:rPr>
            <w:rStyle w:val="Hyperlnk"/>
            <w:noProof/>
          </w:rPr>
          <w:t>Anordning X7 Bom</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_Toc511887128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D9982BE" w14:textId="77777777" w:rsidR="00606931" w:rsidRPr="00D95A50" w:rsidRDefault="00C01177" w:rsidP="00606931">
      <w:pPr>
        <w:pStyle w:val="Innehll3"/>
        <w:rPr>
          <w:rFonts w:eastAsiaTheme="minorEastAsia" w:cstheme="minorBidi"/>
          <w:noProof/>
          <w:sz w:val="22"/>
          <w:szCs w:val="22"/>
        </w:rPr>
      </w:pPr>
      <w:hyperlink w:anchor="_Toc511887129" w:history="1">
        <w:r w:rsidR="00606931" w:rsidRPr="00D95A50">
          <w:rPr>
            <w:rStyle w:val="Hyperlnk"/>
            <w:noProof/>
          </w:rPr>
          <w:t>Anordning X10 Stolpmarkeringsanordning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_Toc511887129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5395B69" w14:textId="77777777" w:rsidR="00606931" w:rsidRPr="00D95A50" w:rsidRDefault="00C01177" w:rsidP="00606931">
      <w:pPr>
        <w:pStyle w:val="Innehll2"/>
        <w:rPr>
          <w:rFonts w:eastAsiaTheme="minorEastAsia" w:cstheme="minorBidi"/>
          <w:b w:val="0"/>
          <w:noProof/>
          <w:sz w:val="22"/>
          <w:szCs w:val="22"/>
        </w:rPr>
      </w:pPr>
      <w:hyperlink w:anchor="_Toc511887130" w:history="1">
        <w:r w:rsidR="00606931" w:rsidRPr="00D95A50">
          <w:rPr>
            <w:rStyle w:val="Hyperlnk"/>
            <w:noProof/>
          </w:rPr>
          <w:t>17 kap. Tecken av vakt</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_Toc511887130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1474A151" w14:textId="77777777" w:rsidR="00606931" w:rsidRPr="00D95A50" w:rsidRDefault="00C01177" w:rsidP="00606931">
      <w:pPr>
        <w:pStyle w:val="Innehll2"/>
        <w:rPr>
          <w:rFonts w:eastAsiaTheme="minorEastAsia" w:cstheme="minorBidi"/>
          <w:b w:val="0"/>
          <w:noProof/>
          <w:sz w:val="22"/>
          <w:szCs w:val="22"/>
        </w:rPr>
      </w:pPr>
      <w:hyperlink w:anchor="_Toc511887131" w:history="1">
        <w:r w:rsidR="00606931" w:rsidRPr="00D95A50">
          <w:rPr>
            <w:rStyle w:val="Hyperlnk"/>
            <w:noProof/>
          </w:rPr>
          <w:t>18 kap. Säkerhetsanordningar i korsningar med järnväg eller spårväg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_Toc511887131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95D4F8E" w14:textId="77777777" w:rsidR="00606931" w:rsidRPr="00D95A50" w:rsidRDefault="00C01177" w:rsidP="00606931">
      <w:pPr>
        <w:pStyle w:val="Innehll3"/>
        <w:rPr>
          <w:rFonts w:eastAsiaTheme="minorEastAsia" w:cstheme="minorBidi"/>
          <w:noProof/>
          <w:sz w:val="22"/>
          <w:szCs w:val="22"/>
        </w:rPr>
      </w:pPr>
      <w:hyperlink w:anchor="_Toc511887132" w:history="1">
        <w:r w:rsidR="00606931" w:rsidRPr="00D95A50">
          <w:rPr>
            <w:rStyle w:val="Hyperlnk"/>
            <w:noProof/>
          </w:rPr>
          <w:t>Storlekar</w:t>
        </w:r>
        <w:r w:rsidR="00606931" w:rsidRPr="00D95A50">
          <w:rPr>
            <w:rStyle w:val="Hyperlnk"/>
            <w:rFonts w:ascii="Times New Roman" w:hAnsi="Times New Roman"/>
            <w:noProof/>
          </w:rPr>
          <w:t xml:space="preserve"> </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_Toc511887132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6BC1DE17" w14:textId="77777777" w:rsidR="00606931" w:rsidRPr="00D95A50" w:rsidRDefault="00C01177" w:rsidP="00606931">
      <w:pPr>
        <w:pStyle w:val="Innehll3"/>
        <w:rPr>
          <w:rFonts w:eastAsiaTheme="minorEastAsia" w:cstheme="minorBidi"/>
          <w:noProof/>
          <w:sz w:val="22"/>
          <w:szCs w:val="22"/>
        </w:rPr>
      </w:pPr>
      <w:hyperlink w:anchor="_Toc511887133" w:history="1">
        <w:r w:rsidR="00606931" w:rsidRPr="00D95A50">
          <w:rPr>
            <w:rStyle w:val="Hyperlnk"/>
            <w:noProof/>
          </w:rPr>
          <w:t>Textstorlekar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_Toc511887133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771FA97" w14:textId="77777777" w:rsidR="00606931" w:rsidRPr="00D95A50" w:rsidRDefault="00C01177" w:rsidP="00606931">
      <w:pPr>
        <w:pStyle w:val="Innehll3"/>
        <w:rPr>
          <w:rFonts w:eastAsiaTheme="minorEastAsia" w:cstheme="minorBidi"/>
          <w:noProof/>
          <w:sz w:val="22"/>
          <w:szCs w:val="22"/>
        </w:rPr>
      </w:pPr>
      <w:hyperlink w:anchor="_Toc511887134" w:history="1">
        <w:r w:rsidR="00606931" w:rsidRPr="00D95A50">
          <w:rPr>
            <w:rStyle w:val="Hyperlnk"/>
            <w:noProof/>
          </w:rPr>
          <w:t>Tillämpning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_Toc511887134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AA72B6D" w14:textId="77777777" w:rsidR="00606931" w:rsidRPr="00D95A50" w:rsidRDefault="00C01177" w:rsidP="00606931">
      <w:pPr>
        <w:pStyle w:val="Innehll3"/>
        <w:rPr>
          <w:rFonts w:eastAsiaTheme="minorEastAsia" w:cstheme="minorBidi"/>
          <w:noProof/>
          <w:sz w:val="22"/>
          <w:szCs w:val="22"/>
        </w:rPr>
      </w:pPr>
      <w:hyperlink w:anchor="_Toc511887135" w:history="1">
        <w:r w:rsidR="00606931" w:rsidRPr="00D95A50">
          <w:rPr>
            <w:rStyle w:val="Hyperlnk"/>
            <w:noProof/>
          </w:rPr>
          <w:t>Anordning Y3 bom</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_Toc511887135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3A39D3C2" w14:textId="77777777" w:rsidR="00606931" w:rsidRPr="00D95A50" w:rsidRDefault="00C01177" w:rsidP="00606931">
      <w:pPr>
        <w:pStyle w:val="Innehll3"/>
        <w:rPr>
          <w:rFonts w:eastAsiaTheme="minorEastAsia" w:cstheme="minorBidi"/>
          <w:noProof/>
          <w:sz w:val="22"/>
          <w:szCs w:val="22"/>
        </w:rPr>
      </w:pPr>
      <w:hyperlink w:anchor="_Toc511887136" w:history="1">
        <w:r w:rsidR="00606931" w:rsidRPr="00D95A50">
          <w:rPr>
            <w:rStyle w:val="Hyperlnk"/>
            <w:noProof/>
          </w:rPr>
          <w:t>Anordning Y4 Plankorsningsskärm</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_Toc511887136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577D872D" w14:textId="77777777" w:rsidR="00606931" w:rsidRPr="00D95A50" w:rsidRDefault="00C01177" w:rsidP="00606931">
      <w:pPr>
        <w:pStyle w:val="Innehll2"/>
        <w:rPr>
          <w:rFonts w:eastAsiaTheme="minorEastAsia" w:cstheme="minorBidi"/>
          <w:b w:val="0"/>
          <w:noProof/>
          <w:sz w:val="22"/>
          <w:szCs w:val="22"/>
        </w:rPr>
      </w:pPr>
      <w:hyperlink w:anchor="_Toc511887137" w:history="1">
        <w:r w:rsidR="00606931" w:rsidRPr="00D95A50">
          <w:rPr>
            <w:rStyle w:val="Hyperlnk"/>
            <w:noProof/>
          </w:rPr>
          <w:t>19 kap. Undantag</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_Toc511887137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5B7B10D" w14:textId="77777777" w:rsidR="00606931" w:rsidRPr="00D95A50" w:rsidRDefault="00C01177" w:rsidP="00606931">
      <w:pPr>
        <w:pStyle w:val="Innehll2"/>
        <w:rPr>
          <w:rFonts w:eastAsiaTheme="minorEastAsia" w:cstheme="minorBidi"/>
          <w:b w:val="0"/>
          <w:noProof/>
          <w:sz w:val="22"/>
          <w:szCs w:val="22"/>
        </w:rPr>
      </w:pPr>
      <w:hyperlink w:anchor="_Toc511887138" w:history="1">
        <w:r w:rsidR="00606931" w:rsidRPr="00D95A50">
          <w:rPr>
            <w:rStyle w:val="Hyperlnk"/>
            <w:noProof/>
          </w:rPr>
          <w:t>Ikraftträdande- och övergångsbestämmelser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_Toc511887138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310022E" w14:textId="77777777" w:rsidR="00606931" w:rsidRPr="00D95A50" w:rsidRDefault="00C01177" w:rsidP="00606931">
      <w:pPr>
        <w:pStyle w:val="Innehll2"/>
        <w:rPr>
          <w:rFonts w:eastAsiaTheme="minorEastAsia" w:cstheme="minorBidi"/>
          <w:b w:val="0"/>
          <w:noProof/>
          <w:sz w:val="22"/>
          <w:szCs w:val="22"/>
        </w:rPr>
      </w:pPr>
      <w:hyperlink w:anchor="_Toc511887139" w:history="1">
        <w:r w:rsidR="00606931" w:rsidRPr="00D95A50">
          <w:rPr>
            <w:rStyle w:val="Hyperlnk"/>
            <w:noProof/>
          </w:rPr>
          <w:t>Bilaga 1. Symboler på märke I2 Turistområde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_Toc511887139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4830A355" w14:textId="77777777" w:rsidR="00606931" w:rsidRPr="00D95A50" w:rsidRDefault="00C01177" w:rsidP="00606931">
      <w:pPr>
        <w:pStyle w:val="Innehll2"/>
        <w:rPr>
          <w:rFonts w:eastAsiaTheme="minorEastAsia" w:cstheme="minorBidi"/>
          <w:b w:val="0"/>
          <w:noProof/>
          <w:sz w:val="22"/>
          <w:szCs w:val="22"/>
        </w:rPr>
      </w:pPr>
      <w:hyperlink w:anchor="_Toc511887140" w:history="1">
        <w:r w:rsidR="00606931" w:rsidRPr="00D95A50">
          <w:rPr>
            <w:rStyle w:val="Hyperlnk"/>
            <w:noProof/>
          </w:rPr>
          <w:t>Bilaga 2. Symboler på märke I3 Landmärke</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_Toc511887140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0CF6E134" w14:textId="77777777" w:rsidR="00606931" w:rsidRPr="00D95A50" w:rsidRDefault="00C01177" w:rsidP="00606931">
      <w:pPr>
        <w:pStyle w:val="Innehll2"/>
        <w:rPr>
          <w:rFonts w:eastAsiaTheme="minorEastAsia" w:cstheme="minorBidi"/>
          <w:b w:val="0"/>
          <w:noProof/>
          <w:sz w:val="22"/>
          <w:szCs w:val="22"/>
        </w:rPr>
      </w:pPr>
      <w:hyperlink w:anchor="_Toc511887141" w:history="1">
        <w:r w:rsidR="00606931" w:rsidRPr="00D95A50">
          <w:rPr>
            <w:rStyle w:val="Hyperlnk"/>
            <w:noProof/>
          </w:rPr>
          <w:t>Bilaga 3. Skriv in rubriken här</w:t>
        </w:r>
        <w:r w:rsidR="00606931" w:rsidRPr="00D95A50">
          <w:rPr>
            <w:noProof/>
            <w:webHidden/>
          </w:rPr>
          <w:tab/>
        </w:r>
        <w:r w:rsidR="00606931" w:rsidRPr="00D95A50">
          <w:rPr>
            <w:noProof/>
            <w:webHidden/>
          </w:rPr>
          <w:fldChar w:fldCharType="begin"/>
        </w:r>
        <w:r w:rsidR="00606931" w:rsidRPr="00D95A50">
          <w:rPr>
            <w:noProof/>
            <w:webHidden/>
          </w:rPr>
          <w:instrText xml:space="preserve"> PAGEREF _Toc511887141 \h </w:instrText>
        </w:r>
        <w:r w:rsidR="00606931" w:rsidRPr="00D95A50">
          <w:rPr>
            <w:noProof/>
            <w:webHidden/>
          </w:rPr>
        </w:r>
        <w:r w:rsidR="00606931" w:rsidRPr="00D95A50">
          <w:rPr>
            <w:noProof/>
            <w:webHidden/>
          </w:rPr>
          <w:fldChar w:fldCharType="separate"/>
        </w:r>
        <w:r w:rsidR="00606931" w:rsidRPr="00D95A50">
          <w:rPr>
            <w:noProof/>
            <w:webHidden/>
          </w:rPr>
          <w:t>2</w:t>
        </w:r>
        <w:r w:rsidR="00606931" w:rsidRPr="00D95A50">
          <w:rPr>
            <w:noProof/>
            <w:webHidden/>
          </w:rPr>
          <w:fldChar w:fldCharType="end"/>
        </w:r>
      </w:hyperlink>
    </w:p>
    <w:p w14:paraId="762A3BE3" w14:textId="77777777" w:rsidR="00606931" w:rsidRPr="00D95A50" w:rsidRDefault="00606931" w:rsidP="00606931">
      <w:pPr>
        <w:pStyle w:val="Stycke"/>
      </w:pPr>
      <w:r w:rsidRPr="00D95A50">
        <w:rPr>
          <w:b/>
          <w:caps/>
        </w:rPr>
        <w:fldChar w:fldCharType="end"/>
      </w:r>
    </w:p>
    <w:p w14:paraId="4D4875EA" w14:textId="77777777" w:rsidR="00606931" w:rsidRPr="00D95A50" w:rsidRDefault="00606931" w:rsidP="00606931">
      <w:pPr>
        <w:pStyle w:val="Styckemedindrag"/>
      </w:pPr>
    </w:p>
    <w:p w14:paraId="6FE074FC" w14:textId="77777777" w:rsidR="00606931" w:rsidRPr="00D95A50" w:rsidRDefault="00606931" w:rsidP="00606931">
      <w:pPr>
        <w:pStyle w:val="Styckemedindrag"/>
        <w:sectPr w:rsidR="00606931" w:rsidRPr="00D95A50" w:rsidSect="00D41958">
          <w:type w:val="oddPage"/>
          <w:pgSz w:w="9356" w:h="13721" w:code="9"/>
          <w:pgMar w:top="1418" w:right="2381" w:bottom="964" w:left="1134" w:header="964" w:footer="0" w:gutter="0"/>
          <w:cols w:space="708"/>
          <w:docGrid w:linePitch="360"/>
        </w:sectPr>
      </w:pPr>
    </w:p>
    <w:p w14:paraId="10F4E5BB" w14:textId="77777777" w:rsidR="00606931" w:rsidRPr="00D95A50" w:rsidRDefault="00606931" w:rsidP="00606931">
      <w:pPr>
        <w:pStyle w:val="Frfattningsrubrik"/>
      </w:pPr>
      <w:r w:rsidRPr="00D95A50">
        <w:lastRenderedPageBreak/>
        <w:t>Transportstyrelsens föreskrifter och allmänna råd</w:t>
      </w:r>
      <w:r w:rsidRPr="00D95A50">
        <w:br/>
        <w:t>om vägmärken och andra anordningar;</w:t>
      </w:r>
    </w:p>
    <w:p w14:paraId="1E1DE5EB" w14:textId="77777777" w:rsidR="00606931" w:rsidRPr="00D95A50" w:rsidRDefault="00606931" w:rsidP="00606931">
      <w:pPr>
        <w:pStyle w:val="FS-nr"/>
        <w:framePr w:w="2098" w:h="2410" w:hRule="exact" w:wrap="around" w:x="7179" w:y="3057"/>
      </w:pPr>
      <w:r w:rsidRPr="00D95A50">
        <w:t>TSFS 2018:</w:t>
      </w:r>
      <w:r w:rsidRPr="00D95A50">
        <w:fldChar w:fldCharType="begin"/>
      </w:r>
      <w:r w:rsidRPr="00D95A50">
        <w:instrText xml:space="preserve"> MACROBUTTON  /nomacro [XX]</w:instrText>
      </w:r>
      <w:r w:rsidRPr="00D95A50">
        <w:fldChar w:fldCharType="end"/>
      </w:r>
    </w:p>
    <w:p w14:paraId="7C0A1793" w14:textId="77777777" w:rsidR="00606931" w:rsidRPr="00D95A50" w:rsidRDefault="00606931" w:rsidP="00606931">
      <w:pPr>
        <w:pStyle w:val="Trycket"/>
        <w:framePr w:w="2098" w:h="2410" w:hRule="exact" w:wrap="around" w:x="7179" w:y="3057"/>
      </w:pPr>
      <w:r w:rsidRPr="00D95A50">
        <w:t>Utkom från trycket</w:t>
      </w:r>
      <w:r w:rsidRPr="00D95A50">
        <w:br/>
        <w:t xml:space="preserve">den </w:t>
      </w:r>
      <w:r w:rsidRPr="00D95A50">
        <w:fldChar w:fldCharType="begin"/>
      </w:r>
      <w:r w:rsidRPr="00D95A50">
        <w:instrText xml:space="preserve"> MACROBUTTON  /nomacro [DATUM ÅR]</w:instrText>
      </w:r>
      <w:r w:rsidRPr="00D95A50">
        <w:fldChar w:fldCharType="end"/>
      </w:r>
    </w:p>
    <w:p w14:paraId="2A374CE1" w14:textId="77777777" w:rsidR="00606931" w:rsidRPr="00D95A50" w:rsidRDefault="00606931" w:rsidP="00606931">
      <w:pPr>
        <w:pStyle w:val="Serie"/>
        <w:framePr w:w="2098" w:h="2410" w:hRule="exact" w:wrap="around" w:x="7179" w:y="3057"/>
      </w:pPr>
      <w:r w:rsidRPr="00D95A50">
        <w:t>VÄGTRAFIK</w:t>
      </w:r>
    </w:p>
    <w:p w14:paraId="268D0B90" w14:textId="77777777" w:rsidR="00606931" w:rsidRPr="00D95A50" w:rsidRDefault="00606931" w:rsidP="00606931">
      <w:pPr>
        <w:pStyle w:val="Radmedbeslutsdatum"/>
        <w:rPr>
          <w:szCs w:val="22"/>
        </w:rPr>
      </w:pPr>
      <w:r w:rsidRPr="00D95A50">
        <w:t xml:space="preserve">beslutade den </w:t>
      </w:r>
      <w:r w:rsidRPr="00D95A50">
        <w:fldChar w:fldCharType="begin"/>
      </w:r>
      <w:r w:rsidRPr="00D95A50">
        <w:instrText xml:space="preserve"> MACROBUTTON  /nomacro [DATUM ÅR]</w:instrText>
      </w:r>
      <w:r w:rsidRPr="00D95A50">
        <w:fldChar w:fldCharType="end"/>
      </w:r>
      <w:r w:rsidRPr="00D95A50">
        <w:t>.</w:t>
      </w:r>
    </w:p>
    <w:p w14:paraId="0C015328" w14:textId="77777777" w:rsidR="00606931" w:rsidRPr="00D95A50" w:rsidRDefault="00606931" w:rsidP="00606931">
      <w:pPr>
        <w:pStyle w:val="Styckemedindrag"/>
      </w:pPr>
      <w:r w:rsidRPr="00D95A50">
        <w:t>Transportstyrelsen föreskriver följande med stöd av 10 kap. 13 a § trafikförordningen (1998:1276) och 1 kap. 9 §, 2 kap. 5, 12, 17 och 20 §§ och 8 kap. 1 § vägmärkesförordningen (2007:90) samt beslutar följande allmänna råd.</w:t>
      </w:r>
    </w:p>
    <w:p w14:paraId="29DFCFB8" w14:textId="77777777" w:rsidR="00606931" w:rsidRPr="00D95A50" w:rsidRDefault="00606931" w:rsidP="00606931">
      <w:pPr>
        <w:pStyle w:val="Rubrik2kapitelelliknande"/>
        <w:outlineLvl w:val="0"/>
      </w:pPr>
      <w:bookmarkStart w:id="0" w:name="_Toc510610609"/>
      <w:bookmarkStart w:id="1" w:name="_Toc511886912"/>
      <w:r w:rsidRPr="00D95A50">
        <w:t>1 kap. Inledande bestämmelser</w:t>
      </w:r>
      <w:bookmarkEnd w:id="0"/>
      <w:bookmarkEnd w:id="1"/>
    </w:p>
    <w:p w14:paraId="0A308370" w14:textId="77777777" w:rsidR="00606931" w:rsidRPr="00D95A50" w:rsidRDefault="00606931" w:rsidP="00606931">
      <w:pPr>
        <w:pStyle w:val="Stycke"/>
        <w:spacing w:before="120"/>
      </w:pPr>
      <w:r w:rsidRPr="00D95A50">
        <w:rPr>
          <w:rStyle w:val="Fparagrafbeteckning"/>
        </w:rPr>
        <w:t>1 §</w:t>
      </w:r>
      <w:r w:rsidRPr="00D95A50">
        <w:rPr>
          <w:rStyle w:val="Fparagrafbeteckning"/>
        </w:rPr>
        <w:t> </w:t>
      </w:r>
      <w:r w:rsidRPr="00D95A50">
        <w:t>Dessa föreskrifter innehåller närmare bestämmelser om användning av och storlekar på vägmärken, symboler och tilläggstavlor samt andra anordningar för anvisningar för trafiken och för tecken av vakt enligt vägmärkes</w:t>
      </w:r>
      <w:r w:rsidRPr="00D95A50">
        <w:softHyphen/>
        <w:t>förordningen (2007:90).</w:t>
      </w:r>
    </w:p>
    <w:p w14:paraId="022F1F02" w14:textId="77777777" w:rsidR="00606931" w:rsidRPr="00D95A50" w:rsidRDefault="00606931" w:rsidP="00606931">
      <w:pPr>
        <w:pStyle w:val="Rubrik3"/>
      </w:pPr>
      <w:bookmarkStart w:id="2" w:name="_Toc510610610"/>
      <w:bookmarkStart w:id="3" w:name="_Toc511886913"/>
      <w:r w:rsidRPr="00D95A50">
        <w:t>Definitioner</w:t>
      </w:r>
      <w:bookmarkEnd w:id="2"/>
      <w:bookmarkEnd w:id="3"/>
    </w:p>
    <w:p w14:paraId="64C52F7F" w14:textId="77777777" w:rsidR="00606931" w:rsidRPr="00D95A50" w:rsidRDefault="00606931" w:rsidP="00606931">
      <w:pPr>
        <w:pStyle w:val="Stycke"/>
        <w:spacing w:before="120"/>
      </w:pPr>
      <w:r w:rsidRPr="00D95A50">
        <w:rPr>
          <w:rStyle w:val="Fparagrafbeteckning"/>
        </w:rPr>
        <w:t>2 §</w:t>
      </w:r>
      <w:r w:rsidRPr="00D95A50">
        <w:rPr>
          <w:rStyle w:val="Fparagrafbeteckning"/>
        </w:rPr>
        <w:t> </w:t>
      </w:r>
      <w:r w:rsidRPr="00D95A50">
        <w:t>Beteckningarna i dessa föreskrifter har samma betydelse som i lagen (2001:559) om vägtrafikdefinitioner och förordningen (2001:651) om vägtrafikdefinitioner.</w:t>
      </w:r>
    </w:p>
    <w:p w14:paraId="7BBBF593" w14:textId="77777777" w:rsidR="00606931" w:rsidRPr="00D95A50" w:rsidRDefault="00606931" w:rsidP="00606931">
      <w:pPr>
        <w:pStyle w:val="Rubrik3"/>
      </w:pPr>
      <w:bookmarkStart w:id="4" w:name="_Toc510610611"/>
      <w:bookmarkStart w:id="5" w:name="_Toc511886914"/>
      <w:r w:rsidRPr="00D95A50">
        <w:t>Allmänna bestämmelser</w:t>
      </w:r>
      <w:bookmarkEnd w:id="4"/>
      <w:bookmarkEnd w:id="5"/>
    </w:p>
    <w:p w14:paraId="74C90275" w14:textId="77777777" w:rsidR="00606931" w:rsidRPr="00D95A50" w:rsidRDefault="00606931" w:rsidP="00606931">
      <w:pPr>
        <w:pStyle w:val="Stycke"/>
        <w:spacing w:before="120"/>
        <w:rPr>
          <w:rStyle w:val="Fparagrafbeteckning"/>
        </w:rPr>
      </w:pPr>
      <w:r w:rsidRPr="00D95A50">
        <w:rPr>
          <w:rStyle w:val="Fparagrafbeteckning"/>
        </w:rPr>
        <w:t>3 §</w:t>
      </w:r>
      <w:r w:rsidRPr="00D95A50">
        <w:rPr>
          <w:rStyle w:val="Fparagrafbeteckning"/>
        </w:rPr>
        <w:t> </w:t>
      </w:r>
      <w:r w:rsidRPr="00D95A50">
        <w:rPr>
          <w:rStyle w:val="Fparagrafbeteckning"/>
          <w:b w:val="0"/>
        </w:rPr>
        <w:t>Vägmärken och andra anordningar anges i storlekarna</w:t>
      </w:r>
      <w:r w:rsidRPr="00D95A50">
        <w:rPr>
          <w:rStyle w:val="Fparagrafbeteckning"/>
        </w:rPr>
        <w:t xml:space="preserve"> </w:t>
      </w:r>
    </w:p>
    <w:p w14:paraId="5E703EA9" w14:textId="77777777" w:rsidR="00606931" w:rsidRPr="00D95A50" w:rsidRDefault="00606931" w:rsidP="00606931">
      <w:pPr>
        <w:pStyle w:val="Styckemedindrag"/>
      </w:pPr>
      <w:r w:rsidRPr="00D95A50">
        <w:t>– miniatyr,</w:t>
      </w:r>
    </w:p>
    <w:p w14:paraId="1320B27D" w14:textId="77777777" w:rsidR="00606931" w:rsidRPr="00D95A50" w:rsidRDefault="00606931" w:rsidP="00606931">
      <w:pPr>
        <w:pStyle w:val="Styckemedindrag"/>
      </w:pPr>
      <w:r w:rsidRPr="00D95A50">
        <w:t>– mycket liten,</w:t>
      </w:r>
    </w:p>
    <w:p w14:paraId="686C17C3" w14:textId="77777777" w:rsidR="00606931" w:rsidRPr="00D95A50" w:rsidRDefault="00606931" w:rsidP="00606931">
      <w:pPr>
        <w:pStyle w:val="Styckemedindrag"/>
      </w:pPr>
      <w:r w:rsidRPr="00D95A50">
        <w:t>– liten,</w:t>
      </w:r>
    </w:p>
    <w:p w14:paraId="15D87014" w14:textId="77777777" w:rsidR="00606931" w:rsidRPr="00D95A50" w:rsidRDefault="00606931" w:rsidP="00606931">
      <w:pPr>
        <w:pStyle w:val="Styckemedindrag"/>
      </w:pPr>
      <w:r w:rsidRPr="00D95A50">
        <w:t>– normal,</w:t>
      </w:r>
    </w:p>
    <w:p w14:paraId="2B5079BF" w14:textId="77777777" w:rsidR="00606931" w:rsidRPr="00D95A50" w:rsidRDefault="00606931" w:rsidP="00606931">
      <w:pPr>
        <w:pStyle w:val="Styckemedindrag"/>
      </w:pPr>
      <w:r w:rsidRPr="00D95A50">
        <w:t>– stor, och</w:t>
      </w:r>
    </w:p>
    <w:p w14:paraId="495B5CFE" w14:textId="77777777" w:rsidR="00606931" w:rsidRPr="00D95A50" w:rsidRDefault="00606931" w:rsidP="00606931">
      <w:pPr>
        <w:pStyle w:val="Styckemedindrag"/>
      </w:pPr>
      <w:r w:rsidRPr="00D95A50">
        <w:t>– mycket stor.</w:t>
      </w:r>
    </w:p>
    <w:p w14:paraId="510B567D" w14:textId="77777777" w:rsidR="00606931" w:rsidRPr="00D95A50" w:rsidRDefault="00606931" w:rsidP="00606931">
      <w:pPr>
        <w:pStyle w:val="Stycke"/>
        <w:spacing w:before="120"/>
      </w:pPr>
      <w:r w:rsidRPr="00D95A50">
        <w:rPr>
          <w:rStyle w:val="Fparagrafbeteckning"/>
        </w:rPr>
        <w:t>4 §</w:t>
      </w:r>
      <w:r w:rsidRPr="00D95A50">
        <w:rPr>
          <w:rStyle w:val="Fparagrafbeteckning"/>
        </w:rPr>
        <w:t> </w:t>
      </w:r>
      <w:r w:rsidRPr="00D95A50">
        <w:rPr>
          <w:rStyle w:val="Fparagrafbeteckning"/>
          <w:b w:val="0"/>
        </w:rPr>
        <w:t xml:space="preserve">Vägmärken får ha mindre storlek än vad som anges i de här föreskrifterna, </w:t>
      </w:r>
      <w:r w:rsidRPr="00D95A50">
        <w:t>om förhållandena på platsen kräver det och om det kan ske utan fara för trafiksäkerheten.</w:t>
      </w:r>
    </w:p>
    <w:p w14:paraId="3B01C790" w14:textId="77777777" w:rsidR="00606931" w:rsidRPr="00D95A50" w:rsidRDefault="00606931" w:rsidP="00606931">
      <w:pPr>
        <w:pStyle w:val="Stycke"/>
        <w:spacing w:before="120"/>
      </w:pPr>
      <w:r w:rsidRPr="00D95A50">
        <w:rPr>
          <w:rStyle w:val="Fparagrafbeteckning"/>
        </w:rPr>
        <w:t>5 §</w:t>
      </w:r>
      <w:r w:rsidRPr="00D95A50">
        <w:rPr>
          <w:rStyle w:val="Fparagrafbeteckning"/>
        </w:rPr>
        <w:t> </w:t>
      </w:r>
      <w:r w:rsidRPr="00D95A50">
        <w:t>Vägmärken som är infogade i andra vägmärken får ha andra mått än de som anges i dessa föreskrifter.</w:t>
      </w:r>
    </w:p>
    <w:p w14:paraId="4E51A419" w14:textId="77777777" w:rsidR="00606931" w:rsidRPr="00D95A50" w:rsidRDefault="00606931" w:rsidP="00606931">
      <w:pPr>
        <w:pStyle w:val="Stycke"/>
        <w:spacing w:before="120"/>
        <w:rPr>
          <w:i/>
        </w:rPr>
      </w:pPr>
      <w:r w:rsidRPr="00D95A50">
        <w:rPr>
          <w:rStyle w:val="Fparagrafbeteckning"/>
        </w:rPr>
        <w:lastRenderedPageBreak/>
        <w:t>6 §</w:t>
      </w:r>
      <w:r w:rsidRPr="00D95A50">
        <w:rPr>
          <w:rStyle w:val="Fparagrafbeteckning"/>
        </w:rPr>
        <w:t> </w:t>
      </w:r>
      <w:r w:rsidRPr="00D95A50">
        <w:t>I terräng ska minst storleken liten användas för vägmärken och andra anordningar.</w:t>
      </w:r>
    </w:p>
    <w:p w14:paraId="2D11232F" w14:textId="77777777" w:rsidR="00606931" w:rsidRPr="00D95A50" w:rsidRDefault="00606931" w:rsidP="00606931">
      <w:pPr>
        <w:pStyle w:val="Stycke"/>
        <w:spacing w:before="120"/>
      </w:pPr>
      <w:r w:rsidRPr="00D95A50">
        <w:rPr>
          <w:rStyle w:val="Fparagrafbeteckning"/>
        </w:rPr>
        <w:t>7 §</w:t>
      </w:r>
      <w:r w:rsidRPr="00D95A50">
        <w:rPr>
          <w:rStyle w:val="Fparagrafbeteckning"/>
        </w:rPr>
        <w:t> </w:t>
      </w:r>
      <w:r w:rsidRPr="00D95A50">
        <w:t>Vägmärken och andra anordningar som ska vara uppsatta på fordon i rörelse enligt 15 § ska ha minst storleken normal.</w:t>
      </w:r>
    </w:p>
    <w:p w14:paraId="057F7C39" w14:textId="77777777" w:rsidR="00606931" w:rsidRPr="00D95A50" w:rsidRDefault="00606931" w:rsidP="00606931">
      <w:pPr>
        <w:pStyle w:val="Stycke"/>
        <w:spacing w:before="120"/>
        <w:rPr>
          <w:b/>
        </w:rPr>
      </w:pPr>
      <w:r w:rsidRPr="00D95A50">
        <w:rPr>
          <w:rStyle w:val="Fparagrafbeteckning"/>
        </w:rPr>
        <w:t>8 §</w:t>
      </w:r>
      <w:r w:rsidRPr="00D95A50">
        <w:rPr>
          <w:rStyle w:val="Fparagrafbeteckning"/>
        </w:rPr>
        <w:t> </w:t>
      </w:r>
      <w:r w:rsidRPr="00D95A50">
        <w:t>Vägmärken och tilläggstavlor samt andra anordningar för anvisningar för trafiken ska vara retroreflekterande. Detta gäller dock inte om de är lysande eller belysta inifrån. Det gäller heller inte om det finns särskilda skäl för att de inte ska vara retroreflekterande.</w:t>
      </w:r>
    </w:p>
    <w:p w14:paraId="06CD4863" w14:textId="77777777" w:rsidR="00606931" w:rsidRPr="00D95A50" w:rsidRDefault="00606931" w:rsidP="00606931">
      <w:pPr>
        <w:pStyle w:val="Stycke"/>
        <w:spacing w:before="120"/>
      </w:pPr>
      <w:r w:rsidRPr="00D95A50">
        <w:rPr>
          <w:rStyle w:val="Fparagrafbeteckning"/>
        </w:rPr>
        <w:t>9 §</w:t>
      </w:r>
      <w:r w:rsidRPr="00D95A50">
        <w:rPr>
          <w:rStyle w:val="Fparagrafbeteckning"/>
        </w:rPr>
        <w:t> </w:t>
      </w:r>
      <w:r w:rsidRPr="00D95A50">
        <w:rPr>
          <w:rStyle w:val="Fparagrafbeteckning"/>
          <w:b w:val="0"/>
        </w:rPr>
        <w:t>Utseendet på</w:t>
      </w:r>
      <w:r w:rsidRPr="00D95A50">
        <w:t xml:space="preserve"> lysande vägmärken och tilläggstavlor samt andra anordningar för anvisningar för trafiken får i mindre omfattning avvika från vad som anges i vägmärkesförordningen (2007:90) eller i föreskrifter som meddelats med stöd av den förordningen.</w:t>
      </w:r>
    </w:p>
    <w:p w14:paraId="0C5EC1DA" w14:textId="77777777" w:rsidR="00606931" w:rsidRPr="00D95A50" w:rsidRDefault="00606931" w:rsidP="00606931">
      <w:pPr>
        <w:pStyle w:val="Stycke"/>
        <w:spacing w:before="120"/>
      </w:pPr>
      <w:r w:rsidRPr="00D95A50">
        <w:rPr>
          <w:rStyle w:val="Fparagrafbeteckning"/>
        </w:rPr>
        <w:t>10 §</w:t>
      </w:r>
      <w:r w:rsidRPr="00D95A50">
        <w:rPr>
          <w:rStyle w:val="Fparagrafbeteckning"/>
        </w:rPr>
        <w:t> </w:t>
      </w:r>
      <w:r w:rsidRPr="00D95A50">
        <w:rPr>
          <w:rStyle w:val="Fparagrafbeteckning"/>
          <w:b w:val="0"/>
        </w:rPr>
        <w:t xml:space="preserve">Lysande vägmärken och tilläggstavlor </w:t>
      </w:r>
      <w:r w:rsidRPr="00D95A50">
        <w:t>samt andra anordningar för anvisningar för trafiken</w:t>
      </w:r>
      <w:r w:rsidRPr="00D95A50">
        <w:rPr>
          <w:rStyle w:val="Fparagrafbeteckning"/>
          <w:b w:val="0"/>
        </w:rPr>
        <w:t xml:space="preserve"> ska vara uppsatta minst en minut.</w:t>
      </w:r>
      <w:r w:rsidRPr="00D95A50">
        <w:t xml:space="preserve"> Vid utmärkning av föreskrifter med särskilda trafikregler som över tiden varierar beroende av förhållanden på eller vid vägen eller vägsträckan får anordningen dock vara uppsatt kortare tid, om det kan ske utan fara för trafiksäkerheten.</w:t>
      </w:r>
    </w:p>
    <w:p w14:paraId="2A3F9167" w14:textId="77777777" w:rsidR="00606931" w:rsidRPr="00D95A50" w:rsidRDefault="00606931" w:rsidP="00606931">
      <w:pPr>
        <w:pStyle w:val="Stycke"/>
        <w:spacing w:before="120"/>
      </w:pPr>
      <w:r w:rsidRPr="00D95A50">
        <w:rPr>
          <w:rStyle w:val="Fparagrafbeteckning"/>
        </w:rPr>
        <w:t>11 §</w:t>
      </w:r>
      <w:r w:rsidRPr="00D95A50">
        <w:rPr>
          <w:rStyle w:val="Fparagrafbeteckning"/>
        </w:rPr>
        <w:t> </w:t>
      </w:r>
      <w:r w:rsidRPr="00D95A50">
        <w:rPr>
          <w:rStyle w:val="Fparagrafbeteckning"/>
          <w:b w:val="0"/>
        </w:rPr>
        <w:t>T</w:t>
      </w:r>
      <w:r w:rsidRPr="00D95A50">
        <w:t xml:space="preserve">ext på vägmärken och andra anordningar ska utföras i teckensnittet Tratex. Vid versalgemen text används Tratexsvart eller Tratexvit. Vid versal text används Tratexposversal eller Tratexnegversal. </w:t>
      </w:r>
    </w:p>
    <w:p w14:paraId="63B9E1A6" w14:textId="77777777" w:rsidR="00606931" w:rsidRPr="00D95A50" w:rsidRDefault="00606931" w:rsidP="00606931">
      <w:pPr>
        <w:pStyle w:val="AllmnnardRubrik"/>
      </w:pPr>
      <w:r w:rsidRPr="00D95A50">
        <w:t>Allmänna råd</w:t>
      </w:r>
    </w:p>
    <w:p w14:paraId="6D129736" w14:textId="77777777" w:rsidR="00606931" w:rsidRPr="00D95A50" w:rsidRDefault="00606931" w:rsidP="00606931">
      <w:pPr>
        <w:pStyle w:val="AllmnnardStycke"/>
      </w:pPr>
      <w:r w:rsidRPr="00D95A50">
        <w:t>Teckensnittet Tratex kan laddas ner från Transportstyrelsens webbplats transportstyrelsen.se.</w:t>
      </w:r>
    </w:p>
    <w:p w14:paraId="7D3FE0C2" w14:textId="77777777" w:rsidR="00606931" w:rsidRPr="00D95A50" w:rsidRDefault="00606931" w:rsidP="00606931">
      <w:pPr>
        <w:pStyle w:val="Rubrik3"/>
      </w:pPr>
      <w:bookmarkStart w:id="6" w:name="_Toc510610612"/>
      <w:bookmarkStart w:id="7" w:name="_Toc511886915"/>
      <w:r w:rsidRPr="00D95A50">
        <w:t>Placering i höjd- och sidled</w:t>
      </w:r>
      <w:bookmarkEnd w:id="6"/>
      <w:bookmarkEnd w:id="7"/>
    </w:p>
    <w:p w14:paraId="169E7348" w14:textId="77777777" w:rsidR="00606931" w:rsidRPr="00D95A50" w:rsidRDefault="00606931" w:rsidP="00606931">
      <w:pPr>
        <w:pStyle w:val="Stycke"/>
        <w:spacing w:before="120"/>
      </w:pPr>
      <w:r w:rsidRPr="00D95A50">
        <w:rPr>
          <w:noProof/>
        </w:rPr>
        <w:drawing>
          <wp:anchor distT="0" distB="0" distL="114300" distR="114300" simplePos="0" relativeHeight="251597824" behindDoc="0" locked="0" layoutInCell="1" allowOverlap="1" wp14:anchorId="3626D936" wp14:editId="0B67AE55">
            <wp:simplePos x="0" y="0"/>
            <wp:positionH relativeFrom="column">
              <wp:posOffset>1868805</wp:posOffset>
            </wp:positionH>
            <wp:positionV relativeFrom="paragraph">
              <wp:posOffset>1108710</wp:posOffset>
            </wp:positionV>
            <wp:extent cx="1791970" cy="1259205"/>
            <wp:effectExtent l="19050" t="0" r="0" b="0"/>
            <wp:wrapTopAndBottom/>
            <wp:docPr id="41" name="Bild 5" descr="Placering%20-%20varning%20-%20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Placering%20-%20varning%20-%20V3"/>
                    <pic:cNvPicPr>
                      <a:picLocks noChangeAspect="1" noChangeArrowheads="1"/>
                    </pic:cNvPicPr>
                  </pic:nvPicPr>
                  <pic:blipFill>
                    <a:blip r:embed="rId15" cstate="print"/>
                    <a:srcRect/>
                    <a:stretch>
                      <a:fillRect/>
                    </a:stretch>
                  </pic:blipFill>
                  <pic:spPr bwMode="auto">
                    <a:xfrm>
                      <a:off x="0" y="0"/>
                      <a:ext cx="1791970" cy="1259205"/>
                    </a:xfrm>
                    <a:prstGeom prst="rect">
                      <a:avLst/>
                    </a:prstGeom>
                    <a:noFill/>
                    <a:ln w="9525">
                      <a:noFill/>
                      <a:miter lim="800000"/>
                      <a:headEnd/>
                      <a:tailEnd/>
                    </a:ln>
                  </pic:spPr>
                </pic:pic>
              </a:graphicData>
            </a:graphic>
          </wp:anchor>
        </w:drawing>
      </w:r>
      <w:r w:rsidRPr="00D95A50">
        <w:rPr>
          <w:noProof/>
        </w:rPr>
        <w:drawing>
          <wp:anchor distT="0" distB="0" distL="114300" distR="114300" simplePos="0" relativeHeight="251598848" behindDoc="0" locked="0" layoutInCell="1" allowOverlap="1" wp14:anchorId="2397B1D2" wp14:editId="0D8D8EF2">
            <wp:simplePos x="0" y="0"/>
            <wp:positionH relativeFrom="column">
              <wp:posOffset>11430</wp:posOffset>
            </wp:positionH>
            <wp:positionV relativeFrom="paragraph">
              <wp:posOffset>1110615</wp:posOffset>
            </wp:positionV>
            <wp:extent cx="1791335" cy="1258570"/>
            <wp:effectExtent l="19050" t="0" r="0" b="0"/>
            <wp:wrapTopAndBottom/>
            <wp:docPr id="11" name="Bild 4" descr="Placering - påbud -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Placering - påbud - V3"/>
                    <pic:cNvPicPr>
                      <a:picLocks noChangeAspect="1" noChangeArrowheads="1"/>
                    </pic:cNvPicPr>
                  </pic:nvPicPr>
                  <pic:blipFill>
                    <a:blip r:embed="rId16" cstate="print"/>
                    <a:srcRect/>
                    <a:stretch>
                      <a:fillRect/>
                    </a:stretch>
                  </pic:blipFill>
                  <pic:spPr bwMode="auto">
                    <a:xfrm>
                      <a:off x="0" y="0"/>
                      <a:ext cx="1791335" cy="1258570"/>
                    </a:xfrm>
                    <a:prstGeom prst="rect">
                      <a:avLst/>
                    </a:prstGeom>
                    <a:noFill/>
                    <a:ln w="9525">
                      <a:noFill/>
                      <a:miter lim="800000"/>
                      <a:headEnd/>
                      <a:tailEnd/>
                    </a:ln>
                  </pic:spPr>
                </pic:pic>
              </a:graphicData>
            </a:graphic>
          </wp:anchor>
        </w:drawing>
      </w:r>
      <w:r w:rsidRPr="00D95A50">
        <w:rPr>
          <w:rStyle w:val="Fparagrafbeteckning"/>
        </w:rPr>
        <w:t>12 §</w:t>
      </w:r>
      <w:r w:rsidRPr="00D95A50">
        <w:rPr>
          <w:rStyle w:val="Fparagrafbeteckning"/>
        </w:rPr>
        <w:t> </w:t>
      </w:r>
      <w:r w:rsidRPr="00D95A50">
        <w:t>Varnings-, väjningsplikts-, förbuds-, påbuds- och anvisningsmärken ska i höjd- och sidled vara placerade enligt följande figurer och följande tabell, om inget annat framgår av föreskrifterna för respektive märke. Det gäller om det inte finns särskilda skäl för något annat och om det inte innebär fara för trafiksäkerheten. Förekommer flera märken eller tilläggstavlor i samma uppsättning gäller höjdmåtten underkanten av det lägst placerade märket eller tavlan.</w:t>
      </w:r>
    </w:p>
    <w:p w14:paraId="57B94DEC" w14:textId="77777777" w:rsidR="00606931" w:rsidRPr="00D95A50" w:rsidRDefault="00606931" w:rsidP="00606931">
      <w:r w:rsidRPr="00D95A50">
        <w:br w:type="page"/>
      </w:r>
    </w:p>
    <w:tbl>
      <w:tblPr>
        <w:tblStyle w:val="Tabellrutnt"/>
        <w:tblW w:w="0" w:type="auto"/>
        <w:tblLook w:val="04A0" w:firstRow="1" w:lastRow="0" w:firstColumn="1" w:lastColumn="0" w:noHBand="0" w:noVBand="1"/>
      </w:tblPr>
      <w:tblGrid>
        <w:gridCol w:w="2011"/>
        <w:gridCol w:w="1193"/>
        <w:gridCol w:w="1003"/>
      </w:tblGrid>
      <w:tr w:rsidR="00606931" w:rsidRPr="00D95A50" w14:paraId="145DB696" w14:textId="77777777" w:rsidTr="00D41958">
        <w:trPr>
          <w:cnfStyle w:val="100000000000" w:firstRow="1" w:lastRow="0" w:firstColumn="0" w:lastColumn="0" w:oddVBand="0" w:evenVBand="0" w:oddHBand="0" w:evenHBand="0" w:firstRowFirstColumn="0" w:firstRowLastColumn="0" w:lastRowFirstColumn="0" w:lastRowLastColumn="0"/>
        </w:trPr>
        <w:tc>
          <w:tcPr>
            <w:tcW w:w="0" w:type="auto"/>
          </w:tcPr>
          <w:p w14:paraId="7AEF3C7C" w14:textId="77777777" w:rsidR="00606931" w:rsidRPr="00D95A50" w:rsidRDefault="00606931" w:rsidP="00D41958">
            <w:pPr>
              <w:pStyle w:val="Styckemedindrag"/>
              <w:ind w:firstLine="0"/>
            </w:pPr>
            <w:r w:rsidRPr="00D95A50">
              <w:lastRenderedPageBreak/>
              <w:t>Placering/uppsättning</w:t>
            </w:r>
          </w:p>
        </w:tc>
        <w:tc>
          <w:tcPr>
            <w:tcW w:w="0" w:type="auto"/>
          </w:tcPr>
          <w:p w14:paraId="46F05483" w14:textId="77777777" w:rsidR="00606931" w:rsidRPr="00D95A50" w:rsidRDefault="00606931" w:rsidP="00D41958">
            <w:pPr>
              <w:pStyle w:val="Styckemedindrag"/>
              <w:ind w:firstLine="0"/>
            </w:pPr>
            <w:r w:rsidRPr="00D95A50">
              <w:t>Höjdled (H)</w:t>
            </w:r>
          </w:p>
        </w:tc>
        <w:tc>
          <w:tcPr>
            <w:tcW w:w="0" w:type="auto"/>
          </w:tcPr>
          <w:p w14:paraId="0CE6FBFC" w14:textId="77777777" w:rsidR="00606931" w:rsidRPr="00D95A50" w:rsidRDefault="00606931" w:rsidP="00D41958">
            <w:pPr>
              <w:pStyle w:val="Styckemedindrag"/>
              <w:ind w:firstLine="0"/>
            </w:pPr>
            <w:r w:rsidRPr="00D95A50">
              <w:t>Sidled (S)</w:t>
            </w:r>
          </w:p>
        </w:tc>
      </w:tr>
      <w:tr w:rsidR="00606931" w:rsidRPr="00D95A50" w14:paraId="7B2F3024" w14:textId="77777777" w:rsidTr="00D41958">
        <w:tc>
          <w:tcPr>
            <w:tcW w:w="0" w:type="auto"/>
          </w:tcPr>
          <w:p w14:paraId="6A324945" w14:textId="77777777" w:rsidR="00606931" w:rsidRPr="00D95A50" w:rsidRDefault="00606931" w:rsidP="00D41958">
            <w:pPr>
              <w:pStyle w:val="Styckemedindrag"/>
              <w:ind w:firstLine="0"/>
            </w:pPr>
            <w:r w:rsidRPr="00D95A50">
              <w:t>Utanför väg</w:t>
            </w:r>
          </w:p>
        </w:tc>
        <w:tc>
          <w:tcPr>
            <w:tcW w:w="0" w:type="auto"/>
          </w:tcPr>
          <w:p w14:paraId="2631BF6C" w14:textId="77777777" w:rsidR="00606931" w:rsidRPr="00D95A50" w:rsidRDefault="00606931" w:rsidP="00D41958">
            <w:pPr>
              <w:pStyle w:val="Styckemedindrag"/>
              <w:ind w:firstLine="0"/>
            </w:pPr>
            <w:r w:rsidRPr="00D95A50">
              <w:t>1,0–2,0 m</w:t>
            </w:r>
          </w:p>
        </w:tc>
        <w:tc>
          <w:tcPr>
            <w:tcW w:w="0" w:type="auto"/>
          </w:tcPr>
          <w:p w14:paraId="5D896687" w14:textId="77777777" w:rsidR="00606931" w:rsidRPr="00D95A50" w:rsidRDefault="00606931" w:rsidP="00D41958">
            <w:pPr>
              <w:pStyle w:val="Styckemedindrag"/>
              <w:ind w:firstLine="0"/>
            </w:pPr>
            <w:r w:rsidRPr="00D95A50">
              <w:t>0,3–4,0 m</w:t>
            </w:r>
          </w:p>
        </w:tc>
      </w:tr>
      <w:tr w:rsidR="00606931" w:rsidRPr="00D95A50" w14:paraId="29940969" w14:textId="77777777" w:rsidTr="00D41958">
        <w:tc>
          <w:tcPr>
            <w:tcW w:w="0" w:type="auto"/>
          </w:tcPr>
          <w:p w14:paraId="5C56D2E2" w14:textId="77777777" w:rsidR="00606931" w:rsidRPr="00D95A50" w:rsidRDefault="00606931" w:rsidP="00D41958">
            <w:pPr>
              <w:pStyle w:val="Styckemedindrag"/>
              <w:ind w:firstLine="0"/>
            </w:pPr>
            <w:r w:rsidRPr="00D95A50">
              <w:t>Över gångbana</w:t>
            </w:r>
          </w:p>
        </w:tc>
        <w:tc>
          <w:tcPr>
            <w:tcW w:w="0" w:type="auto"/>
          </w:tcPr>
          <w:p w14:paraId="09E5010C" w14:textId="77777777" w:rsidR="00606931" w:rsidRPr="00D95A50" w:rsidRDefault="00606931" w:rsidP="00D41958">
            <w:pPr>
              <w:pStyle w:val="Styckemedindrag"/>
              <w:ind w:firstLine="0"/>
            </w:pPr>
            <w:r w:rsidRPr="00D95A50">
              <w:t>≥ 2,1 m</w:t>
            </w:r>
          </w:p>
        </w:tc>
        <w:tc>
          <w:tcPr>
            <w:tcW w:w="0" w:type="auto"/>
          </w:tcPr>
          <w:p w14:paraId="3165CDC7" w14:textId="77777777" w:rsidR="00606931" w:rsidRPr="00D95A50" w:rsidRDefault="00606931" w:rsidP="00D41958">
            <w:pPr>
              <w:pStyle w:val="Styckemedindrag"/>
              <w:ind w:firstLine="0"/>
            </w:pPr>
            <w:r w:rsidRPr="00D95A50">
              <w:t>0,5–4,0 m</w:t>
            </w:r>
          </w:p>
        </w:tc>
      </w:tr>
      <w:tr w:rsidR="00606931" w:rsidRPr="00D95A50" w14:paraId="7E0006EC" w14:textId="77777777" w:rsidTr="00D41958">
        <w:tc>
          <w:tcPr>
            <w:tcW w:w="0" w:type="auto"/>
          </w:tcPr>
          <w:p w14:paraId="2F39CAE0" w14:textId="77777777" w:rsidR="00606931" w:rsidRPr="00D95A50" w:rsidRDefault="00606931" w:rsidP="00D41958">
            <w:pPr>
              <w:pStyle w:val="Styckemedindrag"/>
              <w:ind w:firstLine="0"/>
            </w:pPr>
            <w:r w:rsidRPr="00D95A50">
              <w:t>Över cykelbana</w:t>
            </w:r>
          </w:p>
        </w:tc>
        <w:tc>
          <w:tcPr>
            <w:tcW w:w="0" w:type="auto"/>
          </w:tcPr>
          <w:p w14:paraId="5728C306" w14:textId="77777777" w:rsidR="00606931" w:rsidRPr="00D95A50" w:rsidRDefault="00606931" w:rsidP="00D41958">
            <w:pPr>
              <w:pStyle w:val="Styckemedindrag"/>
              <w:ind w:firstLine="0"/>
            </w:pPr>
            <w:r w:rsidRPr="00D95A50">
              <w:t>≥ 2,5 m</w:t>
            </w:r>
          </w:p>
        </w:tc>
        <w:tc>
          <w:tcPr>
            <w:tcW w:w="0" w:type="auto"/>
          </w:tcPr>
          <w:p w14:paraId="51CE9A3D" w14:textId="77777777" w:rsidR="00606931" w:rsidRPr="00D95A50" w:rsidRDefault="00606931" w:rsidP="00D41958">
            <w:pPr>
              <w:pStyle w:val="Styckemedindrag"/>
              <w:ind w:firstLine="0"/>
            </w:pPr>
            <w:r w:rsidRPr="00D95A50">
              <w:t>0,5–4,0 m</w:t>
            </w:r>
          </w:p>
        </w:tc>
      </w:tr>
    </w:tbl>
    <w:p w14:paraId="62169A19" w14:textId="77777777" w:rsidR="00606931" w:rsidRPr="00D95A50" w:rsidRDefault="00606931" w:rsidP="00606931">
      <w:pPr>
        <w:pStyle w:val="Stycke"/>
        <w:spacing w:before="120"/>
      </w:pPr>
      <w:r w:rsidRPr="00D95A50">
        <w:rPr>
          <w:rStyle w:val="Fparagrafbeteckning"/>
        </w:rPr>
        <w:t>13 §</w:t>
      </w:r>
      <w:r w:rsidRPr="00D95A50">
        <w:rPr>
          <w:rStyle w:val="Fparagrafbeteckning"/>
        </w:rPr>
        <w:t> </w:t>
      </w:r>
      <w:r w:rsidRPr="00D95A50">
        <w:t>Om en väg har flera körfält för färd i samma riktning eller om förhållandena i övrigt gör det lämpligt ska varnings-, väjningsplikts-, förbuds- och påbudsmärken även sättas upp till vänster om vägen om inte annat anges för respektive märke. Det gäller om det inte finns särskilda skäl för något annat.</w:t>
      </w:r>
    </w:p>
    <w:p w14:paraId="18228F6B" w14:textId="77777777" w:rsidR="00606931" w:rsidRPr="00D95A50" w:rsidRDefault="00606931" w:rsidP="00606931">
      <w:pPr>
        <w:pStyle w:val="Stycke"/>
        <w:spacing w:before="120"/>
      </w:pPr>
      <w:r w:rsidRPr="00D95A50">
        <w:rPr>
          <w:rStyle w:val="Fparagrafbeteckning"/>
        </w:rPr>
        <w:t>14 §</w:t>
      </w:r>
      <w:r w:rsidRPr="00D95A50">
        <w:rPr>
          <w:rStyle w:val="Fparagrafbeteckning"/>
        </w:rPr>
        <w:t> </w:t>
      </w:r>
      <w:r w:rsidRPr="00D95A50">
        <w:t xml:space="preserve">I samband med vägarbete eller liknande arbete eller andra tillfälliga förhållanden får, trots 12 §, ett vägmärke eller annan anordning för anvisningar av trafik sättas upp på vägen, om det är lämpligt och utan att det innebär fara för trafiksäkerheten. Märket eller anordningen får då sättas upp på lägre höjd. </w:t>
      </w:r>
    </w:p>
    <w:p w14:paraId="00E4C9A7" w14:textId="77777777" w:rsidR="00606931" w:rsidRPr="00D95A50" w:rsidRDefault="00606931" w:rsidP="00606931">
      <w:pPr>
        <w:pStyle w:val="Stycke"/>
        <w:spacing w:before="120"/>
      </w:pPr>
      <w:r w:rsidRPr="00D95A50">
        <w:rPr>
          <w:rStyle w:val="Fparagrafbeteckning"/>
        </w:rPr>
        <w:t>15 §</w:t>
      </w:r>
      <w:r w:rsidRPr="00D95A50">
        <w:rPr>
          <w:rStyle w:val="Fparagrafbeteckning"/>
        </w:rPr>
        <w:t> </w:t>
      </w:r>
      <w:r w:rsidRPr="00D95A50">
        <w:t xml:space="preserve">I samband med vägarbete eller liknande arbete eller andra tillfälliga förhållanden får följande vägmärken eller anordningar vara uppsatta på fordon i rörelse: </w:t>
      </w:r>
    </w:p>
    <w:p w14:paraId="6418AD9C" w14:textId="77777777" w:rsidR="00606931" w:rsidRPr="00D95A50" w:rsidRDefault="00606931" w:rsidP="00606931">
      <w:pPr>
        <w:pStyle w:val="Styckemedindrag"/>
      </w:pPr>
      <w:r w:rsidRPr="00D95A50">
        <w:t xml:space="preserve">1. A11, </w:t>
      </w:r>
      <w:r w:rsidRPr="00D95A50">
        <w:rPr>
          <w:i/>
        </w:rPr>
        <w:t>varning för stenskott</w:t>
      </w:r>
      <w:r w:rsidRPr="00D95A50">
        <w:t xml:space="preserve">. </w:t>
      </w:r>
    </w:p>
    <w:p w14:paraId="21C91E61" w14:textId="77777777" w:rsidR="00606931" w:rsidRPr="00D95A50" w:rsidRDefault="00606931" w:rsidP="00606931">
      <w:pPr>
        <w:pStyle w:val="Styckemedindrag"/>
      </w:pPr>
      <w:r w:rsidRPr="00D95A50">
        <w:t xml:space="preserve">2. A20, </w:t>
      </w:r>
      <w:r w:rsidRPr="00D95A50">
        <w:rPr>
          <w:i/>
        </w:rPr>
        <w:t>varning för vägarbete</w:t>
      </w:r>
      <w:r w:rsidRPr="00D95A50">
        <w:t xml:space="preserve">. </w:t>
      </w:r>
    </w:p>
    <w:p w14:paraId="3B9F32F9" w14:textId="77777777" w:rsidR="00606931" w:rsidRPr="00D95A50" w:rsidRDefault="00606931" w:rsidP="00606931">
      <w:pPr>
        <w:pStyle w:val="Styckemedindrag"/>
      </w:pPr>
      <w:r w:rsidRPr="00D95A50">
        <w:t xml:space="preserve">3. A40, </w:t>
      </w:r>
      <w:r w:rsidRPr="00D95A50">
        <w:rPr>
          <w:i/>
        </w:rPr>
        <w:t>varning för annan fara</w:t>
      </w:r>
      <w:r w:rsidRPr="00D95A50">
        <w:t xml:space="preserve">. </w:t>
      </w:r>
    </w:p>
    <w:p w14:paraId="65735C16" w14:textId="77777777" w:rsidR="00606931" w:rsidRPr="00D95A50" w:rsidRDefault="00606931" w:rsidP="00606931">
      <w:pPr>
        <w:pStyle w:val="Styckemedindrag"/>
      </w:pPr>
      <w:r w:rsidRPr="00D95A50">
        <w:t xml:space="preserve">4. A41, </w:t>
      </w:r>
      <w:r w:rsidRPr="00D95A50">
        <w:rPr>
          <w:i/>
        </w:rPr>
        <w:t>varning för olycka</w:t>
      </w:r>
      <w:r w:rsidRPr="00D95A50">
        <w:t xml:space="preserve">. </w:t>
      </w:r>
    </w:p>
    <w:p w14:paraId="15A0ABD6" w14:textId="77777777" w:rsidR="00606931" w:rsidRPr="00D95A50" w:rsidRDefault="00606931" w:rsidP="00606931">
      <w:pPr>
        <w:pStyle w:val="Styckemedindrag"/>
      </w:pPr>
      <w:r>
        <w:t>5</w:t>
      </w:r>
      <w:r w:rsidRPr="00D95A50">
        <w:t xml:space="preserve">. D2, </w:t>
      </w:r>
      <w:r w:rsidRPr="00D95A50">
        <w:rPr>
          <w:i/>
        </w:rPr>
        <w:t>påbjuden körbana</w:t>
      </w:r>
      <w:r w:rsidRPr="00D95A50">
        <w:t xml:space="preserve">. </w:t>
      </w:r>
    </w:p>
    <w:p w14:paraId="4FECDD2D" w14:textId="77777777" w:rsidR="00606931" w:rsidRPr="00D95A50" w:rsidRDefault="00606931" w:rsidP="00606931">
      <w:pPr>
        <w:pStyle w:val="Styckemedindrag"/>
      </w:pPr>
      <w:r>
        <w:t>6</w:t>
      </w:r>
      <w:r w:rsidRPr="00D95A50">
        <w:t xml:space="preserve">. E13, </w:t>
      </w:r>
      <w:r w:rsidRPr="00D95A50">
        <w:rPr>
          <w:i/>
        </w:rPr>
        <w:t>rekommenderad högsta hastighet</w:t>
      </w:r>
      <w:r w:rsidRPr="00D95A50">
        <w:t xml:space="preserve">. </w:t>
      </w:r>
    </w:p>
    <w:p w14:paraId="4CEDD62C" w14:textId="77777777" w:rsidR="00606931" w:rsidRPr="00D95A50" w:rsidRDefault="00606931" w:rsidP="00606931">
      <w:pPr>
        <w:pStyle w:val="Styckemedindrag"/>
      </w:pPr>
      <w:r>
        <w:t>7</w:t>
      </w:r>
      <w:r w:rsidRPr="00D95A50">
        <w:t xml:space="preserve">. E14, </w:t>
      </w:r>
      <w:r w:rsidRPr="00D95A50">
        <w:rPr>
          <w:i/>
        </w:rPr>
        <w:t>rekommenderad högsta hastighet upphör</w:t>
      </w:r>
      <w:r w:rsidRPr="00D95A50">
        <w:t xml:space="preserve">. </w:t>
      </w:r>
    </w:p>
    <w:p w14:paraId="5B3E331E" w14:textId="77777777" w:rsidR="00606931" w:rsidRPr="00D95A50" w:rsidRDefault="00606931" w:rsidP="00606931">
      <w:pPr>
        <w:pStyle w:val="Styckemedindrag"/>
      </w:pPr>
      <w:r>
        <w:t>8</w:t>
      </w:r>
      <w:r w:rsidRPr="00D95A50">
        <w:t xml:space="preserve">. X2, </w:t>
      </w:r>
      <w:r w:rsidRPr="00D95A50">
        <w:rPr>
          <w:i/>
        </w:rPr>
        <w:t>markerings skärm för hinder</w:t>
      </w:r>
      <w:r w:rsidRPr="00D95A50">
        <w:t xml:space="preserve">. </w:t>
      </w:r>
    </w:p>
    <w:p w14:paraId="7C3BFDA1" w14:textId="77777777" w:rsidR="00606931" w:rsidRPr="00D95A50" w:rsidRDefault="00606931" w:rsidP="00606931">
      <w:pPr>
        <w:pStyle w:val="Styckemedindrag"/>
      </w:pPr>
      <w:r>
        <w:t>9</w:t>
      </w:r>
      <w:r w:rsidRPr="00D95A50">
        <w:t xml:space="preserve">. X3, </w:t>
      </w:r>
      <w:r w:rsidRPr="00D95A50">
        <w:rPr>
          <w:i/>
        </w:rPr>
        <w:t>markeringsskärm för sidohinder, farthinder m.m.</w:t>
      </w:r>
    </w:p>
    <w:p w14:paraId="247E13BC" w14:textId="77777777" w:rsidR="00606931" w:rsidRPr="00D95A50" w:rsidRDefault="00606931" w:rsidP="00606931">
      <w:pPr>
        <w:pStyle w:val="Styckemedindrag"/>
      </w:pPr>
      <w:r>
        <w:t>10</w:t>
      </w:r>
      <w:r w:rsidRPr="00D95A50">
        <w:t xml:space="preserve">. X5, </w:t>
      </w:r>
      <w:r w:rsidRPr="00D95A50">
        <w:rPr>
          <w:i/>
        </w:rPr>
        <w:t>gul ljuspil eller ljuspilar</w:t>
      </w:r>
      <w:r w:rsidRPr="00D95A50">
        <w:t xml:space="preserve">. </w:t>
      </w:r>
    </w:p>
    <w:p w14:paraId="13C7CBB9" w14:textId="77777777" w:rsidR="00606931" w:rsidRPr="00D95A50" w:rsidRDefault="00606931" w:rsidP="00606931">
      <w:pPr>
        <w:pStyle w:val="Styckemedindrag"/>
      </w:pPr>
      <w:r w:rsidRPr="00D95A50">
        <w:t xml:space="preserve">Märke J2, </w:t>
      </w:r>
      <w:r w:rsidRPr="00D95A50">
        <w:rPr>
          <w:i/>
        </w:rPr>
        <w:t>upplysningsmärke</w:t>
      </w:r>
      <w:r w:rsidRPr="00D95A50">
        <w:t>, får vara uppsatt på fordon i rörelse om det finns synnerliga skäl för det.</w:t>
      </w:r>
    </w:p>
    <w:p w14:paraId="72DF2310" w14:textId="77777777" w:rsidR="00606931" w:rsidRPr="00D95A50" w:rsidRDefault="00606931" w:rsidP="00606931">
      <w:pPr>
        <w:spacing w:before="120" w:after="120"/>
        <w:rPr>
          <w:rStyle w:val="StyckeChar"/>
        </w:rPr>
      </w:pPr>
      <w:r w:rsidRPr="00D95A50">
        <w:rPr>
          <w:rStyle w:val="Fparagrafbeteckning"/>
        </w:rPr>
        <w:t>16 §</w:t>
      </w:r>
      <w:r w:rsidRPr="00D95A50">
        <w:rPr>
          <w:rStyle w:val="Fparagrafbeteckning"/>
        </w:rPr>
        <w:t> </w:t>
      </w:r>
      <w:r w:rsidRPr="00D95A50">
        <w:rPr>
          <w:rStyle w:val="StyckeChar"/>
        </w:rPr>
        <w:t>Lokaliseringsmärken ska i höjd- och sidled sättas upp enligt följande figurer och tabell, om inget annat framgår av föreskrifterna för respektive märke. Det gäller om det inte finns särskilda skäl för något annat och om uppsättningen inte innebär fara för trafiksäkerheten.</w:t>
      </w:r>
    </w:p>
    <w:p w14:paraId="7551191E" w14:textId="77777777" w:rsidR="00606931" w:rsidRPr="00D95A50" w:rsidRDefault="00606931" w:rsidP="00606931">
      <w:pPr>
        <w:spacing w:before="120" w:after="120"/>
        <w:rPr>
          <w:sz w:val="21"/>
          <w:szCs w:val="21"/>
        </w:rPr>
      </w:pPr>
      <w:r w:rsidRPr="00D95A50">
        <w:rPr>
          <w:noProof/>
          <w:sz w:val="20"/>
          <w:szCs w:val="20"/>
        </w:rPr>
        <w:lastRenderedPageBreak/>
        <w:drawing>
          <wp:inline distT="0" distB="0" distL="0" distR="0" wp14:anchorId="0AB1A299" wp14:editId="5BB78266">
            <wp:extent cx="2832100" cy="1846580"/>
            <wp:effectExtent l="19050" t="0" r="6350" b="0"/>
            <wp:docPr id="44" name="Bild 6" descr="Placering - lokmärken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Placering - lokmärken -V3"/>
                    <pic:cNvPicPr>
                      <a:picLocks noChangeAspect="1" noChangeArrowheads="1"/>
                    </pic:cNvPicPr>
                  </pic:nvPicPr>
                  <pic:blipFill>
                    <a:blip r:embed="rId17" cstate="print"/>
                    <a:srcRect/>
                    <a:stretch>
                      <a:fillRect/>
                    </a:stretch>
                  </pic:blipFill>
                  <pic:spPr bwMode="auto">
                    <a:xfrm>
                      <a:off x="0" y="0"/>
                      <a:ext cx="2832100" cy="1846580"/>
                    </a:xfrm>
                    <a:prstGeom prst="rect">
                      <a:avLst/>
                    </a:prstGeom>
                    <a:noFill/>
                    <a:ln w="9525">
                      <a:noFill/>
                      <a:miter lim="800000"/>
                      <a:headEnd/>
                      <a:tailEnd/>
                    </a:ln>
                  </pic:spPr>
                </pic:pic>
              </a:graphicData>
            </a:graphic>
          </wp:inline>
        </w:drawing>
      </w:r>
    </w:p>
    <w:tbl>
      <w:tblPr>
        <w:tblStyle w:val="Tabellrutntutanrubrik"/>
        <w:tblW w:w="0" w:type="auto"/>
        <w:tblInd w:w="108" w:type="dxa"/>
        <w:tblLook w:val="04A0" w:firstRow="1" w:lastRow="0" w:firstColumn="1" w:lastColumn="0" w:noHBand="0" w:noVBand="1"/>
      </w:tblPr>
      <w:tblGrid>
        <w:gridCol w:w="2590"/>
        <w:gridCol w:w="1193"/>
        <w:gridCol w:w="1003"/>
      </w:tblGrid>
      <w:tr w:rsidR="00606931" w:rsidRPr="00D95A50" w14:paraId="25A095DF" w14:textId="77777777" w:rsidTr="00D41958">
        <w:trPr>
          <w:cnfStyle w:val="100000000000" w:firstRow="1" w:lastRow="0" w:firstColumn="0" w:lastColumn="0" w:oddVBand="0" w:evenVBand="0" w:oddHBand="0" w:evenHBand="0" w:firstRowFirstColumn="0" w:firstRowLastColumn="0" w:lastRowFirstColumn="0" w:lastRowLastColumn="0"/>
        </w:trPr>
        <w:tc>
          <w:tcPr>
            <w:tcW w:w="0" w:type="auto"/>
            <w:tcBorders>
              <w:bottom w:val="single" w:sz="4" w:space="0" w:color="auto"/>
            </w:tcBorders>
          </w:tcPr>
          <w:p w14:paraId="433D7AED" w14:textId="77777777" w:rsidR="00606931" w:rsidRPr="00D95A50" w:rsidRDefault="00606931" w:rsidP="00D41958">
            <w:pPr>
              <w:pStyle w:val="Styckemedindrag"/>
              <w:ind w:firstLine="0"/>
              <w:rPr>
                <w:b/>
              </w:rPr>
            </w:pPr>
            <w:r w:rsidRPr="00D95A50">
              <w:rPr>
                <w:b/>
              </w:rPr>
              <w:t>Placering/uppsättning</w:t>
            </w:r>
          </w:p>
        </w:tc>
        <w:tc>
          <w:tcPr>
            <w:tcW w:w="0" w:type="auto"/>
            <w:tcBorders>
              <w:bottom w:val="single" w:sz="4" w:space="0" w:color="auto"/>
            </w:tcBorders>
          </w:tcPr>
          <w:p w14:paraId="28A1A6A6" w14:textId="77777777" w:rsidR="00606931" w:rsidRPr="00D95A50" w:rsidRDefault="00606931" w:rsidP="00D41958">
            <w:pPr>
              <w:pStyle w:val="Styckemedindrag"/>
              <w:ind w:firstLine="0"/>
              <w:rPr>
                <w:b/>
              </w:rPr>
            </w:pPr>
            <w:r w:rsidRPr="00D95A50">
              <w:rPr>
                <w:b/>
              </w:rPr>
              <w:t>Höjdled (H)</w:t>
            </w:r>
          </w:p>
        </w:tc>
        <w:tc>
          <w:tcPr>
            <w:tcW w:w="0" w:type="auto"/>
            <w:tcBorders>
              <w:bottom w:val="single" w:sz="4" w:space="0" w:color="auto"/>
            </w:tcBorders>
          </w:tcPr>
          <w:p w14:paraId="5C82EBE5" w14:textId="77777777" w:rsidR="00606931" w:rsidRPr="00D95A50" w:rsidRDefault="00606931" w:rsidP="00D41958">
            <w:pPr>
              <w:pStyle w:val="Styckemedindrag"/>
              <w:ind w:firstLine="0"/>
              <w:rPr>
                <w:b/>
              </w:rPr>
            </w:pPr>
            <w:r w:rsidRPr="00D95A50">
              <w:rPr>
                <w:b/>
              </w:rPr>
              <w:t>Sidled (S)</w:t>
            </w:r>
          </w:p>
        </w:tc>
      </w:tr>
      <w:tr w:rsidR="00606931" w:rsidRPr="00D95A50" w14:paraId="0C332389" w14:textId="77777777" w:rsidTr="00D41958">
        <w:tc>
          <w:tcPr>
            <w:tcW w:w="0" w:type="auto"/>
          </w:tcPr>
          <w:p w14:paraId="1CA25226" w14:textId="77777777" w:rsidR="00606931" w:rsidRPr="00D95A50" w:rsidRDefault="00606931" w:rsidP="00D41958">
            <w:pPr>
              <w:pStyle w:val="Styckemedindrag"/>
              <w:ind w:firstLine="0"/>
            </w:pPr>
            <w:r w:rsidRPr="00D95A50">
              <w:t xml:space="preserve">Väg utan gång- eller cykelbana </w:t>
            </w:r>
          </w:p>
        </w:tc>
        <w:tc>
          <w:tcPr>
            <w:tcW w:w="0" w:type="auto"/>
          </w:tcPr>
          <w:p w14:paraId="1A362FE2" w14:textId="77777777" w:rsidR="00606931" w:rsidRPr="00D95A50" w:rsidRDefault="00606931" w:rsidP="00D41958">
            <w:pPr>
              <w:pStyle w:val="Styckemedindrag"/>
              <w:ind w:firstLine="0"/>
            </w:pPr>
            <w:r w:rsidRPr="00D95A50">
              <w:t>1,0–</w:t>
            </w:r>
            <w:smartTag w:uri="urn:schemas-microsoft-com:office:smarttags" w:element="metricconverter">
              <w:smartTagPr>
                <w:attr w:name="ProductID" w:val="2,0 m"/>
              </w:smartTagPr>
              <w:r w:rsidRPr="00D95A50">
                <w:t>2,0 m</w:t>
              </w:r>
            </w:smartTag>
          </w:p>
        </w:tc>
        <w:tc>
          <w:tcPr>
            <w:tcW w:w="0" w:type="auto"/>
          </w:tcPr>
          <w:p w14:paraId="2BD7ADCC" w14:textId="77777777" w:rsidR="00606931" w:rsidRPr="00D95A50" w:rsidRDefault="00606931" w:rsidP="00D41958">
            <w:pPr>
              <w:pStyle w:val="Styckemedindrag"/>
              <w:ind w:firstLine="0"/>
            </w:pPr>
            <w:r w:rsidRPr="00D95A50">
              <w:t>3,0–6,0 m</w:t>
            </w:r>
          </w:p>
        </w:tc>
      </w:tr>
      <w:tr w:rsidR="00606931" w:rsidRPr="00D95A50" w14:paraId="3D76ADB3" w14:textId="77777777" w:rsidTr="00D41958">
        <w:tc>
          <w:tcPr>
            <w:tcW w:w="0" w:type="auto"/>
          </w:tcPr>
          <w:p w14:paraId="20E6E9A1" w14:textId="77777777" w:rsidR="00606931" w:rsidRPr="00D95A50" w:rsidRDefault="00606931" w:rsidP="00D41958">
            <w:pPr>
              <w:pStyle w:val="Styckemedindrag"/>
              <w:ind w:firstLine="0"/>
            </w:pPr>
            <w:r w:rsidRPr="00D95A50">
              <w:t xml:space="preserve">Väg utan gång- eller cykelbana </w:t>
            </w:r>
          </w:p>
          <w:p w14:paraId="559D9B6E" w14:textId="77777777" w:rsidR="00606931" w:rsidRPr="00D95A50" w:rsidRDefault="00606931" w:rsidP="00D41958">
            <w:pPr>
              <w:pStyle w:val="Styckemedindrag"/>
              <w:ind w:firstLine="0"/>
            </w:pPr>
            <w:r w:rsidRPr="00D95A50">
              <w:t>inom tättbebyggt område</w:t>
            </w:r>
          </w:p>
        </w:tc>
        <w:tc>
          <w:tcPr>
            <w:tcW w:w="0" w:type="auto"/>
          </w:tcPr>
          <w:p w14:paraId="1A60B1EA" w14:textId="77777777" w:rsidR="00606931" w:rsidRPr="00D95A50" w:rsidRDefault="00606931" w:rsidP="00D41958">
            <w:pPr>
              <w:pStyle w:val="Styckemedindrag"/>
              <w:ind w:firstLine="0"/>
            </w:pPr>
            <w:r w:rsidRPr="00D95A50">
              <w:t>1,0–</w:t>
            </w:r>
            <w:smartTag w:uri="urn:schemas-microsoft-com:office:smarttags" w:element="metricconverter">
              <w:smartTagPr>
                <w:attr w:name="ProductID" w:val="2,0 m"/>
              </w:smartTagPr>
              <w:r w:rsidRPr="00D95A50">
                <w:t>2,0 m</w:t>
              </w:r>
            </w:smartTag>
          </w:p>
        </w:tc>
        <w:tc>
          <w:tcPr>
            <w:tcW w:w="0" w:type="auto"/>
          </w:tcPr>
          <w:p w14:paraId="0A962784" w14:textId="77777777" w:rsidR="00606931" w:rsidRPr="00D95A50" w:rsidRDefault="00606931" w:rsidP="00D41958">
            <w:pPr>
              <w:pStyle w:val="Styckemedindrag"/>
              <w:ind w:firstLine="0"/>
            </w:pPr>
            <w:r w:rsidRPr="00D95A50">
              <w:t>1,0–</w:t>
            </w:r>
            <w:smartTag w:uri="urn:schemas-microsoft-com:office:smarttags" w:element="metricconverter">
              <w:smartTagPr>
                <w:attr w:name="ProductID" w:val="6,0 m"/>
              </w:smartTagPr>
              <w:r w:rsidRPr="00D95A50">
                <w:t>6,0 m</w:t>
              </w:r>
            </w:smartTag>
            <w:r w:rsidRPr="00D95A50">
              <w:t xml:space="preserve"> </w:t>
            </w:r>
          </w:p>
        </w:tc>
      </w:tr>
      <w:tr w:rsidR="00606931" w:rsidRPr="00D95A50" w14:paraId="62DA0B4B" w14:textId="77777777" w:rsidTr="00D41958">
        <w:tc>
          <w:tcPr>
            <w:tcW w:w="0" w:type="auto"/>
          </w:tcPr>
          <w:p w14:paraId="0CF26F17" w14:textId="77777777" w:rsidR="00606931" w:rsidRPr="00D95A50" w:rsidRDefault="00606931" w:rsidP="00D41958">
            <w:pPr>
              <w:pStyle w:val="Styckemedindrag"/>
              <w:ind w:firstLine="0"/>
            </w:pPr>
            <w:r w:rsidRPr="00D95A50">
              <w:t>Över gångbana</w:t>
            </w:r>
          </w:p>
        </w:tc>
        <w:tc>
          <w:tcPr>
            <w:tcW w:w="0" w:type="auto"/>
          </w:tcPr>
          <w:p w14:paraId="4B9C8EA3" w14:textId="77777777" w:rsidR="00606931" w:rsidRPr="00D95A50" w:rsidRDefault="00606931" w:rsidP="00D41958">
            <w:pPr>
              <w:pStyle w:val="Styckemedindrag"/>
              <w:ind w:firstLine="0"/>
            </w:pPr>
            <w:r w:rsidRPr="00D95A50">
              <w:t xml:space="preserve">&gt; </w:t>
            </w:r>
            <w:smartTag w:uri="urn:schemas-microsoft-com:office:smarttags" w:element="metricconverter">
              <w:smartTagPr>
                <w:attr w:name="ProductID" w:val="2,1 m"/>
              </w:smartTagPr>
              <w:r w:rsidRPr="00D95A50">
                <w:t>2,1 m</w:t>
              </w:r>
            </w:smartTag>
          </w:p>
        </w:tc>
        <w:tc>
          <w:tcPr>
            <w:tcW w:w="0" w:type="auto"/>
          </w:tcPr>
          <w:p w14:paraId="5018CF6B" w14:textId="77777777" w:rsidR="00606931" w:rsidRPr="00D95A50" w:rsidRDefault="00606931" w:rsidP="00D41958">
            <w:pPr>
              <w:pStyle w:val="Styckemedindrag"/>
              <w:ind w:firstLine="0"/>
            </w:pPr>
            <w:r w:rsidRPr="00D95A50">
              <w:t>0,5–</w:t>
            </w:r>
            <w:smartTag w:uri="urn:schemas-microsoft-com:office:smarttags" w:element="metricconverter">
              <w:smartTagPr>
                <w:attr w:name="ProductID" w:val="6,0 m"/>
              </w:smartTagPr>
              <w:r w:rsidRPr="00D95A50">
                <w:t>6,0 m</w:t>
              </w:r>
            </w:smartTag>
            <w:r w:rsidRPr="00D95A50">
              <w:t xml:space="preserve"> </w:t>
            </w:r>
          </w:p>
        </w:tc>
      </w:tr>
      <w:tr w:rsidR="00606931" w:rsidRPr="00D95A50" w14:paraId="1B8751FF" w14:textId="77777777" w:rsidTr="00D41958">
        <w:tc>
          <w:tcPr>
            <w:tcW w:w="0" w:type="auto"/>
          </w:tcPr>
          <w:p w14:paraId="61F02AC3" w14:textId="77777777" w:rsidR="00606931" w:rsidRPr="00D95A50" w:rsidRDefault="00606931" w:rsidP="00D41958">
            <w:pPr>
              <w:pStyle w:val="Styckemedindrag"/>
              <w:ind w:firstLine="0"/>
            </w:pPr>
            <w:r w:rsidRPr="00D95A50">
              <w:t>Över cykelbana</w:t>
            </w:r>
          </w:p>
        </w:tc>
        <w:tc>
          <w:tcPr>
            <w:tcW w:w="0" w:type="auto"/>
          </w:tcPr>
          <w:p w14:paraId="55A577F8" w14:textId="77777777" w:rsidR="00606931" w:rsidRPr="00D95A50" w:rsidRDefault="00606931" w:rsidP="00D41958">
            <w:pPr>
              <w:pStyle w:val="Styckemedindrag"/>
              <w:ind w:firstLine="0"/>
            </w:pPr>
            <w:r w:rsidRPr="00D95A50">
              <w:t xml:space="preserve">≥ </w:t>
            </w:r>
            <w:smartTag w:uri="urn:schemas-microsoft-com:office:smarttags" w:element="metricconverter">
              <w:smartTagPr>
                <w:attr w:name="ProductID" w:val="2,5 m"/>
              </w:smartTagPr>
              <w:r w:rsidRPr="00D95A50">
                <w:t>2,5 m</w:t>
              </w:r>
            </w:smartTag>
          </w:p>
        </w:tc>
        <w:tc>
          <w:tcPr>
            <w:tcW w:w="0" w:type="auto"/>
          </w:tcPr>
          <w:p w14:paraId="47F84BF8" w14:textId="77777777" w:rsidR="00606931" w:rsidRPr="00D95A50" w:rsidRDefault="00606931" w:rsidP="00D41958">
            <w:pPr>
              <w:pStyle w:val="Styckemedindrag"/>
              <w:ind w:firstLine="0"/>
            </w:pPr>
            <w:r w:rsidRPr="00D95A50">
              <w:t>0,5–</w:t>
            </w:r>
            <w:smartTag w:uri="urn:schemas-microsoft-com:office:smarttags" w:element="metricconverter">
              <w:smartTagPr>
                <w:attr w:name="ProductID" w:val="6,0 m"/>
              </w:smartTagPr>
              <w:r w:rsidRPr="00D95A50">
                <w:t>6,0 m</w:t>
              </w:r>
            </w:smartTag>
            <w:r w:rsidRPr="00D95A50">
              <w:t xml:space="preserve"> </w:t>
            </w:r>
          </w:p>
        </w:tc>
      </w:tr>
    </w:tbl>
    <w:p w14:paraId="31616281" w14:textId="77777777" w:rsidR="00606931" w:rsidRPr="00D95A50" w:rsidRDefault="00606931" w:rsidP="00606931">
      <w:pPr>
        <w:pStyle w:val="Rubrik3"/>
      </w:pPr>
      <w:bookmarkStart w:id="8" w:name="_Toc510610613"/>
      <w:bookmarkStart w:id="9" w:name="_Toc511886916"/>
      <w:r w:rsidRPr="00D95A50">
        <w:t>Placering i längsled</w:t>
      </w:r>
      <w:bookmarkEnd w:id="8"/>
      <w:bookmarkEnd w:id="9"/>
    </w:p>
    <w:p w14:paraId="000CB18E" w14:textId="77777777" w:rsidR="00606931" w:rsidRPr="00D95A50" w:rsidRDefault="00606931" w:rsidP="00606931">
      <w:pPr>
        <w:pStyle w:val="Stycke"/>
      </w:pPr>
      <w:r w:rsidRPr="00D95A50">
        <w:rPr>
          <w:rStyle w:val="Fparagrafbeteckning"/>
        </w:rPr>
        <w:t>17 §</w:t>
      </w:r>
      <w:r w:rsidRPr="00D95A50">
        <w:rPr>
          <w:rStyle w:val="Fparagrafbeteckning"/>
        </w:rPr>
        <w:t> </w:t>
      </w:r>
      <w:r w:rsidRPr="00D95A50">
        <w:t>Vid upprepning av ett vägmärke efter en korsning ska</w:t>
      </w:r>
      <w:r w:rsidRPr="00D95A50">
        <w:rPr>
          <w:i/>
        </w:rPr>
        <w:t xml:space="preserve"> </w:t>
      </w:r>
      <w:r w:rsidRPr="00D95A50">
        <w:t>märket sättas upp högst 40 meter efter korsningen inom tättbebyggt område och högst 100 meter efter korsningen utanför tättbebyggt område. Det gäller om inte något annat anges för respektive märke.</w:t>
      </w:r>
    </w:p>
    <w:p w14:paraId="02043B07" w14:textId="77777777" w:rsidR="00606931" w:rsidRPr="00D95A50" w:rsidRDefault="00606931" w:rsidP="00606931">
      <w:pPr>
        <w:pStyle w:val="Rubrik3"/>
      </w:pPr>
      <w:bookmarkStart w:id="10" w:name="_Toc510610614"/>
      <w:bookmarkStart w:id="11" w:name="_Toc511886917"/>
      <w:r w:rsidRPr="00D95A50">
        <w:t>Inbördes placering av märken</w:t>
      </w:r>
      <w:bookmarkEnd w:id="10"/>
      <w:bookmarkEnd w:id="11"/>
    </w:p>
    <w:p w14:paraId="775935FC" w14:textId="77777777" w:rsidR="00606931" w:rsidRPr="00D95A50" w:rsidRDefault="00606931" w:rsidP="00606931">
      <w:pPr>
        <w:pStyle w:val="AllmnnardRubrik"/>
        <w:outlineLvl w:val="0"/>
      </w:pPr>
      <w:r w:rsidRPr="00D95A50">
        <w:t>Allmänna råd till 1 kap. 3 § vägmärkesförordningen (2007:90)</w:t>
      </w:r>
    </w:p>
    <w:p w14:paraId="3479061E" w14:textId="77777777" w:rsidR="00606931" w:rsidRPr="00D95A50" w:rsidRDefault="00606931" w:rsidP="00606931">
      <w:pPr>
        <w:pStyle w:val="AllmnnardStycke"/>
      </w:pPr>
      <w:r w:rsidRPr="00D95A50">
        <w:t>Antalet vägmärken i samma uppsättning bör inte vara fler än tre utöver märke F14, vägnummer.</w:t>
      </w:r>
    </w:p>
    <w:p w14:paraId="21EC8132" w14:textId="77777777" w:rsidR="00606931" w:rsidRPr="00D95A50" w:rsidRDefault="00606931" w:rsidP="00606931">
      <w:pPr>
        <w:pStyle w:val="AllmnnardStyckemedindrag"/>
      </w:pPr>
      <w:r w:rsidRPr="00D95A50">
        <w:t xml:space="preserve">Om tre förbudsmärken ingår i samma uppsättning bör de placeras enligt följande figur. </w:t>
      </w:r>
    </w:p>
    <w:p w14:paraId="09251BE8" w14:textId="77777777" w:rsidR="00606931" w:rsidRPr="00D95A50" w:rsidRDefault="00606931" w:rsidP="00606931">
      <w:pPr>
        <w:pStyle w:val="AllmnnardStyckemedindrag"/>
        <w:spacing w:before="120"/>
      </w:pPr>
      <w:r w:rsidRPr="00D95A50">
        <w:rPr>
          <w:noProof/>
        </w:rPr>
        <w:drawing>
          <wp:anchor distT="0" distB="0" distL="114300" distR="114300" simplePos="0" relativeHeight="251599872" behindDoc="0" locked="0" layoutInCell="1" allowOverlap="1" wp14:anchorId="2A127373" wp14:editId="20E3C7F0">
            <wp:simplePos x="0" y="0"/>
            <wp:positionH relativeFrom="column">
              <wp:posOffset>458470</wp:posOffset>
            </wp:positionH>
            <wp:positionV relativeFrom="paragraph">
              <wp:posOffset>97155</wp:posOffset>
            </wp:positionV>
            <wp:extent cx="956310" cy="1064260"/>
            <wp:effectExtent l="19050" t="0" r="0" b="0"/>
            <wp:wrapTopAndBottom/>
            <wp:docPr id="81" name="Bild 2" descr="Uppsättning - Förbud -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Uppsättning - Förbud - V3"/>
                    <pic:cNvPicPr>
                      <a:picLocks noChangeAspect="1" noChangeArrowheads="1"/>
                    </pic:cNvPicPr>
                  </pic:nvPicPr>
                  <pic:blipFill>
                    <a:blip r:embed="rId18" cstate="print"/>
                    <a:srcRect/>
                    <a:stretch>
                      <a:fillRect/>
                    </a:stretch>
                  </pic:blipFill>
                  <pic:spPr bwMode="auto">
                    <a:xfrm>
                      <a:off x="0" y="0"/>
                      <a:ext cx="956310" cy="1064260"/>
                    </a:xfrm>
                    <a:prstGeom prst="rect">
                      <a:avLst/>
                    </a:prstGeom>
                    <a:noFill/>
                    <a:ln w="9525">
                      <a:noFill/>
                      <a:miter lim="800000"/>
                      <a:headEnd/>
                      <a:tailEnd/>
                    </a:ln>
                  </pic:spPr>
                </pic:pic>
              </a:graphicData>
            </a:graphic>
          </wp:anchor>
        </w:drawing>
      </w:r>
      <w:r w:rsidRPr="00D95A50">
        <w:t>Om fler än ett vägmärke av samma slag ingår i samma uppsättning bör det märke som anses viktigast vara uppsatt längst ner eller närmast körbanan.</w:t>
      </w:r>
    </w:p>
    <w:p w14:paraId="6FAC445B" w14:textId="77777777" w:rsidR="00606931" w:rsidRPr="00D95A50" w:rsidRDefault="00606931" w:rsidP="00606931">
      <w:pPr>
        <w:pStyle w:val="Rubrik2kapitelelliknande"/>
      </w:pPr>
      <w:bookmarkStart w:id="12" w:name="_Toc510610615"/>
      <w:bookmarkStart w:id="13" w:name="_Toc511886918"/>
      <w:r w:rsidRPr="00D95A50">
        <w:lastRenderedPageBreak/>
        <w:t>2 kap. Varningsmärken</w:t>
      </w:r>
      <w:bookmarkEnd w:id="12"/>
      <w:bookmarkEnd w:id="13"/>
    </w:p>
    <w:p w14:paraId="3EC7564A" w14:textId="77777777" w:rsidR="00606931" w:rsidRPr="00D95A50" w:rsidRDefault="00606931" w:rsidP="00606931">
      <w:pPr>
        <w:pStyle w:val="Rubrik3utanluftfre"/>
      </w:pPr>
      <w:bookmarkStart w:id="14" w:name="_Toc510610616"/>
      <w:bookmarkStart w:id="15" w:name="_Toc511886919"/>
      <w:r w:rsidRPr="00D95A50">
        <w:t>Allmänna bestämmelser</w:t>
      </w:r>
      <w:bookmarkEnd w:id="14"/>
      <w:bookmarkEnd w:id="15"/>
    </w:p>
    <w:p w14:paraId="004618D9" w14:textId="77777777" w:rsidR="00606931" w:rsidRPr="00D95A50" w:rsidRDefault="00606931" w:rsidP="00606931">
      <w:pPr>
        <w:pStyle w:val="Stycke"/>
        <w:spacing w:before="120"/>
        <w:rPr>
          <w:rStyle w:val="Fparagrafbeteckning"/>
          <w:b w:val="0"/>
        </w:rPr>
      </w:pPr>
      <w:r w:rsidRPr="00D95A50">
        <w:rPr>
          <w:rStyle w:val="Fparagrafbeteckning"/>
        </w:rPr>
        <w:t>1 §</w:t>
      </w:r>
      <w:r w:rsidRPr="00D95A50">
        <w:rPr>
          <w:rStyle w:val="Fparagrafbeteckning"/>
        </w:rPr>
        <w:t> </w:t>
      </w:r>
      <w:r w:rsidRPr="00D95A50">
        <w:rPr>
          <w:rStyle w:val="Fparagrafbeteckning"/>
          <w:b w:val="0"/>
        </w:rPr>
        <w:t>Varningsmärken får endast sättas upp på vägar med hastighets</w:t>
      </w:r>
      <w:r w:rsidRPr="00D95A50">
        <w:rPr>
          <w:rStyle w:val="Fparagrafbeteckning"/>
          <w:b w:val="0"/>
        </w:rPr>
        <w:softHyphen/>
        <w:t>begränsning enligt 3 kap. 17 § tredje stycket trafikförordningen (1998:1276) (bashastighet) om det finns omständigheter som trafikanter</w:t>
      </w:r>
      <w:r w:rsidRPr="00D95A50">
        <w:t xml:space="preserve"> inte kan förväntas förutse</w:t>
      </w:r>
      <w:r w:rsidRPr="00D95A50">
        <w:rPr>
          <w:rStyle w:val="Fparagrafbeteckning"/>
          <w:b w:val="0"/>
        </w:rPr>
        <w:t>. På andra vägar ska varnings</w:t>
      </w:r>
      <w:r w:rsidRPr="00D95A50">
        <w:t xml:space="preserve">märken sättas upp när en fara är svår att upptäcka i tid för förare som färdas med en hastighet som inte överstiger den högsta tillåtna. </w:t>
      </w:r>
    </w:p>
    <w:p w14:paraId="1C33E6A5" w14:textId="77777777" w:rsidR="00606931" w:rsidRPr="00D95A50" w:rsidRDefault="00606931" w:rsidP="00606931">
      <w:pPr>
        <w:pStyle w:val="Stycke"/>
        <w:spacing w:before="120"/>
      </w:pPr>
      <w:r w:rsidRPr="00D95A50">
        <w:rPr>
          <w:rStyle w:val="Fparagrafbeteckning"/>
        </w:rPr>
        <w:t>2 §</w:t>
      </w:r>
      <w:r w:rsidRPr="00D95A50">
        <w:rPr>
          <w:rStyle w:val="Fparagrafbeteckning"/>
        </w:rPr>
        <w:t> </w:t>
      </w:r>
      <w:r w:rsidRPr="00D95A50">
        <w:t>Varningsmärken ska vara uppsatta på följande avstånd före faran, om inte något annat anges i vägmärkesförordningen (2007:90) eller i dessa föreskrifter.</w:t>
      </w:r>
    </w:p>
    <w:p w14:paraId="0E24090F" w14:textId="77777777" w:rsidR="00606931" w:rsidRPr="00D95A50" w:rsidRDefault="00606931" w:rsidP="00606931">
      <w:pPr>
        <w:pStyle w:val="Styckemedindrag"/>
      </w:pPr>
    </w:p>
    <w:tbl>
      <w:tblPr>
        <w:tblStyle w:val="Tabellrutnt"/>
        <w:tblW w:w="0" w:type="auto"/>
        <w:tblLook w:val="04A0" w:firstRow="1" w:lastRow="0" w:firstColumn="1" w:lastColumn="0" w:noHBand="0" w:noVBand="1"/>
      </w:tblPr>
      <w:tblGrid>
        <w:gridCol w:w="2723"/>
        <w:gridCol w:w="1362"/>
      </w:tblGrid>
      <w:tr w:rsidR="00606931" w:rsidRPr="00D95A50" w14:paraId="038E2C9B" w14:textId="77777777" w:rsidTr="00D41958">
        <w:trPr>
          <w:cnfStyle w:val="100000000000" w:firstRow="1" w:lastRow="0" w:firstColumn="0" w:lastColumn="0" w:oddVBand="0" w:evenVBand="0" w:oddHBand="0" w:evenHBand="0" w:firstRowFirstColumn="0" w:firstRowLastColumn="0" w:lastRowFirstColumn="0" w:lastRowLastColumn="0"/>
        </w:trPr>
        <w:tc>
          <w:tcPr>
            <w:tcW w:w="0" w:type="auto"/>
            <w:tcBorders>
              <w:top w:val="none" w:sz="0" w:space="0" w:color="auto"/>
            </w:tcBorders>
          </w:tcPr>
          <w:p w14:paraId="177C4065" w14:textId="77777777" w:rsidR="00606931" w:rsidRPr="00D95A50" w:rsidRDefault="00606931" w:rsidP="00D41958">
            <w:pPr>
              <w:pStyle w:val="Styckemedindrag"/>
              <w:ind w:firstLine="0"/>
            </w:pPr>
            <w:r w:rsidRPr="00D95A50">
              <w:t>Högsta tillåtna hastighet</w:t>
            </w:r>
          </w:p>
        </w:tc>
        <w:tc>
          <w:tcPr>
            <w:tcW w:w="0" w:type="auto"/>
            <w:tcBorders>
              <w:top w:val="none" w:sz="0" w:space="0" w:color="auto"/>
            </w:tcBorders>
          </w:tcPr>
          <w:p w14:paraId="14BF2229" w14:textId="77777777" w:rsidR="00606931" w:rsidRPr="00D95A50" w:rsidRDefault="00606931" w:rsidP="00D41958">
            <w:pPr>
              <w:pStyle w:val="Styckemedindrag"/>
              <w:ind w:firstLine="0"/>
            </w:pPr>
            <w:r w:rsidRPr="00D95A50">
              <w:t>Avstånd</w:t>
            </w:r>
          </w:p>
        </w:tc>
      </w:tr>
      <w:tr w:rsidR="00606931" w:rsidRPr="00D95A50" w14:paraId="79A74FD7" w14:textId="77777777" w:rsidTr="00D41958">
        <w:tc>
          <w:tcPr>
            <w:tcW w:w="0" w:type="auto"/>
          </w:tcPr>
          <w:p w14:paraId="0051E225" w14:textId="77777777" w:rsidR="00606931" w:rsidRPr="00D95A50" w:rsidRDefault="00606931" w:rsidP="00D41958">
            <w:pPr>
              <w:pStyle w:val="Styckemedindrag"/>
              <w:ind w:firstLine="0"/>
            </w:pPr>
            <w:r w:rsidRPr="00D95A50">
              <w:t xml:space="preserve">50 kilometer i timmen eller lägre </w:t>
            </w:r>
          </w:p>
        </w:tc>
        <w:tc>
          <w:tcPr>
            <w:tcW w:w="0" w:type="auto"/>
          </w:tcPr>
          <w:p w14:paraId="605D62E2" w14:textId="77777777" w:rsidR="00606931" w:rsidRPr="00D95A50" w:rsidRDefault="00606931" w:rsidP="00D41958">
            <w:pPr>
              <w:pStyle w:val="Styckemedindrag"/>
              <w:ind w:firstLine="0"/>
            </w:pPr>
            <w:r w:rsidRPr="00D95A50">
              <w:t xml:space="preserve">5–75 meter </w:t>
            </w:r>
          </w:p>
        </w:tc>
      </w:tr>
      <w:tr w:rsidR="00606931" w:rsidRPr="00D95A50" w14:paraId="1C958262" w14:textId="77777777" w:rsidTr="00D41958">
        <w:tc>
          <w:tcPr>
            <w:tcW w:w="0" w:type="auto"/>
          </w:tcPr>
          <w:p w14:paraId="22AEEE3B" w14:textId="77777777" w:rsidR="00606931" w:rsidRPr="00D95A50" w:rsidRDefault="00606931" w:rsidP="00D41958">
            <w:pPr>
              <w:pStyle w:val="Styckemedindrag"/>
              <w:ind w:firstLine="0"/>
            </w:pPr>
            <w:r w:rsidRPr="00D95A50">
              <w:t xml:space="preserve">60 eller 70 kilometer i timmen </w:t>
            </w:r>
          </w:p>
        </w:tc>
        <w:tc>
          <w:tcPr>
            <w:tcW w:w="0" w:type="auto"/>
          </w:tcPr>
          <w:p w14:paraId="2BF6227B" w14:textId="77777777" w:rsidR="00606931" w:rsidRPr="00D95A50" w:rsidRDefault="00606931" w:rsidP="00D41958">
            <w:pPr>
              <w:pStyle w:val="Styckemedindrag"/>
              <w:ind w:firstLine="0"/>
            </w:pPr>
            <w:r w:rsidRPr="00D95A50">
              <w:t xml:space="preserve">50–200 meter </w:t>
            </w:r>
          </w:p>
        </w:tc>
      </w:tr>
      <w:tr w:rsidR="00606931" w:rsidRPr="00D95A50" w14:paraId="01A1B13C" w14:textId="77777777" w:rsidTr="00D41958">
        <w:tc>
          <w:tcPr>
            <w:tcW w:w="0" w:type="auto"/>
          </w:tcPr>
          <w:p w14:paraId="2EB797D5" w14:textId="77777777" w:rsidR="00606931" w:rsidRPr="00D95A50" w:rsidRDefault="00606931" w:rsidP="00D41958">
            <w:pPr>
              <w:pStyle w:val="Styckemedindrag"/>
              <w:ind w:firstLine="0"/>
            </w:pPr>
            <w:r w:rsidRPr="00D95A50">
              <w:t xml:space="preserve">80 eller 90 kilometer i timmen </w:t>
            </w:r>
          </w:p>
        </w:tc>
        <w:tc>
          <w:tcPr>
            <w:tcW w:w="0" w:type="auto"/>
          </w:tcPr>
          <w:p w14:paraId="5448A2FD" w14:textId="77777777" w:rsidR="00606931" w:rsidRPr="00D95A50" w:rsidRDefault="00606931" w:rsidP="00D41958">
            <w:pPr>
              <w:pStyle w:val="Styckemedindrag"/>
              <w:ind w:firstLine="0"/>
            </w:pPr>
            <w:r w:rsidRPr="00D95A50">
              <w:t xml:space="preserve">150–250 meter </w:t>
            </w:r>
          </w:p>
        </w:tc>
      </w:tr>
      <w:tr w:rsidR="00606931" w:rsidRPr="00D95A50" w14:paraId="0054D093" w14:textId="77777777" w:rsidTr="00D41958">
        <w:tc>
          <w:tcPr>
            <w:tcW w:w="0" w:type="auto"/>
          </w:tcPr>
          <w:p w14:paraId="3318FECC" w14:textId="77777777" w:rsidR="00606931" w:rsidRPr="00D95A50" w:rsidRDefault="00606931" w:rsidP="00D41958">
            <w:pPr>
              <w:pStyle w:val="Styckemedindrag"/>
              <w:ind w:firstLine="0"/>
            </w:pPr>
            <w:r w:rsidRPr="00D95A50">
              <w:t xml:space="preserve">högre än 90 kilometer i timmen </w:t>
            </w:r>
          </w:p>
        </w:tc>
        <w:tc>
          <w:tcPr>
            <w:tcW w:w="0" w:type="auto"/>
          </w:tcPr>
          <w:p w14:paraId="60F3B432" w14:textId="77777777" w:rsidR="00606931" w:rsidRPr="00D95A50" w:rsidRDefault="00606931" w:rsidP="00D41958">
            <w:pPr>
              <w:pStyle w:val="Styckemedindrag"/>
              <w:ind w:firstLine="0"/>
            </w:pPr>
            <w:r w:rsidRPr="00D95A50">
              <w:t xml:space="preserve">200–400 meter </w:t>
            </w:r>
          </w:p>
        </w:tc>
      </w:tr>
    </w:tbl>
    <w:p w14:paraId="50D2507F" w14:textId="77777777" w:rsidR="00606931" w:rsidRPr="00D95A50" w:rsidRDefault="00606931" w:rsidP="00606931">
      <w:pPr>
        <w:pStyle w:val="Styckemedindrag"/>
      </w:pPr>
    </w:p>
    <w:p w14:paraId="2F6701B7" w14:textId="77777777" w:rsidR="00606931" w:rsidRPr="00D95A50" w:rsidRDefault="00606931" w:rsidP="00606931">
      <w:pPr>
        <w:pStyle w:val="Styckemedindrag"/>
        <w:rPr>
          <w:i/>
          <w:iCs/>
        </w:rPr>
      </w:pPr>
      <w:r w:rsidRPr="00D95A50">
        <w:t xml:space="preserve">Ett varningsmärke får sättas upp på längre avstånd före faran om det finns särskilda skäl för det och om det kan ske utan fara för trafiksäkerheten. I sådana fall ska avståndet anges på tilläggstavla T2, </w:t>
      </w:r>
      <w:r w:rsidRPr="00D95A50">
        <w:rPr>
          <w:i/>
        </w:rPr>
        <w:t>a</w:t>
      </w:r>
      <w:r w:rsidRPr="00D95A50">
        <w:rPr>
          <w:i/>
          <w:iCs/>
        </w:rPr>
        <w:t>vstånd.</w:t>
      </w:r>
    </w:p>
    <w:p w14:paraId="1DB988B9" w14:textId="77777777" w:rsidR="00606931" w:rsidRPr="00D95A50" w:rsidRDefault="00606931" w:rsidP="00606931">
      <w:pPr>
        <w:pStyle w:val="Rubrik3"/>
      </w:pPr>
      <w:bookmarkStart w:id="16" w:name="_Toc510610617"/>
      <w:bookmarkStart w:id="17" w:name="_Toc511886920"/>
      <w:r w:rsidRPr="00D95A50">
        <w:t>Storlekar</w:t>
      </w:r>
      <w:bookmarkEnd w:id="16"/>
      <w:bookmarkEnd w:id="17"/>
    </w:p>
    <w:p w14:paraId="71BEE05E" w14:textId="77777777" w:rsidR="00606931" w:rsidRPr="00D95A50" w:rsidRDefault="00606931" w:rsidP="00606931">
      <w:pPr>
        <w:pStyle w:val="Stycke"/>
        <w:spacing w:before="120"/>
      </w:pPr>
      <w:r w:rsidRPr="00D95A50">
        <w:rPr>
          <w:rStyle w:val="Fparagrafbeteckning"/>
        </w:rPr>
        <w:t>3 §</w:t>
      </w:r>
      <w:r w:rsidRPr="00D95A50">
        <w:rPr>
          <w:rStyle w:val="Fparagrafbeteckning"/>
        </w:rPr>
        <w:t> </w:t>
      </w:r>
      <w:r w:rsidRPr="00D95A50">
        <w:t>Varningsmärken ska ha följande storlekar.</w:t>
      </w:r>
    </w:p>
    <w:p w14:paraId="42B27B12" w14:textId="77777777" w:rsidR="00606931" w:rsidRPr="00D95A50" w:rsidRDefault="00606931" w:rsidP="00606931">
      <w:pPr>
        <w:pStyle w:val="Stycke"/>
        <w:spacing w:before="360" w:after="120"/>
        <w:rPr>
          <w:lang w:val="en-GB"/>
        </w:rPr>
      </w:pPr>
      <w:r w:rsidRPr="00D95A50">
        <w:rPr>
          <w:noProof/>
        </w:rPr>
        <w:drawing>
          <wp:anchor distT="0" distB="0" distL="114300" distR="114300" simplePos="0" relativeHeight="251622400" behindDoc="0" locked="0" layoutInCell="1" allowOverlap="1" wp14:anchorId="5D7A0EC3" wp14:editId="2E95411B">
            <wp:simplePos x="0" y="0"/>
            <wp:positionH relativeFrom="margin">
              <wp:align>left</wp:align>
            </wp:positionH>
            <wp:positionV relativeFrom="paragraph">
              <wp:posOffset>420370</wp:posOffset>
            </wp:positionV>
            <wp:extent cx="1440000" cy="1468800"/>
            <wp:effectExtent l="0" t="0" r="8255" b="0"/>
            <wp:wrapTopAndBottom/>
            <wp:docPr id="2" name="Bild 2" descr="VVF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VVFS-A"/>
                    <pic:cNvPicPr>
                      <a:picLocks noChangeAspect="1" noChangeArrowheads="1"/>
                    </pic:cNvPicPr>
                  </pic:nvPicPr>
                  <pic:blipFill>
                    <a:blip r:embed="rId19" cstate="print"/>
                    <a:srcRect/>
                    <a:stretch>
                      <a:fillRect/>
                    </a:stretch>
                  </pic:blipFill>
                  <pic:spPr bwMode="auto">
                    <a:xfrm>
                      <a:off x="0" y="0"/>
                      <a:ext cx="1440000" cy="146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95A50">
        <w:rPr>
          <w:b/>
          <w:lang w:val="en-GB"/>
        </w:rPr>
        <w:t>Märke A1–A20, A22–37 samt A40 och A41</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9"/>
        <w:gridCol w:w="754"/>
        <w:gridCol w:w="754"/>
        <w:gridCol w:w="754"/>
        <w:gridCol w:w="754"/>
        <w:gridCol w:w="754"/>
        <w:gridCol w:w="937"/>
      </w:tblGrid>
      <w:tr w:rsidR="00606931" w:rsidRPr="00D95A50" w14:paraId="27D3BA65" w14:textId="77777777" w:rsidTr="00D41958">
        <w:trPr>
          <w:cantSplit/>
          <w:trHeight w:val="270"/>
        </w:trPr>
        <w:tc>
          <w:tcPr>
            <w:tcW w:w="737" w:type="dxa"/>
            <w:gridSpan w:val="7"/>
            <w:noWrap/>
            <w:vAlign w:val="bottom"/>
          </w:tcPr>
          <w:p w14:paraId="5428445E" w14:textId="77777777" w:rsidR="00606931" w:rsidRPr="00D95A50" w:rsidRDefault="00606931" w:rsidP="00D41958">
            <w:pPr>
              <w:pStyle w:val="Fstycke"/>
            </w:pPr>
            <w:r w:rsidRPr="00D95A50">
              <w:t>Storlek och mått i meter för märke A1–A20, A22–A37 och A40</w:t>
            </w:r>
          </w:p>
        </w:tc>
      </w:tr>
      <w:tr w:rsidR="00606931" w:rsidRPr="00D95A50" w14:paraId="2A5D0A28" w14:textId="77777777" w:rsidTr="00D41958">
        <w:trPr>
          <w:cantSplit/>
          <w:trHeight w:val="540"/>
        </w:trPr>
        <w:tc>
          <w:tcPr>
            <w:tcW w:w="497" w:type="dxa"/>
            <w:vAlign w:val="bottom"/>
          </w:tcPr>
          <w:p w14:paraId="00A26BEB" w14:textId="77777777" w:rsidR="00606931" w:rsidRPr="00D95A50" w:rsidRDefault="00606931" w:rsidP="00D41958">
            <w:pPr>
              <w:pStyle w:val="Fstycke"/>
            </w:pPr>
          </w:p>
        </w:tc>
        <w:tc>
          <w:tcPr>
            <w:tcW w:w="737" w:type="dxa"/>
            <w:vAlign w:val="bottom"/>
          </w:tcPr>
          <w:p w14:paraId="7212C4D3" w14:textId="77777777" w:rsidR="00606931" w:rsidRPr="00D95A50" w:rsidRDefault="00606931" w:rsidP="00D41958">
            <w:pPr>
              <w:pStyle w:val="Fstycke"/>
            </w:pPr>
            <w:r w:rsidRPr="00D95A50">
              <w:t>Mycketliten</w:t>
            </w:r>
          </w:p>
        </w:tc>
        <w:tc>
          <w:tcPr>
            <w:tcW w:w="737" w:type="dxa"/>
            <w:vAlign w:val="bottom"/>
          </w:tcPr>
          <w:p w14:paraId="5515C42B" w14:textId="77777777" w:rsidR="00606931" w:rsidRPr="00D95A50" w:rsidRDefault="00606931" w:rsidP="00D41958">
            <w:pPr>
              <w:pStyle w:val="Fstycke"/>
            </w:pPr>
            <w:r w:rsidRPr="00D95A50">
              <w:t>Liten</w:t>
            </w:r>
          </w:p>
        </w:tc>
        <w:tc>
          <w:tcPr>
            <w:tcW w:w="737" w:type="dxa"/>
            <w:vAlign w:val="bottom"/>
          </w:tcPr>
          <w:p w14:paraId="3F139231" w14:textId="77777777" w:rsidR="00606931" w:rsidRPr="00D95A50" w:rsidRDefault="00606931" w:rsidP="00D41958">
            <w:pPr>
              <w:pStyle w:val="Fstycke"/>
            </w:pPr>
            <w:r w:rsidRPr="00D95A50">
              <w:t>Normal</w:t>
            </w:r>
          </w:p>
        </w:tc>
        <w:tc>
          <w:tcPr>
            <w:tcW w:w="737" w:type="dxa"/>
            <w:vAlign w:val="bottom"/>
          </w:tcPr>
          <w:p w14:paraId="6CDC4335" w14:textId="77777777" w:rsidR="00606931" w:rsidRPr="00D95A50" w:rsidRDefault="00606931" w:rsidP="00D41958">
            <w:pPr>
              <w:pStyle w:val="Fstycke"/>
            </w:pPr>
            <w:r w:rsidRPr="00D95A50">
              <w:t>Stor</w:t>
            </w:r>
          </w:p>
        </w:tc>
        <w:tc>
          <w:tcPr>
            <w:tcW w:w="737" w:type="dxa"/>
            <w:vAlign w:val="bottom"/>
          </w:tcPr>
          <w:p w14:paraId="590B2730" w14:textId="77777777" w:rsidR="00606931" w:rsidRPr="00D95A50" w:rsidRDefault="00606931" w:rsidP="00D41958">
            <w:pPr>
              <w:pStyle w:val="Fstycke"/>
            </w:pPr>
            <w:r w:rsidRPr="00D95A50">
              <w:t>Mycket stor</w:t>
            </w:r>
          </w:p>
        </w:tc>
        <w:tc>
          <w:tcPr>
            <w:tcW w:w="916" w:type="dxa"/>
            <w:vAlign w:val="bottom"/>
          </w:tcPr>
          <w:p w14:paraId="1BEB3BAD" w14:textId="77777777" w:rsidR="00606931" w:rsidRPr="00D95A50" w:rsidRDefault="00606931" w:rsidP="00D41958">
            <w:pPr>
              <w:pStyle w:val="Fstycke"/>
            </w:pPr>
          </w:p>
        </w:tc>
      </w:tr>
      <w:tr w:rsidR="00606931" w:rsidRPr="00D95A50" w14:paraId="6DE91FFA" w14:textId="77777777" w:rsidTr="00D41958">
        <w:trPr>
          <w:cantSplit/>
          <w:trHeight w:val="285"/>
        </w:trPr>
        <w:tc>
          <w:tcPr>
            <w:tcW w:w="497" w:type="dxa"/>
            <w:noWrap/>
            <w:vAlign w:val="bottom"/>
          </w:tcPr>
          <w:p w14:paraId="4E5B5DBF" w14:textId="77777777" w:rsidR="00606931" w:rsidRPr="00D95A50" w:rsidRDefault="00606931" w:rsidP="00D41958">
            <w:pPr>
              <w:pStyle w:val="Fstycke"/>
            </w:pPr>
            <w:r w:rsidRPr="00D95A50">
              <w:t>S1</w:t>
            </w:r>
          </w:p>
        </w:tc>
        <w:tc>
          <w:tcPr>
            <w:tcW w:w="737" w:type="dxa"/>
            <w:noWrap/>
            <w:vAlign w:val="bottom"/>
          </w:tcPr>
          <w:p w14:paraId="22285197" w14:textId="77777777" w:rsidR="00606931" w:rsidRPr="00D95A50" w:rsidRDefault="00606931" w:rsidP="00D41958">
            <w:pPr>
              <w:pStyle w:val="Fstycke"/>
              <w:rPr>
                <w:bCs/>
              </w:rPr>
            </w:pPr>
            <w:r w:rsidRPr="00D95A50">
              <w:rPr>
                <w:bCs/>
              </w:rPr>
              <w:t>0,45</w:t>
            </w:r>
          </w:p>
        </w:tc>
        <w:tc>
          <w:tcPr>
            <w:tcW w:w="737" w:type="dxa"/>
            <w:noWrap/>
            <w:vAlign w:val="bottom"/>
          </w:tcPr>
          <w:p w14:paraId="7FCEC23A" w14:textId="77777777" w:rsidR="00606931" w:rsidRPr="00D95A50" w:rsidRDefault="00606931" w:rsidP="00D41958">
            <w:pPr>
              <w:pStyle w:val="Fstycke"/>
              <w:rPr>
                <w:bCs/>
              </w:rPr>
            </w:pPr>
            <w:r w:rsidRPr="00D95A50">
              <w:rPr>
                <w:bCs/>
              </w:rPr>
              <w:t>0,60</w:t>
            </w:r>
          </w:p>
        </w:tc>
        <w:tc>
          <w:tcPr>
            <w:tcW w:w="737" w:type="dxa"/>
            <w:noWrap/>
            <w:vAlign w:val="bottom"/>
          </w:tcPr>
          <w:p w14:paraId="39FE2A00" w14:textId="77777777" w:rsidR="00606931" w:rsidRPr="00D95A50" w:rsidRDefault="00606931" w:rsidP="00D41958">
            <w:pPr>
              <w:pStyle w:val="Fstycke"/>
              <w:rPr>
                <w:bCs/>
              </w:rPr>
            </w:pPr>
            <w:r w:rsidRPr="00D95A50">
              <w:rPr>
                <w:bCs/>
              </w:rPr>
              <w:t>0,90</w:t>
            </w:r>
          </w:p>
        </w:tc>
        <w:tc>
          <w:tcPr>
            <w:tcW w:w="737" w:type="dxa"/>
            <w:noWrap/>
            <w:vAlign w:val="bottom"/>
          </w:tcPr>
          <w:p w14:paraId="669E1073" w14:textId="77777777" w:rsidR="00606931" w:rsidRPr="00D95A50" w:rsidRDefault="00606931" w:rsidP="00D41958">
            <w:pPr>
              <w:pStyle w:val="Fstycke"/>
              <w:rPr>
                <w:bCs/>
              </w:rPr>
            </w:pPr>
            <w:r w:rsidRPr="00D95A50">
              <w:rPr>
                <w:bCs/>
              </w:rPr>
              <w:t>1,20</w:t>
            </w:r>
          </w:p>
        </w:tc>
        <w:tc>
          <w:tcPr>
            <w:tcW w:w="737" w:type="dxa"/>
            <w:noWrap/>
            <w:vAlign w:val="bottom"/>
          </w:tcPr>
          <w:p w14:paraId="58E9EC6F" w14:textId="77777777" w:rsidR="00606931" w:rsidRPr="00D95A50" w:rsidRDefault="00606931" w:rsidP="00D41958">
            <w:pPr>
              <w:pStyle w:val="Fstycke"/>
              <w:rPr>
                <w:bCs/>
              </w:rPr>
            </w:pPr>
            <w:r w:rsidRPr="00D95A50">
              <w:rPr>
                <w:bCs/>
              </w:rPr>
              <w:t>≥ 1,35</w:t>
            </w:r>
          </w:p>
        </w:tc>
        <w:tc>
          <w:tcPr>
            <w:tcW w:w="916" w:type="dxa"/>
            <w:noWrap/>
            <w:vAlign w:val="bottom"/>
          </w:tcPr>
          <w:p w14:paraId="2120444E" w14:textId="77777777" w:rsidR="00606931" w:rsidRPr="00D95A50" w:rsidRDefault="00606931" w:rsidP="00D41958">
            <w:pPr>
              <w:pStyle w:val="Fstycke"/>
            </w:pPr>
          </w:p>
        </w:tc>
      </w:tr>
    </w:tbl>
    <w:p w14:paraId="237CAA24" w14:textId="77777777" w:rsidR="00606931" w:rsidRPr="00D95A50" w:rsidRDefault="00606931" w:rsidP="00606931">
      <w:pPr>
        <w:pStyle w:val="Stycke"/>
        <w:spacing w:before="120"/>
        <w:outlineLvl w:val="0"/>
      </w:pPr>
    </w:p>
    <w:p w14:paraId="0097E559" w14:textId="77777777" w:rsidR="00606931" w:rsidRPr="00D95A50" w:rsidRDefault="00606931" w:rsidP="00606931">
      <w:pPr>
        <w:rPr>
          <w:sz w:val="19"/>
        </w:rPr>
      </w:pPr>
      <w:r w:rsidRPr="00D95A50">
        <w:br w:type="page"/>
      </w:r>
    </w:p>
    <w:p w14:paraId="5E4638A2" w14:textId="77777777" w:rsidR="00606931" w:rsidRPr="00D95A50" w:rsidRDefault="00606931" w:rsidP="00606931">
      <w:pPr>
        <w:pStyle w:val="Stycke"/>
        <w:spacing w:before="120"/>
        <w:outlineLvl w:val="0"/>
      </w:pPr>
      <w:r w:rsidRPr="00D95A50">
        <w:lastRenderedPageBreak/>
        <w:t>Märkena ska ha minst följande storlekar på följande vägar och banor.</w:t>
      </w:r>
    </w:p>
    <w:tbl>
      <w:tblPr>
        <w:tblStyle w:val="Tabellrutntutanrubrik"/>
        <w:tblW w:w="3903" w:type="pct"/>
        <w:tblLook w:val="04A0" w:firstRow="1" w:lastRow="0" w:firstColumn="1" w:lastColumn="0" w:noHBand="0" w:noVBand="1"/>
      </w:tblPr>
      <w:tblGrid>
        <w:gridCol w:w="3751"/>
        <w:gridCol w:w="808"/>
      </w:tblGrid>
      <w:tr w:rsidR="00606931" w:rsidRPr="00D95A50" w14:paraId="5A2DCFFA" w14:textId="77777777" w:rsidTr="00D41958">
        <w:trPr>
          <w:cnfStyle w:val="100000000000" w:firstRow="1" w:lastRow="0" w:firstColumn="0" w:lastColumn="0" w:oddVBand="0" w:evenVBand="0" w:oddHBand="0" w:evenHBand="0" w:firstRowFirstColumn="0" w:firstRowLastColumn="0" w:lastRowFirstColumn="0" w:lastRowLastColumn="0"/>
        </w:trPr>
        <w:tc>
          <w:tcPr>
            <w:tcW w:w="0" w:type="auto"/>
            <w:tcBorders>
              <w:bottom w:val="single" w:sz="4" w:space="0" w:color="auto"/>
            </w:tcBorders>
          </w:tcPr>
          <w:p w14:paraId="46F78C9F" w14:textId="77777777" w:rsidR="00606931" w:rsidRPr="00D95A50" w:rsidRDefault="00606931" w:rsidP="00D41958">
            <w:pPr>
              <w:pStyle w:val="Styckemedindrag"/>
              <w:ind w:firstLine="0"/>
              <w:rPr>
                <w:b/>
              </w:rPr>
            </w:pPr>
            <w:r w:rsidRPr="00D95A50">
              <w:rPr>
                <w:b/>
              </w:rPr>
              <w:t>Väg eller bana</w:t>
            </w:r>
          </w:p>
        </w:tc>
        <w:tc>
          <w:tcPr>
            <w:tcW w:w="0" w:type="auto"/>
            <w:tcBorders>
              <w:bottom w:val="single" w:sz="4" w:space="0" w:color="auto"/>
            </w:tcBorders>
          </w:tcPr>
          <w:p w14:paraId="21DA990A" w14:textId="77777777" w:rsidR="00606931" w:rsidRPr="00D95A50" w:rsidRDefault="00606931" w:rsidP="00D41958">
            <w:pPr>
              <w:pStyle w:val="Styckemedindrag"/>
              <w:ind w:firstLine="0"/>
              <w:rPr>
                <w:b/>
              </w:rPr>
            </w:pPr>
            <w:r w:rsidRPr="00D95A50">
              <w:rPr>
                <w:b/>
              </w:rPr>
              <w:t>Storlek</w:t>
            </w:r>
          </w:p>
        </w:tc>
      </w:tr>
      <w:tr w:rsidR="00606931" w:rsidRPr="00D95A50" w14:paraId="76C8E96F" w14:textId="77777777" w:rsidTr="00D41958">
        <w:tc>
          <w:tcPr>
            <w:tcW w:w="0" w:type="auto"/>
            <w:tcBorders>
              <w:top w:val="single" w:sz="4" w:space="0" w:color="auto"/>
            </w:tcBorders>
          </w:tcPr>
          <w:p w14:paraId="2A907E44" w14:textId="77777777" w:rsidR="00606931" w:rsidRPr="00D95A50" w:rsidRDefault="00606931" w:rsidP="00D41958">
            <w:pPr>
              <w:pStyle w:val="Styckemedindrag"/>
              <w:ind w:firstLine="0"/>
            </w:pPr>
            <w:r w:rsidRPr="00D95A50">
              <w:t>1. Motorväg</w:t>
            </w:r>
          </w:p>
        </w:tc>
        <w:tc>
          <w:tcPr>
            <w:tcW w:w="0" w:type="auto"/>
            <w:tcBorders>
              <w:top w:val="single" w:sz="4" w:space="0" w:color="auto"/>
            </w:tcBorders>
          </w:tcPr>
          <w:p w14:paraId="0448C562" w14:textId="77777777" w:rsidR="00606931" w:rsidRPr="00D95A50" w:rsidRDefault="00606931" w:rsidP="00D41958">
            <w:pPr>
              <w:pStyle w:val="Styckemedindrag"/>
              <w:ind w:firstLine="0"/>
            </w:pPr>
            <w:r w:rsidRPr="00D95A50">
              <w:t>Stor</w:t>
            </w:r>
          </w:p>
        </w:tc>
      </w:tr>
      <w:tr w:rsidR="00606931" w:rsidRPr="00D95A50" w14:paraId="6EF12332" w14:textId="77777777" w:rsidTr="00D41958">
        <w:tc>
          <w:tcPr>
            <w:tcW w:w="0" w:type="auto"/>
          </w:tcPr>
          <w:p w14:paraId="14B0474E" w14:textId="77777777" w:rsidR="00606931" w:rsidRPr="00D95A50" w:rsidRDefault="00606931" w:rsidP="00D41958">
            <w:pPr>
              <w:pStyle w:val="Styckemedindrag"/>
              <w:ind w:firstLine="0"/>
            </w:pPr>
            <w:r w:rsidRPr="00D95A50">
              <w:t>2. Motorväg i trång vägmiljö samt motortrafik</w:t>
            </w:r>
            <w:r w:rsidRPr="00D95A50">
              <w:softHyphen/>
              <w:t>led</w:t>
            </w:r>
          </w:p>
        </w:tc>
        <w:tc>
          <w:tcPr>
            <w:tcW w:w="0" w:type="auto"/>
          </w:tcPr>
          <w:p w14:paraId="49AC381A" w14:textId="77777777" w:rsidR="00606931" w:rsidRPr="00D95A50" w:rsidRDefault="00606931" w:rsidP="00D41958">
            <w:pPr>
              <w:pStyle w:val="Styckemedindrag"/>
              <w:ind w:firstLine="0"/>
            </w:pPr>
            <w:r w:rsidRPr="00D95A50">
              <w:t>Normal</w:t>
            </w:r>
          </w:p>
        </w:tc>
      </w:tr>
      <w:tr w:rsidR="00606931" w:rsidRPr="00D95A50" w14:paraId="04A76824" w14:textId="77777777" w:rsidTr="00D41958">
        <w:tc>
          <w:tcPr>
            <w:tcW w:w="0" w:type="auto"/>
          </w:tcPr>
          <w:p w14:paraId="33E028A1" w14:textId="77777777" w:rsidR="00606931" w:rsidRPr="00D95A50" w:rsidRDefault="00606931" w:rsidP="00D41958">
            <w:pPr>
              <w:pStyle w:val="Fstycke"/>
            </w:pPr>
            <w:r w:rsidRPr="00D95A50">
              <w:t>3. Väg som inte är motorväg eller motortrafik</w:t>
            </w:r>
            <w:r w:rsidRPr="00D95A50">
              <w:softHyphen/>
              <w:t>led</w:t>
            </w:r>
          </w:p>
        </w:tc>
        <w:tc>
          <w:tcPr>
            <w:tcW w:w="0" w:type="auto"/>
          </w:tcPr>
          <w:p w14:paraId="39837EE2" w14:textId="77777777" w:rsidR="00606931" w:rsidRPr="00D95A50" w:rsidRDefault="00606931" w:rsidP="00D41958">
            <w:pPr>
              <w:pStyle w:val="Fstycke"/>
            </w:pPr>
            <w:r w:rsidRPr="00D95A50">
              <w:t>Normal</w:t>
            </w:r>
          </w:p>
        </w:tc>
      </w:tr>
      <w:tr w:rsidR="00606931" w:rsidRPr="00D95A50" w14:paraId="21BACE4E" w14:textId="77777777" w:rsidTr="00D41958">
        <w:tc>
          <w:tcPr>
            <w:tcW w:w="0" w:type="auto"/>
          </w:tcPr>
          <w:p w14:paraId="2552DDDC" w14:textId="77777777" w:rsidR="00606931" w:rsidRPr="00D95A50" w:rsidRDefault="00606931" w:rsidP="00D41958">
            <w:pPr>
              <w:pStyle w:val="Fstycke"/>
            </w:pPr>
            <w:r w:rsidRPr="00D95A50">
              <w:t xml:space="preserve">4. Väg enligt 3 i trång väg- eller gatumiljö med korta siktsträckor </w:t>
            </w:r>
          </w:p>
        </w:tc>
        <w:tc>
          <w:tcPr>
            <w:tcW w:w="0" w:type="auto"/>
          </w:tcPr>
          <w:p w14:paraId="7715FDE9" w14:textId="77777777" w:rsidR="00606931" w:rsidRPr="00D95A50" w:rsidRDefault="00606931" w:rsidP="00D41958">
            <w:pPr>
              <w:pStyle w:val="Fstycke"/>
            </w:pPr>
            <w:r w:rsidRPr="00D95A50">
              <w:t>Liten</w:t>
            </w:r>
          </w:p>
        </w:tc>
      </w:tr>
      <w:tr w:rsidR="00606931" w:rsidRPr="00D95A50" w14:paraId="366721BA" w14:textId="77777777" w:rsidTr="00D41958">
        <w:tc>
          <w:tcPr>
            <w:tcW w:w="4146" w:type="pct"/>
          </w:tcPr>
          <w:p w14:paraId="16894727" w14:textId="77777777" w:rsidR="00606931" w:rsidRPr="00D95A50" w:rsidRDefault="00606931" w:rsidP="00D41958">
            <w:pPr>
              <w:pStyle w:val="Fstycke"/>
            </w:pPr>
            <w:r w:rsidRPr="00D95A50">
              <w:t>5. Gång- eller cykelbana</w:t>
            </w:r>
          </w:p>
        </w:tc>
        <w:tc>
          <w:tcPr>
            <w:tcW w:w="854" w:type="pct"/>
          </w:tcPr>
          <w:p w14:paraId="2B7B5B37" w14:textId="77777777" w:rsidR="00606931" w:rsidRPr="00D95A50" w:rsidRDefault="00606931" w:rsidP="00D41958">
            <w:pPr>
              <w:pStyle w:val="Fstycke"/>
            </w:pPr>
            <w:r w:rsidRPr="00D95A50">
              <w:t>Mycket liten</w:t>
            </w:r>
          </w:p>
        </w:tc>
      </w:tr>
    </w:tbl>
    <w:p w14:paraId="2D85A0C2" w14:textId="77777777" w:rsidR="00606931" w:rsidRPr="00D95A50" w:rsidRDefault="00606931" w:rsidP="00606931">
      <w:pPr>
        <w:pStyle w:val="Stycke"/>
        <w:spacing w:before="360" w:after="120"/>
      </w:pPr>
      <w:r w:rsidRPr="00D95A50">
        <w:rPr>
          <w:b/>
        </w:rPr>
        <w:t>Märke A21 Slut på sträcka med vägarbete</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3"/>
        <w:gridCol w:w="722"/>
        <w:gridCol w:w="722"/>
        <w:gridCol w:w="806"/>
        <w:gridCol w:w="722"/>
        <w:gridCol w:w="722"/>
        <w:gridCol w:w="969"/>
      </w:tblGrid>
      <w:tr w:rsidR="00606931" w:rsidRPr="00D95A50" w14:paraId="25526430" w14:textId="77777777" w:rsidTr="00D41958">
        <w:trPr>
          <w:trHeight w:val="270"/>
        </w:trPr>
        <w:tc>
          <w:tcPr>
            <w:tcW w:w="5216" w:type="dxa"/>
            <w:gridSpan w:val="7"/>
            <w:tcBorders>
              <w:top w:val="nil"/>
              <w:left w:val="nil"/>
              <w:bottom w:val="single" w:sz="4" w:space="0" w:color="auto"/>
              <w:right w:val="nil"/>
            </w:tcBorders>
            <w:noWrap/>
            <w:vAlign w:val="bottom"/>
          </w:tcPr>
          <w:p w14:paraId="7A74F130" w14:textId="77777777" w:rsidR="00606931" w:rsidRPr="00D95A50" w:rsidRDefault="00606931" w:rsidP="00D41958">
            <w:pPr>
              <w:pStyle w:val="Fstycke"/>
            </w:pPr>
          </w:p>
          <w:p w14:paraId="7355BFE9" w14:textId="77777777" w:rsidR="00606931" w:rsidRPr="00D95A50" w:rsidRDefault="00606931" w:rsidP="00D41958">
            <w:r w:rsidRPr="00D95A50">
              <w:rPr>
                <w:noProof/>
              </w:rPr>
              <w:drawing>
                <wp:anchor distT="0" distB="0" distL="114300" distR="114300" simplePos="0" relativeHeight="251600896" behindDoc="0" locked="0" layoutInCell="1" allowOverlap="1" wp14:anchorId="2EEF82B9" wp14:editId="3576CBD9">
                  <wp:simplePos x="0" y="0"/>
                  <wp:positionH relativeFrom="margin">
                    <wp:posOffset>69215</wp:posOffset>
                  </wp:positionH>
                  <wp:positionV relativeFrom="paragraph">
                    <wp:posOffset>-102870</wp:posOffset>
                  </wp:positionV>
                  <wp:extent cx="1143000" cy="877570"/>
                  <wp:effectExtent l="19050" t="0" r="0" b="0"/>
                  <wp:wrapNone/>
                  <wp:docPr id="94" name="Bild 3" descr="VVFS-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VVFS-A21"/>
                          <pic:cNvPicPr>
                            <a:picLocks noChangeAspect="1" noChangeArrowheads="1"/>
                          </pic:cNvPicPr>
                        </pic:nvPicPr>
                        <pic:blipFill>
                          <a:blip r:embed="rId20" cstate="print"/>
                          <a:srcRect/>
                          <a:stretch>
                            <a:fillRect/>
                          </a:stretch>
                        </pic:blipFill>
                        <pic:spPr bwMode="auto">
                          <a:xfrm>
                            <a:off x="0" y="0"/>
                            <a:ext cx="1143000" cy="877570"/>
                          </a:xfrm>
                          <a:prstGeom prst="rect">
                            <a:avLst/>
                          </a:prstGeom>
                          <a:noFill/>
                          <a:ln w="9525">
                            <a:noFill/>
                            <a:miter lim="800000"/>
                            <a:headEnd/>
                            <a:tailEnd/>
                          </a:ln>
                        </pic:spPr>
                      </pic:pic>
                    </a:graphicData>
                  </a:graphic>
                </wp:anchor>
              </w:drawing>
            </w:r>
          </w:p>
          <w:p w14:paraId="3BB0490D" w14:textId="77777777" w:rsidR="00606931" w:rsidRPr="00D95A50" w:rsidRDefault="00606931" w:rsidP="00D41958"/>
          <w:p w14:paraId="74EF57DA" w14:textId="77777777" w:rsidR="00606931" w:rsidRPr="00D95A50" w:rsidRDefault="00606931" w:rsidP="00D41958"/>
          <w:p w14:paraId="1D0A4820" w14:textId="77777777" w:rsidR="00606931" w:rsidRPr="00D95A50" w:rsidRDefault="00606931" w:rsidP="00D41958"/>
          <w:p w14:paraId="2E7DA5E7" w14:textId="77777777" w:rsidR="00606931" w:rsidRPr="00D95A50" w:rsidRDefault="00606931" w:rsidP="00D41958"/>
        </w:tc>
      </w:tr>
      <w:tr w:rsidR="00606931" w:rsidRPr="00D95A50" w14:paraId="26D6CBDE"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64DA5409" w14:textId="77777777" w:rsidR="00606931" w:rsidRPr="00D95A50" w:rsidRDefault="00606931" w:rsidP="00D41958">
            <w:pPr>
              <w:pStyle w:val="Fstycke"/>
            </w:pPr>
            <w:r w:rsidRPr="00D95A50">
              <w:t>Storlek och mått i meter för märke A21</w:t>
            </w:r>
          </w:p>
        </w:tc>
      </w:tr>
      <w:tr w:rsidR="00606931" w:rsidRPr="00D95A50" w14:paraId="5D1A9CEC" w14:textId="77777777" w:rsidTr="00D41958">
        <w:trPr>
          <w:trHeight w:val="540"/>
        </w:trPr>
        <w:tc>
          <w:tcPr>
            <w:tcW w:w="553" w:type="dxa"/>
            <w:tcBorders>
              <w:top w:val="single" w:sz="4" w:space="0" w:color="auto"/>
              <w:left w:val="single" w:sz="4" w:space="0" w:color="auto"/>
              <w:bottom w:val="single" w:sz="4" w:space="0" w:color="auto"/>
              <w:right w:val="single" w:sz="4" w:space="0" w:color="auto"/>
            </w:tcBorders>
            <w:vAlign w:val="bottom"/>
          </w:tcPr>
          <w:p w14:paraId="1957BB06" w14:textId="77777777" w:rsidR="00606931" w:rsidRPr="00D95A50" w:rsidRDefault="00606931" w:rsidP="00D41958">
            <w:pPr>
              <w:pStyle w:val="Fstycke"/>
            </w:pPr>
          </w:p>
        </w:tc>
        <w:tc>
          <w:tcPr>
            <w:tcW w:w="722" w:type="dxa"/>
            <w:tcBorders>
              <w:top w:val="single" w:sz="4" w:space="0" w:color="auto"/>
              <w:left w:val="single" w:sz="4" w:space="0" w:color="auto"/>
              <w:bottom w:val="single" w:sz="4" w:space="0" w:color="auto"/>
              <w:right w:val="single" w:sz="4" w:space="0" w:color="auto"/>
            </w:tcBorders>
            <w:vAlign w:val="bottom"/>
          </w:tcPr>
          <w:p w14:paraId="55AE9192" w14:textId="77777777" w:rsidR="00606931" w:rsidRPr="00D95A50" w:rsidRDefault="00606931" w:rsidP="00D41958">
            <w:pPr>
              <w:pStyle w:val="Fstycke"/>
            </w:pPr>
            <w:r w:rsidRPr="00D95A50">
              <w:t>Mycket liten</w:t>
            </w:r>
          </w:p>
        </w:tc>
        <w:tc>
          <w:tcPr>
            <w:tcW w:w="722" w:type="dxa"/>
            <w:tcBorders>
              <w:top w:val="single" w:sz="4" w:space="0" w:color="auto"/>
              <w:left w:val="single" w:sz="4" w:space="0" w:color="auto"/>
              <w:bottom w:val="single" w:sz="4" w:space="0" w:color="auto"/>
              <w:right w:val="single" w:sz="4" w:space="0" w:color="auto"/>
            </w:tcBorders>
            <w:vAlign w:val="bottom"/>
          </w:tcPr>
          <w:p w14:paraId="25137751" w14:textId="77777777" w:rsidR="00606931" w:rsidRPr="00D95A50" w:rsidRDefault="00606931" w:rsidP="00D41958">
            <w:pPr>
              <w:pStyle w:val="Fstycke"/>
            </w:pPr>
            <w:r w:rsidRPr="00D95A50">
              <w:t>Liten</w:t>
            </w:r>
          </w:p>
        </w:tc>
        <w:tc>
          <w:tcPr>
            <w:tcW w:w="806" w:type="dxa"/>
            <w:tcBorders>
              <w:top w:val="single" w:sz="4" w:space="0" w:color="auto"/>
              <w:left w:val="single" w:sz="4" w:space="0" w:color="auto"/>
              <w:bottom w:val="single" w:sz="4" w:space="0" w:color="auto"/>
              <w:right w:val="single" w:sz="4" w:space="0" w:color="auto"/>
            </w:tcBorders>
            <w:vAlign w:val="bottom"/>
          </w:tcPr>
          <w:p w14:paraId="76D519C4" w14:textId="77777777" w:rsidR="00606931" w:rsidRPr="00D95A50" w:rsidRDefault="00606931" w:rsidP="00D41958">
            <w:pPr>
              <w:pStyle w:val="Fstycke"/>
            </w:pPr>
            <w:r w:rsidRPr="00D95A50">
              <w:t>Normal</w:t>
            </w:r>
          </w:p>
        </w:tc>
        <w:tc>
          <w:tcPr>
            <w:tcW w:w="722" w:type="dxa"/>
            <w:tcBorders>
              <w:top w:val="single" w:sz="4" w:space="0" w:color="auto"/>
              <w:left w:val="single" w:sz="4" w:space="0" w:color="auto"/>
              <w:bottom w:val="single" w:sz="4" w:space="0" w:color="auto"/>
              <w:right w:val="single" w:sz="4" w:space="0" w:color="auto"/>
            </w:tcBorders>
            <w:vAlign w:val="bottom"/>
          </w:tcPr>
          <w:p w14:paraId="684A6F02" w14:textId="77777777" w:rsidR="00606931" w:rsidRPr="00D95A50" w:rsidRDefault="00606931" w:rsidP="00D41958">
            <w:pPr>
              <w:pStyle w:val="Fstycke"/>
            </w:pPr>
            <w:r w:rsidRPr="00D95A50">
              <w:t>Stor</w:t>
            </w:r>
          </w:p>
        </w:tc>
        <w:tc>
          <w:tcPr>
            <w:tcW w:w="722" w:type="dxa"/>
            <w:tcBorders>
              <w:top w:val="single" w:sz="4" w:space="0" w:color="auto"/>
              <w:left w:val="single" w:sz="4" w:space="0" w:color="auto"/>
              <w:bottom w:val="single" w:sz="4" w:space="0" w:color="auto"/>
              <w:right w:val="single" w:sz="4" w:space="0" w:color="auto"/>
            </w:tcBorders>
            <w:vAlign w:val="bottom"/>
          </w:tcPr>
          <w:p w14:paraId="0A9194D8" w14:textId="77777777" w:rsidR="00606931" w:rsidRPr="00D95A50" w:rsidRDefault="00606931" w:rsidP="00D41958">
            <w:pPr>
              <w:pStyle w:val="Fstycke"/>
            </w:pPr>
            <w:r w:rsidRPr="00D95A50">
              <w:t>Mycket stor</w:t>
            </w:r>
          </w:p>
        </w:tc>
        <w:tc>
          <w:tcPr>
            <w:tcW w:w="969" w:type="dxa"/>
            <w:tcBorders>
              <w:top w:val="single" w:sz="4" w:space="0" w:color="auto"/>
              <w:left w:val="single" w:sz="4" w:space="0" w:color="auto"/>
              <w:bottom w:val="single" w:sz="4" w:space="0" w:color="auto"/>
              <w:right w:val="single" w:sz="4" w:space="0" w:color="auto"/>
            </w:tcBorders>
            <w:vAlign w:val="bottom"/>
          </w:tcPr>
          <w:p w14:paraId="0E07D247" w14:textId="77777777" w:rsidR="00606931" w:rsidRPr="00D95A50" w:rsidRDefault="00606931" w:rsidP="00D41958">
            <w:pPr>
              <w:pStyle w:val="Fstycke"/>
            </w:pPr>
            <w:r w:rsidRPr="00D95A50">
              <w:t> </w:t>
            </w:r>
          </w:p>
        </w:tc>
      </w:tr>
      <w:tr w:rsidR="00606931" w:rsidRPr="00D95A50" w14:paraId="5ACD588B" w14:textId="77777777" w:rsidTr="00D41958">
        <w:trPr>
          <w:trHeight w:val="270"/>
        </w:trPr>
        <w:tc>
          <w:tcPr>
            <w:tcW w:w="553" w:type="dxa"/>
            <w:tcBorders>
              <w:top w:val="single" w:sz="4" w:space="0" w:color="auto"/>
              <w:left w:val="single" w:sz="4" w:space="0" w:color="auto"/>
              <w:bottom w:val="single" w:sz="4" w:space="0" w:color="auto"/>
              <w:right w:val="single" w:sz="4" w:space="0" w:color="auto"/>
            </w:tcBorders>
            <w:vAlign w:val="bottom"/>
          </w:tcPr>
          <w:p w14:paraId="6102ED3D" w14:textId="77777777" w:rsidR="00606931" w:rsidRPr="00D95A50" w:rsidRDefault="00606931" w:rsidP="00D41958">
            <w:pPr>
              <w:pStyle w:val="Fstycke"/>
            </w:pPr>
            <w:r w:rsidRPr="00D95A50">
              <w:t>S1</w:t>
            </w:r>
          </w:p>
        </w:tc>
        <w:tc>
          <w:tcPr>
            <w:tcW w:w="722" w:type="dxa"/>
            <w:tcBorders>
              <w:top w:val="single" w:sz="4" w:space="0" w:color="auto"/>
              <w:left w:val="single" w:sz="4" w:space="0" w:color="auto"/>
              <w:bottom w:val="single" w:sz="4" w:space="0" w:color="auto"/>
              <w:right w:val="single" w:sz="4" w:space="0" w:color="auto"/>
            </w:tcBorders>
            <w:vAlign w:val="bottom"/>
          </w:tcPr>
          <w:p w14:paraId="48541F64" w14:textId="77777777" w:rsidR="00606931" w:rsidRPr="00D95A50" w:rsidRDefault="00606931" w:rsidP="00D41958">
            <w:pPr>
              <w:pStyle w:val="Fstycke"/>
            </w:pPr>
            <w:r w:rsidRPr="00D95A50">
              <w:t> </w:t>
            </w:r>
          </w:p>
        </w:tc>
        <w:tc>
          <w:tcPr>
            <w:tcW w:w="722" w:type="dxa"/>
            <w:tcBorders>
              <w:top w:val="single" w:sz="4" w:space="0" w:color="auto"/>
              <w:left w:val="single" w:sz="4" w:space="0" w:color="auto"/>
              <w:bottom w:val="single" w:sz="4" w:space="0" w:color="auto"/>
              <w:right w:val="single" w:sz="4" w:space="0" w:color="auto"/>
            </w:tcBorders>
            <w:vAlign w:val="bottom"/>
          </w:tcPr>
          <w:p w14:paraId="5E451E30" w14:textId="77777777" w:rsidR="00606931" w:rsidRPr="00D95A50" w:rsidRDefault="00606931" w:rsidP="00D41958">
            <w:pPr>
              <w:pStyle w:val="Fstycke"/>
            </w:pPr>
            <w:r w:rsidRPr="00D95A50">
              <w:t> </w:t>
            </w:r>
          </w:p>
        </w:tc>
        <w:tc>
          <w:tcPr>
            <w:tcW w:w="806" w:type="dxa"/>
            <w:tcBorders>
              <w:top w:val="single" w:sz="4" w:space="0" w:color="auto"/>
              <w:left w:val="single" w:sz="4" w:space="0" w:color="auto"/>
              <w:bottom w:val="single" w:sz="4" w:space="0" w:color="auto"/>
              <w:right w:val="single" w:sz="4" w:space="0" w:color="auto"/>
            </w:tcBorders>
            <w:vAlign w:val="bottom"/>
          </w:tcPr>
          <w:p w14:paraId="1CA3EFA1" w14:textId="77777777" w:rsidR="00606931" w:rsidRPr="00D95A50" w:rsidRDefault="00606931" w:rsidP="00D41958">
            <w:pPr>
              <w:pStyle w:val="Fstycke"/>
              <w:rPr>
                <w:b/>
                <w:bCs/>
              </w:rPr>
            </w:pPr>
            <w:r w:rsidRPr="00D95A50">
              <w:rPr>
                <w:b/>
                <w:bCs/>
              </w:rPr>
              <w:t>0,60</w:t>
            </w:r>
          </w:p>
        </w:tc>
        <w:tc>
          <w:tcPr>
            <w:tcW w:w="722" w:type="dxa"/>
            <w:tcBorders>
              <w:top w:val="single" w:sz="4" w:space="0" w:color="auto"/>
              <w:left w:val="single" w:sz="4" w:space="0" w:color="auto"/>
              <w:bottom w:val="single" w:sz="4" w:space="0" w:color="auto"/>
              <w:right w:val="single" w:sz="4" w:space="0" w:color="auto"/>
            </w:tcBorders>
            <w:vAlign w:val="bottom"/>
          </w:tcPr>
          <w:p w14:paraId="582CC54F" w14:textId="77777777" w:rsidR="00606931" w:rsidRPr="00D95A50" w:rsidRDefault="00606931" w:rsidP="00D41958">
            <w:pPr>
              <w:pStyle w:val="Fstycke"/>
            </w:pPr>
            <w:r w:rsidRPr="00D95A50">
              <w:t> </w:t>
            </w:r>
          </w:p>
        </w:tc>
        <w:tc>
          <w:tcPr>
            <w:tcW w:w="722" w:type="dxa"/>
            <w:tcBorders>
              <w:top w:val="single" w:sz="4" w:space="0" w:color="auto"/>
              <w:left w:val="single" w:sz="4" w:space="0" w:color="auto"/>
              <w:bottom w:val="single" w:sz="4" w:space="0" w:color="auto"/>
              <w:right w:val="single" w:sz="4" w:space="0" w:color="auto"/>
            </w:tcBorders>
            <w:vAlign w:val="bottom"/>
          </w:tcPr>
          <w:p w14:paraId="489A4F06" w14:textId="77777777" w:rsidR="00606931" w:rsidRPr="00D95A50" w:rsidRDefault="00606931" w:rsidP="00D41958">
            <w:pPr>
              <w:pStyle w:val="Fstycke"/>
            </w:pPr>
            <w:r w:rsidRPr="00D95A50">
              <w:t> </w:t>
            </w:r>
          </w:p>
        </w:tc>
        <w:tc>
          <w:tcPr>
            <w:tcW w:w="969" w:type="dxa"/>
            <w:tcBorders>
              <w:top w:val="single" w:sz="4" w:space="0" w:color="auto"/>
              <w:left w:val="single" w:sz="4" w:space="0" w:color="auto"/>
              <w:bottom w:val="single" w:sz="4" w:space="0" w:color="auto"/>
              <w:right w:val="single" w:sz="4" w:space="0" w:color="auto"/>
            </w:tcBorders>
            <w:vAlign w:val="bottom"/>
          </w:tcPr>
          <w:p w14:paraId="62D68586" w14:textId="77777777" w:rsidR="00606931" w:rsidRPr="00D95A50" w:rsidRDefault="00606931" w:rsidP="00D41958">
            <w:pPr>
              <w:pStyle w:val="Fstycke"/>
            </w:pPr>
            <w:r w:rsidRPr="00D95A50">
              <w:t>Bredd</w:t>
            </w:r>
          </w:p>
        </w:tc>
      </w:tr>
      <w:tr w:rsidR="00606931" w:rsidRPr="00D95A50" w14:paraId="3028BF8B" w14:textId="77777777" w:rsidTr="00D41958">
        <w:trPr>
          <w:trHeight w:val="285"/>
        </w:trPr>
        <w:tc>
          <w:tcPr>
            <w:tcW w:w="553" w:type="dxa"/>
            <w:tcBorders>
              <w:top w:val="single" w:sz="4" w:space="0" w:color="auto"/>
              <w:left w:val="single" w:sz="4" w:space="0" w:color="auto"/>
              <w:bottom w:val="single" w:sz="4" w:space="0" w:color="auto"/>
              <w:right w:val="single" w:sz="4" w:space="0" w:color="auto"/>
            </w:tcBorders>
            <w:noWrap/>
            <w:vAlign w:val="bottom"/>
          </w:tcPr>
          <w:p w14:paraId="12CAB7CC" w14:textId="77777777" w:rsidR="00606931" w:rsidRPr="00D95A50" w:rsidRDefault="00606931" w:rsidP="00D41958">
            <w:pPr>
              <w:pStyle w:val="Fstycke"/>
            </w:pPr>
            <w:r w:rsidRPr="00D95A50">
              <w:t>S2</w:t>
            </w:r>
          </w:p>
        </w:tc>
        <w:tc>
          <w:tcPr>
            <w:tcW w:w="722" w:type="dxa"/>
            <w:tcBorders>
              <w:top w:val="single" w:sz="4" w:space="0" w:color="auto"/>
              <w:left w:val="single" w:sz="4" w:space="0" w:color="auto"/>
              <w:bottom w:val="single" w:sz="4" w:space="0" w:color="auto"/>
              <w:right w:val="single" w:sz="4" w:space="0" w:color="auto"/>
            </w:tcBorders>
            <w:noWrap/>
            <w:vAlign w:val="bottom"/>
          </w:tcPr>
          <w:p w14:paraId="05F9C4C9" w14:textId="77777777" w:rsidR="00606931" w:rsidRPr="00D95A50" w:rsidRDefault="00606931" w:rsidP="00D41958">
            <w:pPr>
              <w:pStyle w:val="Fstycke"/>
            </w:pPr>
            <w:r w:rsidRPr="00D95A50">
              <w:t> </w:t>
            </w:r>
          </w:p>
        </w:tc>
        <w:tc>
          <w:tcPr>
            <w:tcW w:w="722" w:type="dxa"/>
            <w:tcBorders>
              <w:top w:val="single" w:sz="4" w:space="0" w:color="auto"/>
              <w:left w:val="single" w:sz="4" w:space="0" w:color="auto"/>
              <w:bottom w:val="single" w:sz="4" w:space="0" w:color="auto"/>
              <w:right w:val="single" w:sz="4" w:space="0" w:color="auto"/>
            </w:tcBorders>
            <w:noWrap/>
            <w:vAlign w:val="bottom"/>
          </w:tcPr>
          <w:p w14:paraId="59FF04EC" w14:textId="77777777" w:rsidR="00606931" w:rsidRPr="00D95A50" w:rsidRDefault="00606931" w:rsidP="00D41958">
            <w:pPr>
              <w:pStyle w:val="Fstycke"/>
            </w:pPr>
            <w:r w:rsidRPr="00D95A50">
              <w:t> </w:t>
            </w:r>
          </w:p>
        </w:tc>
        <w:tc>
          <w:tcPr>
            <w:tcW w:w="806" w:type="dxa"/>
            <w:tcBorders>
              <w:top w:val="single" w:sz="4" w:space="0" w:color="auto"/>
              <w:left w:val="single" w:sz="4" w:space="0" w:color="auto"/>
              <w:bottom w:val="single" w:sz="4" w:space="0" w:color="auto"/>
              <w:right w:val="single" w:sz="4" w:space="0" w:color="auto"/>
            </w:tcBorders>
            <w:noWrap/>
            <w:vAlign w:val="bottom"/>
          </w:tcPr>
          <w:p w14:paraId="276CAA87" w14:textId="77777777" w:rsidR="00606931" w:rsidRPr="00D95A50" w:rsidRDefault="00606931" w:rsidP="00D41958">
            <w:pPr>
              <w:pStyle w:val="Fstycke"/>
              <w:rPr>
                <w:b/>
                <w:bCs/>
              </w:rPr>
            </w:pPr>
            <w:r w:rsidRPr="00D95A50">
              <w:rPr>
                <w:b/>
                <w:bCs/>
              </w:rPr>
              <w:t>0,40</w:t>
            </w:r>
          </w:p>
        </w:tc>
        <w:tc>
          <w:tcPr>
            <w:tcW w:w="722" w:type="dxa"/>
            <w:tcBorders>
              <w:top w:val="single" w:sz="4" w:space="0" w:color="auto"/>
              <w:left w:val="single" w:sz="4" w:space="0" w:color="auto"/>
              <w:bottom w:val="single" w:sz="4" w:space="0" w:color="auto"/>
              <w:right w:val="single" w:sz="4" w:space="0" w:color="auto"/>
            </w:tcBorders>
            <w:noWrap/>
            <w:vAlign w:val="bottom"/>
          </w:tcPr>
          <w:p w14:paraId="0ED6B9E3" w14:textId="77777777" w:rsidR="00606931" w:rsidRPr="00D95A50" w:rsidRDefault="00606931" w:rsidP="00D41958">
            <w:pPr>
              <w:pStyle w:val="Fstycke"/>
            </w:pPr>
            <w:r w:rsidRPr="00D95A50">
              <w:t> </w:t>
            </w:r>
          </w:p>
        </w:tc>
        <w:tc>
          <w:tcPr>
            <w:tcW w:w="722" w:type="dxa"/>
            <w:tcBorders>
              <w:top w:val="single" w:sz="4" w:space="0" w:color="auto"/>
              <w:left w:val="single" w:sz="4" w:space="0" w:color="auto"/>
              <w:bottom w:val="single" w:sz="4" w:space="0" w:color="auto"/>
              <w:right w:val="single" w:sz="4" w:space="0" w:color="auto"/>
            </w:tcBorders>
            <w:noWrap/>
            <w:vAlign w:val="bottom"/>
          </w:tcPr>
          <w:p w14:paraId="5EA5FFD2" w14:textId="77777777" w:rsidR="00606931" w:rsidRPr="00D95A50" w:rsidRDefault="00606931" w:rsidP="00D41958">
            <w:pPr>
              <w:pStyle w:val="Fstycke"/>
            </w:pPr>
            <w:r w:rsidRPr="00D95A50">
              <w:t> </w:t>
            </w:r>
          </w:p>
        </w:tc>
        <w:tc>
          <w:tcPr>
            <w:tcW w:w="969" w:type="dxa"/>
            <w:tcBorders>
              <w:top w:val="single" w:sz="4" w:space="0" w:color="auto"/>
              <w:left w:val="single" w:sz="4" w:space="0" w:color="auto"/>
              <w:bottom w:val="single" w:sz="4" w:space="0" w:color="auto"/>
              <w:right w:val="single" w:sz="4" w:space="0" w:color="auto"/>
            </w:tcBorders>
            <w:noWrap/>
            <w:vAlign w:val="bottom"/>
          </w:tcPr>
          <w:p w14:paraId="21540AA2" w14:textId="77777777" w:rsidR="00606931" w:rsidRPr="00D95A50" w:rsidRDefault="00606931" w:rsidP="00D41958">
            <w:pPr>
              <w:pStyle w:val="Fstycke"/>
            </w:pPr>
            <w:r w:rsidRPr="00D95A50">
              <w:t>Höjd</w:t>
            </w:r>
          </w:p>
        </w:tc>
      </w:tr>
    </w:tbl>
    <w:p w14:paraId="26491768" w14:textId="77777777" w:rsidR="00606931" w:rsidRPr="00D95A50" w:rsidRDefault="00606931" w:rsidP="00606931">
      <w:pPr>
        <w:pStyle w:val="Stycke"/>
        <w:spacing w:before="360" w:after="120"/>
      </w:pPr>
      <w:r w:rsidRPr="00D95A50">
        <w:rPr>
          <w:b/>
        </w:rPr>
        <w:t>Märke A38 Avstånd till plankorsning</w:t>
      </w:r>
    </w:p>
    <w:tbl>
      <w:tblPr>
        <w:tblpPr w:leftFromText="141" w:rightFromText="141" w:vertAnchor="text" w:tblpX="70" w:tblpY="1"/>
        <w:tblOverlap w:val="never"/>
        <w:tblW w:w="5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3"/>
        <w:gridCol w:w="722"/>
        <w:gridCol w:w="722"/>
        <w:gridCol w:w="806"/>
        <w:gridCol w:w="722"/>
        <w:gridCol w:w="722"/>
        <w:gridCol w:w="969"/>
      </w:tblGrid>
      <w:tr w:rsidR="00606931" w:rsidRPr="00D95A50" w14:paraId="4EEFB0E0" w14:textId="77777777" w:rsidTr="00D41958">
        <w:trPr>
          <w:trHeight w:val="270"/>
        </w:trPr>
        <w:tc>
          <w:tcPr>
            <w:tcW w:w="5216" w:type="dxa"/>
            <w:gridSpan w:val="7"/>
            <w:tcBorders>
              <w:top w:val="nil"/>
              <w:left w:val="nil"/>
              <w:bottom w:val="single" w:sz="4" w:space="0" w:color="auto"/>
              <w:right w:val="nil"/>
            </w:tcBorders>
            <w:noWrap/>
            <w:vAlign w:val="bottom"/>
          </w:tcPr>
          <w:p w14:paraId="5D13B770" w14:textId="77777777" w:rsidR="00606931" w:rsidRPr="00D95A50" w:rsidRDefault="00606931" w:rsidP="00D41958">
            <w:pPr>
              <w:pStyle w:val="Fstycke"/>
            </w:pPr>
            <w:r w:rsidRPr="00D95A50">
              <w:rPr>
                <w:noProof/>
              </w:rPr>
              <w:drawing>
                <wp:anchor distT="0" distB="0" distL="114300" distR="114300" simplePos="0" relativeHeight="251601920" behindDoc="0" locked="0" layoutInCell="1" allowOverlap="1" wp14:anchorId="2977191A" wp14:editId="590AC90B">
                  <wp:simplePos x="0" y="0"/>
                  <wp:positionH relativeFrom="column">
                    <wp:posOffset>76200</wp:posOffset>
                  </wp:positionH>
                  <wp:positionV relativeFrom="paragraph">
                    <wp:posOffset>17145</wp:posOffset>
                  </wp:positionV>
                  <wp:extent cx="527050" cy="1085850"/>
                  <wp:effectExtent l="19050" t="0" r="6350" b="0"/>
                  <wp:wrapNone/>
                  <wp:docPr id="97" name="Bild 4" descr="VVFS-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VVFS-A38"/>
                          <pic:cNvPicPr>
                            <a:picLocks noChangeAspect="1" noChangeArrowheads="1"/>
                          </pic:cNvPicPr>
                        </pic:nvPicPr>
                        <pic:blipFill>
                          <a:blip r:embed="rId21" cstate="print"/>
                          <a:srcRect/>
                          <a:stretch>
                            <a:fillRect/>
                          </a:stretch>
                        </pic:blipFill>
                        <pic:spPr bwMode="auto">
                          <a:xfrm>
                            <a:off x="0" y="0"/>
                            <a:ext cx="527050" cy="1085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71288A" w14:textId="77777777" w:rsidR="00606931" w:rsidRPr="00D95A50" w:rsidRDefault="00606931" w:rsidP="00D41958"/>
          <w:p w14:paraId="082D22B5" w14:textId="77777777" w:rsidR="00606931" w:rsidRPr="00D95A50" w:rsidRDefault="00606931" w:rsidP="00D41958"/>
          <w:p w14:paraId="469934CC" w14:textId="77777777" w:rsidR="00606931" w:rsidRPr="00D95A50" w:rsidRDefault="00606931" w:rsidP="00D41958"/>
          <w:p w14:paraId="7E8B550A" w14:textId="77777777" w:rsidR="00606931" w:rsidRPr="00D95A50" w:rsidRDefault="00606931" w:rsidP="00D41958"/>
          <w:p w14:paraId="424A6628" w14:textId="77777777" w:rsidR="00606931" w:rsidRPr="00D95A50" w:rsidRDefault="00606931" w:rsidP="00D41958"/>
          <w:p w14:paraId="3B3DDA62" w14:textId="77777777" w:rsidR="00606931" w:rsidRPr="00D95A50" w:rsidRDefault="00606931" w:rsidP="00D41958"/>
        </w:tc>
      </w:tr>
      <w:tr w:rsidR="00606931" w:rsidRPr="00D95A50" w14:paraId="1EF7D304"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5C6161F5" w14:textId="77777777" w:rsidR="00606931" w:rsidRPr="00D95A50" w:rsidRDefault="00606931" w:rsidP="00D41958">
            <w:pPr>
              <w:pStyle w:val="Fstycke"/>
            </w:pPr>
            <w:r w:rsidRPr="00D95A50">
              <w:t>Storlek och mått i meter för märke A38</w:t>
            </w:r>
          </w:p>
        </w:tc>
      </w:tr>
      <w:tr w:rsidR="00606931" w:rsidRPr="00D95A50" w14:paraId="46B36951" w14:textId="77777777" w:rsidTr="00D41958">
        <w:trPr>
          <w:trHeight w:val="540"/>
        </w:trPr>
        <w:tc>
          <w:tcPr>
            <w:tcW w:w="553" w:type="dxa"/>
            <w:tcBorders>
              <w:top w:val="single" w:sz="4" w:space="0" w:color="auto"/>
              <w:left w:val="single" w:sz="4" w:space="0" w:color="auto"/>
              <w:bottom w:val="single" w:sz="4" w:space="0" w:color="auto"/>
              <w:right w:val="single" w:sz="4" w:space="0" w:color="auto"/>
            </w:tcBorders>
            <w:vAlign w:val="bottom"/>
          </w:tcPr>
          <w:p w14:paraId="24670038" w14:textId="77777777" w:rsidR="00606931" w:rsidRPr="00D95A50" w:rsidRDefault="00606931" w:rsidP="00D41958">
            <w:pPr>
              <w:pStyle w:val="Fstycke"/>
            </w:pPr>
          </w:p>
        </w:tc>
        <w:tc>
          <w:tcPr>
            <w:tcW w:w="722" w:type="dxa"/>
            <w:tcBorders>
              <w:top w:val="single" w:sz="4" w:space="0" w:color="auto"/>
              <w:left w:val="single" w:sz="4" w:space="0" w:color="auto"/>
              <w:bottom w:val="single" w:sz="4" w:space="0" w:color="auto"/>
              <w:right w:val="single" w:sz="4" w:space="0" w:color="auto"/>
            </w:tcBorders>
            <w:vAlign w:val="bottom"/>
          </w:tcPr>
          <w:p w14:paraId="1E802DED" w14:textId="77777777" w:rsidR="00606931" w:rsidRPr="00D95A50" w:rsidRDefault="00606931" w:rsidP="00D41958">
            <w:pPr>
              <w:pStyle w:val="Fstycke"/>
            </w:pPr>
            <w:r w:rsidRPr="00D95A50">
              <w:t>Mycket liten</w:t>
            </w:r>
          </w:p>
        </w:tc>
        <w:tc>
          <w:tcPr>
            <w:tcW w:w="722" w:type="dxa"/>
            <w:tcBorders>
              <w:top w:val="single" w:sz="4" w:space="0" w:color="auto"/>
              <w:left w:val="single" w:sz="4" w:space="0" w:color="auto"/>
              <w:bottom w:val="single" w:sz="4" w:space="0" w:color="auto"/>
              <w:right w:val="single" w:sz="4" w:space="0" w:color="auto"/>
            </w:tcBorders>
            <w:vAlign w:val="bottom"/>
          </w:tcPr>
          <w:p w14:paraId="366E9ED0" w14:textId="77777777" w:rsidR="00606931" w:rsidRPr="00D95A50" w:rsidRDefault="00606931" w:rsidP="00D41958">
            <w:pPr>
              <w:pStyle w:val="Fstycke"/>
            </w:pPr>
            <w:r w:rsidRPr="00D95A50">
              <w:t>Liten</w:t>
            </w:r>
          </w:p>
        </w:tc>
        <w:tc>
          <w:tcPr>
            <w:tcW w:w="806" w:type="dxa"/>
            <w:tcBorders>
              <w:top w:val="single" w:sz="4" w:space="0" w:color="auto"/>
              <w:left w:val="single" w:sz="4" w:space="0" w:color="auto"/>
              <w:bottom w:val="single" w:sz="4" w:space="0" w:color="auto"/>
              <w:right w:val="single" w:sz="4" w:space="0" w:color="auto"/>
            </w:tcBorders>
            <w:vAlign w:val="bottom"/>
          </w:tcPr>
          <w:p w14:paraId="4CCF5080" w14:textId="77777777" w:rsidR="00606931" w:rsidRPr="00D95A50" w:rsidRDefault="00606931" w:rsidP="00D41958">
            <w:pPr>
              <w:pStyle w:val="Fstycke"/>
            </w:pPr>
            <w:r w:rsidRPr="00D95A50">
              <w:t>Normal</w:t>
            </w:r>
          </w:p>
        </w:tc>
        <w:tc>
          <w:tcPr>
            <w:tcW w:w="722" w:type="dxa"/>
            <w:tcBorders>
              <w:top w:val="single" w:sz="4" w:space="0" w:color="auto"/>
              <w:left w:val="single" w:sz="4" w:space="0" w:color="auto"/>
              <w:bottom w:val="single" w:sz="4" w:space="0" w:color="auto"/>
              <w:right w:val="single" w:sz="4" w:space="0" w:color="auto"/>
            </w:tcBorders>
            <w:vAlign w:val="bottom"/>
          </w:tcPr>
          <w:p w14:paraId="48502E85" w14:textId="77777777" w:rsidR="00606931" w:rsidRPr="00D95A50" w:rsidRDefault="00606931" w:rsidP="00D41958">
            <w:pPr>
              <w:pStyle w:val="Fstycke"/>
            </w:pPr>
            <w:r w:rsidRPr="00D95A50">
              <w:t>Stor</w:t>
            </w:r>
          </w:p>
        </w:tc>
        <w:tc>
          <w:tcPr>
            <w:tcW w:w="722" w:type="dxa"/>
            <w:tcBorders>
              <w:top w:val="single" w:sz="4" w:space="0" w:color="auto"/>
              <w:left w:val="single" w:sz="4" w:space="0" w:color="auto"/>
              <w:bottom w:val="single" w:sz="4" w:space="0" w:color="auto"/>
              <w:right w:val="single" w:sz="4" w:space="0" w:color="auto"/>
            </w:tcBorders>
            <w:vAlign w:val="bottom"/>
          </w:tcPr>
          <w:p w14:paraId="47156CFF" w14:textId="77777777" w:rsidR="00606931" w:rsidRPr="00D95A50" w:rsidRDefault="00606931" w:rsidP="00D41958">
            <w:pPr>
              <w:pStyle w:val="Fstycke"/>
            </w:pPr>
            <w:r w:rsidRPr="00D95A50">
              <w:t>Mycket stor</w:t>
            </w:r>
          </w:p>
        </w:tc>
        <w:tc>
          <w:tcPr>
            <w:tcW w:w="969" w:type="dxa"/>
            <w:tcBorders>
              <w:top w:val="single" w:sz="4" w:space="0" w:color="auto"/>
              <w:left w:val="single" w:sz="4" w:space="0" w:color="auto"/>
              <w:bottom w:val="single" w:sz="4" w:space="0" w:color="auto"/>
              <w:right w:val="single" w:sz="4" w:space="0" w:color="auto"/>
            </w:tcBorders>
            <w:vAlign w:val="bottom"/>
          </w:tcPr>
          <w:p w14:paraId="1C0353D2" w14:textId="77777777" w:rsidR="00606931" w:rsidRPr="00D95A50" w:rsidRDefault="00606931" w:rsidP="00D41958">
            <w:pPr>
              <w:pStyle w:val="Fstycke"/>
            </w:pPr>
            <w:r w:rsidRPr="00D95A50">
              <w:t> </w:t>
            </w:r>
          </w:p>
        </w:tc>
      </w:tr>
      <w:tr w:rsidR="00606931" w:rsidRPr="00D95A50" w14:paraId="7172C004" w14:textId="77777777" w:rsidTr="00D41958">
        <w:trPr>
          <w:trHeight w:val="270"/>
        </w:trPr>
        <w:tc>
          <w:tcPr>
            <w:tcW w:w="553" w:type="dxa"/>
            <w:tcBorders>
              <w:top w:val="single" w:sz="4" w:space="0" w:color="auto"/>
              <w:left w:val="single" w:sz="4" w:space="0" w:color="auto"/>
              <w:bottom w:val="single" w:sz="4" w:space="0" w:color="auto"/>
              <w:right w:val="single" w:sz="4" w:space="0" w:color="auto"/>
            </w:tcBorders>
            <w:vAlign w:val="bottom"/>
          </w:tcPr>
          <w:p w14:paraId="6BDC33F2" w14:textId="77777777" w:rsidR="00606931" w:rsidRPr="00D95A50" w:rsidRDefault="00606931" w:rsidP="00D41958">
            <w:pPr>
              <w:pStyle w:val="Fstycke"/>
            </w:pPr>
            <w:r w:rsidRPr="00D95A50">
              <w:t>S1</w:t>
            </w:r>
          </w:p>
        </w:tc>
        <w:tc>
          <w:tcPr>
            <w:tcW w:w="722" w:type="dxa"/>
            <w:tcBorders>
              <w:top w:val="single" w:sz="4" w:space="0" w:color="auto"/>
              <w:left w:val="single" w:sz="4" w:space="0" w:color="auto"/>
              <w:bottom w:val="single" w:sz="4" w:space="0" w:color="auto"/>
              <w:right w:val="single" w:sz="4" w:space="0" w:color="auto"/>
            </w:tcBorders>
            <w:vAlign w:val="bottom"/>
          </w:tcPr>
          <w:p w14:paraId="79C1BDDA" w14:textId="77777777" w:rsidR="00606931" w:rsidRPr="00D95A50" w:rsidRDefault="00606931" w:rsidP="00D41958">
            <w:pPr>
              <w:pStyle w:val="Fstycke"/>
              <w:rPr>
                <w:b/>
                <w:bCs/>
              </w:rPr>
            </w:pPr>
            <w:r w:rsidRPr="00D95A50">
              <w:rPr>
                <w:b/>
                <w:bCs/>
              </w:rPr>
              <w:t> </w:t>
            </w:r>
          </w:p>
        </w:tc>
        <w:tc>
          <w:tcPr>
            <w:tcW w:w="722" w:type="dxa"/>
            <w:tcBorders>
              <w:top w:val="single" w:sz="4" w:space="0" w:color="auto"/>
              <w:left w:val="single" w:sz="4" w:space="0" w:color="auto"/>
              <w:bottom w:val="single" w:sz="4" w:space="0" w:color="auto"/>
              <w:right w:val="single" w:sz="4" w:space="0" w:color="auto"/>
            </w:tcBorders>
            <w:vAlign w:val="bottom"/>
          </w:tcPr>
          <w:p w14:paraId="189D469D" w14:textId="77777777" w:rsidR="00606931" w:rsidRPr="00D95A50" w:rsidRDefault="00606931" w:rsidP="00D41958">
            <w:pPr>
              <w:pStyle w:val="Fstycke"/>
              <w:rPr>
                <w:b/>
                <w:bCs/>
              </w:rPr>
            </w:pPr>
            <w:r w:rsidRPr="00D95A50">
              <w:rPr>
                <w:b/>
                <w:bCs/>
              </w:rPr>
              <w:t> </w:t>
            </w:r>
          </w:p>
        </w:tc>
        <w:tc>
          <w:tcPr>
            <w:tcW w:w="806" w:type="dxa"/>
            <w:tcBorders>
              <w:top w:val="single" w:sz="4" w:space="0" w:color="auto"/>
              <w:left w:val="single" w:sz="4" w:space="0" w:color="auto"/>
              <w:bottom w:val="single" w:sz="4" w:space="0" w:color="auto"/>
              <w:right w:val="single" w:sz="4" w:space="0" w:color="auto"/>
            </w:tcBorders>
            <w:vAlign w:val="bottom"/>
          </w:tcPr>
          <w:p w14:paraId="64AAB698" w14:textId="77777777" w:rsidR="00606931" w:rsidRPr="00D95A50" w:rsidRDefault="00606931" w:rsidP="00D41958">
            <w:pPr>
              <w:pStyle w:val="Fstycke"/>
              <w:rPr>
                <w:b/>
                <w:bCs/>
              </w:rPr>
            </w:pPr>
            <w:r w:rsidRPr="00D95A50">
              <w:rPr>
                <w:b/>
                <w:bCs/>
              </w:rPr>
              <w:t>0,30</w:t>
            </w:r>
          </w:p>
        </w:tc>
        <w:tc>
          <w:tcPr>
            <w:tcW w:w="722" w:type="dxa"/>
            <w:tcBorders>
              <w:top w:val="single" w:sz="4" w:space="0" w:color="auto"/>
              <w:left w:val="single" w:sz="4" w:space="0" w:color="auto"/>
              <w:bottom w:val="single" w:sz="4" w:space="0" w:color="auto"/>
              <w:right w:val="single" w:sz="4" w:space="0" w:color="auto"/>
            </w:tcBorders>
            <w:vAlign w:val="bottom"/>
          </w:tcPr>
          <w:p w14:paraId="042BE2F4" w14:textId="77777777" w:rsidR="00606931" w:rsidRPr="00D95A50" w:rsidRDefault="00606931" w:rsidP="00D41958">
            <w:pPr>
              <w:pStyle w:val="Fstycke"/>
              <w:rPr>
                <w:b/>
                <w:bCs/>
              </w:rPr>
            </w:pPr>
            <w:r w:rsidRPr="00D95A50">
              <w:rPr>
                <w:b/>
                <w:bCs/>
              </w:rPr>
              <w:t> </w:t>
            </w:r>
          </w:p>
        </w:tc>
        <w:tc>
          <w:tcPr>
            <w:tcW w:w="722" w:type="dxa"/>
            <w:tcBorders>
              <w:top w:val="single" w:sz="4" w:space="0" w:color="auto"/>
              <w:left w:val="single" w:sz="4" w:space="0" w:color="auto"/>
              <w:bottom w:val="single" w:sz="4" w:space="0" w:color="auto"/>
              <w:right w:val="single" w:sz="4" w:space="0" w:color="auto"/>
            </w:tcBorders>
            <w:vAlign w:val="bottom"/>
          </w:tcPr>
          <w:p w14:paraId="22AE562D" w14:textId="77777777" w:rsidR="00606931" w:rsidRPr="00D95A50" w:rsidRDefault="00606931" w:rsidP="00D41958">
            <w:pPr>
              <w:pStyle w:val="Fstycke"/>
              <w:rPr>
                <w:b/>
                <w:bCs/>
              </w:rPr>
            </w:pPr>
            <w:r w:rsidRPr="00D95A50">
              <w:rPr>
                <w:b/>
                <w:bCs/>
              </w:rPr>
              <w:t> </w:t>
            </w:r>
          </w:p>
        </w:tc>
        <w:tc>
          <w:tcPr>
            <w:tcW w:w="969" w:type="dxa"/>
            <w:tcBorders>
              <w:top w:val="single" w:sz="4" w:space="0" w:color="auto"/>
              <w:left w:val="single" w:sz="4" w:space="0" w:color="auto"/>
              <w:bottom w:val="single" w:sz="4" w:space="0" w:color="auto"/>
              <w:right w:val="single" w:sz="4" w:space="0" w:color="auto"/>
            </w:tcBorders>
            <w:vAlign w:val="bottom"/>
          </w:tcPr>
          <w:p w14:paraId="152CC448" w14:textId="77777777" w:rsidR="00606931" w:rsidRPr="00D95A50" w:rsidRDefault="00606931" w:rsidP="00D41958">
            <w:pPr>
              <w:pStyle w:val="Fstycke"/>
            </w:pPr>
            <w:r w:rsidRPr="00D95A50">
              <w:t>Bredd</w:t>
            </w:r>
          </w:p>
        </w:tc>
      </w:tr>
      <w:tr w:rsidR="00606931" w:rsidRPr="00D95A50" w14:paraId="12038752" w14:textId="77777777" w:rsidTr="00D41958">
        <w:trPr>
          <w:trHeight w:val="285"/>
        </w:trPr>
        <w:tc>
          <w:tcPr>
            <w:tcW w:w="553" w:type="dxa"/>
            <w:tcBorders>
              <w:top w:val="single" w:sz="4" w:space="0" w:color="auto"/>
              <w:left w:val="single" w:sz="4" w:space="0" w:color="auto"/>
              <w:bottom w:val="single" w:sz="4" w:space="0" w:color="auto"/>
              <w:right w:val="single" w:sz="4" w:space="0" w:color="auto"/>
            </w:tcBorders>
            <w:noWrap/>
            <w:vAlign w:val="bottom"/>
          </w:tcPr>
          <w:p w14:paraId="5A3D4CB1" w14:textId="77777777" w:rsidR="00606931" w:rsidRPr="00D95A50" w:rsidRDefault="00606931" w:rsidP="00D41958">
            <w:pPr>
              <w:pStyle w:val="Fstycke"/>
            </w:pPr>
            <w:r w:rsidRPr="00D95A50">
              <w:t>S2</w:t>
            </w:r>
          </w:p>
        </w:tc>
        <w:tc>
          <w:tcPr>
            <w:tcW w:w="722" w:type="dxa"/>
            <w:tcBorders>
              <w:top w:val="single" w:sz="4" w:space="0" w:color="auto"/>
              <w:left w:val="single" w:sz="4" w:space="0" w:color="auto"/>
              <w:bottom w:val="single" w:sz="4" w:space="0" w:color="auto"/>
              <w:right w:val="single" w:sz="4" w:space="0" w:color="auto"/>
            </w:tcBorders>
            <w:noWrap/>
            <w:vAlign w:val="bottom"/>
          </w:tcPr>
          <w:p w14:paraId="7CB40A39" w14:textId="77777777" w:rsidR="00606931" w:rsidRPr="00D95A50" w:rsidRDefault="00606931" w:rsidP="00D41958">
            <w:pPr>
              <w:pStyle w:val="Fstycke"/>
              <w:rPr>
                <w:b/>
                <w:bCs/>
              </w:rPr>
            </w:pPr>
            <w:r w:rsidRPr="00D95A50">
              <w:rPr>
                <w:b/>
                <w:bCs/>
              </w:rPr>
              <w:t> </w:t>
            </w:r>
          </w:p>
        </w:tc>
        <w:tc>
          <w:tcPr>
            <w:tcW w:w="722" w:type="dxa"/>
            <w:tcBorders>
              <w:top w:val="single" w:sz="4" w:space="0" w:color="auto"/>
              <w:left w:val="single" w:sz="4" w:space="0" w:color="auto"/>
              <w:bottom w:val="single" w:sz="4" w:space="0" w:color="auto"/>
              <w:right w:val="single" w:sz="4" w:space="0" w:color="auto"/>
            </w:tcBorders>
            <w:noWrap/>
            <w:vAlign w:val="bottom"/>
          </w:tcPr>
          <w:p w14:paraId="21F92A70" w14:textId="77777777" w:rsidR="00606931" w:rsidRPr="00D95A50" w:rsidRDefault="00606931" w:rsidP="00D41958">
            <w:pPr>
              <w:pStyle w:val="Fstycke"/>
              <w:rPr>
                <w:b/>
                <w:bCs/>
              </w:rPr>
            </w:pPr>
            <w:r w:rsidRPr="00D95A50">
              <w:rPr>
                <w:b/>
                <w:bCs/>
              </w:rPr>
              <w:t> </w:t>
            </w:r>
          </w:p>
        </w:tc>
        <w:tc>
          <w:tcPr>
            <w:tcW w:w="806" w:type="dxa"/>
            <w:tcBorders>
              <w:top w:val="single" w:sz="4" w:space="0" w:color="auto"/>
              <w:left w:val="single" w:sz="4" w:space="0" w:color="auto"/>
              <w:bottom w:val="single" w:sz="4" w:space="0" w:color="auto"/>
              <w:right w:val="single" w:sz="4" w:space="0" w:color="auto"/>
            </w:tcBorders>
            <w:noWrap/>
            <w:vAlign w:val="bottom"/>
          </w:tcPr>
          <w:p w14:paraId="6EDDDCBB" w14:textId="77777777" w:rsidR="00606931" w:rsidRPr="00D95A50" w:rsidRDefault="00606931" w:rsidP="00D41958">
            <w:pPr>
              <w:pStyle w:val="Fstycke"/>
              <w:rPr>
                <w:b/>
                <w:bCs/>
              </w:rPr>
            </w:pPr>
            <w:r w:rsidRPr="00D95A50">
              <w:rPr>
                <w:b/>
                <w:bCs/>
              </w:rPr>
              <w:t>1,00</w:t>
            </w:r>
          </w:p>
        </w:tc>
        <w:tc>
          <w:tcPr>
            <w:tcW w:w="722" w:type="dxa"/>
            <w:tcBorders>
              <w:top w:val="single" w:sz="4" w:space="0" w:color="auto"/>
              <w:left w:val="single" w:sz="4" w:space="0" w:color="auto"/>
              <w:bottom w:val="single" w:sz="4" w:space="0" w:color="auto"/>
              <w:right w:val="single" w:sz="4" w:space="0" w:color="auto"/>
            </w:tcBorders>
            <w:noWrap/>
            <w:vAlign w:val="bottom"/>
          </w:tcPr>
          <w:p w14:paraId="5069EE2A" w14:textId="77777777" w:rsidR="00606931" w:rsidRPr="00D95A50" w:rsidRDefault="00606931" w:rsidP="00D41958">
            <w:pPr>
              <w:pStyle w:val="Fstycke"/>
              <w:rPr>
                <w:b/>
                <w:bCs/>
              </w:rPr>
            </w:pPr>
            <w:r w:rsidRPr="00D95A50">
              <w:rPr>
                <w:b/>
                <w:bCs/>
              </w:rPr>
              <w:t> </w:t>
            </w:r>
          </w:p>
        </w:tc>
        <w:tc>
          <w:tcPr>
            <w:tcW w:w="722" w:type="dxa"/>
            <w:tcBorders>
              <w:top w:val="single" w:sz="4" w:space="0" w:color="auto"/>
              <w:left w:val="single" w:sz="4" w:space="0" w:color="auto"/>
              <w:bottom w:val="single" w:sz="4" w:space="0" w:color="auto"/>
              <w:right w:val="single" w:sz="4" w:space="0" w:color="auto"/>
            </w:tcBorders>
            <w:noWrap/>
            <w:vAlign w:val="bottom"/>
          </w:tcPr>
          <w:p w14:paraId="0AE2A165" w14:textId="77777777" w:rsidR="00606931" w:rsidRPr="00D95A50" w:rsidRDefault="00606931" w:rsidP="00D41958">
            <w:pPr>
              <w:pStyle w:val="Fstycke"/>
              <w:rPr>
                <w:b/>
                <w:bCs/>
              </w:rPr>
            </w:pPr>
            <w:r w:rsidRPr="00D95A50">
              <w:rPr>
                <w:b/>
                <w:bCs/>
              </w:rPr>
              <w:t> </w:t>
            </w:r>
          </w:p>
        </w:tc>
        <w:tc>
          <w:tcPr>
            <w:tcW w:w="969" w:type="dxa"/>
            <w:tcBorders>
              <w:top w:val="single" w:sz="4" w:space="0" w:color="auto"/>
              <w:left w:val="single" w:sz="4" w:space="0" w:color="auto"/>
              <w:bottom w:val="single" w:sz="4" w:space="0" w:color="auto"/>
              <w:right w:val="single" w:sz="4" w:space="0" w:color="auto"/>
            </w:tcBorders>
            <w:noWrap/>
            <w:vAlign w:val="bottom"/>
          </w:tcPr>
          <w:p w14:paraId="335654E4" w14:textId="77777777" w:rsidR="00606931" w:rsidRPr="00D95A50" w:rsidRDefault="00606931" w:rsidP="00D41958">
            <w:pPr>
              <w:pStyle w:val="Fstycke"/>
            </w:pPr>
            <w:r w:rsidRPr="00D95A50">
              <w:t>Höjd</w:t>
            </w:r>
          </w:p>
        </w:tc>
      </w:tr>
    </w:tbl>
    <w:p w14:paraId="2C6B1C1F" w14:textId="77777777" w:rsidR="00606931" w:rsidRPr="00D95A50" w:rsidRDefault="00606931" w:rsidP="00606931">
      <w:pPr>
        <w:pStyle w:val="Rubrik3utanluftfre"/>
      </w:pPr>
    </w:p>
    <w:p w14:paraId="2422A81B" w14:textId="77777777" w:rsidR="00606931" w:rsidRPr="00D95A50" w:rsidRDefault="00606931" w:rsidP="00606931">
      <w:pPr>
        <w:pStyle w:val="Rubrik3utanluftfre"/>
      </w:pPr>
    </w:p>
    <w:p w14:paraId="6097DB4A" w14:textId="77777777" w:rsidR="00606931" w:rsidRPr="00D95A50" w:rsidRDefault="00606931" w:rsidP="00606931">
      <w:pPr>
        <w:pStyle w:val="Rubrik3utanluftfre"/>
      </w:pPr>
    </w:p>
    <w:p w14:paraId="3CC48AA9" w14:textId="77777777" w:rsidR="00606931" w:rsidRPr="00D95A50" w:rsidRDefault="00606931" w:rsidP="00606931">
      <w:pPr>
        <w:pStyle w:val="Rubrik3utanluftfre"/>
      </w:pPr>
    </w:p>
    <w:p w14:paraId="5B085AFF" w14:textId="77777777" w:rsidR="00606931" w:rsidRPr="00D95A50" w:rsidRDefault="00606931" w:rsidP="00606931">
      <w:pPr>
        <w:pStyle w:val="Rubrik3utanluftfre"/>
      </w:pPr>
    </w:p>
    <w:p w14:paraId="6A97CE2A" w14:textId="77777777" w:rsidR="00606931" w:rsidRPr="00D95A50" w:rsidRDefault="00606931" w:rsidP="00606931">
      <w:pPr>
        <w:pStyle w:val="Stycke"/>
        <w:spacing w:before="360" w:after="120"/>
        <w:rPr>
          <w:b/>
        </w:rPr>
      </w:pPr>
    </w:p>
    <w:p w14:paraId="5CCCFFD1" w14:textId="77777777" w:rsidR="00606931" w:rsidRPr="00D95A50" w:rsidRDefault="00606931" w:rsidP="00606931">
      <w:pPr>
        <w:pStyle w:val="Stycke"/>
        <w:spacing w:before="360" w:after="120"/>
        <w:rPr>
          <w:b/>
        </w:rPr>
      </w:pPr>
    </w:p>
    <w:p w14:paraId="3F7ED79B" w14:textId="77777777" w:rsidR="00606931" w:rsidRPr="00D95A50" w:rsidRDefault="00606931" w:rsidP="00606931">
      <w:pPr>
        <w:pStyle w:val="Stycke"/>
        <w:spacing w:before="360" w:after="120"/>
        <w:rPr>
          <w:b/>
        </w:rPr>
      </w:pPr>
    </w:p>
    <w:p w14:paraId="0022379E" w14:textId="77777777" w:rsidR="00606931" w:rsidRPr="00D95A50" w:rsidRDefault="00606931" w:rsidP="00606931">
      <w:pPr>
        <w:pStyle w:val="Stycke"/>
        <w:spacing w:before="360" w:after="120"/>
        <w:rPr>
          <w:b/>
        </w:rPr>
      </w:pPr>
      <w:r w:rsidRPr="00D95A50">
        <w:rPr>
          <w:b/>
        </w:rPr>
        <w:lastRenderedPageBreak/>
        <w:t>Märke A39 Kryssmärke</w:t>
      </w:r>
    </w:p>
    <w:tbl>
      <w:tblPr>
        <w:tblW w:w="521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3"/>
        <w:gridCol w:w="722"/>
        <w:gridCol w:w="722"/>
        <w:gridCol w:w="806"/>
        <w:gridCol w:w="722"/>
        <w:gridCol w:w="722"/>
        <w:gridCol w:w="969"/>
      </w:tblGrid>
      <w:tr w:rsidR="00606931" w:rsidRPr="00D95A50" w14:paraId="791803B3" w14:textId="77777777" w:rsidTr="00D41958">
        <w:trPr>
          <w:trHeight w:val="270"/>
        </w:trPr>
        <w:tc>
          <w:tcPr>
            <w:tcW w:w="5216" w:type="dxa"/>
            <w:gridSpan w:val="7"/>
            <w:tcBorders>
              <w:top w:val="nil"/>
              <w:left w:val="nil"/>
              <w:bottom w:val="single" w:sz="4" w:space="0" w:color="auto"/>
              <w:right w:val="nil"/>
            </w:tcBorders>
            <w:noWrap/>
            <w:vAlign w:val="bottom"/>
          </w:tcPr>
          <w:p w14:paraId="3BBC67DD" w14:textId="77777777" w:rsidR="00606931" w:rsidRPr="00D95A50" w:rsidRDefault="00606931" w:rsidP="00D41958">
            <w:pPr>
              <w:pStyle w:val="Fstycke"/>
            </w:pPr>
            <w:r w:rsidRPr="00D95A50">
              <w:rPr>
                <w:noProof/>
              </w:rPr>
              <w:drawing>
                <wp:anchor distT="0" distB="0" distL="114300" distR="114300" simplePos="0" relativeHeight="251602944" behindDoc="0" locked="0" layoutInCell="1" allowOverlap="1" wp14:anchorId="0DCF9998" wp14:editId="70441397">
                  <wp:simplePos x="0" y="0"/>
                  <wp:positionH relativeFrom="column">
                    <wp:posOffset>1323340</wp:posOffset>
                  </wp:positionH>
                  <wp:positionV relativeFrom="paragraph">
                    <wp:posOffset>72390</wp:posOffset>
                  </wp:positionV>
                  <wp:extent cx="1092200" cy="1250950"/>
                  <wp:effectExtent l="0" t="0" r="0" b="0"/>
                  <wp:wrapNone/>
                  <wp:docPr id="20" name="Bild 10" descr="VVFS-A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VVFS-A39-3"/>
                          <pic:cNvPicPr>
                            <a:picLocks noChangeAspect="1" noChangeArrowheads="1"/>
                          </pic:cNvPicPr>
                        </pic:nvPicPr>
                        <pic:blipFill>
                          <a:blip r:embed="rId22" cstate="print"/>
                          <a:srcRect/>
                          <a:stretch>
                            <a:fillRect/>
                          </a:stretch>
                        </pic:blipFill>
                        <pic:spPr bwMode="auto">
                          <a:xfrm>
                            <a:off x="0" y="0"/>
                            <a:ext cx="1092200" cy="1250950"/>
                          </a:xfrm>
                          <a:prstGeom prst="rect">
                            <a:avLst/>
                          </a:prstGeom>
                          <a:noFill/>
                          <a:ln w="9525">
                            <a:noFill/>
                            <a:miter lim="800000"/>
                            <a:headEnd/>
                            <a:tailEnd/>
                          </a:ln>
                        </pic:spPr>
                      </pic:pic>
                    </a:graphicData>
                  </a:graphic>
                </wp:anchor>
              </w:drawing>
            </w:r>
            <w:r w:rsidRPr="00D95A50">
              <w:rPr>
                <w:noProof/>
              </w:rPr>
              <w:drawing>
                <wp:anchor distT="0" distB="0" distL="114300" distR="114300" simplePos="0" relativeHeight="251604992" behindDoc="0" locked="0" layoutInCell="1" allowOverlap="1" wp14:anchorId="7EB06A9C" wp14:editId="50F6CC18">
                  <wp:simplePos x="0" y="0"/>
                  <wp:positionH relativeFrom="column">
                    <wp:posOffset>66040</wp:posOffset>
                  </wp:positionH>
                  <wp:positionV relativeFrom="paragraph">
                    <wp:posOffset>-3810</wp:posOffset>
                  </wp:positionV>
                  <wp:extent cx="913130" cy="1327150"/>
                  <wp:effectExtent l="19050" t="0" r="1270" b="0"/>
                  <wp:wrapNone/>
                  <wp:docPr id="109" name="Bild 13" descr="VVFS-A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VVFS-A39-4"/>
                          <pic:cNvPicPr>
                            <a:picLocks noChangeAspect="1" noChangeArrowheads="1"/>
                          </pic:cNvPicPr>
                        </pic:nvPicPr>
                        <pic:blipFill>
                          <a:blip r:embed="rId23" cstate="print"/>
                          <a:srcRect/>
                          <a:stretch>
                            <a:fillRect/>
                          </a:stretch>
                        </pic:blipFill>
                        <pic:spPr bwMode="auto">
                          <a:xfrm>
                            <a:off x="0" y="0"/>
                            <a:ext cx="913130" cy="1327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5E95D5B" w14:textId="77777777" w:rsidR="00606931" w:rsidRPr="00D95A50" w:rsidRDefault="00606931" w:rsidP="00D41958"/>
          <w:p w14:paraId="24AF4CA5" w14:textId="77777777" w:rsidR="00606931" w:rsidRPr="00D95A50" w:rsidRDefault="00606931" w:rsidP="00D41958"/>
          <w:p w14:paraId="741C0E96" w14:textId="77777777" w:rsidR="00606931" w:rsidRPr="00D95A50" w:rsidRDefault="00606931" w:rsidP="00D41958"/>
          <w:p w14:paraId="7368769E" w14:textId="77777777" w:rsidR="00606931" w:rsidRPr="00D95A50" w:rsidRDefault="00606931" w:rsidP="00D41958"/>
          <w:p w14:paraId="099B7B6B" w14:textId="77777777" w:rsidR="00606931" w:rsidRPr="00D95A50" w:rsidRDefault="00606931" w:rsidP="00D41958"/>
          <w:p w14:paraId="2CDA80A1" w14:textId="77777777" w:rsidR="00606931" w:rsidRPr="00D95A50" w:rsidRDefault="00606931" w:rsidP="00D41958"/>
          <w:p w14:paraId="55856246" w14:textId="77777777" w:rsidR="00606931" w:rsidRPr="00D95A50" w:rsidRDefault="00606931" w:rsidP="00D41958"/>
        </w:tc>
      </w:tr>
      <w:tr w:rsidR="00606931" w:rsidRPr="00D95A50" w14:paraId="69E5AE27"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2952D5ED" w14:textId="77777777" w:rsidR="00606931" w:rsidRPr="00D95A50" w:rsidRDefault="00606931" w:rsidP="00D41958">
            <w:pPr>
              <w:pStyle w:val="Fstycke"/>
            </w:pPr>
            <w:r w:rsidRPr="00D95A50">
              <w:t>Storlek och mått i meter för märke A39</w:t>
            </w:r>
          </w:p>
        </w:tc>
      </w:tr>
      <w:tr w:rsidR="00606931" w:rsidRPr="00D95A50" w14:paraId="00CC2699" w14:textId="77777777" w:rsidTr="00D41958">
        <w:trPr>
          <w:trHeight w:val="540"/>
        </w:trPr>
        <w:tc>
          <w:tcPr>
            <w:tcW w:w="553" w:type="dxa"/>
            <w:tcBorders>
              <w:top w:val="single" w:sz="4" w:space="0" w:color="auto"/>
              <w:left w:val="single" w:sz="4" w:space="0" w:color="auto"/>
              <w:bottom w:val="single" w:sz="4" w:space="0" w:color="auto"/>
              <w:right w:val="single" w:sz="4" w:space="0" w:color="auto"/>
            </w:tcBorders>
            <w:vAlign w:val="bottom"/>
          </w:tcPr>
          <w:p w14:paraId="2B56EBD4" w14:textId="77777777" w:rsidR="00606931" w:rsidRPr="00D95A50" w:rsidRDefault="00606931" w:rsidP="00D41958">
            <w:pPr>
              <w:pStyle w:val="Fstycke"/>
            </w:pPr>
          </w:p>
        </w:tc>
        <w:tc>
          <w:tcPr>
            <w:tcW w:w="722" w:type="dxa"/>
            <w:tcBorders>
              <w:top w:val="single" w:sz="4" w:space="0" w:color="auto"/>
              <w:left w:val="single" w:sz="4" w:space="0" w:color="auto"/>
              <w:bottom w:val="single" w:sz="4" w:space="0" w:color="auto"/>
              <w:right w:val="single" w:sz="4" w:space="0" w:color="auto"/>
            </w:tcBorders>
            <w:vAlign w:val="bottom"/>
          </w:tcPr>
          <w:p w14:paraId="40A1FFCE" w14:textId="77777777" w:rsidR="00606931" w:rsidRPr="00D95A50" w:rsidRDefault="00606931" w:rsidP="00D41958">
            <w:pPr>
              <w:pStyle w:val="Fstycke"/>
            </w:pPr>
            <w:r w:rsidRPr="00D95A50">
              <w:t>Mycket liten</w:t>
            </w:r>
          </w:p>
        </w:tc>
        <w:tc>
          <w:tcPr>
            <w:tcW w:w="722" w:type="dxa"/>
            <w:tcBorders>
              <w:top w:val="single" w:sz="4" w:space="0" w:color="auto"/>
              <w:left w:val="single" w:sz="4" w:space="0" w:color="auto"/>
              <w:bottom w:val="single" w:sz="4" w:space="0" w:color="auto"/>
              <w:right w:val="single" w:sz="4" w:space="0" w:color="auto"/>
            </w:tcBorders>
            <w:vAlign w:val="bottom"/>
          </w:tcPr>
          <w:p w14:paraId="21DF48DF" w14:textId="77777777" w:rsidR="00606931" w:rsidRPr="00D95A50" w:rsidRDefault="00606931" w:rsidP="00D41958">
            <w:pPr>
              <w:pStyle w:val="Fstycke"/>
            </w:pPr>
            <w:r w:rsidRPr="00D95A50">
              <w:t>Liten</w:t>
            </w:r>
          </w:p>
        </w:tc>
        <w:tc>
          <w:tcPr>
            <w:tcW w:w="806" w:type="dxa"/>
            <w:tcBorders>
              <w:top w:val="single" w:sz="4" w:space="0" w:color="auto"/>
              <w:left w:val="single" w:sz="4" w:space="0" w:color="auto"/>
              <w:bottom w:val="single" w:sz="4" w:space="0" w:color="auto"/>
              <w:right w:val="single" w:sz="4" w:space="0" w:color="auto"/>
            </w:tcBorders>
            <w:vAlign w:val="bottom"/>
          </w:tcPr>
          <w:p w14:paraId="0DFB4DFC" w14:textId="77777777" w:rsidR="00606931" w:rsidRPr="00D95A50" w:rsidRDefault="00606931" w:rsidP="00D41958">
            <w:pPr>
              <w:pStyle w:val="Fstycke"/>
            </w:pPr>
            <w:r w:rsidRPr="00D95A50">
              <w:t>Normal</w:t>
            </w:r>
          </w:p>
        </w:tc>
        <w:tc>
          <w:tcPr>
            <w:tcW w:w="722" w:type="dxa"/>
            <w:tcBorders>
              <w:top w:val="single" w:sz="4" w:space="0" w:color="auto"/>
              <w:left w:val="single" w:sz="4" w:space="0" w:color="auto"/>
              <w:bottom w:val="single" w:sz="4" w:space="0" w:color="auto"/>
              <w:right w:val="single" w:sz="4" w:space="0" w:color="auto"/>
            </w:tcBorders>
            <w:vAlign w:val="bottom"/>
          </w:tcPr>
          <w:p w14:paraId="7CEB6E25" w14:textId="77777777" w:rsidR="00606931" w:rsidRPr="00D95A50" w:rsidRDefault="00606931" w:rsidP="00D41958">
            <w:pPr>
              <w:pStyle w:val="Fstycke"/>
            </w:pPr>
            <w:r w:rsidRPr="00D95A50">
              <w:t>Stor</w:t>
            </w:r>
          </w:p>
        </w:tc>
        <w:tc>
          <w:tcPr>
            <w:tcW w:w="722" w:type="dxa"/>
            <w:tcBorders>
              <w:top w:val="single" w:sz="4" w:space="0" w:color="auto"/>
              <w:left w:val="single" w:sz="4" w:space="0" w:color="auto"/>
              <w:bottom w:val="single" w:sz="4" w:space="0" w:color="auto"/>
              <w:right w:val="single" w:sz="4" w:space="0" w:color="auto"/>
            </w:tcBorders>
            <w:vAlign w:val="bottom"/>
          </w:tcPr>
          <w:p w14:paraId="6EED8B15" w14:textId="77777777" w:rsidR="00606931" w:rsidRPr="00D95A50" w:rsidRDefault="00606931" w:rsidP="00D41958">
            <w:pPr>
              <w:pStyle w:val="Fstycke"/>
            </w:pPr>
            <w:r w:rsidRPr="00D95A50">
              <w:t>Mycket stor</w:t>
            </w:r>
          </w:p>
        </w:tc>
        <w:tc>
          <w:tcPr>
            <w:tcW w:w="969" w:type="dxa"/>
            <w:tcBorders>
              <w:top w:val="single" w:sz="4" w:space="0" w:color="auto"/>
              <w:left w:val="single" w:sz="4" w:space="0" w:color="auto"/>
              <w:bottom w:val="single" w:sz="4" w:space="0" w:color="auto"/>
              <w:right w:val="single" w:sz="4" w:space="0" w:color="auto"/>
            </w:tcBorders>
            <w:vAlign w:val="bottom"/>
          </w:tcPr>
          <w:p w14:paraId="29FD9865" w14:textId="77777777" w:rsidR="00606931" w:rsidRPr="00D95A50" w:rsidRDefault="00606931" w:rsidP="00D41958">
            <w:pPr>
              <w:pStyle w:val="Fstycke"/>
            </w:pPr>
            <w:r w:rsidRPr="00D95A50">
              <w:t> </w:t>
            </w:r>
          </w:p>
        </w:tc>
      </w:tr>
      <w:tr w:rsidR="00606931" w:rsidRPr="00D95A50" w14:paraId="2F352162" w14:textId="77777777" w:rsidTr="00D41958">
        <w:trPr>
          <w:trHeight w:val="270"/>
        </w:trPr>
        <w:tc>
          <w:tcPr>
            <w:tcW w:w="553" w:type="dxa"/>
            <w:tcBorders>
              <w:top w:val="single" w:sz="4" w:space="0" w:color="auto"/>
              <w:left w:val="single" w:sz="4" w:space="0" w:color="auto"/>
              <w:bottom w:val="single" w:sz="4" w:space="0" w:color="auto"/>
              <w:right w:val="single" w:sz="4" w:space="0" w:color="auto"/>
            </w:tcBorders>
            <w:vAlign w:val="bottom"/>
          </w:tcPr>
          <w:p w14:paraId="32F16F22" w14:textId="77777777" w:rsidR="00606931" w:rsidRPr="00D95A50" w:rsidRDefault="00606931" w:rsidP="00D41958">
            <w:pPr>
              <w:pStyle w:val="Fstycke"/>
            </w:pPr>
            <w:r w:rsidRPr="00D95A50">
              <w:t>S1</w:t>
            </w:r>
          </w:p>
        </w:tc>
        <w:tc>
          <w:tcPr>
            <w:tcW w:w="722" w:type="dxa"/>
            <w:tcBorders>
              <w:top w:val="single" w:sz="4" w:space="0" w:color="auto"/>
              <w:left w:val="single" w:sz="4" w:space="0" w:color="auto"/>
              <w:bottom w:val="single" w:sz="4" w:space="0" w:color="auto"/>
              <w:right w:val="single" w:sz="4" w:space="0" w:color="auto"/>
            </w:tcBorders>
            <w:vAlign w:val="bottom"/>
          </w:tcPr>
          <w:p w14:paraId="734143FD" w14:textId="77777777" w:rsidR="00606931" w:rsidRPr="00D95A50" w:rsidRDefault="00606931" w:rsidP="00D41958">
            <w:pPr>
              <w:pStyle w:val="Fstycke"/>
              <w:rPr>
                <w:b/>
                <w:bCs/>
              </w:rPr>
            </w:pPr>
            <w:r w:rsidRPr="00D95A50">
              <w:rPr>
                <w:b/>
                <w:bCs/>
              </w:rPr>
              <w:t> </w:t>
            </w:r>
          </w:p>
        </w:tc>
        <w:tc>
          <w:tcPr>
            <w:tcW w:w="722" w:type="dxa"/>
            <w:tcBorders>
              <w:top w:val="single" w:sz="4" w:space="0" w:color="auto"/>
              <w:left w:val="single" w:sz="4" w:space="0" w:color="auto"/>
              <w:bottom w:val="single" w:sz="4" w:space="0" w:color="auto"/>
              <w:right w:val="single" w:sz="4" w:space="0" w:color="auto"/>
            </w:tcBorders>
            <w:vAlign w:val="bottom"/>
          </w:tcPr>
          <w:p w14:paraId="29DA480C" w14:textId="77777777" w:rsidR="00606931" w:rsidRPr="00D95A50" w:rsidRDefault="00606931" w:rsidP="00D41958">
            <w:pPr>
              <w:pStyle w:val="Fstycke"/>
              <w:rPr>
                <w:b/>
                <w:bCs/>
              </w:rPr>
            </w:pPr>
            <w:r w:rsidRPr="00D95A50">
              <w:rPr>
                <w:b/>
                <w:bCs/>
              </w:rPr>
              <w:t>0,95</w:t>
            </w:r>
          </w:p>
        </w:tc>
        <w:tc>
          <w:tcPr>
            <w:tcW w:w="806" w:type="dxa"/>
            <w:tcBorders>
              <w:top w:val="single" w:sz="4" w:space="0" w:color="auto"/>
              <w:left w:val="single" w:sz="4" w:space="0" w:color="auto"/>
              <w:bottom w:val="single" w:sz="4" w:space="0" w:color="auto"/>
              <w:right w:val="single" w:sz="4" w:space="0" w:color="auto"/>
            </w:tcBorders>
            <w:vAlign w:val="bottom"/>
          </w:tcPr>
          <w:p w14:paraId="360AAB48" w14:textId="77777777" w:rsidR="00606931" w:rsidRPr="00D95A50" w:rsidRDefault="00606931" w:rsidP="00D41958">
            <w:pPr>
              <w:pStyle w:val="Fstycke"/>
              <w:rPr>
                <w:b/>
                <w:bCs/>
              </w:rPr>
            </w:pPr>
            <w:r w:rsidRPr="00D95A50">
              <w:rPr>
                <w:b/>
                <w:bCs/>
              </w:rPr>
              <w:t>1,35</w:t>
            </w:r>
          </w:p>
        </w:tc>
        <w:tc>
          <w:tcPr>
            <w:tcW w:w="722" w:type="dxa"/>
            <w:tcBorders>
              <w:top w:val="single" w:sz="4" w:space="0" w:color="auto"/>
              <w:left w:val="single" w:sz="4" w:space="0" w:color="auto"/>
              <w:bottom w:val="single" w:sz="4" w:space="0" w:color="auto"/>
              <w:right w:val="single" w:sz="4" w:space="0" w:color="auto"/>
            </w:tcBorders>
            <w:vAlign w:val="bottom"/>
          </w:tcPr>
          <w:p w14:paraId="5259C877" w14:textId="77777777" w:rsidR="00606931" w:rsidRPr="00D95A50" w:rsidRDefault="00606931" w:rsidP="00D41958">
            <w:pPr>
              <w:pStyle w:val="Fstycke"/>
              <w:rPr>
                <w:b/>
                <w:bCs/>
              </w:rPr>
            </w:pPr>
            <w:r w:rsidRPr="00D95A50">
              <w:rPr>
                <w:b/>
                <w:bCs/>
              </w:rPr>
              <w:t> </w:t>
            </w:r>
          </w:p>
        </w:tc>
        <w:tc>
          <w:tcPr>
            <w:tcW w:w="722" w:type="dxa"/>
            <w:tcBorders>
              <w:top w:val="single" w:sz="4" w:space="0" w:color="auto"/>
              <w:left w:val="single" w:sz="4" w:space="0" w:color="auto"/>
              <w:bottom w:val="single" w:sz="4" w:space="0" w:color="auto"/>
              <w:right w:val="single" w:sz="4" w:space="0" w:color="auto"/>
            </w:tcBorders>
            <w:vAlign w:val="bottom"/>
          </w:tcPr>
          <w:p w14:paraId="596C58DE" w14:textId="77777777" w:rsidR="00606931" w:rsidRPr="00D95A50" w:rsidRDefault="00606931" w:rsidP="00D41958">
            <w:pPr>
              <w:pStyle w:val="Fstycke"/>
              <w:rPr>
                <w:b/>
                <w:bCs/>
              </w:rPr>
            </w:pPr>
            <w:r w:rsidRPr="00D95A50">
              <w:rPr>
                <w:b/>
                <w:bCs/>
              </w:rPr>
              <w:t> </w:t>
            </w:r>
          </w:p>
        </w:tc>
        <w:tc>
          <w:tcPr>
            <w:tcW w:w="969" w:type="dxa"/>
            <w:tcBorders>
              <w:top w:val="single" w:sz="4" w:space="0" w:color="auto"/>
              <w:left w:val="single" w:sz="4" w:space="0" w:color="auto"/>
              <w:bottom w:val="single" w:sz="4" w:space="0" w:color="auto"/>
              <w:right w:val="single" w:sz="4" w:space="0" w:color="auto"/>
            </w:tcBorders>
            <w:vAlign w:val="bottom"/>
          </w:tcPr>
          <w:p w14:paraId="2C9A1C1C" w14:textId="77777777" w:rsidR="00606931" w:rsidRPr="00D95A50" w:rsidRDefault="00606931" w:rsidP="00D41958">
            <w:pPr>
              <w:pStyle w:val="Fstycke"/>
            </w:pPr>
            <w:r w:rsidRPr="00D95A50">
              <w:t>Längd</w:t>
            </w:r>
          </w:p>
        </w:tc>
      </w:tr>
      <w:tr w:rsidR="00606931" w:rsidRPr="00D95A50" w14:paraId="2B7B1E1B" w14:textId="77777777" w:rsidTr="00D41958">
        <w:trPr>
          <w:trHeight w:val="270"/>
        </w:trPr>
        <w:tc>
          <w:tcPr>
            <w:tcW w:w="553" w:type="dxa"/>
            <w:tcBorders>
              <w:top w:val="single" w:sz="4" w:space="0" w:color="auto"/>
              <w:left w:val="single" w:sz="4" w:space="0" w:color="auto"/>
              <w:bottom w:val="single" w:sz="4" w:space="0" w:color="auto"/>
              <w:right w:val="single" w:sz="4" w:space="0" w:color="auto"/>
            </w:tcBorders>
            <w:vAlign w:val="bottom"/>
          </w:tcPr>
          <w:p w14:paraId="244E83D2" w14:textId="77777777" w:rsidR="00606931" w:rsidRPr="00D95A50" w:rsidRDefault="00606931" w:rsidP="00D41958">
            <w:pPr>
              <w:pStyle w:val="Fstycke"/>
            </w:pPr>
            <w:r w:rsidRPr="00D95A50">
              <w:t>S2</w:t>
            </w:r>
          </w:p>
        </w:tc>
        <w:tc>
          <w:tcPr>
            <w:tcW w:w="722" w:type="dxa"/>
            <w:tcBorders>
              <w:top w:val="single" w:sz="4" w:space="0" w:color="auto"/>
              <w:left w:val="single" w:sz="4" w:space="0" w:color="auto"/>
              <w:bottom w:val="single" w:sz="4" w:space="0" w:color="auto"/>
              <w:right w:val="single" w:sz="4" w:space="0" w:color="auto"/>
            </w:tcBorders>
            <w:vAlign w:val="bottom"/>
          </w:tcPr>
          <w:p w14:paraId="7323D33F" w14:textId="77777777" w:rsidR="00606931" w:rsidRPr="00D95A50" w:rsidRDefault="00606931" w:rsidP="00D41958">
            <w:pPr>
              <w:pStyle w:val="Fstycke"/>
              <w:rPr>
                <w:b/>
                <w:bCs/>
              </w:rPr>
            </w:pPr>
            <w:r w:rsidRPr="00D95A50">
              <w:rPr>
                <w:b/>
                <w:bCs/>
              </w:rPr>
              <w:t> </w:t>
            </w:r>
          </w:p>
        </w:tc>
        <w:tc>
          <w:tcPr>
            <w:tcW w:w="722" w:type="dxa"/>
            <w:tcBorders>
              <w:top w:val="single" w:sz="4" w:space="0" w:color="auto"/>
              <w:left w:val="single" w:sz="4" w:space="0" w:color="auto"/>
              <w:bottom w:val="single" w:sz="4" w:space="0" w:color="auto"/>
              <w:right w:val="single" w:sz="4" w:space="0" w:color="auto"/>
            </w:tcBorders>
            <w:vAlign w:val="bottom"/>
          </w:tcPr>
          <w:p w14:paraId="406C0E6C" w14:textId="77777777" w:rsidR="00606931" w:rsidRPr="00D95A50" w:rsidRDefault="00606931" w:rsidP="00D41958">
            <w:pPr>
              <w:pStyle w:val="Fstycke"/>
              <w:rPr>
                <w:b/>
                <w:bCs/>
              </w:rPr>
            </w:pPr>
            <w:r w:rsidRPr="00D95A50">
              <w:rPr>
                <w:b/>
                <w:bCs/>
              </w:rPr>
              <w:t>0,140</w:t>
            </w:r>
          </w:p>
        </w:tc>
        <w:tc>
          <w:tcPr>
            <w:tcW w:w="806" w:type="dxa"/>
            <w:tcBorders>
              <w:top w:val="single" w:sz="4" w:space="0" w:color="auto"/>
              <w:left w:val="single" w:sz="4" w:space="0" w:color="auto"/>
              <w:bottom w:val="single" w:sz="4" w:space="0" w:color="auto"/>
              <w:right w:val="single" w:sz="4" w:space="0" w:color="auto"/>
            </w:tcBorders>
            <w:vAlign w:val="bottom"/>
          </w:tcPr>
          <w:p w14:paraId="0C722CDD" w14:textId="77777777" w:rsidR="00606931" w:rsidRPr="00D95A50" w:rsidRDefault="00606931" w:rsidP="00D41958">
            <w:pPr>
              <w:pStyle w:val="Fstycke"/>
              <w:rPr>
                <w:b/>
                <w:bCs/>
              </w:rPr>
            </w:pPr>
            <w:r w:rsidRPr="00D95A50">
              <w:rPr>
                <w:b/>
                <w:bCs/>
              </w:rPr>
              <w:t>0,20</w:t>
            </w:r>
          </w:p>
        </w:tc>
        <w:tc>
          <w:tcPr>
            <w:tcW w:w="722" w:type="dxa"/>
            <w:tcBorders>
              <w:top w:val="single" w:sz="4" w:space="0" w:color="auto"/>
              <w:left w:val="single" w:sz="4" w:space="0" w:color="auto"/>
              <w:bottom w:val="single" w:sz="4" w:space="0" w:color="auto"/>
              <w:right w:val="single" w:sz="4" w:space="0" w:color="auto"/>
            </w:tcBorders>
            <w:vAlign w:val="bottom"/>
          </w:tcPr>
          <w:p w14:paraId="132FD5C8" w14:textId="77777777" w:rsidR="00606931" w:rsidRPr="00D95A50" w:rsidRDefault="00606931" w:rsidP="00D41958">
            <w:pPr>
              <w:pStyle w:val="Fstycke"/>
              <w:rPr>
                <w:b/>
                <w:bCs/>
              </w:rPr>
            </w:pPr>
            <w:r w:rsidRPr="00D95A50">
              <w:rPr>
                <w:b/>
                <w:bCs/>
              </w:rPr>
              <w:t> </w:t>
            </w:r>
          </w:p>
        </w:tc>
        <w:tc>
          <w:tcPr>
            <w:tcW w:w="722" w:type="dxa"/>
            <w:tcBorders>
              <w:top w:val="single" w:sz="4" w:space="0" w:color="auto"/>
              <w:left w:val="single" w:sz="4" w:space="0" w:color="auto"/>
              <w:bottom w:val="single" w:sz="4" w:space="0" w:color="auto"/>
              <w:right w:val="single" w:sz="4" w:space="0" w:color="auto"/>
            </w:tcBorders>
            <w:vAlign w:val="bottom"/>
          </w:tcPr>
          <w:p w14:paraId="2D2915AD" w14:textId="77777777" w:rsidR="00606931" w:rsidRPr="00D95A50" w:rsidRDefault="00606931" w:rsidP="00D41958">
            <w:pPr>
              <w:pStyle w:val="Fstycke"/>
              <w:rPr>
                <w:b/>
                <w:bCs/>
              </w:rPr>
            </w:pPr>
            <w:r w:rsidRPr="00D95A50">
              <w:rPr>
                <w:b/>
                <w:bCs/>
              </w:rPr>
              <w:t> </w:t>
            </w:r>
          </w:p>
        </w:tc>
        <w:tc>
          <w:tcPr>
            <w:tcW w:w="969" w:type="dxa"/>
            <w:tcBorders>
              <w:top w:val="single" w:sz="4" w:space="0" w:color="auto"/>
              <w:left w:val="single" w:sz="4" w:space="0" w:color="auto"/>
              <w:bottom w:val="single" w:sz="4" w:space="0" w:color="auto"/>
              <w:right w:val="single" w:sz="4" w:space="0" w:color="auto"/>
            </w:tcBorders>
            <w:vAlign w:val="bottom"/>
          </w:tcPr>
          <w:p w14:paraId="1C315448" w14:textId="77777777" w:rsidR="00606931" w:rsidRPr="00D95A50" w:rsidRDefault="00606931" w:rsidP="00D41958">
            <w:pPr>
              <w:pStyle w:val="Fstycke"/>
            </w:pPr>
            <w:r w:rsidRPr="00D95A50">
              <w:t>Bredd</w:t>
            </w:r>
          </w:p>
        </w:tc>
      </w:tr>
      <w:tr w:rsidR="00606931" w:rsidRPr="00D95A50" w14:paraId="68FE967B" w14:textId="77777777" w:rsidTr="00D41958">
        <w:trPr>
          <w:trHeight w:val="285"/>
        </w:trPr>
        <w:tc>
          <w:tcPr>
            <w:tcW w:w="553" w:type="dxa"/>
            <w:tcBorders>
              <w:top w:val="single" w:sz="4" w:space="0" w:color="auto"/>
              <w:left w:val="single" w:sz="4" w:space="0" w:color="auto"/>
              <w:bottom w:val="single" w:sz="4" w:space="0" w:color="auto"/>
              <w:right w:val="single" w:sz="4" w:space="0" w:color="auto"/>
            </w:tcBorders>
            <w:noWrap/>
            <w:vAlign w:val="bottom"/>
          </w:tcPr>
          <w:p w14:paraId="2D3EC462" w14:textId="77777777" w:rsidR="00606931" w:rsidRPr="00D95A50" w:rsidRDefault="00606931" w:rsidP="00D41958">
            <w:pPr>
              <w:pStyle w:val="Fstycke"/>
            </w:pPr>
            <w:r w:rsidRPr="00D95A50">
              <w:t>V1</w:t>
            </w:r>
          </w:p>
        </w:tc>
        <w:tc>
          <w:tcPr>
            <w:tcW w:w="722" w:type="dxa"/>
            <w:tcBorders>
              <w:top w:val="single" w:sz="4" w:space="0" w:color="auto"/>
              <w:left w:val="single" w:sz="4" w:space="0" w:color="auto"/>
              <w:bottom w:val="single" w:sz="4" w:space="0" w:color="auto"/>
              <w:right w:val="single" w:sz="4" w:space="0" w:color="auto"/>
            </w:tcBorders>
            <w:noWrap/>
            <w:vAlign w:val="bottom"/>
          </w:tcPr>
          <w:p w14:paraId="5C009D85" w14:textId="77777777" w:rsidR="00606931" w:rsidRPr="00D95A50" w:rsidRDefault="00606931" w:rsidP="00D41958">
            <w:pPr>
              <w:pStyle w:val="Fstycke"/>
              <w:rPr>
                <w:b/>
                <w:bCs/>
              </w:rPr>
            </w:pPr>
            <w:r w:rsidRPr="00D95A50">
              <w:rPr>
                <w:b/>
                <w:bCs/>
              </w:rPr>
              <w:t> </w:t>
            </w:r>
          </w:p>
        </w:tc>
        <w:tc>
          <w:tcPr>
            <w:tcW w:w="722" w:type="dxa"/>
            <w:tcBorders>
              <w:top w:val="single" w:sz="4" w:space="0" w:color="auto"/>
              <w:left w:val="single" w:sz="4" w:space="0" w:color="auto"/>
              <w:bottom w:val="single" w:sz="4" w:space="0" w:color="auto"/>
              <w:right w:val="single" w:sz="4" w:space="0" w:color="auto"/>
            </w:tcBorders>
            <w:noWrap/>
            <w:vAlign w:val="bottom"/>
          </w:tcPr>
          <w:p w14:paraId="1EA7E0D1" w14:textId="77777777" w:rsidR="00606931" w:rsidRPr="00D95A50" w:rsidRDefault="00606931" w:rsidP="00D41958">
            <w:pPr>
              <w:pStyle w:val="Fstycke"/>
              <w:rPr>
                <w:b/>
                <w:bCs/>
              </w:rPr>
            </w:pPr>
            <w:r w:rsidRPr="00D95A50">
              <w:rPr>
                <w:b/>
                <w:bCs/>
              </w:rPr>
              <w:t>120º</w:t>
            </w:r>
          </w:p>
        </w:tc>
        <w:tc>
          <w:tcPr>
            <w:tcW w:w="806" w:type="dxa"/>
            <w:tcBorders>
              <w:top w:val="single" w:sz="4" w:space="0" w:color="auto"/>
              <w:left w:val="single" w:sz="4" w:space="0" w:color="auto"/>
              <w:bottom w:val="single" w:sz="4" w:space="0" w:color="auto"/>
              <w:right w:val="single" w:sz="4" w:space="0" w:color="auto"/>
            </w:tcBorders>
            <w:noWrap/>
            <w:vAlign w:val="bottom"/>
          </w:tcPr>
          <w:p w14:paraId="2968822D" w14:textId="77777777" w:rsidR="00606931" w:rsidRPr="00D95A50" w:rsidRDefault="00606931" w:rsidP="00D41958">
            <w:pPr>
              <w:pStyle w:val="Fstycke"/>
              <w:rPr>
                <w:b/>
                <w:bCs/>
              </w:rPr>
            </w:pPr>
            <w:r w:rsidRPr="00D95A50">
              <w:rPr>
                <w:b/>
                <w:bCs/>
              </w:rPr>
              <w:t>120º</w:t>
            </w:r>
          </w:p>
        </w:tc>
        <w:tc>
          <w:tcPr>
            <w:tcW w:w="722" w:type="dxa"/>
            <w:tcBorders>
              <w:top w:val="single" w:sz="4" w:space="0" w:color="auto"/>
              <w:left w:val="single" w:sz="4" w:space="0" w:color="auto"/>
              <w:bottom w:val="single" w:sz="4" w:space="0" w:color="auto"/>
              <w:right w:val="single" w:sz="4" w:space="0" w:color="auto"/>
            </w:tcBorders>
            <w:noWrap/>
            <w:vAlign w:val="bottom"/>
          </w:tcPr>
          <w:p w14:paraId="2956C06E" w14:textId="77777777" w:rsidR="00606931" w:rsidRPr="00D95A50" w:rsidRDefault="00606931" w:rsidP="00D41958">
            <w:pPr>
              <w:pStyle w:val="Fstycke"/>
              <w:rPr>
                <w:b/>
                <w:bCs/>
              </w:rPr>
            </w:pPr>
            <w:r w:rsidRPr="00D95A50">
              <w:rPr>
                <w:b/>
                <w:bCs/>
              </w:rPr>
              <w:t> </w:t>
            </w:r>
          </w:p>
        </w:tc>
        <w:tc>
          <w:tcPr>
            <w:tcW w:w="722" w:type="dxa"/>
            <w:tcBorders>
              <w:top w:val="single" w:sz="4" w:space="0" w:color="auto"/>
              <w:left w:val="single" w:sz="4" w:space="0" w:color="auto"/>
              <w:bottom w:val="single" w:sz="4" w:space="0" w:color="auto"/>
              <w:right w:val="single" w:sz="4" w:space="0" w:color="auto"/>
            </w:tcBorders>
            <w:noWrap/>
            <w:vAlign w:val="bottom"/>
          </w:tcPr>
          <w:p w14:paraId="00210BC4" w14:textId="77777777" w:rsidR="00606931" w:rsidRPr="00D95A50" w:rsidRDefault="00606931" w:rsidP="00D41958">
            <w:pPr>
              <w:pStyle w:val="Fstycke"/>
              <w:rPr>
                <w:b/>
                <w:bCs/>
              </w:rPr>
            </w:pPr>
            <w:r w:rsidRPr="00D95A50">
              <w:rPr>
                <w:b/>
                <w:bCs/>
              </w:rPr>
              <w:t> </w:t>
            </w:r>
          </w:p>
        </w:tc>
        <w:tc>
          <w:tcPr>
            <w:tcW w:w="969" w:type="dxa"/>
            <w:tcBorders>
              <w:top w:val="single" w:sz="4" w:space="0" w:color="auto"/>
              <w:left w:val="single" w:sz="4" w:space="0" w:color="auto"/>
              <w:bottom w:val="single" w:sz="4" w:space="0" w:color="auto"/>
              <w:right w:val="single" w:sz="4" w:space="0" w:color="auto"/>
            </w:tcBorders>
            <w:noWrap/>
            <w:vAlign w:val="bottom"/>
          </w:tcPr>
          <w:p w14:paraId="0ECCFC7A" w14:textId="77777777" w:rsidR="00606931" w:rsidRPr="00D95A50" w:rsidRDefault="00606931" w:rsidP="00D41958">
            <w:pPr>
              <w:pStyle w:val="Fstycke"/>
            </w:pPr>
            <w:r w:rsidRPr="00D95A50">
              <w:t>Vinkel</w:t>
            </w:r>
          </w:p>
        </w:tc>
      </w:tr>
      <w:tr w:rsidR="00606931" w:rsidRPr="00D95A50" w14:paraId="48220982" w14:textId="77777777" w:rsidTr="00D41958">
        <w:trPr>
          <w:trHeight w:val="285"/>
        </w:trPr>
        <w:tc>
          <w:tcPr>
            <w:tcW w:w="553" w:type="dxa"/>
            <w:tcBorders>
              <w:top w:val="single" w:sz="4" w:space="0" w:color="auto"/>
              <w:left w:val="single" w:sz="4" w:space="0" w:color="auto"/>
              <w:bottom w:val="single" w:sz="4" w:space="0" w:color="auto"/>
              <w:right w:val="single" w:sz="4" w:space="0" w:color="auto"/>
            </w:tcBorders>
            <w:noWrap/>
            <w:vAlign w:val="bottom"/>
          </w:tcPr>
          <w:p w14:paraId="09DFE3CE" w14:textId="77777777" w:rsidR="00606931" w:rsidRPr="00D95A50" w:rsidRDefault="00606931" w:rsidP="00D41958">
            <w:pPr>
              <w:pStyle w:val="Fstycke"/>
            </w:pPr>
            <w:r w:rsidRPr="00D95A50">
              <w:t>V2</w:t>
            </w:r>
          </w:p>
        </w:tc>
        <w:tc>
          <w:tcPr>
            <w:tcW w:w="722" w:type="dxa"/>
            <w:tcBorders>
              <w:top w:val="single" w:sz="4" w:space="0" w:color="auto"/>
              <w:left w:val="single" w:sz="4" w:space="0" w:color="auto"/>
              <w:bottom w:val="single" w:sz="4" w:space="0" w:color="auto"/>
              <w:right w:val="single" w:sz="4" w:space="0" w:color="auto"/>
            </w:tcBorders>
            <w:noWrap/>
            <w:vAlign w:val="bottom"/>
          </w:tcPr>
          <w:p w14:paraId="6D3309D5" w14:textId="77777777" w:rsidR="00606931" w:rsidRPr="00D95A50" w:rsidRDefault="00606931" w:rsidP="00D41958">
            <w:pPr>
              <w:pStyle w:val="Fstycke"/>
              <w:rPr>
                <w:b/>
                <w:bCs/>
              </w:rPr>
            </w:pPr>
          </w:p>
        </w:tc>
        <w:tc>
          <w:tcPr>
            <w:tcW w:w="722" w:type="dxa"/>
            <w:tcBorders>
              <w:top w:val="single" w:sz="4" w:space="0" w:color="auto"/>
              <w:left w:val="single" w:sz="4" w:space="0" w:color="auto"/>
              <w:bottom w:val="single" w:sz="4" w:space="0" w:color="auto"/>
              <w:right w:val="single" w:sz="4" w:space="0" w:color="auto"/>
            </w:tcBorders>
            <w:noWrap/>
            <w:vAlign w:val="bottom"/>
          </w:tcPr>
          <w:p w14:paraId="5A0D32D4" w14:textId="77777777" w:rsidR="00606931" w:rsidRPr="00D95A50" w:rsidRDefault="00606931" w:rsidP="00D41958">
            <w:pPr>
              <w:pStyle w:val="Fstycke"/>
              <w:rPr>
                <w:b/>
                <w:bCs/>
              </w:rPr>
            </w:pPr>
            <w:r w:rsidRPr="00D95A50">
              <w:rPr>
                <w:b/>
                <w:bCs/>
              </w:rPr>
              <w:t>60º</w:t>
            </w:r>
          </w:p>
        </w:tc>
        <w:tc>
          <w:tcPr>
            <w:tcW w:w="806" w:type="dxa"/>
            <w:tcBorders>
              <w:top w:val="single" w:sz="4" w:space="0" w:color="auto"/>
              <w:left w:val="single" w:sz="4" w:space="0" w:color="auto"/>
              <w:bottom w:val="single" w:sz="4" w:space="0" w:color="auto"/>
              <w:right w:val="single" w:sz="4" w:space="0" w:color="auto"/>
            </w:tcBorders>
            <w:noWrap/>
            <w:vAlign w:val="bottom"/>
          </w:tcPr>
          <w:p w14:paraId="4763D1FF" w14:textId="77777777" w:rsidR="00606931" w:rsidRPr="00D95A50" w:rsidRDefault="00606931" w:rsidP="00D41958">
            <w:pPr>
              <w:pStyle w:val="Fstycke"/>
              <w:rPr>
                <w:b/>
                <w:bCs/>
              </w:rPr>
            </w:pPr>
            <w:r w:rsidRPr="00D95A50">
              <w:rPr>
                <w:b/>
                <w:bCs/>
              </w:rPr>
              <w:t>60º</w:t>
            </w:r>
          </w:p>
        </w:tc>
        <w:tc>
          <w:tcPr>
            <w:tcW w:w="722" w:type="dxa"/>
            <w:tcBorders>
              <w:top w:val="single" w:sz="4" w:space="0" w:color="auto"/>
              <w:left w:val="single" w:sz="4" w:space="0" w:color="auto"/>
              <w:bottom w:val="single" w:sz="4" w:space="0" w:color="auto"/>
              <w:right w:val="single" w:sz="4" w:space="0" w:color="auto"/>
            </w:tcBorders>
            <w:noWrap/>
            <w:vAlign w:val="bottom"/>
          </w:tcPr>
          <w:p w14:paraId="5B7BFB74" w14:textId="77777777" w:rsidR="00606931" w:rsidRPr="00D95A50" w:rsidRDefault="00606931" w:rsidP="00D41958">
            <w:pPr>
              <w:pStyle w:val="Fstycke"/>
              <w:rPr>
                <w:b/>
                <w:bCs/>
              </w:rPr>
            </w:pPr>
          </w:p>
        </w:tc>
        <w:tc>
          <w:tcPr>
            <w:tcW w:w="722" w:type="dxa"/>
            <w:tcBorders>
              <w:top w:val="single" w:sz="4" w:space="0" w:color="auto"/>
              <w:left w:val="single" w:sz="4" w:space="0" w:color="auto"/>
              <w:bottom w:val="single" w:sz="4" w:space="0" w:color="auto"/>
              <w:right w:val="single" w:sz="4" w:space="0" w:color="auto"/>
            </w:tcBorders>
            <w:noWrap/>
            <w:vAlign w:val="bottom"/>
          </w:tcPr>
          <w:p w14:paraId="3E6A667C" w14:textId="77777777" w:rsidR="00606931" w:rsidRPr="00D95A50" w:rsidRDefault="00606931" w:rsidP="00D41958">
            <w:pPr>
              <w:pStyle w:val="Fstycke"/>
              <w:rPr>
                <w:b/>
                <w:bCs/>
              </w:rPr>
            </w:pPr>
          </w:p>
        </w:tc>
        <w:tc>
          <w:tcPr>
            <w:tcW w:w="969" w:type="dxa"/>
            <w:tcBorders>
              <w:top w:val="single" w:sz="4" w:space="0" w:color="auto"/>
              <w:left w:val="single" w:sz="4" w:space="0" w:color="auto"/>
              <w:bottom w:val="single" w:sz="4" w:space="0" w:color="auto"/>
              <w:right w:val="single" w:sz="4" w:space="0" w:color="auto"/>
            </w:tcBorders>
            <w:noWrap/>
            <w:vAlign w:val="bottom"/>
          </w:tcPr>
          <w:p w14:paraId="12EA789E" w14:textId="77777777" w:rsidR="00606931" w:rsidRPr="00D95A50" w:rsidRDefault="00606931" w:rsidP="00D41958">
            <w:pPr>
              <w:pStyle w:val="Fstycke"/>
            </w:pPr>
            <w:r w:rsidRPr="00D95A50">
              <w:t>Vinkel</w:t>
            </w:r>
          </w:p>
        </w:tc>
      </w:tr>
    </w:tbl>
    <w:p w14:paraId="5CD39E56" w14:textId="77777777" w:rsidR="00606931" w:rsidRPr="00D95A50" w:rsidRDefault="00606931" w:rsidP="00606931">
      <w:pPr>
        <w:pStyle w:val="Stycke"/>
        <w:spacing w:before="120"/>
        <w:outlineLvl w:val="0"/>
      </w:pPr>
      <w:r w:rsidRPr="00D95A50">
        <w:t>Märkena ska ha minst följande storlekar på följande vägar och banor.</w:t>
      </w:r>
    </w:p>
    <w:tbl>
      <w:tblPr>
        <w:tblStyle w:val="Tabellrutntutanrubrik"/>
        <w:tblW w:w="3903" w:type="pct"/>
        <w:tblLook w:val="04A0" w:firstRow="1" w:lastRow="0" w:firstColumn="1" w:lastColumn="0" w:noHBand="0" w:noVBand="1"/>
      </w:tblPr>
      <w:tblGrid>
        <w:gridCol w:w="3751"/>
        <w:gridCol w:w="808"/>
      </w:tblGrid>
      <w:tr w:rsidR="00606931" w:rsidRPr="00D95A50" w14:paraId="7AAD617D" w14:textId="77777777" w:rsidTr="00D41958">
        <w:trPr>
          <w:cnfStyle w:val="100000000000" w:firstRow="1" w:lastRow="0" w:firstColumn="0" w:lastColumn="0" w:oddVBand="0" w:evenVBand="0" w:oddHBand="0" w:evenHBand="0" w:firstRowFirstColumn="0" w:firstRowLastColumn="0" w:lastRowFirstColumn="0" w:lastRowLastColumn="0"/>
        </w:trPr>
        <w:tc>
          <w:tcPr>
            <w:tcW w:w="0" w:type="auto"/>
            <w:tcBorders>
              <w:bottom w:val="single" w:sz="4" w:space="0" w:color="auto"/>
            </w:tcBorders>
          </w:tcPr>
          <w:p w14:paraId="3D6E287A" w14:textId="77777777" w:rsidR="00606931" w:rsidRPr="00D95A50" w:rsidRDefault="00606931" w:rsidP="00D41958">
            <w:pPr>
              <w:pStyle w:val="Styckemedindrag"/>
              <w:ind w:firstLine="0"/>
              <w:rPr>
                <w:b/>
              </w:rPr>
            </w:pPr>
            <w:r w:rsidRPr="00D95A50">
              <w:rPr>
                <w:b/>
              </w:rPr>
              <w:t>Väg eller bana</w:t>
            </w:r>
          </w:p>
        </w:tc>
        <w:tc>
          <w:tcPr>
            <w:tcW w:w="0" w:type="auto"/>
            <w:tcBorders>
              <w:bottom w:val="single" w:sz="4" w:space="0" w:color="auto"/>
            </w:tcBorders>
          </w:tcPr>
          <w:p w14:paraId="4613A4FD" w14:textId="77777777" w:rsidR="00606931" w:rsidRPr="00D95A50" w:rsidRDefault="00606931" w:rsidP="00D41958">
            <w:pPr>
              <w:pStyle w:val="Styckemedindrag"/>
              <w:ind w:firstLine="0"/>
              <w:rPr>
                <w:b/>
              </w:rPr>
            </w:pPr>
            <w:r w:rsidRPr="00D95A50">
              <w:rPr>
                <w:b/>
              </w:rPr>
              <w:t>Storlek</w:t>
            </w:r>
          </w:p>
        </w:tc>
      </w:tr>
      <w:tr w:rsidR="00606931" w:rsidRPr="00D95A50" w14:paraId="281EACB6" w14:textId="77777777" w:rsidTr="00D41958">
        <w:tc>
          <w:tcPr>
            <w:tcW w:w="0" w:type="auto"/>
            <w:tcBorders>
              <w:top w:val="single" w:sz="4" w:space="0" w:color="auto"/>
            </w:tcBorders>
          </w:tcPr>
          <w:p w14:paraId="6881E19B" w14:textId="77777777" w:rsidR="00606931" w:rsidRPr="00D95A50" w:rsidRDefault="00606931" w:rsidP="00D41958">
            <w:pPr>
              <w:pStyle w:val="Styckemedindrag"/>
              <w:ind w:firstLine="0"/>
            </w:pPr>
            <w:r w:rsidRPr="00D95A50">
              <w:t>1. Väg som korsar järn- eller spårväg</w:t>
            </w:r>
          </w:p>
        </w:tc>
        <w:tc>
          <w:tcPr>
            <w:tcW w:w="0" w:type="auto"/>
            <w:tcBorders>
              <w:top w:val="single" w:sz="4" w:space="0" w:color="auto"/>
            </w:tcBorders>
          </w:tcPr>
          <w:p w14:paraId="59B8F869" w14:textId="77777777" w:rsidR="00606931" w:rsidRPr="00D95A50" w:rsidRDefault="00606931" w:rsidP="00D41958">
            <w:pPr>
              <w:pStyle w:val="Styckemedindrag"/>
              <w:ind w:firstLine="0"/>
            </w:pPr>
            <w:r w:rsidRPr="00D95A50">
              <w:t>Normal</w:t>
            </w:r>
          </w:p>
        </w:tc>
      </w:tr>
      <w:tr w:rsidR="00606931" w:rsidRPr="00D95A50" w14:paraId="15562E14" w14:textId="77777777" w:rsidTr="00D41958">
        <w:tc>
          <w:tcPr>
            <w:tcW w:w="0" w:type="auto"/>
          </w:tcPr>
          <w:p w14:paraId="3BD4906B" w14:textId="77777777" w:rsidR="00606931" w:rsidRPr="00D95A50" w:rsidRDefault="00606931" w:rsidP="00D41958">
            <w:pPr>
              <w:pStyle w:val="Styckemedindrag"/>
              <w:ind w:firstLine="0"/>
            </w:pPr>
            <w:r w:rsidRPr="00D95A50">
              <w:t>2. Bana för gående eller cyklande som korsar järn- eller spårväg</w:t>
            </w:r>
          </w:p>
        </w:tc>
        <w:tc>
          <w:tcPr>
            <w:tcW w:w="0" w:type="auto"/>
          </w:tcPr>
          <w:p w14:paraId="64B52B97" w14:textId="77777777" w:rsidR="00606931" w:rsidRPr="00D95A50" w:rsidRDefault="00606931" w:rsidP="00D41958">
            <w:pPr>
              <w:pStyle w:val="Styckemedindrag"/>
              <w:ind w:firstLine="0"/>
            </w:pPr>
            <w:r w:rsidRPr="00D95A50">
              <w:t>Liten</w:t>
            </w:r>
          </w:p>
        </w:tc>
      </w:tr>
    </w:tbl>
    <w:p w14:paraId="26327029" w14:textId="77777777" w:rsidR="00606931" w:rsidRPr="00D95A50" w:rsidRDefault="00606931" w:rsidP="00606931">
      <w:pPr>
        <w:pStyle w:val="Rubrik3"/>
      </w:pPr>
      <w:bookmarkStart w:id="18" w:name="_Toc510610618"/>
      <w:bookmarkStart w:id="19" w:name="_Toc511886921"/>
      <w:r w:rsidRPr="00D95A50">
        <w:t>Placering över körbanan</w:t>
      </w:r>
      <w:bookmarkEnd w:id="18"/>
      <w:bookmarkEnd w:id="19"/>
    </w:p>
    <w:p w14:paraId="7805A5E4" w14:textId="77777777" w:rsidR="00606931" w:rsidRPr="00D95A50" w:rsidRDefault="00606931" w:rsidP="00606931">
      <w:pPr>
        <w:pStyle w:val="Stycke"/>
        <w:spacing w:before="120"/>
      </w:pPr>
      <w:r w:rsidRPr="00D95A50">
        <w:rPr>
          <w:rStyle w:val="Fparagrafbeteckning"/>
        </w:rPr>
        <w:t>4 §</w:t>
      </w:r>
      <w:r w:rsidRPr="00D95A50">
        <w:rPr>
          <w:rStyle w:val="Fparagrafbeteckning"/>
        </w:rPr>
        <w:t> </w:t>
      </w:r>
      <w:r w:rsidRPr="00D95A50">
        <w:t>Varningsmärken får sättas upp över körbanan.</w:t>
      </w:r>
    </w:p>
    <w:p w14:paraId="0BBA033C" w14:textId="77777777" w:rsidR="00606931" w:rsidRPr="00D95A50" w:rsidRDefault="00606931" w:rsidP="00606931">
      <w:pPr>
        <w:pStyle w:val="Styckemedindrag"/>
      </w:pPr>
      <w:r w:rsidRPr="00D95A50">
        <w:t>Har ett varningsmärke satts upp över körbanan behöver märket inte sättas upp vid sidan om vägen, om det inte särskilt anges i dessa föreskrifter.</w:t>
      </w:r>
    </w:p>
    <w:p w14:paraId="7A1ABB62" w14:textId="77777777" w:rsidR="00606931" w:rsidRPr="00D95A50" w:rsidRDefault="00606931" w:rsidP="00606931">
      <w:pPr>
        <w:pStyle w:val="Rubrik3"/>
      </w:pPr>
      <w:bookmarkStart w:id="20" w:name="_Toc510610619"/>
      <w:bookmarkStart w:id="21" w:name="_Toc511886922"/>
      <w:r w:rsidRPr="00D95A50">
        <w:t>Tillämpning</w:t>
      </w:r>
      <w:bookmarkEnd w:id="20"/>
      <w:bookmarkEnd w:id="21"/>
    </w:p>
    <w:p w14:paraId="6E938D58" w14:textId="77777777" w:rsidR="00606931" w:rsidRPr="00D95A50" w:rsidRDefault="00606931" w:rsidP="00606931">
      <w:pPr>
        <w:pStyle w:val="Rubrik3utanluftfre"/>
      </w:pPr>
      <w:bookmarkStart w:id="22" w:name="_Toc510610620"/>
      <w:bookmarkStart w:id="23" w:name="_Toc511886923"/>
      <w:r w:rsidRPr="00D95A50">
        <w:t>Märke A5 Varning för avsmalnande väg</w:t>
      </w:r>
      <w:bookmarkEnd w:id="22"/>
      <w:bookmarkEnd w:id="23"/>
    </w:p>
    <w:p w14:paraId="2DA254CB" w14:textId="77777777" w:rsidR="00606931" w:rsidRPr="00D95A50" w:rsidRDefault="00606931" w:rsidP="00606931">
      <w:pPr>
        <w:pStyle w:val="Stycke"/>
        <w:spacing w:before="120"/>
      </w:pPr>
      <w:r w:rsidRPr="00D95A50">
        <w:rPr>
          <w:rStyle w:val="Fparagrafbeteckning"/>
        </w:rPr>
        <w:t>5 §</w:t>
      </w:r>
      <w:r w:rsidRPr="00D95A50">
        <w:rPr>
          <w:rStyle w:val="Fparagrafbeteckning"/>
        </w:rPr>
        <w:t> </w:t>
      </w:r>
      <w:r w:rsidRPr="00D95A50">
        <w:t xml:space="preserve">Minskas den fria vägbredden eller körbanebredden på vägar med körbanebredd större än 6 meter till 5,5 meter eller mindre och utmärkning sker med märke A5, </w:t>
      </w:r>
      <w:r w:rsidRPr="00D95A50">
        <w:rPr>
          <w:i/>
          <w:iCs/>
        </w:rPr>
        <w:t>varning för avsmalnande väg</w:t>
      </w:r>
      <w:r w:rsidRPr="00D95A50">
        <w:t xml:space="preserve">, ska den fria bredden anges på tilläggstavla T4, </w:t>
      </w:r>
      <w:r w:rsidRPr="00D95A50">
        <w:rPr>
          <w:i/>
          <w:iCs/>
        </w:rPr>
        <w:t>fri bredd</w:t>
      </w:r>
      <w:r w:rsidRPr="00D95A50">
        <w:t>.</w:t>
      </w:r>
    </w:p>
    <w:p w14:paraId="479BB1E8" w14:textId="77777777" w:rsidR="00606931" w:rsidRPr="00D95A50" w:rsidRDefault="00606931" w:rsidP="00606931">
      <w:pPr>
        <w:pStyle w:val="AllmnnardRubrik"/>
        <w:outlineLvl w:val="0"/>
      </w:pPr>
      <w:r w:rsidRPr="00D95A50">
        <w:t>Allmänna råd</w:t>
      </w:r>
    </w:p>
    <w:p w14:paraId="3B04FA08" w14:textId="77777777" w:rsidR="00606931" w:rsidRPr="00D95A50" w:rsidRDefault="00606931" w:rsidP="00606931">
      <w:pPr>
        <w:pStyle w:val="AllmnnardStycke"/>
      </w:pPr>
      <w:r w:rsidRPr="00D95A50">
        <w:t>Märket bör sättas upp vid sido</w:t>
      </w:r>
      <w:r w:rsidRPr="00D95A50">
        <w:softHyphen/>
        <w:t>förskjutningar eller avsmalningar som är anlagda som fartdämpande åtgärder, om de inte är anpassade till den högsta tillåtna hastigheten för vägen eller till den rekommenderade lägre hastigheten utmärkt med märke E11, rekommenderad lägre hastighet.</w:t>
      </w:r>
    </w:p>
    <w:p w14:paraId="48F8DC33" w14:textId="77777777" w:rsidR="00606931" w:rsidRPr="00D95A50" w:rsidRDefault="00606931" w:rsidP="00606931">
      <w:pPr>
        <w:pStyle w:val="Rubrik3"/>
      </w:pPr>
      <w:bookmarkStart w:id="24" w:name="_Toc510610621"/>
      <w:bookmarkStart w:id="25" w:name="_Toc511886924"/>
      <w:r w:rsidRPr="00D95A50">
        <w:lastRenderedPageBreak/>
        <w:t>Märke A7 Varning för kaj</w:t>
      </w:r>
      <w:bookmarkEnd w:id="24"/>
      <w:bookmarkEnd w:id="25"/>
    </w:p>
    <w:p w14:paraId="0E245B76" w14:textId="77777777" w:rsidR="00606931" w:rsidRPr="00D95A50" w:rsidRDefault="00606931" w:rsidP="00606931">
      <w:pPr>
        <w:pStyle w:val="Stycke"/>
        <w:spacing w:before="120"/>
      </w:pPr>
      <w:r w:rsidRPr="00D95A50">
        <w:rPr>
          <w:rStyle w:val="Fparagrafbeteckning"/>
        </w:rPr>
        <w:t>6 §</w:t>
      </w:r>
      <w:r w:rsidRPr="00D95A50">
        <w:rPr>
          <w:rStyle w:val="Fparagrafbeteckning"/>
        </w:rPr>
        <w:t> </w:t>
      </w:r>
      <w:r w:rsidRPr="00D95A50">
        <w:rPr>
          <w:rStyle w:val="Fparagrafbeteckning"/>
          <w:b w:val="0"/>
        </w:rPr>
        <w:t xml:space="preserve">Om </w:t>
      </w:r>
      <w:r w:rsidRPr="00D95A50">
        <w:t xml:space="preserve">märke A7, </w:t>
      </w:r>
      <w:r w:rsidRPr="00D95A50">
        <w:rPr>
          <w:i/>
          <w:iCs/>
        </w:rPr>
        <w:t>varning för kaj</w:t>
      </w:r>
      <w:r w:rsidRPr="00D95A50">
        <w:t>, används vid ett färjeläge ska tilläggs</w:t>
      </w:r>
      <w:r w:rsidRPr="00D95A50">
        <w:softHyphen/>
        <w:t xml:space="preserve">tavla T22, </w:t>
      </w:r>
      <w:r w:rsidRPr="00D95A50">
        <w:rPr>
          <w:i/>
          <w:iCs/>
        </w:rPr>
        <w:t>text</w:t>
      </w:r>
      <w:r w:rsidRPr="00D95A50">
        <w:rPr>
          <w:iCs/>
        </w:rPr>
        <w:t>,</w:t>
      </w:r>
      <w:r w:rsidRPr="00D95A50">
        <w:rPr>
          <w:i/>
          <w:iCs/>
        </w:rPr>
        <w:t xml:space="preserve"> </w:t>
      </w:r>
      <w:r w:rsidRPr="00D95A50">
        <w:t>med angivelsen Färja fogas till märket.</w:t>
      </w:r>
    </w:p>
    <w:p w14:paraId="23D5638F" w14:textId="77777777" w:rsidR="00606931" w:rsidRPr="00D95A50" w:rsidRDefault="00606931" w:rsidP="00606931">
      <w:pPr>
        <w:pStyle w:val="AllmnnardRubrik"/>
        <w:outlineLvl w:val="0"/>
      </w:pPr>
      <w:r w:rsidRPr="00D95A50">
        <w:t>Allmänna råd</w:t>
      </w:r>
    </w:p>
    <w:p w14:paraId="4C592670" w14:textId="77777777" w:rsidR="00606931" w:rsidRPr="00D95A50" w:rsidRDefault="00606931" w:rsidP="00606931">
      <w:pPr>
        <w:pStyle w:val="AllmnnardStycke"/>
      </w:pPr>
      <w:r w:rsidRPr="00D95A50">
        <w:t>Märket bör sättas upp vid kajer eller färjelägen där det inte tydligt framgår av förhållandena på platsen var kaj</w:t>
      </w:r>
      <w:r w:rsidRPr="00D95A50">
        <w:softHyphen/>
        <w:t>kanterna finns.</w:t>
      </w:r>
    </w:p>
    <w:p w14:paraId="13246717" w14:textId="77777777" w:rsidR="00606931" w:rsidRPr="00D95A50" w:rsidRDefault="00606931" w:rsidP="00606931">
      <w:pPr>
        <w:pStyle w:val="Rubrik3"/>
      </w:pPr>
      <w:bookmarkStart w:id="26" w:name="_Toc510610622"/>
      <w:bookmarkStart w:id="27" w:name="_Toc511886925"/>
      <w:r w:rsidRPr="00D95A50">
        <w:t>Märke A9 Varning för farthinder</w:t>
      </w:r>
      <w:bookmarkEnd w:id="26"/>
      <w:bookmarkEnd w:id="27"/>
    </w:p>
    <w:p w14:paraId="76938D02" w14:textId="77777777" w:rsidR="00606931" w:rsidRPr="00D95A50" w:rsidRDefault="00606931" w:rsidP="00606931">
      <w:pPr>
        <w:pStyle w:val="AllmnnardRubrik"/>
        <w:outlineLvl w:val="0"/>
      </w:pPr>
      <w:r w:rsidRPr="00D95A50">
        <w:t xml:space="preserve">Allmänna råd till 2 kap. 5 § vägmärkesförordningen (2007:90) </w:t>
      </w:r>
    </w:p>
    <w:p w14:paraId="159573A6" w14:textId="77777777" w:rsidR="00606931" w:rsidRPr="00D95A50" w:rsidRDefault="00606931" w:rsidP="00606931">
      <w:pPr>
        <w:pStyle w:val="AllmnnardStycke"/>
        <w:rPr>
          <w:bCs/>
          <w:iCs/>
        </w:rPr>
      </w:pPr>
      <w:r w:rsidRPr="00D95A50">
        <w:t xml:space="preserve">Märke A9, </w:t>
      </w:r>
      <w:r w:rsidRPr="00D95A50">
        <w:rPr>
          <w:bCs/>
          <w:iCs/>
        </w:rPr>
        <w:t>varning för farthinder</w:t>
      </w:r>
      <w:r w:rsidRPr="00D95A50">
        <w:t xml:space="preserve">, </w:t>
      </w:r>
      <w:r w:rsidRPr="00D95A50">
        <w:rPr>
          <w:bCs/>
          <w:iCs/>
        </w:rPr>
        <w:t>bör sättas upp vid upphöjningar</w:t>
      </w:r>
    </w:p>
    <w:p w14:paraId="21826CC4" w14:textId="77777777" w:rsidR="00606931" w:rsidRPr="00D95A50" w:rsidRDefault="00606931" w:rsidP="00606931">
      <w:pPr>
        <w:pStyle w:val="AllmnnardStycke"/>
      </w:pPr>
      <w:r w:rsidRPr="00D95A50">
        <w:rPr>
          <w:bCs/>
          <w:iCs/>
        </w:rPr>
        <w:t>eller gropar</w:t>
      </w:r>
      <w:r w:rsidRPr="00D95A50">
        <w:t xml:space="preserve"> som är anlagda som fartdämpande åtgärder, om de inte är anpassade till den högsta tillåtna hastigheten för vägen eller till den rekommenderade lägre hastigheten utmärkt med märke E11, rekommenderad lägre hastighet.</w:t>
      </w:r>
    </w:p>
    <w:p w14:paraId="23935D4B" w14:textId="77777777" w:rsidR="00606931" w:rsidRPr="00D95A50" w:rsidRDefault="00606931" w:rsidP="00606931">
      <w:pPr>
        <w:pStyle w:val="Rubrik3"/>
      </w:pPr>
      <w:bookmarkStart w:id="28" w:name="_Toc510610623"/>
      <w:bookmarkStart w:id="29" w:name="_Toc511886926"/>
      <w:r w:rsidRPr="00D95A50">
        <w:t>Märke A13 Varning för övergångsställe</w:t>
      </w:r>
      <w:bookmarkEnd w:id="28"/>
      <w:bookmarkEnd w:id="29"/>
    </w:p>
    <w:p w14:paraId="676EC1AA" w14:textId="77777777" w:rsidR="00606931" w:rsidRPr="00D95A50" w:rsidRDefault="00606931" w:rsidP="00606931">
      <w:pPr>
        <w:pStyle w:val="Stycke"/>
        <w:spacing w:before="120"/>
        <w:rPr>
          <w:i/>
          <w:iCs/>
        </w:rPr>
      </w:pPr>
      <w:r w:rsidRPr="00D95A50">
        <w:rPr>
          <w:rStyle w:val="Fparagrafbeteckning"/>
        </w:rPr>
        <w:t>7 §</w:t>
      </w:r>
      <w:r w:rsidRPr="00D95A50">
        <w:rPr>
          <w:rStyle w:val="Fparagrafbeteckning"/>
        </w:rPr>
        <w:t> </w:t>
      </w:r>
      <w:r w:rsidRPr="00D95A50">
        <w:t xml:space="preserve">Märke A13, </w:t>
      </w:r>
      <w:r w:rsidRPr="00D95A50">
        <w:rPr>
          <w:i/>
        </w:rPr>
        <w:t>varning för övergångsställe</w:t>
      </w:r>
      <w:r w:rsidRPr="00D95A50">
        <w:t>, får inte sättas upp vid över</w:t>
      </w:r>
      <w:r w:rsidRPr="00D95A50">
        <w:softHyphen/>
        <w:t xml:space="preserve">gångsställen där trafiken regleras med flerfärgssignaler som utmärkts med varningsmärke A22, </w:t>
      </w:r>
      <w:r w:rsidRPr="00D95A50">
        <w:rPr>
          <w:i/>
          <w:iCs/>
        </w:rPr>
        <w:t xml:space="preserve">varning för flerfärgssignal. </w:t>
      </w:r>
    </w:p>
    <w:p w14:paraId="1F08722C" w14:textId="77777777" w:rsidR="00606931" w:rsidRPr="00D95A50" w:rsidRDefault="00606931" w:rsidP="00606931">
      <w:pPr>
        <w:pStyle w:val="Rubrik3"/>
      </w:pPr>
      <w:bookmarkStart w:id="30" w:name="_Toc510610624"/>
      <w:bookmarkStart w:id="31" w:name="_Toc511886927"/>
      <w:r w:rsidRPr="00D95A50">
        <w:t>Märke A19 Varning för djur</w:t>
      </w:r>
      <w:bookmarkEnd w:id="30"/>
      <w:bookmarkEnd w:id="31"/>
    </w:p>
    <w:p w14:paraId="2210CC8A" w14:textId="77777777" w:rsidR="00606931" w:rsidRPr="00D95A50" w:rsidRDefault="00606931" w:rsidP="00606931">
      <w:pPr>
        <w:pStyle w:val="Stycke"/>
        <w:spacing w:before="120" w:after="120"/>
      </w:pPr>
      <w:r w:rsidRPr="00D95A50">
        <w:rPr>
          <w:rStyle w:val="Fparagrafbeteckning"/>
        </w:rPr>
        <w:t>8 §</w:t>
      </w:r>
      <w:r w:rsidRPr="00D95A50">
        <w:rPr>
          <w:rStyle w:val="Fparagrafbeteckning"/>
        </w:rPr>
        <w:t> </w:t>
      </w:r>
      <w:r w:rsidRPr="00D95A50">
        <w:t xml:space="preserve">Andra symboler som får användas på märke A19, </w:t>
      </w:r>
      <w:r w:rsidRPr="00D95A50">
        <w:rPr>
          <w:i/>
        </w:rPr>
        <w:t>varning för djur</w:t>
      </w:r>
      <w:r w:rsidRPr="00D95A50">
        <w:t>, är följande:</w:t>
      </w:r>
    </w:p>
    <w:tbl>
      <w:tblPr>
        <w:tblStyle w:val="Tabellrutntutanrubrik"/>
        <w:tblW w:w="2208" w:type="dxa"/>
        <w:tblLook w:val="04A0" w:firstRow="1" w:lastRow="0" w:firstColumn="1" w:lastColumn="0" w:noHBand="0" w:noVBand="1"/>
      </w:tblPr>
      <w:tblGrid>
        <w:gridCol w:w="1259"/>
        <w:gridCol w:w="949"/>
      </w:tblGrid>
      <w:tr w:rsidR="00606931" w:rsidRPr="00D95A50" w14:paraId="1E57756F" w14:textId="77777777" w:rsidTr="00D41958">
        <w:trPr>
          <w:cnfStyle w:val="100000000000" w:firstRow="1" w:lastRow="0" w:firstColumn="0" w:lastColumn="0" w:oddVBand="0" w:evenVBand="0" w:oddHBand="0" w:evenHBand="0" w:firstRowFirstColumn="0" w:firstRowLastColumn="0" w:lastRowFirstColumn="0" w:lastRowLastColumn="0"/>
          <w:trHeight w:val="506"/>
        </w:trPr>
        <w:tc>
          <w:tcPr>
            <w:tcW w:w="0" w:type="auto"/>
          </w:tcPr>
          <w:p w14:paraId="798399B4" w14:textId="77777777" w:rsidR="00606931" w:rsidRPr="00D95A50" w:rsidRDefault="00606931" w:rsidP="00D41958">
            <w:pPr>
              <w:pStyle w:val="Styckemedindrag"/>
              <w:ind w:firstLine="0"/>
              <w:jc w:val="left"/>
            </w:pPr>
            <w:r w:rsidRPr="00D95A50">
              <w:t>Hjortdjur</w:t>
            </w:r>
          </w:p>
        </w:tc>
        <w:tc>
          <w:tcPr>
            <w:tcW w:w="0" w:type="auto"/>
            <w:vAlign w:val="bottom"/>
          </w:tcPr>
          <w:p w14:paraId="48AC8AD9" w14:textId="77777777" w:rsidR="00606931" w:rsidRPr="00D95A50" w:rsidRDefault="00606931" w:rsidP="00D41958">
            <w:pPr>
              <w:pStyle w:val="Styckemedindrag"/>
              <w:ind w:firstLine="0"/>
              <w:jc w:val="left"/>
            </w:pPr>
            <w:r w:rsidRPr="00D95A50">
              <w:rPr>
                <w:noProof/>
              </w:rPr>
              <w:drawing>
                <wp:inline distT="0" distB="0" distL="0" distR="0" wp14:anchorId="2700A470" wp14:editId="5EB12FDB">
                  <wp:extent cx="278739" cy="260350"/>
                  <wp:effectExtent l="19050" t="0" r="7011" b="0"/>
                  <wp:docPr id="60" name="Bild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635"/>
                          <pic:cNvPicPr>
                            <a:picLocks noChangeAspect="1" noChangeArrowheads="1"/>
                          </pic:cNvPicPr>
                        </pic:nvPicPr>
                        <pic:blipFill>
                          <a:blip r:embed="rId24"/>
                          <a:srcRect/>
                          <a:stretch>
                            <a:fillRect/>
                          </a:stretch>
                        </pic:blipFill>
                        <pic:spPr bwMode="auto">
                          <a:xfrm>
                            <a:off x="0" y="0"/>
                            <a:ext cx="278739" cy="260350"/>
                          </a:xfrm>
                          <a:prstGeom prst="rect">
                            <a:avLst/>
                          </a:prstGeom>
                          <a:noFill/>
                          <a:ln w="9525">
                            <a:noFill/>
                            <a:miter lim="800000"/>
                            <a:headEnd/>
                            <a:tailEnd/>
                          </a:ln>
                        </pic:spPr>
                      </pic:pic>
                    </a:graphicData>
                  </a:graphic>
                </wp:inline>
              </w:drawing>
            </w:r>
          </w:p>
        </w:tc>
      </w:tr>
      <w:tr w:rsidR="00606931" w:rsidRPr="00D95A50" w14:paraId="7976208B" w14:textId="77777777" w:rsidTr="00D41958">
        <w:trPr>
          <w:trHeight w:val="506"/>
        </w:trPr>
        <w:tc>
          <w:tcPr>
            <w:tcW w:w="0" w:type="auto"/>
          </w:tcPr>
          <w:p w14:paraId="1C40EB8F" w14:textId="77777777" w:rsidR="00606931" w:rsidRPr="00D95A50" w:rsidRDefault="00606931" w:rsidP="00D41958">
            <w:pPr>
              <w:pStyle w:val="Styckemedindrag"/>
              <w:ind w:firstLine="0"/>
              <w:jc w:val="left"/>
            </w:pPr>
            <w:r w:rsidRPr="00D95A50">
              <w:t>Ko</w:t>
            </w:r>
          </w:p>
        </w:tc>
        <w:tc>
          <w:tcPr>
            <w:tcW w:w="0" w:type="auto"/>
            <w:vAlign w:val="bottom"/>
          </w:tcPr>
          <w:p w14:paraId="01998453" w14:textId="77777777" w:rsidR="00606931" w:rsidRPr="00D95A50" w:rsidRDefault="00606931" w:rsidP="00D41958">
            <w:pPr>
              <w:pStyle w:val="Styckemedindrag"/>
              <w:ind w:firstLine="0"/>
              <w:jc w:val="left"/>
            </w:pPr>
            <w:r w:rsidRPr="00D95A50">
              <w:rPr>
                <w:noProof/>
              </w:rPr>
              <w:drawing>
                <wp:inline distT="0" distB="0" distL="0" distR="0" wp14:anchorId="4E85D639" wp14:editId="7F783799">
                  <wp:extent cx="278130" cy="142875"/>
                  <wp:effectExtent l="0" t="0" r="7620" b="0"/>
                  <wp:docPr id="7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25"/>
                          <a:srcRect/>
                          <a:stretch>
                            <a:fillRect/>
                          </a:stretch>
                        </pic:blipFill>
                        <pic:spPr bwMode="auto">
                          <a:xfrm>
                            <a:off x="0" y="0"/>
                            <a:ext cx="278130" cy="142875"/>
                          </a:xfrm>
                          <a:prstGeom prst="rect">
                            <a:avLst/>
                          </a:prstGeom>
                          <a:noFill/>
                          <a:ln w="9525">
                            <a:noFill/>
                            <a:miter lim="800000"/>
                            <a:headEnd/>
                            <a:tailEnd/>
                          </a:ln>
                        </pic:spPr>
                      </pic:pic>
                    </a:graphicData>
                  </a:graphic>
                </wp:inline>
              </w:drawing>
            </w:r>
          </w:p>
        </w:tc>
      </w:tr>
      <w:tr w:rsidR="00606931" w:rsidRPr="00D95A50" w14:paraId="07DB4DD5" w14:textId="77777777" w:rsidTr="00D41958">
        <w:trPr>
          <w:trHeight w:val="521"/>
        </w:trPr>
        <w:tc>
          <w:tcPr>
            <w:tcW w:w="0" w:type="auto"/>
          </w:tcPr>
          <w:p w14:paraId="43CB5DC6" w14:textId="77777777" w:rsidR="00606931" w:rsidRPr="00D95A50" w:rsidRDefault="00606931" w:rsidP="00D41958">
            <w:pPr>
              <w:pStyle w:val="Styckemedindrag"/>
              <w:ind w:firstLine="0"/>
              <w:jc w:val="left"/>
            </w:pPr>
            <w:r w:rsidRPr="00D95A50">
              <w:t>Häst</w:t>
            </w:r>
          </w:p>
        </w:tc>
        <w:tc>
          <w:tcPr>
            <w:tcW w:w="0" w:type="auto"/>
            <w:vAlign w:val="bottom"/>
          </w:tcPr>
          <w:p w14:paraId="6BD93BE2" w14:textId="77777777" w:rsidR="00606931" w:rsidRPr="00D95A50" w:rsidRDefault="00606931" w:rsidP="00D41958">
            <w:pPr>
              <w:pStyle w:val="Styckemedindrag"/>
              <w:ind w:firstLine="0"/>
              <w:jc w:val="left"/>
            </w:pPr>
            <w:r w:rsidRPr="00D95A50">
              <w:rPr>
                <w:noProof/>
              </w:rPr>
              <w:drawing>
                <wp:inline distT="0" distB="0" distL="0" distR="0" wp14:anchorId="41F9E231" wp14:editId="2A674426">
                  <wp:extent cx="254635" cy="198755"/>
                  <wp:effectExtent l="19050" t="0" r="0" b="0"/>
                  <wp:docPr id="79"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26"/>
                          <a:srcRect/>
                          <a:stretch>
                            <a:fillRect/>
                          </a:stretch>
                        </pic:blipFill>
                        <pic:spPr bwMode="auto">
                          <a:xfrm>
                            <a:off x="0" y="0"/>
                            <a:ext cx="254635" cy="198755"/>
                          </a:xfrm>
                          <a:prstGeom prst="rect">
                            <a:avLst/>
                          </a:prstGeom>
                          <a:noFill/>
                          <a:ln w="9525">
                            <a:noFill/>
                            <a:miter lim="800000"/>
                            <a:headEnd/>
                            <a:tailEnd/>
                          </a:ln>
                        </pic:spPr>
                      </pic:pic>
                    </a:graphicData>
                  </a:graphic>
                </wp:inline>
              </w:drawing>
            </w:r>
          </w:p>
        </w:tc>
      </w:tr>
      <w:tr w:rsidR="00606931" w:rsidRPr="00D95A50" w14:paraId="24C7B354" w14:textId="77777777" w:rsidTr="00D41958">
        <w:trPr>
          <w:trHeight w:val="506"/>
        </w:trPr>
        <w:tc>
          <w:tcPr>
            <w:tcW w:w="0" w:type="auto"/>
          </w:tcPr>
          <w:p w14:paraId="03459A42" w14:textId="77777777" w:rsidR="00606931" w:rsidRPr="00D95A50" w:rsidRDefault="00606931" w:rsidP="00D41958">
            <w:pPr>
              <w:pStyle w:val="Styckemedindrag"/>
              <w:ind w:firstLine="0"/>
              <w:jc w:val="left"/>
            </w:pPr>
            <w:r w:rsidRPr="00D95A50">
              <w:t>Ren</w:t>
            </w:r>
          </w:p>
        </w:tc>
        <w:tc>
          <w:tcPr>
            <w:tcW w:w="0" w:type="auto"/>
            <w:vAlign w:val="bottom"/>
          </w:tcPr>
          <w:p w14:paraId="203B7A18" w14:textId="77777777" w:rsidR="00606931" w:rsidRPr="00D95A50" w:rsidRDefault="00606931" w:rsidP="00D41958">
            <w:pPr>
              <w:pStyle w:val="Styckemedindrag"/>
              <w:ind w:firstLine="0"/>
              <w:jc w:val="left"/>
            </w:pPr>
            <w:r w:rsidRPr="00D95A50">
              <w:rPr>
                <w:noProof/>
              </w:rPr>
              <w:drawing>
                <wp:inline distT="0" distB="0" distL="0" distR="0" wp14:anchorId="56AE312E" wp14:editId="73A1A792">
                  <wp:extent cx="278130" cy="222885"/>
                  <wp:effectExtent l="19050" t="0" r="7620" b="0"/>
                  <wp:docPr id="8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7"/>
                          <a:srcRect/>
                          <a:stretch>
                            <a:fillRect/>
                          </a:stretch>
                        </pic:blipFill>
                        <pic:spPr bwMode="auto">
                          <a:xfrm>
                            <a:off x="0" y="0"/>
                            <a:ext cx="278130" cy="222885"/>
                          </a:xfrm>
                          <a:prstGeom prst="rect">
                            <a:avLst/>
                          </a:prstGeom>
                          <a:noFill/>
                          <a:ln w="9525">
                            <a:noFill/>
                            <a:miter lim="800000"/>
                            <a:headEnd/>
                            <a:tailEnd/>
                          </a:ln>
                        </pic:spPr>
                      </pic:pic>
                    </a:graphicData>
                  </a:graphic>
                </wp:inline>
              </w:drawing>
            </w:r>
          </w:p>
        </w:tc>
      </w:tr>
      <w:tr w:rsidR="00606931" w:rsidRPr="00D95A50" w14:paraId="1D61B831" w14:textId="77777777" w:rsidTr="00D41958">
        <w:trPr>
          <w:trHeight w:val="506"/>
        </w:trPr>
        <w:tc>
          <w:tcPr>
            <w:tcW w:w="0" w:type="auto"/>
          </w:tcPr>
          <w:p w14:paraId="1C37685F" w14:textId="77777777" w:rsidR="00606931" w:rsidRPr="00D95A50" w:rsidRDefault="00606931" w:rsidP="00D41958">
            <w:pPr>
              <w:pStyle w:val="Styckemedindrag"/>
              <w:ind w:firstLine="0"/>
              <w:jc w:val="left"/>
            </w:pPr>
            <w:r w:rsidRPr="00D95A50">
              <w:t>Får</w:t>
            </w:r>
          </w:p>
        </w:tc>
        <w:tc>
          <w:tcPr>
            <w:tcW w:w="0" w:type="auto"/>
            <w:vAlign w:val="bottom"/>
          </w:tcPr>
          <w:p w14:paraId="14ABC999" w14:textId="77777777" w:rsidR="00606931" w:rsidRPr="00D95A50" w:rsidRDefault="00606931" w:rsidP="00D41958">
            <w:pPr>
              <w:pStyle w:val="Styckemedindrag"/>
              <w:ind w:firstLine="0"/>
              <w:jc w:val="left"/>
              <w:rPr>
                <w:noProof/>
              </w:rPr>
            </w:pPr>
            <w:r w:rsidRPr="00D95A50">
              <w:rPr>
                <w:noProof/>
              </w:rPr>
              <w:drawing>
                <wp:inline distT="0" distB="0" distL="0" distR="0" wp14:anchorId="1BA68187" wp14:editId="5DC3EAB0">
                  <wp:extent cx="247416" cy="184150"/>
                  <wp:effectExtent l="0" t="0" r="234" b="0"/>
                  <wp:docPr id="85"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28"/>
                          <a:srcRect/>
                          <a:stretch>
                            <a:fillRect/>
                          </a:stretch>
                        </pic:blipFill>
                        <pic:spPr bwMode="auto">
                          <a:xfrm>
                            <a:off x="0" y="0"/>
                            <a:ext cx="247416" cy="184150"/>
                          </a:xfrm>
                          <a:prstGeom prst="rect">
                            <a:avLst/>
                          </a:prstGeom>
                          <a:noFill/>
                          <a:ln w="9525">
                            <a:noFill/>
                            <a:miter lim="800000"/>
                            <a:headEnd/>
                            <a:tailEnd/>
                          </a:ln>
                        </pic:spPr>
                      </pic:pic>
                    </a:graphicData>
                  </a:graphic>
                </wp:inline>
              </w:drawing>
            </w:r>
          </w:p>
        </w:tc>
      </w:tr>
      <w:tr w:rsidR="00606931" w:rsidRPr="00D95A50" w14:paraId="635202F6" w14:textId="77777777" w:rsidTr="00D41958">
        <w:trPr>
          <w:trHeight w:val="506"/>
        </w:trPr>
        <w:tc>
          <w:tcPr>
            <w:tcW w:w="0" w:type="auto"/>
          </w:tcPr>
          <w:p w14:paraId="48E3FFD3" w14:textId="77777777" w:rsidR="00606931" w:rsidRPr="00D95A50" w:rsidRDefault="00606931" w:rsidP="00D41958">
            <w:pPr>
              <w:pStyle w:val="Styckemedindrag"/>
              <w:ind w:firstLine="0"/>
              <w:jc w:val="left"/>
            </w:pPr>
            <w:r w:rsidRPr="00D95A50">
              <w:t>Vildsvin</w:t>
            </w:r>
          </w:p>
        </w:tc>
        <w:tc>
          <w:tcPr>
            <w:tcW w:w="0" w:type="auto"/>
            <w:vAlign w:val="bottom"/>
          </w:tcPr>
          <w:p w14:paraId="6DDA1B30" w14:textId="77777777" w:rsidR="00606931" w:rsidRPr="00D95A50" w:rsidRDefault="00606931" w:rsidP="00D41958">
            <w:pPr>
              <w:pStyle w:val="Styckemedindrag"/>
              <w:ind w:firstLine="0"/>
              <w:jc w:val="left"/>
            </w:pPr>
            <w:r w:rsidRPr="00D95A50">
              <w:rPr>
                <w:noProof/>
              </w:rPr>
              <w:drawing>
                <wp:inline distT="0" distB="0" distL="0" distR="0" wp14:anchorId="400F4930" wp14:editId="25779BD1">
                  <wp:extent cx="235628" cy="146050"/>
                  <wp:effectExtent l="0" t="0" r="0" b="0"/>
                  <wp:docPr id="479"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29"/>
                          <a:srcRect/>
                          <a:stretch>
                            <a:fillRect/>
                          </a:stretch>
                        </pic:blipFill>
                        <pic:spPr bwMode="auto">
                          <a:xfrm>
                            <a:off x="0" y="0"/>
                            <a:ext cx="237592" cy="147267"/>
                          </a:xfrm>
                          <a:prstGeom prst="rect">
                            <a:avLst/>
                          </a:prstGeom>
                          <a:noFill/>
                          <a:ln w="9525">
                            <a:noFill/>
                            <a:miter lim="800000"/>
                            <a:headEnd/>
                            <a:tailEnd/>
                          </a:ln>
                        </pic:spPr>
                      </pic:pic>
                    </a:graphicData>
                  </a:graphic>
                </wp:inline>
              </w:drawing>
            </w:r>
          </w:p>
        </w:tc>
      </w:tr>
    </w:tbl>
    <w:p w14:paraId="5C488164" w14:textId="77777777" w:rsidR="00606931" w:rsidRPr="00D95A50" w:rsidRDefault="00606931" w:rsidP="00606931">
      <w:pPr>
        <w:pStyle w:val="Rubrik3"/>
      </w:pPr>
      <w:bookmarkStart w:id="32" w:name="_Toc510610625"/>
      <w:bookmarkStart w:id="33" w:name="_Toc511886928"/>
      <w:r w:rsidRPr="00D95A50">
        <w:t>Märke A20 Varning för vägarbete</w:t>
      </w:r>
      <w:bookmarkEnd w:id="32"/>
      <w:bookmarkEnd w:id="33"/>
    </w:p>
    <w:p w14:paraId="6498B3FD" w14:textId="77777777" w:rsidR="00606931" w:rsidRPr="00D95A50" w:rsidRDefault="00606931" w:rsidP="00606931">
      <w:pPr>
        <w:pStyle w:val="Stycke"/>
        <w:spacing w:before="120"/>
      </w:pPr>
      <w:r w:rsidRPr="00D95A50">
        <w:rPr>
          <w:rStyle w:val="Fparagrafbeteckning"/>
        </w:rPr>
        <w:t>9 §</w:t>
      </w:r>
      <w:r w:rsidRPr="00D95A50">
        <w:rPr>
          <w:rStyle w:val="Fparagrafbeteckning"/>
        </w:rPr>
        <w:t> </w:t>
      </w:r>
      <w:r w:rsidRPr="00D95A50">
        <w:t xml:space="preserve">Varningsmärke A20, </w:t>
      </w:r>
      <w:r w:rsidRPr="00D95A50">
        <w:rPr>
          <w:i/>
          <w:iCs/>
        </w:rPr>
        <w:t>varning för vägarbete</w:t>
      </w:r>
      <w:r w:rsidRPr="00D95A50">
        <w:rPr>
          <w:iCs/>
        </w:rPr>
        <w:t xml:space="preserve">, </w:t>
      </w:r>
      <w:r w:rsidRPr="00D95A50">
        <w:t>ska sättas upp på båda sidor om vägen eller körbanan. Märket behöver dock inte sättas upp på vänster sida om det är uppenbart för trafikanterna att de närmar sig ett vägarbete.</w:t>
      </w:r>
    </w:p>
    <w:p w14:paraId="513DE8DF" w14:textId="77777777" w:rsidR="00606931" w:rsidRPr="00D95A50" w:rsidRDefault="00606931" w:rsidP="00606931">
      <w:pPr>
        <w:pStyle w:val="Rubrik3"/>
      </w:pPr>
      <w:bookmarkStart w:id="34" w:name="_Toc510610626"/>
      <w:bookmarkStart w:id="35" w:name="_Toc511886929"/>
      <w:r w:rsidRPr="00D95A50">
        <w:lastRenderedPageBreak/>
        <w:t>Märke A23 Varning för lågt flygande flygplan</w:t>
      </w:r>
      <w:bookmarkEnd w:id="34"/>
      <w:bookmarkEnd w:id="35"/>
    </w:p>
    <w:p w14:paraId="4F1B856F" w14:textId="77777777" w:rsidR="00606931" w:rsidRPr="00D95A50" w:rsidRDefault="00606931" w:rsidP="00606931">
      <w:pPr>
        <w:pStyle w:val="Stycke"/>
        <w:spacing w:before="120"/>
      </w:pPr>
      <w:r w:rsidRPr="00D95A50">
        <w:rPr>
          <w:rStyle w:val="Fparagrafbeteckning"/>
        </w:rPr>
        <w:t>10 §</w:t>
      </w:r>
      <w:r w:rsidRPr="00D95A50">
        <w:rPr>
          <w:rStyle w:val="Fparagrafbeteckning"/>
        </w:rPr>
        <w:t> </w:t>
      </w:r>
      <w:r w:rsidRPr="00D95A50">
        <w:t xml:space="preserve">Om en signal enligt 3 kap. 19 § vägmärkesförordningen (2007:90) finns uppsatt vid ett flygfält ska tilläggstavla T22, </w:t>
      </w:r>
      <w:r w:rsidRPr="00D95A50">
        <w:rPr>
          <w:i/>
        </w:rPr>
        <w:t>text</w:t>
      </w:r>
      <w:r w:rsidRPr="00D95A50">
        <w:t xml:space="preserve">, med angivelsen Signal fogas till märke A23, </w:t>
      </w:r>
      <w:r w:rsidRPr="00D95A50">
        <w:rPr>
          <w:i/>
        </w:rPr>
        <w:t>varning för lågt flygande flygplan</w:t>
      </w:r>
      <w:r w:rsidRPr="00D95A50">
        <w:t>.</w:t>
      </w:r>
    </w:p>
    <w:p w14:paraId="6DDAC5AB" w14:textId="77777777" w:rsidR="00606931" w:rsidRPr="00D95A50" w:rsidRDefault="00606931" w:rsidP="00606931">
      <w:pPr>
        <w:pStyle w:val="Rubrik3"/>
      </w:pPr>
      <w:bookmarkStart w:id="36" w:name="_Toc510610627"/>
      <w:bookmarkStart w:id="37" w:name="_Toc511886930"/>
      <w:r w:rsidRPr="00D95A50">
        <w:t>Märke A25 Varning för mötande trafik</w:t>
      </w:r>
      <w:bookmarkEnd w:id="36"/>
      <w:bookmarkEnd w:id="37"/>
    </w:p>
    <w:p w14:paraId="7CDE22DC" w14:textId="77777777" w:rsidR="00606931" w:rsidRPr="00D95A50" w:rsidRDefault="00606931" w:rsidP="00606931">
      <w:pPr>
        <w:pStyle w:val="Stycke"/>
        <w:spacing w:before="120"/>
      </w:pPr>
      <w:r w:rsidRPr="00D95A50">
        <w:rPr>
          <w:rStyle w:val="Fparagrafbeteckning"/>
        </w:rPr>
        <w:t>11 §</w:t>
      </w:r>
      <w:r w:rsidRPr="00D95A50">
        <w:rPr>
          <w:rStyle w:val="Fparagrafbeteckning"/>
        </w:rPr>
        <w:t> </w:t>
      </w:r>
      <w:r w:rsidRPr="00D95A50">
        <w:t xml:space="preserve">Märke A25, </w:t>
      </w:r>
      <w:r w:rsidRPr="00D95A50">
        <w:rPr>
          <w:i/>
          <w:iCs/>
        </w:rPr>
        <w:t>varning för mötande trafik</w:t>
      </w:r>
      <w:r w:rsidRPr="00D95A50">
        <w:rPr>
          <w:iCs/>
        </w:rPr>
        <w:t>,</w:t>
      </w:r>
      <w:r w:rsidRPr="00D95A50">
        <w:rPr>
          <w:i/>
          <w:iCs/>
        </w:rPr>
        <w:t xml:space="preserve"> </w:t>
      </w:r>
      <w:r w:rsidRPr="00D95A50">
        <w:t xml:space="preserve">ska sättas upp där den högsta tillåtna hastigheten är högre än 50 kilometer i timmen. Det behöver dock inte sättas upp där märke F17, </w:t>
      </w:r>
      <w:r w:rsidRPr="00D95A50">
        <w:rPr>
          <w:i/>
          <w:iCs/>
        </w:rPr>
        <w:t>minskning av antal körfält</w:t>
      </w:r>
      <w:r w:rsidRPr="00D95A50">
        <w:rPr>
          <w:iCs/>
        </w:rPr>
        <w:t>,</w:t>
      </w:r>
      <w:r w:rsidRPr="00D95A50">
        <w:rPr>
          <w:i/>
          <w:iCs/>
        </w:rPr>
        <w:t xml:space="preserve"> </w:t>
      </w:r>
      <w:r w:rsidRPr="00D95A50">
        <w:t>finns uppsatt och det av det märket framgår att mötande trafik kan förekomma.</w:t>
      </w:r>
    </w:p>
    <w:p w14:paraId="70EC47EE" w14:textId="77777777" w:rsidR="00606931" w:rsidRPr="00D95A50" w:rsidRDefault="00606931" w:rsidP="00606931">
      <w:pPr>
        <w:pStyle w:val="Rubrik3"/>
      </w:pPr>
      <w:bookmarkStart w:id="38" w:name="_Toc510610628"/>
      <w:bookmarkStart w:id="39" w:name="_Toc511886931"/>
      <w:r w:rsidRPr="00D95A50">
        <w:t>Märke A29 Varning för vägkorsning där trafikanter på anslutande väg har väjningsplikt eller stopplikt</w:t>
      </w:r>
      <w:bookmarkEnd w:id="38"/>
      <w:bookmarkEnd w:id="39"/>
    </w:p>
    <w:p w14:paraId="339078F6" w14:textId="77777777" w:rsidR="00606931" w:rsidRPr="00D95A50" w:rsidRDefault="00606931" w:rsidP="00606931">
      <w:pPr>
        <w:pStyle w:val="Stycke"/>
        <w:spacing w:before="120"/>
      </w:pPr>
      <w:r w:rsidRPr="00D95A50">
        <w:rPr>
          <w:rStyle w:val="Fparagrafbeteckning"/>
        </w:rPr>
        <w:t>12 §</w:t>
      </w:r>
      <w:r w:rsidRPr="00D95A50">
        <w:rPr>
          <w:rStyle w:val="Fparagrafbeteckning"/>
        </w:rPr>
        <w:t> </w:t>
      </w:r>
      <w:r w:rsidRPr="00D95A50">
        <w:t xml:space="preserve">Märke A29, </w:t>
      </w:r>
      <w:r w:rsidRPr="00D95A50">
        <w:rPr>
          <w:i/>
        </w:rPr>
        <w:t>varning för vägkorsning där trafikanter på anslutande väg har väjningsplikt eller stopplikt</w:t>
      </w:r>
      <w:r w:rsidRPr="00D95A50">
        <w:t>,</w:t>
      </w:r>
      <w:r w:rsidRPr="00D95A50">
        <w:rPr>
          <w:i/>
        </w:rPr>
        <w:t xml:space="preserve"> </w:t>
      </w:r>
      <w:r w:rsidRPr="00D95A50">
        <w:t>ska sättas upp före en vägkorsning på en huvudled om korsningen är komplicerad eller svåröverskådlig.</w:t>
      </w:r>
    </w:p>
    <w:p w14:paraId="487D46D0" w14:textId="77777777" w:rsidR="00606931" w:rsidRPr="00D95A50" w:rsidRDefault="00606931" w:rsidP="00606931">
      <w:pPr>
        <w:pStyle w:val="Styckemedindrag"/>
      </w:pPr>
      <w:r w:rsidRPr="00D95A50">
        <w:t>På annan väg än huvudled ska märket sättas upp om det inte tydligt framgår att väjningsplikt eller stopplikt gäller för korsande trafik.</w:t>
      </w:r>
    </w:p>
    <w:p w14:paraId="0912846A" w14:textId="77777777" w:rsidR="00606931" w:rsidRPr="00D95A50" w:rsidRDefault="00606931" w:rsidP="00606931">
      <w:pPr>
        <w:pStyle w:val="Styckemedindrag"/>
      </w:pPr>
      <w:r w:rsidRPr="00D95A50">
        <w:t>Märket får inte sättas upp om väjningsplikt eller stopplikt gäller i samtliga tillfarter.</w:t>
      </w:r>
    </w:p>
    <w:p w14:paraId="266E8ABC" w14:textId="77777777" w:rsidR="00606931" w:rsidRPr="00D95A50" w:rsidRDefault="00606931" w:rsidP="00606931">
      <w:pPr>
        <w:pStyle w:val="Rubrik3"/>
      </w:pPr>
      <w:bookmarkStart w:id="40" w:name="_Toc510610629"/>
      <w:bookmarkStart w:id="41" w:name="_Toc511886932"/>
      <w:r w:rsidRPr="00D95A50">
        <w:t>Märke A32 Varning för fordon med förspänt dragdjur</w:t>
      </w:r>
      <w:bookmarkEnd w:id="40"/>
      <w:bookmarkEnd w:id="41"/>
    </w:p>
    <w:p w14:paraId="79CD18EC" w14:textId="77777777" w:rsidR="00606931" w:rsidRPr="00D95A50" w:rsidRDefault="00606931" w:rsidP="00606931">
      <w:pPr>
        <w:pStyle w:val="Stycke"/>
        <w:spacing w:before="120"/>
      </w:pPr>
      <w:r w:rsidRPr="00D95A50">
        <w:rPr>
          <w:rStyle w:val="Fparagrafbeteckning"/>
        </w:rPr>
        <w:t>13 §</w:t>
      </w:r>
      <w:r w:rsidRPr="00D95A50">
        <w:rPr>
          <w:rStyle w:val="Fparagrafbeteckning"/>
        </w:rPr>
        <w:t> </w:t>
      </w:r>
      <w:r w:rsidRPr="00D95A50">
        <w:t xml:space="preserve">Andra symboler som får användas på märke A32, </w:t>
      </w:r>
      <w:r w:rsidRPr="00D95A50">
        <w:rPr>
          <w:i/>
        </w:rPr>
        <w:t>varning för fordon med förspänt dragdjur</w:t>
      </w:r>
      <w:r w:rsidRPr="00D95A50">
        <w:t>,</w:t>
      </w:r>
      <w:r w:rsidRPr="00D95A50">
        <w:rPr>
          <w:i/>
        </w:rPr>
        <w:t xml:space="preserve"> </w:t>
      </w:r>
      <w:r w:rsidRPr="00D95A50">
        <w:t>är följande:</w:t>
      </w:r>
    </w:p>
    <w:p w14:paraId="4C4212A4" w14:textId="77777777" w:rsidR="00606931" w:rsidRPr="00D95A50" w:rsidRDefault="00606931" w:rsidP="00606931">
      <w:pPr>
        <w:pStyle w:val="Styckemedindrag"/>
      </w:pPr>
    </w:p>
    <w:tbl>
      <w:tblPr>
        <w:tblStyle w:val="Tabellrutnt"/>
        <w:tblW w:w="0" w:type="auto"/>
        <w:tblLook w:val="04A0" w:firstRow="1" w:lastRow="0" w:firstColumn="1" w:lastColumn="0" w:noHBand="0" w:noVBand="1"/>
      </w:tblPr>
      <w:tblGrid>
        <w:gridCol w:w="1384"/>
        <w:gridCol w:w="2126"/>
      </w:tblGrid>
      <w:tr w:rsidR="00606931" w:rsidRPr="00D95A50" w14:paraId="2693CA42" w14:textId="77777777" w:rsidTr="00D41958">
        <w:trPr>
          <w:cnfStyle w:val="100000000000" w:firstRow="1" w:lastRow="0" w:firstColumn="0" w:lastColumn="0" w:oddVBand="0" w:evenVBand="0" w:oddHBand="0" w:evenHBand="0" w:firstRowFirstColumn="0" w:firstRowLastColumn="0" w:lastRowFirstColumn="0" w:lastRowLastColumn="0"/>
          <w:trHeight w:val="690"/>
        </w:trPr>
        <w:tc>
          <w:tcPr>
            <w:tcW w:w="1384" w:type="dxa"/>
            <w:tcBorders>
              <w:top w:val="none" w:sz="0" w:space="0" w:color="auto"/>
              <w:bottom w:val="none" w:sz="0" w:space="0" w:color="auto"/>
            </w:tcBorders>
          </w:tcPr>
          <w:p w14:paraId="1DD1EFA1" w14:textId="77777777" w:rsidR="00606931" w:rsidRPr="00D95A50" w:rsidRDefault="00606931" w:rsidP="00D41958">
            <w:pPr>
              <w:pStyle w:val="Styckemedindrag"/>
              <w:ind w:firstLine="0"/>
              <w:jc w:val="left"/>
              <w:rPr>
                <w:b w:val="0"/>
                <w:noProof/>
              </w:rPr>
            </w:pPr>
            <w:r w:rsidRPr="00D95A50">
              <w:rPr>
                <w:b w:val="0"/>
                <w:noProof/>
              </w:rPr>
              <w:t>Travekipage</w:t>
            </w:r>
          </w:p>
        </w:tc>
        <w:tc>
          <w:tcPr>
            <w:tcW w:w="2126" w:type="dxa"/>
            <w:tcBorders>
              <w:top w:val="none" w:sz="0" w:space="0" w:color="auto"/>
              <w:bottom w:val="none" w:sz="0" w:space="0" w:color="auto"/>
            </w:tcBorders>
            <w:vAlign w:val="bottom"/>
          </w:tcPr>
          <w:p w14:paraId="19E2A2FF" w14:textId="77777777" w:rsidR="00606931" w:rsidRPr="00D95A50" w:rsidRDefault="00606931" w:rsidP="00D41958">
            <w:pPr>
              <w:pStyle w:val="Styckemedindrag"/>
              <w:ind w:firstLine="0"/>
              <w:jc w:val="left"/>
            </w:pPr>
            <w:r w:rsidRPr="00D95A50">
              <w:rPr>
                <w:noProof/>
              </w:rPr>
              <w:drawing>
                <wp:anchor distT="0" distB="0" distL="114300" distR="114300" simplePos="0" relativeHeight="251616256" behindDoc="0" locked="0" layoutInCell="1" allowOverlap="1" wp14:anchorId="78A1718C" wp14:editId="648DF2C8">
                  <wp:simplePos x="0" y="0"/>
                  <wp:positionH relativeFrom="margin">
                    <wp:posOffset>-50165</wp:posOffset>
                  </wp:positionH>
                  <wp:positionV relativeFrom="margin">
                    <wp:posOffset>-635</wp:posOffset>
                  </wp:positionV>
                  <wp:extent cx="643255" cy="359410"/>
                  <wp:effectExtent l="19050" t="0" r="4445" b="0"/>
                  <wp:wrapSquare wrapText="bothSides"/>
                  <wp:docPr id="475" name="Bild 45" descr="G:\Väg- och järnvägsavdelningen\Teknik &amp; Trafik\Sektion vägtrafik\24. Områden\Vägmärkesförordningen\Föreskrifter\Vägmärken 305-272\Figurer\A32-3 fig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Väg- och järnvägsavdelningen\Teknik &amp; Trafik\Sektion vägtrafik\24. Områden\Vägmärkesförordningen\Föreskrifter\Vägmärken 305-272\Figurer\A32-3 figur.jpg"/>
                          <pic:cNvPicPr>
                            <a:picLocks noChangeAspect="1" noChangeArrowheads="1"/>
                          </pic:cNvPicPr>
                        </pic:nvPicPr>
                        <pic:blipFill>
                          <a:blip r:embed="rId30" cstate="print"/>
                          <a:srcRect/>
                          <a:stretch>
                            <a:fillRect/>
                          </a:stretch>
                        </pic:blipFill>
                        <pic:spPr bwMode="auto">
                          <a:xfrm>
                            <a:off x="0" y="0"/>
                            <a:ext cx="643255" cy="359410"/>
                          </a:xfrm>
                          <a:prstGeom prst="rect">
                            <a:avLst/>
                          </a:prstGeom>
                          <a:noFill/>
                          <a:ln w="9525">
                            <a:noFill/>
                            <a:miter lim="800000"/>
                            <a:headEnd/>
                            <a:tailEnd/>
                          </a:ln>
                        </pic:spPr>
                      </pic:pic>
                    </a:graphicData>
                  </a:graphic>
                </wp:anchor>
              </w:drawing>
            </w:r>
          </w:p>
        </w:tc>
      </w:tr>
      <w:tr w:rsidR="00606931" w:rsidRPr="00D95A50" w14:paraId="169F68CC" w14:textId="77777777" w:rsidTr="00D41958">
        <w:trPr>
          <w:trHeight w:val="690"/>
        </w:trPr>
        <w:tc>
          <w:tcPr>
            <w:tcW w:w="1384" w:type="dxa"/>
          </w:tcPr>
          <w:p w14:paraId="0EC3139B" w14:textId="77777777" w:rsidR="00606931" w:rsidRPr="00D95A50" w:rsidRDefault="00606931" w:rsidP="00D41958">
            <w:pPr>
              <w:pStyle w:val="Styckemedindrag"/>
              <w:ind w:firstLine="0"/>
              <w:jc w:val="left"/>
              <w:rPr>
                <w:noProof/>
              </w:rPr>
            </w:pPr>
            <w:r w:rsidRPr="00D95A50">
              <w:rPr>
                <w:noProof/>
              </w:rPr>
              <w:t>Hundspann</w:t>
            </w:r>
          </w:p>
        </w:tc>
        <w:tc>
          <w:tcPr>
            <w:tcW w:w="2126" w:type="dxa"/>
            <w:vAlign w:val="bottom"/>
          </w:tcPr>
          <w:p w14:paraId="6CD3DBAD" w14:textId="77777777" w:rsidR="00606931" w:rsidRPr="00D95A50" w:rsidRDefault="00606931" w:rsidP="00D41958">
            <w:pPr>
              <w:pStyle w:val="Styckemedindrag"/>
              <w:ind w:firstLine="0"/>
              <w:jc w:val="left"/>
              <w:rPr>
                <w:noProof/>
              </w:rPr>
            </w:pPr>
            <w:r w:rsidRPr="00D95A50">
              <w:rPr>
                <w:noProof/>
              </w:rPr>
              <w:drawing>
                <wp:anchor distT="0" distB="0" distL="114300" distR="114300" simplePos="0" relativeHeight="251617280" behindDoc="0" locked="0" layoutInCell="1" allowOverlap="1" wp14:anchorId="34A7C44A" wp14:editId="2322185C">
                  <wp:simplePos x="0" y="0"/>
                  <wp:positionH relativeFrom="margin">
                    <wp:posOffset>-57785</wp:posOffset>
                  </wp:positionH>
                  <wp:positionV relativeFrom="margin">
                    <wp:posOffset>635</wp:posOffset>
                  </wp:positionV>
                  <wp:extent cx="821690" cy="358140"/>
                  <wp:effectExtent l="19050" t="0" r="0" b="0"/>
                  <wp:wrapSquare wrapText="bothSides"/>
                  <wp:docPr id="476" name="Bild 46" descr="G:\Väg- och järnvägsavdelningen\Teknik &amp; Trafik\Sektion vägtrafik\24. Områden\Vägmärkesförordningen\Föreskrifter\Vägmärken 305-272\Figurer\A32-2 fig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Väg- och järnvägsavdelningen\Teknik &amp; Trafik\Sektion vägtrafik\24. Områden\Vägmärkesförordningen\Föreskrifter\Vägmärken 305-272\Figurer\A32-2 figur.jpg"/>
                          <pic:cNvPicPr>
                            <a:picLocks noChangeAspect="1" noChangeArrowheads="1"/>
                          </pic:cNvPicPr>
                        </pic:nvPicPr>
                        <pic:blipFill>
                          <a:blip r:embed="rId31" cstate="print"/>
                          <a:srcRect/>
                          <a:stretch>
                            <a:fillRect/>
                          </a:stretch>
                        </pic:blipFill>
                        <pic:spPr bwMode="auto">
                          <a:xfrm>
                            <a:off x="0" y="0"/>
                            <a:ext cx="821690" cy="358140"/>
                          </a:xfrm>
                          <a:prstGeom prst="rect">
                            <a:avLst/>
                          </a:prstGeom>
                          <a:noFill/>
                          <a:ln w="9525">
                            <a:noFill/>
                            <a:miter lim="800000"/>
                            <a:headEnd/>
                            <a:tailEnd/>
                          </a:ln>
                        </pic:spPr>
                      </pic:pic>
                    </a:graphicData>
                  </a:graphic>
                </wp:anchor>
              </w:drawing>
            </w:r>
          </w:p>
        </w:tc>
      </w:tr>
    </w:tbl>
    <w:p w14:paraId="7C8411C7" w14:textId="77777777" w:rsidR="00606931" w:rsidRPr="00D95A50" w:rsidRDefault="00606931" w:rsidP="00606931">
      <w:pPr>
        <w:pStyle w:val="Rubrik3"/>
        <w:rPr>
          <w:bCs/>
        </w:rPr>
      </w:pPr>
      <w:bookmarkStart w:id="42" w:name="_Toc510610630"/>
      <w:bookmarkStart w:id="43" w:name="_Toc511886933"/>
      <w:r w:rsidRPr="00D95A50">
        <w:t xml:space="preserve">Märke </w:t>
      </w:r>
      <w:r w:rsidRPr="00D95A50">
        <w:rPr>
          <w:bCs/>
        </w:rPr>
        <w:t>A35 Varning för järnvägskorsning med bommar</w:t>
      </w:r>
      <w:bookmarkEnd w:id="42"/>
      <w:bookmarkEnd w:id="43"/>
    </w:p>
    <w:p w14:paraId="71AAFDEB" w14:textId="77777777" w:rsidR="00606931" w:rsidRPr="00D95A50" w:rsidRDefault="00606931" w:rsidP="00606931">
      <w:pPr>
        <w:pStyle w:val="Stycke"/>
        <w:spacing w:before="120"/>
      </w:pPr>
      <w:r w:rsidRPr="00D95A50">
        <w:rPr>
          <w:rStyle w:val="Fparagrafbeteckning"/>
        </w:rPr>
        <w:t>14 §</w:t>
      </w:r>
      <w:r w:rsidRPr="00D95A50">
        <w:rPr>
          <w:rStyle w:val="Fparagrafbeteckning"/>
        </w:rPr>
        <w:t> </w:t>
      </w:r>
      <w:r w:rsidRPr="00D95A50">
        <w:t xml:space="preserve">Märke A35, </w:t>
      </w:r>
      <w:r w:rsidRPr="00D95A50">
        <w:rPr>
          <w:i/>
          <w:iCs/>
        </w:rPr>
        <w:t>varning för järnvägskorsning med bommar</w:t>
      </w:r>
      <w:r w:rsidRPr="00D95A50">
        <w:t xml:space="preserve">, ska sättas upp på vägar utom tättbebyggt område och på vägar inom tättbebyggt område där den högsta tillåtna hastigheten är högre än 50 kilometer i timmen. </w:t>
      </w:r>
    </w:p>
    <w:p w14:paraId="47DC1FAD" w14:textId="77777777" w:rsidR="00606931" w:rsidRPr="00D95A50" w:rsidRDefault="00606931" w:rsidP="00606931">
      <w:pPr>
        <w:pStyle w:val="Rubrik3"/>
        <w:rPr>
          <w:bCs/>
        </w:rPr>
      </w:pPr>
      <w:bookmarkStart w:id="44" w:name="_Toc510610631"/>
      <w:bookmarkStart w:id="45" w:name="_Toc511886934"/>
      <w:r w:rsidRPr="00D95A50">
        <w:t xml:space="preserve">Märke A36 </w:t>
      </w:r>
      <w:r w:rsidRPr="00D95A50">
        <w:rPr>
          <w:bCs/>
        </w:rPr>
        <w:t>Varning för järnvägskorsning utan bommar</w:t>
      </w:r>
      <w:bookmarkEnd w:id="44"/>
      <w:bookmarkEnd w:id="45"/>
    </w:p>
    <w:p w14:paraId="62B7FAB3" w14:textId="77777777" w:rsidR="00606931" w:rsidRPr="00D95A50" w:rsidRDefault="00606931" w:rsidP="00606931">
      <w:pPr>
        <w:pStyle w:val="Stycke"/>
      </w:pPr>
      <w:r w:rsidRPr="00D95A50">
        <w:rPr>
          <w:rStyle w:val="Fparagrafbeteckning"/>
        </w:rPr>
        <w:t>15 §</w:t>
      </w:r>
      <w:r w:rsidRPr="00D95A50">
        <w:rPr>
          <w:rStyle w:val="Fparagrafbeteckning"/>
        </w:rPr>
        <w:t> </w:t>
      </w:r>
      <w:r w:rsidRPr="00D95A50">
        <w:t>Märke A36,</w:t>
      </w:r>
      <w:r w:rsidRPr="00D95A50">
        <w:rPr>
          <w:b/>
        </w:rPr>
        <w:t xml:space="preserve"> </w:t>
      </w:r>
      <w:r w:rsidRPr="00D95A50">
        <w:rPr>
          <w:i/>
        </w:rPr>
        <w:t>varning för järnvägskorsning utan bommar</w:t>
      </w:r>
      <w:r w:rsidRPr="00D95A50">
        <w:t>, ska</w:t>
      </w:r>
      <w:r w:rsidRPr="00D95A50">
        <w:rPr>
          <w:b/>
        </w:rPr>
        <w:t xml:space="preserve"> </w:t>
      </w:r>
      <w:r w:rsidRPr="00D95A50">
        <w:t xml:space="preserve">sättas upp </w:t>
      </w:r>
    </w:p>
    <w:p w14:paraId="47199079" w14:textId="77777777" w:rsidR="00606931" w:rsidRPr="00D95A50" w:rsidRDefault="00606931" w:rsidP="00606931">
      <w:pPr>
        <w:pStyle w:val="Styckemedindrag"/>
        <w:rPr>
          <w:i/>
        </w:rPr>
      </w:pPr>
      <w:r w:rsidRPr="00D95A50">
        <w:t xml:space="preserve">1. utom tättbebyggt område på vägar som inte är enskilda, </w:t>
      </w:r>
    </w:p>
    <w:p w14:paraId="3AC85DEE" w14:textId="77777777" w:rsidR="00606931" w:rsidRPr="00D95A50" w:rsidRDefault="00606931" w:rsidP="00606931">
      <w:pPr>
        <w:pStyle w:val="Styckemedindrag"/>
      </w:pPr>
      <w:r w:rsidRPr="00D95A50">
        <w:t xml:space="preserve">2. inom tättbebyggt område på vägar som inte är enskilda och där den högsta tillåtna hastigheten är högre än 50 kilometer i timmen, och </w:t>
      </w:r>
    </w:p>
    <w:p w14:paraId="33C8437C" w14:textId="77777777" w:rsidR="00606931" w:rsidRPr="00D95A50" w:rsidRDefault="00606931" w:rsidP="00606931">
      <w:pPr>
        <w:pStyle w:val="Styckemedindrag"/>
      </w:pPr>
      <w:r w:rsidRPr="00D95A50">
        <w:lastRenderedPageBreak/>
        <w:t>3. på enskilda vägar om det behövs för att tillgodose trafiksäkerheten.</w:t>
      </w:r>
    </w:p>
    <w:p w14:paraId="24D1C597" w14:textId="77777777" w:rsidR="00606931" w:rsidRPr="00D95A50" w:rsidRDefault="00606931" w:rsidP="00606931">
      <w:pPr>
        <w:pStyle w:val="Styckemedindrag"/>
      </w:pPr>
      <w:r w:rsidRPr="00D95A50">
        <w:t xml:space="preserve">Märket behöver inte sättas upp om märke A40, </w:t>
      </w:r>
      <w:r w:rsidRPr="00D95A50">
        <w:rPr>
          <w:i/>
          <w:iCs/>
        </w:rPr>
        <w:t>varning för annan fara</w:t>
      </w:r>
      <w:r w:rsidRPr="00D95A50">
        <w:rPr>
          <w:iCs/>
        </w:rPr>
        <w:t>,</w:t>
      </w:r>
      <w:r w:rsidRPr="00D95A50">
        <w:rPr>
          <w:i/>
          <w:iCs/>
        </w:rPr>
        <w:t xml:space="preserve"> </w:t>
      </w:r>
      <w:r w:rsidRPr="00D95A50">
        <w:t xml:space="preserve">med tilläggstavla T22, </w:t>
      </w:r>
      <w:r w:rsidRPr="00D95A50">
        <w:rPr>
          <w:i/>
          <w:iCs/>
        </w:rPr>
        <w:t>text</w:t>
      </w:r>
      <w:r w:rsidRPr="00D95A50">
        <w:rPr>
          <w:iCs/>
        </w:rPr>
        <w:t>,</w:t>
      </w:r>
      <w:r w:rsidRPr="00D95A50">
        <w:rPr>
          <w:i/>
          <w:iCs/>
        </w:rPr>
        <w:t xml:space="preserve"> </w:t>
      </w:r>
      <w:r w:rsidRPr="00D95A50">
        <w:t>med angivelsen Spår eller Spårområde är uppsatt enligt 20 §.</w:t>
      </w:r>
    </w:p>
    <w:p w14:paraId="1E95E7A8" w14:textId="77777777" w:rsidR="00606931" w:rsidRPr="00D95A50" w:rsidRDefault="00606931" w:rsidP="00606931">
      <w:pPr>
        <w:pStyle w:val="Rubrik3"/>
      </w:pPr>
      <w:bookmarkStart w:id="46" w:name="_Toc510610632"/>
      <w:bookmarkStart w:id="47" w:name="_Toc511886935"/>
      <w:r w:rsidRPr="00D95A50">
        <w:t>Märke A37 Varning för korsning med spårväg utan bommar</w:t>
      </w:r>
      <w:bookmarkEnd w:id="46"/>
      <w:bookmarkEnd w:id="47"/>
    </w:p>
    <w:p w14:paraId="77E4DB8A" w14:textId="77777777" w:rsidR="00606931" w:rsidRPr="00D95A50" w:rsidRDefault="00606931" w:rsidP="00606931">
      <w:pPr>
        <w:pStyle w:val="Stycke"/>
        <w:spacing w:before="120"/>
      </w:pPr>
      <w:r w:rsidRPr="00D95A50">
        <w:rPr>
          <w:rStyle w:val="Fparagrafbeteckning"/>
        </w:rPr>
        <w:t>16 §</w:t>
      </w:r>
      <w:r w:rsidRPr="00D95A50">
        <w:rPr>
          <w:rStyle w:val="Fparagrafbeteckning"/>
        </w:rPr>
        <w:t> </w:t>
      </w:r>
      <w:r w:rsidRPr="00D95A50">
        <w:t xml:space="preserve">Märke A37, </w:t>
      </w:r>
      <w:r w:rsidRPr="00D95A50">
        <w:rPr>
          <w:i/>
          <w:iCs/>
        </w:rPr>
        <w:t>varning för korsning med spårväg utan bommar</w:t>
      </w:r>
      <w:r w:rsidRPr="00D95A50">
        <w:rPr>
          <w:iCs/>
        </w:rPr>
        <w:t>,</w:t>
      </w:r>
      <w:r w:rsidRPr="00D95A50">
        <w:rPr>
          <w:i/>
          <w:iCs/>
        </w:rPr>
        <w:t xml:space="preserve"> </w:t>
      </w:r>
      <w:r w:rsidRPr="00D95A50">
        <w:t>ska sättas upp på vägar utom tättbebyggt område och på vägar inom tättbebyggt område där den högsta tillåtna hastigheten är högre än 50 kilometer i timmen.</w:t>
      </w:r>
    </w:p>
    <w:p w14:paraId="21C7303A" w14:textId="77777777" w:rsidR="00606931" w:rsidRPr="00D95A50" w:rsidRDefault="00606931" w:rsidP="00606931">
      <w:pPr>
        <w:pStyle w:val="Rubrik3"/>
        <w:rPr>
          <w:bCs/>
        </w:rPr>
      </w:pPr>
      <w:bookmarkStart w:id="48" w:name="_Toc510610633"/>
      <w:bookmarkStart w:id="49" w:name="_Toc511886936"/>
      <w:r w:rsidRPr="00D95A50">
        <w:t xml:space="preserve">Märke </w:t>
      </w:r>
      <w:r w:rsidRPr="00D95A50">
        <w:rPr>
          <w:bCs/>
        </w:rPr>
        <w:t>A38 Avstånd till plankorsning</w:t>
      </w:r>
      <w:bookmarkEnd w:id="48"/>
      <w:bookmarkEnd w:id="49"/>
    </w:p>
    <w:p w14:paraId="7191D48B" w14:textId="77777777" w:rsidR="00606931" w:rsidRPr="00D95A50" w:rsidRDefault="00606931" w:rsidP="00606931">
      <w:pPr>
        <w:pStyle w:val="Stycke"/>
      </w:pPr>
      <w:r w:rsidRPr="00D95A50">
        <w:rPr>
          <w:rStyle w:val="Fparagrafbeteckning"/>
        </w:rPr>
        <w:t>17 §</w:t>
      </w:r>
      <w:r w:rsidRPr="00D95A50">
        <w:rPr>
          <w:rStyle w:val="Fparagrafbeteckning"/>
        </w:rPr>
        <w:t> </w:t>
      </w:r>
      <w:r w:rsidRPr="00D95A50">
        <w:t xml:space="preserve">Märke A38, </w:t>
      </w:r>
      <w:r w:rsidRPr="00D95A50">
        <w:rPr>
          <w:i/>
          <w:iCs/>
        </w:rPr>
        <w:t>avstånd till plankorsning</w:t>
      </w:r>
      <w:r w:rsidRPr="00D95A50">
        <w:t>, med tre markeringar ska sättas upp tillsammans med följande märken, om de är uppsatta minst 150 meter före plankorsningen:</w:t>
      </w:r>
    </w:p>
    <w:p w14:paraId="0293D089" w14:textId="77777777" w:rsidR="00606931" w:rsidRPr="00D95A50" w:rsidRDefault="00606931" w:rsidP="00606931">
      <w:pPr>
        <w:pStyle w:val="Styckemedindrag"/>
      </w:pPr>
      <w:r w:rsidRPr="00D95A50">
        <w:t xml:space="preserve">1. A35, </w:t>
      </w:r>
      <w:r w:rsidRPr="00D95A50">
        <w:rPr>
          <w:i/>
        </w:rPr>
        <w:t>varning för järnvägskorsning med bommar</w:t>
      </w:r>
      <w:r w:rsidRPr="00D95A50">
        <w:t>.</w:t>
      </w:r>
    </w:p>
    <w:p w14:paraId="7BB3CAF1" w14:textId="77777777" w:rsidR="00606931" w:rsidRPr="00D95A50" w:rsidRDefault="00606931" w:rsidP="00606931">
      <w:pPr>
        <w:pStyle w:val="Styckemedindrag"/>
      </w:pPr>
      <w:r w:rsidRPr="00D95A50">
        <w:t xml:space="preserve">2. A36, </w:t>
      </w:r>
      <w:r w:rsidRPr="00D95A50">
        <w:rPr>
          <w:i/>
        </w:rPr>
        <w:t>varning för järnvägskorsning utan bommar</w:t>
      </w:r>
      <w:r w:rsidRPr="00D95A50">
        <w:t>.</w:t>
      </w:r>
    </w:p>
    <w:p w14:paraId="3B7D8214" w14:textId="77777777" w:rsidR="00606931" w:rsidRPr="00D95A50" w:rsidRDefault="00606931" w:rsidP="00606931">
      <w:pPr>
        <w:pStyle w:val="Styckemedindrag"/>
      </w:pPr>
      <w:r w:rsidRPr="00D95A50">
        <w:t xml:space="preserve">3. A37, </w:t>
      </w:r>
      <w:r w:rsidRPr="00D95A50">
        <w:rPr>
          <w:i/>
        </w:rPr>
        <w:t>varning för korsning med spårväg utan bommar</w:t>
      </w:r>
      <w:r w:rsidRPr="00D95A50">
        <w:t>.</w:t>
      </w:r>
    </w:p>
    <w:p w14:paraId="58F413DA" w14:textId="77777777" w:rsidR="00606931" w:rsidRPr="00D95A50" w:rsidRDefault="00606931" w:rsidP="00606931">
      <w:pPr>
        <w:pStyle w:val="Styckemedindrag"/>
      </w:pPr>
      <w:r w:rsidRPr="00D95A50">
        <w:t xml:space="preserve">Om märkena är uppsatta på mindre avstånd ska märke A38, </w:t>
      </w:r>
      <w:r w:rsidRPr="00D95A50">
        <w:rPr>
          <w:i/>
        </w:rPr>
        <w:t>avstånd till plankorsning</w:t>
      </w:r>
      <w:r w:rsidRPr="00D95A50">
        <w:t>, sättas upp om det behövs för att tillgodose trafiksäkerheten.</w:t>
      </w:r>
      <w:r w:rsidRPr="00D95A50" w:rsidDel="008A4985">
        <w:rPr>
          <w:rStyle w:val="Fparagrafbeteckning"/>
        </w:rPr>
        <w:t xml:space="preserve"> </w:t>
      </w:r>
    </w:p>
    <w:p w14:paraId="26AA8330" w14:textId="77777777" w:rsidR="00606931" w:rsidRPr="00D95A50" w:rsidRDefault="00606931" w:rsidP="00606931">
      <w:pPr>
        <w:pStyle w:val="Rubrik3"/>
        <w:rPr>
          <w:bCs/>
        </w:rPr>
      </w:pPr>
      <w:bookmarkStart w:id="50" w:name="_Toc510610634"/>
      <w:bookmarkStart w:id="51" w:name="_Toc511886937"/>
      <w:r w:rsidRPr="00D95A50">
        <w:rPr>
          <w:bCs/>
        </w:rPr>
        <w:t>Märke A39 Kryssmärke</w:t>
      </w:r>
      <w:bookmarkEnd w:id="50"/>
      <w:bookmarkEnd w:id="51"/>
    </w:p>
    <w:p w14:paraId="76779EFA" w14:textId="77777777" w:rsidR="00606931" w:rsidRPr="00D95A50" w:rsidRDefault="00606931" w:rsidP="00606931">
      <w:pPr>
        <w:pStyle w:val="Stycke"/>
      </w:pPr>
      <w:r w:rsidRPr="00D95A50">
        <w:rPr>
          <w:rStyle w:val="Fparagrafbeteckning"/>
        </w:rPr>
        <w:t>18 §</w:t>
      </w:r>
      <w:r w:rsidRPr="00D95A50">
        <w:rPr>
          <w:rStyle w:val="Fparagrafbeteckning"/>
        </w:rPr>
        <w:t> </w:t>
      </w:r>
      <w:r w:rsidRPr="00D95A50">
        <w:t xml:space="preserve">Märke A39, </w:t>
      </w:r>
      <w:r w:rsidRPr="00D95A50">
        <w:rPr>
          <w:i/>
          <w:iCs/>
        </w:rPr>
        <w:t>kryssmärke</w:t>
      </w:r>
      <w:r w:rsidRPr="00D95A50">
        <w:rPr>
          <w:iCs/>
        </w:rPr>
        <w:t>,</w:t>
      </w:r>
      <w:r w:rsidRPr="00D95A50">
        <w:rPr>
          <w:i/>
          <w:iCs/>
        </w:rPr>
        <w:t xml:space="preserve"> </w:t>
      </w:r>
      <w:r w:rsidRPr="00D95A50">
        <w:t>får bara sättas upp vid spårvägskorsningar som inte är plankorsningar om det finns särskilda skäl för det. Märket får inte sättas upp där förare av spårvagn har väjningsplikt.</w:t>
      </w:r>
    </w:p>
    <w:p w14:paraId="661AD527" w14:textId="77777777" w:rsidR="00606931" w:rsidRPr="00D95A50" w:rsidRDefault="00606931" w:rsidP="00606931">
      <w:pPr>
        <w:pStyle w:val="Styckemedindrag"/>
      </w:pPr>
      <w:r w:rsidRPr="00D95A50">
        <w:t>Märket behöver inte sättas upp om det vid en ljudsignal finns ett fysiskt skydd av typen gång- eller cykelfålla på gång- eller cykelbana. Märket behöver inte heller sättas upp om det finns fordonssignaler i korsningen.</w:t>
      </w:r>
    </w:p>
    <w:p w14:paraId="2E702E95" w14:textId="77777777" w:rsidR="00606931" w:rsidRPr="00D95A50" w:rsidRDefault="00606931" w:rsidP="00606931">
      <w:pPr>
        <w:pStyle w:val="Styckemedindrag"/>
        <w:rPr>
          <w:rStyle w:val="Fparagrafbeteckning"/>
        </w:rPr>
      </w:pPr>
      <w:r w:rsidRPr="00D95A50">
        <w:t xml:space="preserve">Andra märken än märke B2, </w:t>
      </w:r>
      <w:r w:rsidRPr="00D95A50">
        <w:rPr>
          <w:i/>
          <w:iCs/>
        </w:rPr>
        <w:t>stopplikt</w:t>
      </w:r>
      <w:r w:rsidRPr="00D95A50">
        <w:rPr>
          <w:iCs/>
        </w:rPr>
        <w:t>,</w:t>
      </w:r>
      <w:r w:rsidRPr="00D95A50">
        <w:rPr>
          <w:i/>
          <w:iCs/>
        </w:rPr>
        <w:t xml:space="preserve"> </w:t>
      </w:r>
      <w:r w:rsidRPr="00D95A50">
        <w:rPr>
          <w:iCs/>
        </w:rPr>
        <w:t xml:space="preserve">får inte </w:t>
      </w:r>
      <w:r w:rsidRPr="00D95A50">
        <w:t xml:space="preserve">vara uppsatta tillsammans med märke A39, </w:t>
      </w:r>
      <w:r w:rsidRPr="00D95A50">
        <w:rPr>
          <w:i/>
          <w:iCs/>
        </w:rPr>
        <w:t>kryssmärke</w:t>
      </w:r>
      <w:r w:rsidRPr="00D95A50">
        <w:t>, om det inte finns särskilda skäl för något annat och om det inte innebär fara för trafiksäkerheten.</w:t>
      </w:r>
    </w:p>
    <w:p w14:paraId="20B7D5CF" w14:textId="77777777" w:rsidR="00606931" w:rsidRPr="00D95A50" w:rsidRDefault="00606931" w:rsidP="00606931">
      <w:pPr>
        <w:pStyle w:val="Stycke"/>
        <w:spacing w:before="120"/>
      </w:pPr>
      <w:r w:rsidRPr="00D95A50">
        <w:rPr>
          <w:rStyle w:val="Fparagrafbeteckning"/>
        </w:rPr>
        <w:t>19 §</w:t>
      </w:r>
      <w:r w:rsidRPr="00D95A50">
        <w:rPr>
          <w:rStyle w:val="Fparagrafbeteckning"/>
        </w:rPr>
        <w:t> </w:t>
      </w:r>
      <w:r w:rsidRPr="00D95A50">
        <w:t xml:space="preserve">Märke A39, </w:t>
      </w:r>
      <w:r w:rsidRPr="00D95A50">
        <w:rPr>
          <w:i/>
        </w:rPr>
        <w:t>kryssmärke</w:t>
      </w:r>
      <w:r w:rsidRPr="00D95A50">
        <w:t>, ska sättas upp minst sex meter före det närmaste spårets mitt. Det ska även sättas upp vid vänstra kanten av vägen om</w:t>
      </w:r>
    </w:p>
    <w:p w14:paraId="47922B35" w14:textId="77777777" w:rsidR="00606931" w:rsidRPr="00D95A50" w:rsidRDefault="00606931" w:rsidP="00606931">
      <w:pPr>
        <w:pStyle w:val="Styckemedindrag"/>
      </w:pPr>
      <w:r w:rsidRPr="00D95A50">
        <w:t>1. vägen är bredare än fem meter, eller</w:t>
      </w:r>
    </w:p>
    <w:p w14:paraId="4D907542" w14:textId="77777777" w:rsidR="00606931" w:rsidRPr="00D95A50" w:rsidRDefault="00606931" w:rsidP="00606931">
      <w:pPr>
        <w:pStyle w:val="Styckemedindrag"/>
      </w:pPr>
      <w:r w:rsidRPr="00D95A50">
        <w:t>2. märket på höger sida inte är synligt på tillräckligt.</w:t>
      </w:r>
    </w:p>
    <w:p w14:paraId="39EF391F" w14:textId="77777777" w:rsidR="00606931" w:rsidRPr="00D95A50" w:rsidRDefault="00606931" w:rsidP="00606931">
      <w:pPr>
        <w:pStyle w:val="Styckemedindrag"/>
      </w:pPr>
      <w:r w:rsidRPr="00D95A50">
        <w:t>Märket i storlek liten får endast sättas upp vid passager för gående eller cyklande.</w:t>
      </w:r>
    </w:p>
    <w:p w14:paraId="296F336E" w14:textId="77777777" w:rsidR="00606931" w:rsidRPr="00D95A50" w:rsidRDefault="00606931" w:rsidP="00606931">
      <w:pPr>
        <w:pStyle w:val="Rubrik3"/>
        <w:rPr>
          <w:bCs/>
        </w:rPr>
      </w:pPr>
      <w:bookmarkStart w:id="52" w:name="_Toc510610635"/>
      <w:bookmarkStart w:id="53" w:name="_Toc511886938"/>
      <w:r w:rsidRPr="00D95A50">
        <w:rPr>
          <w:bCs/>
        </w:rPr>
        <w:t>Märke A40 Varning för annan fara</w:t>
      </w:r>
      <w:bookmarkEnd w:id="52"/>
      <w:bookmarkEnd w:id="53"/>
    </w:p>
    <w:p w14:paraId="2A14BC48" w14:textId="77777777" w:rsidR="00606931" w:rsidRPr="00D95A50" w:rsidRDefault="00606931" w:rsidP="00606931">
      <w:pPr>
        <w:pStyle w:val="Stycke"/>
        <w:spacing w:before="120"/>
      </w:pPr>
      <w:r w:rsidRPr="00D95A50">
        <w:rPr>
          <w:rStyle w:val="Fparagrafbeteckning"/>
        </w:rPr>
        <w:t>20 §</w:t>
      </w:r>
      <w:r w:rsidRPr="00D95A50">
        <w:rPr>
          <w:rStyle w:val="Fparagrafbeteckning"/>
        </w:rPr>
        <w:t> </w:t>
      </w:r>
      <w:r w:rsidRPr="00D95A50">
        <w:rPr>
          <w:color w:val="000000"/>
          <w:sz w:val="21"/>
          <w:szCs w:val="21"/>
          <w:lang w:eastAsia="en-US"/>
        </w:rPr>
        <w:t>M</w:t>
      </w:r>
      <w:r w:rsidRPr="00D95A50">
        <w:t xml:space="preserve">ärke A40, </w:t>
      </w:r>
      <w:r w:rsidRPr="00D95A50">
        <w:rPr>
          <w:i/>
          <w:iCs/>
        </w:rPr>
        <w:t>varning för annan fara</w:t>
      </w:r>
      <w:r w:rsidRPr="00D95A50">
        <w:t xml:space="preserve">, med tilläggstavla T22, </w:t>
      </w:r>
      <w:r w:rsidRPr="00D95A50">
        <w:rPr>
          <w:i/>
          <w:iCs/>
        </w:rPr>
        <w:t xml:space="preserve">text, </w:t>
      </w:r>
      <w:r w:rsidRPr="00D95A50">
        <w:t>med angivelsen Utryckning signal ska sättas upp som varning för utrycknings</w:t>
      </w:r>
      <w:r w:rsidRPr="00D95A50">
        <w:softHyphen/>
        <w:t xml:space="preserve">station med signalanläggning. </w:t>
      </w:r>
    </w:p>
    <w:p w14:paraId="7887EE45" w14:textId="77777777" w:rsidR="00606931" w:rsidRPr="00D95A50" w:rsidRDefault="00606931" w:rsidP="00606931">
      <w:pPr>
        <w:pStyle w:val="Styckemedindrag"/>
      </w:pPr>
      <w:r w:rsidRPr="00D95A50">
        <w:t>Märket</w:t>
      </w:r>
      <w:r w:rsidRPr="00D95A50">
        <w:rPr>
          <w:i/>
          <w:iCs/>
        </w:rPr>
        <w:t xml:space="preserve"> </w:t>
      </w:r>
      <w:r w:rsidRPr="00D95A50">
        <w:t xml:space="preserve">med tilläggstavla T22, </w:t>
      </w:r>
      <w:r w:rsidRPr="00D95A50">
        <w:rPr>
          <w:i/>
          <w:iCs/>
        </w:rPr>
        <w:t xml:space="preserve">text, </w:t>
      </w:r>
      <w:r w:rsidRPr="00D95A50">
        <w:t>med angivelsen ”Spår” eller angivelsen ”Spårområde” ska sättas upp vid korsningar med järn</w:t>
      </w:r>
      <w:r w:rsidRPr="00D95A50">
        <w:softHyphen/>
        <w:t xml:space="preserve">väg där tåg inte framförs </w:t>
      </w:r>
      <w:r w:rsidRPr="00D95A50">
        <w:lastRenderedPageBreak/>
        <w:t xml:space="preserve">med högre hastighet än att de kan stannas före korsningen om det behövs och där säkerhetsanordningarna ersatts med andra åtgärder som tillgodoser trafiksäkerheten. Detsamma gäller vid hamnspår, industrispår och andra jämförliga spår där det inte finns någon skyldighet att sätta upp säkerhetsanordningar eller märke A39, </w:t>
      </w:r>
      <w:r w:rsidRPr="00D95A50">
        <w:rPr>
          <w:i/>
          <w:iCs/>
        </w:rPr>
        <w:t>kryssmärke</w:t>
      </w:r>
      <w:r w:rsidRPr="00D95A50">
        <w:t>.</w:t>
      </w:r>
    </w:p>
    <w:p w14:paraId="11CCBE49" w14:textId="77777777" w:rsidR="00606931" w:rsidRPr="00D95A50" w:rsidRDefault="00606931" w:rsidP="00606931">
      <w:pPr>
        <w:pStyle w:val="Rubrik3"/>
      </w:pPr>
      <w:bookmarkStart w:id="54" w:name="_Toc510610636"/>
      <w:bookmarkStart w:id="55" w:name="_Toc511886939"/>
      <w:r w:rsidRPr="00D95A50">
        <w:t>Märke A41 Varning för olycka</w:t>
      </w:r>
      <w:bookmarkEnd w:id="54"/>
      <w:bookmarkEnd w:id="55"/>
    </w:p>
    <w:p w14:paraId="76ACBBAD" w14:textId="77777777" w:rsidR="00606931" w:rsidRPr="00D95A50" w:rsidRDefault="00606931" w:rsidP="00606931">
      <w:pPr>
        <w:pStyle w:val="Stycke"/>
        <w:spacing w:before="120"/>
      </w:pPr>
      <w:r w:rsidRPr="00D95A50">
        <w:rPr>
          <w:rStyle w:val="Fparagrafbeteckning"/>
        </w:rPr>
        <w:t>21 §</w:t>
      </w:r>
      <w:r w:rsidRPr="00D95A50">
        <w:rPr>
          <w:rStyle w:val="Fparagrafbeteckning"/>
        </w:rPr>
        <w:t> </w:t>
      </w:r>
      <w:r w:rsidRPr="00D95A50">
        <w:t xml:space="preserve">Märke A41, </w:t>
      </w:r>
      <w:r w:rsidRPr="00D95A50">
        <w:rPr>
          <w:i/>
        </w:rPr>
        <w:t>varning för olycka</w:t>
      </w:r>
      <w:r w:rsidRPr="00D95A50">
        <w:t>, får endast sättas upp vid trafikolyckor där framkomligheten på vägen är begränsad och får bara vara uppsatt under den tid som den begränsade framkomligheten varar.</w:t>
      </w:r>
    </w:p>
    <w:p w14:paraId="5BA8CEC9" w14:textId="77777777" w:rsidR="00606931" w:rsidRPr="00D95A50" w:rsidRDefault="00606931" w:rsidP="00606931">
      <w:pPr>
        <w:pStyle w:val="Rubrik2kapitelelliknande"/>
      </w:pPr>
      <w:bookmarkStart w:id="56" w:name="_Toc510610637"/>
      <w:bookmarkStart w:id="57" w:name="_Toc511886940"/>
      <w:r w:rsidRPr="00D95A50">
        <w:t>3 kap. Väjningspliktsmärken</w:t>
      </w:r>
      <w:bookmarkEnd w:id="56"/>
      <w:bookmarkEnd w:id="57"/>
    </w:p>
    <w:p w14:paraId="7611E76F" w14:textId="77777777" w:rsidR="00606931" w:rsidRPr="00D95A50" w:rsidRDefault="00606931" w:rsidP="00606931">
      <w:pPr>
        <w:pStyle w:val="Rubrik3utanluftfre"/>
      </w:pPr>
      <w:bookmarkStart w:id="58" w:name="_Toc510610638"/>
      <w:bookmarkStart w:id="59" w:name="_Toc511886941"/>
      <w:r w:rsidRPr="00D95A50">
        <w:t>Storlekar</w:t>
      </w:r>
      <w:bookmarkEnd w:id="58"/>
      <w:bookmarkEnd w:id="59"/>
    </w:p>
    <w:p w14:paraId="27E8752D" w14:textId="77777777" w:rsidR="00606931" w:rsidRPr="00D95A50" w:rsidRDefault="00606931" w:rsidP="00606931">
      <w:pPr>
        <w:pStyle w:val="Stycke"/>
        <w:spacing w:before="120"/>
      </w:pPr>
      <w:r w:rsidRPr="00D95A50">
        <w:rPr>
          <w:rStyle w:val="Fparagrafbeteckning"/>
        </w:rPr>
        <w:t>1 §</w:t>
      </w:r>
      <w:r w:rsidRPr="00D95A50">
        <w:rPr>
          <w:rStyle w:val="Fparagrafbeteckning"/>
        </w:rPr>
        <w:t> </w:t>
      </w:r>
      <w:r w:rsidRPr="00D95A50">
        <w:t>Väjningspliktsmärken ska ha följande storlekar.</w:t>
      </w:r>
    </w:p>
    <w:p w14:paraId="1BE40FE6" w14:textId="77777777" w:rsidR="00606931" w:rsidRPr="00D95A50" w:rsidRDefault="00606931" w:rsidP="00606931">
      <w:pPr>
        <w:pStyle w:val="Stycke"/>
        <w:spacing w:before="360" w:after="120"/>
        <w:rPr>
          <w:b/>
        </w:rPr>
      </w:pPr>
      <w:r w:rsidRPr="00D95A50">
        <w:rPr>
          <w:b/>
        </w:rPr>
        <w:t>Märke B1 Väjningsplikt</w:t>
      </w:r>
    </w:p>
    <w:p w14:paraId="1742A826" w14:textId="77777777" w:rsidR="00606931" w:rsidRPr="00D95A50" w:rsidRDefault="00606931" w:rsidP="00606931">
      <w:pPr>
        <w:pStyle w:val="Styckemedindrag"/>
      </w:pPr>
      <w:r w:rsidRPr="00D95A50">
        <w:rPr>
          <w:noProof/>
        </w:rPr>
        <w:drawing>
          <wp:anchor distT="0" distB="0" distL="114300" distR="114300" simplePos="0" relativeHeight="251623424" behindDoc="0" locked="0" layoutInCell="1" allowOverlap="1" wp14:anchorId="6E0D5437" wp14:editId="1064B72C">
            <wp:simplePos x="0" y="0"/>
            <wp:positionH relativeFrom="column">
              <wp:posOffset>-1905</wp:posOffset>
            </wp:positionH>
            <wp:positionV relativeFrom="paragraph">
              <wp:posOffset>72093</wp:posOffset>
            </wp:positionV>
            <wp:extent cx="1440000" cy="1477150"/>
            <wp:effectExtent l="0" t="0" r="8255" b="8890"/>
            <wp:wrapSquare wrapText="bothSides"/>
            <wp:docPr id="17" name="Bild 5" descr="VVFS-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VVFS-B1"/>
                    <pic:cNvPicPr>
                      <a:picLocks noChangeAspect="1" noChangeArrowheads="1"/>
                    </pic:cNvPicPr>
                  </pic:nvPicPr>
                  <pic:blipFill>
                    <a:blip r:embed="rId32" cstate="print"/>
                    <a:srcRect/>
                    <a:stretch>
                      <a:fillRect/>
                    </a:stretch>
                  </pic:blipFill>
                  <pic:spPr bwMode="auto">
                    <a:xfrm>
                      <a:off x="0" y="0"/>
                      <a:ext cx="1440000" cy="1477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W w:w="5408"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823"/>
        <w:gridCol w:w="709"/>
        <w:gridCol w:w="913"/>
        <w:gridCol w:w="630"/>
        <w:gridCol w:w="829"/>
        <w:gridCol w:w="921"/>
      </w:tblGrid>
      <w:tr w:rsidR="00606931" w:rsidRPr="00D95A50" w14:paraId="7EE86064" w14:textId="77777777" w:rsidTr="00D41958">
        <w:trPr>
          <w:trHeight w:val="270"/>
        </w:trPr>
        <w:tc>
          <w:tcPr>
            <w:tcW w:w="5408" w:type="dxa"/>
            <w:gridSpan w:val="7"/>
            <w:noWrap/>
            <w:vAlign w:val="bottom"/>
          </w:tcPr>
          <w:p w14:paraId="7339791E" w14:textId="77777777" w:rsidR="00606931" w:rsidRPr="00D95A50" w:rsidRDefault="00606931" w:rsidP="00D41958">
            <w:pPr>
              <w:pStyle w:val="Fstycke"/>
            </w:pPr>
            <w:r w:rsidRPr="00D95A50">
              <w:t>Storlek och mått i meter för märke B1 </w:t>
            </w:r>
          </w:p>
        </w:tc>
      </w:tr>
      <w:tr w:rsidR="00606931" w:rsidRPr="00D95A50" w14:paraId="676E630A" w14:textId="77777777" w:rsidTr="00D41958">
        <w:trPr>
          <w:trHeight w:val="540"/>
        </w:trPr>
        <w:tc>
          <w:tcPr>
            <w:tcW w:w="583" w:type="dxa"/>
            <w:vAlign w:val="bottom"/>
          </w:tcPr>
          <w:p w14:paraId="33C6DD22" w14:textId="77777777" w:rsidR="00606931" w:rsidRPr="00D95A50" w:rsidRDefault="00606931" w:rsidP="00D41958">
            <w:pPr>
              <w:pStyle w:val="Fstycke"/>
            </w:pPr>
          </w:p>
        </w:tc>
        <w:tc>
          <w:tcPr>
            <w:tcW w:w="823" w:type="dxa"/>
            <w:vAlign w:val="bottom"/>
          </w:tcPr>
          <w:p w14:paraId="6F1E1E1E" w14:textId="77777777" w:rsidR="00606931" w:rsidRPr="00D95A50" w:rsidRDefault="00606931" w:rsidP="00D41958">
            <w:pPr>
              <w:pStyle w:val="Fstycke"/>
            </w:pPr>
            <w:r w:rsidRPr="00D95A50">
              <w:t>Mycket liten</w:t>
            </w:r>
          </w:p>
        </w:tc>
        <w:tc>
          <w:tcPr>
            <w:tcW w:w="709" w:type="dxa"/>
            <w:vAlign w:val="bottom"/>
          </w:tcPr>
          <w:p w14:paraId="71764AA6" w14:textId="77777777" w:rsidR="00606931" w:rsidRPr="00D95A50" w:rsidRDefault="00606931" w:rsidP="00D41958">
            <w:pPr>
              <w:pStyle w:val="Fstycke"/>
            </w:pPr>
            <w:r w:rsidRPr="00D95A50">
              <w:t>Liten</w:t>
            </w:r>
          </w:p>
        </w:tc>
        <w:tc>
          <w:tcPr>
            <w:tcW w:w="913" w:type="dxa"/>
            <w:vAlign w:val="bottom"/>
          </w:tcPr>
          <w:p w14:paraId="621AB5EB" w14:textId="77777777" w:rsidR="00606931" w:rsidRPr="00D95A50" w:rsidRDefault="00606931" w:rsidP="00D41958">
            <w:pPr>
              <w:pStyle w:val="Fstycke"/>
            </w:pPr>
            <w:r w:rsidRPr="00D95A50">
              <w:t>Normal</w:t>
            </w:r>
          </w:p>
        </w:tc>
        <w:tc>
          <w:tcPr>
            <w:tcW w:w="630" w:type="dxa"/>
            <w:vAlign w:val="bottom"/>
          </w:tcPr>
          <w:p w14:paraId="35C1DCB3" w14:textId="77777777" w:rsidR="00606931" w:rsidRPr="00D95A50" w:rsidRDefault="00606931" w:rsidP="00D41958">
            <w:pPr>
              <w:pStyle w:val="Fstycke"/>
            </w:pPr>
            <w:r w:rsidRPr="00D95A50">
              <w:t>Stor</w:t>
            </w:r>
          </w:p>
        </w:tc>
        <w:tc>
          <w:tcPr>
            <w:tcW w:w="829" w:type="dxa"/>
            <w:vAlign w:val="bottom"/>
          </w:tcPr>
          <w:p w14:paraId="693CA12E" w14:textId="77777777" w:rsidR="00606931" w:rsidRPr="00D95A50" w:rsidRDefault="00606931" w:rsidP="00D41958">
            <w:pPr>
              <w:pStyle w:val="Fstycke"/>
            </w:pPr>
            <w:r w:rsidRPr="00D95A50">
              <w:t>Mycket stor</w:t>
            </w:r>
          </w:p>
        </w:tc>
        <w:tc>
          <w:tcPr>
            <w:tcW w:w="921" w:type="dxa"/>
            <w:vAlign w:val="bottom"/>
          </w:tcPr>
          <w:p w14:paraId="56005FF7" w14:textId="77777777" w:rsidR="00606931" w:rsidRPr="00D95A50" w:rsidRDefault="00606931" w:rsidP="00D41958">
            <w:pPr>
              <w:pStyle w:val="Fstycke"/>
            </w:pPr>
            <w:r w:rsidRPr="00D95A50">
              <w:t> </w:t>
            </w:r>
          </w:p>
        </w:tc>
      </w:tr>
      <w:tr w:rsidR="00606931" w:rsidRPr="00D95A50" w14:paraId="00AC4F94" w14:textId="77777777" w:rsidTr="00D41958">
        <w:trPr>
          <w:trHeight w:val="285"/>
        </w:trPr>
        <w:tc>
          <w:tcPr>
            <w:tcW w:w="583" w:type="dxa"/>
            <w:noWrap/>
            <w:vAlign w:val="bottom"/>
          </w:tcPr>
          <w:p w14:paraId="10DA6E72" w14:textId="77777777" w:rsidR="00606931" w:rsidRPr="00D95A50" w:rsidRDefault="00606931" w:rsidP="00D41958">
            <w:pPr>
              <w:pStyle w:val="Fstycke"/>
            </w:pPr>
            <w:r w:rsidRPr="00D95A50">
              <w:t>S1</w:t>
            </w:r>
          </w:p>
        </w:tc>
        <w:tc>
          <w:tcPr>
            <w:tcW w:w="823" w:type="dxa"/>
            <w:noWrap/>
            <w:vAlign w:val="bottom"/>
          </w:tcPr>
          <w:p w14:paraId="26CBCFE6" w14:textId="77777777" w:rsidR="00606931" w:rsidRPr="00D95A50" w:rsidRDefault="00606931" w:rsidP="00D41958">
            <w:pPr>
              <w:pStyle w:val="Fstycke"/>
              <w:rPr>
                <w:b/>
                <w:bCs/>
              </w:rPr>
            </w:pPr>
            <w:r w:rsidRPr="00D95A50">
              <w:rPr>
                <w:b/>
                <w:bCs/>
              </w:rPr>
              <w:t>0,45</w:t>
            </w:r>
          </w:p>
        </w:tc>
        <w:tc>
          <w:tcPr>
            <w:tcW w:w="709" w:type="dxa"/>
            <w:noWrap/>
            <w:vAlign w:val="bottom"/>
          </w:tcPr>
          <w:p w14:paraId="73F38524" w14:textId="77777777" w:rsidR="00606931" w:rsidRPr="00D95A50" w:rsidRDefault="00606931" w:rsidP="00D41958">
            <w:pPr>
              <w:pStyle w:val="Fstycke"/>
              <w:rPr>
                <w:b/>
                <w:bCs/>
              </w:rPr>
            </w:pPr>
            <w:r w:rsidRPr="00D95A50">
              <w:rPr>
                <w:b/>
                <w:bCs/>
              </w:rPr>
              <w:t>0,60</w:t>
            </w:r>
          </w:p>
        </w:tc>
        <w:tc>
          <w:tcPr>
            <w:tcW w:w="913" w:type="dxa"/>
            <w:noWrap/>
            <w:vAlign w:val="bottom"/>
          </w:tcPr>
          <w:p w14:paraId="6047A711" w14:textId="77777777" w:rsidR="00606931" w:rsidRPr="00D95A50" w:rsidRDefault="00606931" w:rsidP="00D41958">
            <w:pPr>
              <w:pStyle w:val="Fstycke"/>
              <w:rPr>
                <w:b/>
                <w:bCs/>
              </w:rPr>
            </w:pPr>
            <w:r w:rsidRPr="00D95A50">
              <w:rPr>
                <w:b/>
                <w:bCs/>
              </w:rPr>
              <w:t>0,90</w:t>
            </w:r>
          </w:p>
        </w:tc>
        <w:tc>
          <w:tcPr>
            <w:tcW w:w="630" w:type="dxa"/>
            <w:noWrap/>
            <w:vAlign w:val="bottom"/>
          </w:tcPr>
          <w:p w14:paraId="37E13415" w14:textId="77777777" w:rsidR="00606931" w:rsidRPr="00D95A50" w:rsidRDefault="00606931" w:rsidP="00D41958">
            <w:pPr>
              <w:pStyle w:val="Fstycke"/>
              <w:rPr>
                <w:b/>
                <w:bCs/>
              </w:rPr>
            </w:pPr>
            <w:r w:rsidRPr="00D95A50">
              <w:rPr>
                <w:b/>
                <w:bCs/>
              </w:rPr>
              <w:t>1,20</w:t>
            </w:r>
          </w:p>
        </w:tc>
        <w:tc>
          <w:tcPr>
            <w:tcW w:w="829" w:type="dxa"/>
            <w:noWrap/>
            <w:vAlign w:val="bottom"/>
          </w:tcPr>
          <w:p w14:paraId="5597DB99" w14:textId="77777777" w:rsidR="00606931" w:rsidRPr="00D95A50" w:rsidRDefault="00606931" w:rsidP="00D41958">
            <w:pPr>
              <w:pStyle w:val="Fstycke"/>
              <w:rPr>
                <w:b/>
                <w:bCs/>
              </w:rPr>
            </w:pPr>
            <w:r w:rsidRPr="00D95A50">
              <w:rPr>
                <w:b/>
                <w:bCs/>
              </w:rPr>
              <w:t>≥ 1,35</w:t>
            </w:r>
          </w:p>
        </w:tc>
        <w:tc>
          <w:tcPr>
            <w:tcW w:w="921" w:type="dxa"/>
            <w:noWrap/>
            <w:vAlign w:val="bottom"/>
          </w:tcPr>
          <w:p w14:paraId="3DD071D8" w14:textId="77777777" w:rsidR="00606931" w:rsidRPr="00D95A50" w:rsidRDefault="00606931" w:rsidP="00D41958">
            <w:pPr>
              <w:pStyle w:val="Fstycke"/>
            </w:pPr>
            <w:r w:rsidRPr="00D95A50">
              <w:t>Sidlängd</w:t>
            </w:r>
          </w:p>
        </w:tc>
      </w:tr>
    </w:tbl>
    <w:p w14:paraId="6D7587A7" w14:textId="77777777" w:rsidR="00606931" w:rsidRPr="00D95A50" w:rsidRDefault="00606931" w:rsidP="00606931">
      <w:pPr>
        <w:pStyle w:val="Stycke"/>
      </w:pPr>
    </w:p>
    <w:p w14:paraId="50E1F5EC" w14:textId="77777777" w:rsidR="00606931" w:rsidRPr="00D95A50" w:rsidRDefault="00606931" w:rsidP="00606931">
      <w:pPr>
        <w:pStyle w:val="Stycke"/>
        <w:outlineLvl w:val="0"/>
      </w:pPr>
      <w:r w:rsidRPr="00D95A50">
        <w:t>Märkena ska ha minst följande storlekar på följande vägar och banor.</w:t>
      </w:r>
    </w:p>
    <w:tbl>
      <w:tblPr>
        <w:tblW w:w="5216" w:type="dxa"/>
        <w:tblInd w:w="27" w:type="dxa"/>
        <w:tblLayout w:type="fixed"/>
        <w:tblLook w:val="01E0" w:firstRow="1" w:lastRow="1" w:firstColumn="1" w:lastColumn="1" w:noHBand="0" w:noVBand="0"/>
      </w:tblPr>
      <w:tblGrid>
        <w:gridCol w:w="4346"/>
        <w:gridCol w:w="870"/>
      </w:tblGrid>
      <w:tr w:rsidR="00606931" w:rsidRPr="00D95A50" w14:paraId="3F85A47C" w14:textId="77777777" w:rsidTr="00D41958">
        <w:tc>
          <w:tcPr>
            <w:tcW w:w="4166" w:type="pct"/>
            <w:tcBorders>
              <w:bottom w:val="single" w:sz="4" w:space="0" w:color="auto"/>
            </w:tcBorders>
          </w:tcPr>
          <w:p w14:paraId="07A44577" w14:textId="77777777" w:rsidR="00606931" w:rsidRPr="00D95A50" w:rsidRDefault="00606931" w:rsidP="00D41958">
            <w:pPr>
              <w:pStyle w:val="Stycke"/>
            </w:pPr>
            <w:r w:rsidRPr="00D95A50">
              <w:rPr>
                <w:b/>
              </w:rPr>
              <w:t>Väg eller bana</w:t>
            </w:r>
          </w:p>
        </w:tc>
        <w:tc>
          <w:tcPr>
            <w:tcW w:w="834" w:type="pct"/>
            <w:tcBorders>
              <w:bottom w:val="single" w:sz="4" w:space="0" w:color="auto"/>
            </w:tcBorders>
          </w:tcPr>
          <w:p w14:paraId="44099AD5" w14:textId="77777777" w:rsidR="00606931" w:rsidRPr="00D95A50" w:rsidRDefault="00606931" w:rsidP="00D41958">
            <w:pPr>
              <w:pStyle w:val="Stycke"/>
            </w:pPr>
            <w:r w:rsidRPr="00D95A50">
              <w:rPr>
                <w:b/>
              </w:rPr>
              <w:t>Storlek</w:t>
            </w:r>
          </w:p>
        </w:tc>
      </w:tr>
      <w:tr w:rsidR="00606931" w:rsidRPr="00D95A50" w14:paraId="758F3D00" w14:textId="77777777" w:rsidTr="00D41958">
        <w:tc>
          <w:tcPr>
            <w:tcW w:w="4166" w:type="pct"/>
            <w:tcBorders>
              <w:top w:val="single" w:sz="4" w:space="0" w:color="auto"/>
            </w:tcBorders>
          </w:tcPr>
          <w:p w14:paraId="0504115A" w14:textId="77777777" w:rsidR="00606931" w:rsidRPr="00D95A50" w:rsidRDefault="00606931" w:rsidP="00D41958">
            <w:pPr>
              <w:pStyle w:val="Stycke"/>
            </w:pPr>
            <w:r w:rsidRPr="00D95A50">
              <w:t>1. Motorväg och motortrafikled*</w:t>
            </w:r>
          </w:p>
        </w:tc>
        <w:tc>
          <w:tcPr>
            <w:tcW w:w="834" w:type="pct"/>
            <w:tcBorders>
              <w:top w:val="single" w:sz="4" w:space="0" w:color="auto"/>
            </w:tcBorders>
          </w:tcPr>
          <w:p w14:paraId="081A572E" w14:textId="77777777" w:rsidR="00606931" w:rsidRPr="00D95A50" w:rsidRDefault="00606931" w:rsidP="00D41958">
            <w:pPr>
              <w:pStyle w:val="Stycke"/>
            </w:pPr>
            <w:r w:rsidRPr="00D95A50">
              <w:t>Stor**</w:t>
            </w:r>
          </w:p>
        </w:tc>
      </w:tr>
      <w:tr w:rsidR="00606931" w:rsidRPr="00D95A50" w14:paraId="2296A5F9" w14:textId="77777777" w:rsidTr="00D41958">
        <w:tc>
          <w:tcPr>
            <w:tcW w:w="4166" w:type="pct"/>
          </w:tcPr>
          <w:p w14:paraId="1324192C" w14:textId="77777777" w:rsidR="00606931" w:rsidRPr="00D95A50" w:rsidRDefault="00606931" w:rsidP="00D41958">
            <w:pPr>
              <w:pStyle w:val="Stycke"/>
            </w:pPr>
            <w:r w:rsidRPr="00D95A50">
              <w:t>2. Väg som inte är motorväg eller motortrafikled</w:t>
            </w:r>
          </w:p>
        </w:tc>
        <w:tc>
          <w:tcPr>
            <w:tcW w:w="834" w:type="pct"/>
          </w:tcPr>
          <w:p w14:paraId="6AE65D50" w14:textId="77777777" w:rsidR="00606931" w:rsidRPr="00D95A50" w:rsidRDefault="00606931" w:rsidP="00D41958">
            <w:pPr>
              <w:pStyle w:val="Stycke"/>
            </w:pPr>
            <w:r w:rsidRPr="00D95A50">
              <w:t>Normal</w:t>
            </w:r>
          </w:p>
        </w:tc>
      </w:tr>
      <w:tr w:rsidR="00606931" w:rsidRPr="00D95A50" w14:paraId="5A953389" w14:textId="77777777" w:rsidTr="00D41958">
        <w:tc>
          <w:tcPr>
            <w:tcW w:w="4166" w:type="pct"/>
          </w:tcPr>
          <w:p w14:paraId="086A081E" w14:textId="77777777" w:rsidR="00606931" w:rsidRPr="00D95A50" w:rsidRDefault="00606931" w:rsidP="00D41958">
            <w:pPr>
              <w:pStyle w:val="Stycke"/>
            </w:pPr>
            <w:r w:rsidRPr="00D95A50">
              <w:t>3. Väg enligt 2 i trång väg- eller gatumiljö med korta siktsträckor eller i signalreglerad korsning</w:t>
            </w:r>
          </w:p>
        </w:tc>
        <w:tc>
          <w:tcPr>
            <w:tcW w:w="834" w:type="pct"/>
          </w:tcPr>
          <w:p w14:paraId="66C62563" w14:textId="77777777" w:rsidR="00606931" w:rsidRPr="00D95A50" w:rsidRDefault="00606931" w:rsidP="00D41958">
            <w:pPr>
              <w:pStyle w:val="Stycke"/>
            </w:pPr>
            <w:r w:rsidRPr="00D95A50">
              <w:t>Liten</w:t>
            </w:r>
          </w:p>
        </w:tc>
      </w:tr>
      <w:tr w:rsidR="00606931" w:rsidRPr="00D95A50" w14:paraId="07082252" w14:textId="77777777" w:rsidTr="00D41958">
        <w:tc>
          <w:tcPr>
            <w:tcW w:w="4166" w:type="pct"/>
          </w:tcPr>
          <w:p w14:paraId="28E6F02E" w14:textId="77777777" w:rsidR="00606931" w:rsidRPr="00D95A50" w:rsidRDefault="00606931" w:rsidP="00D41958">
            <w:pPr>
              <w:pStyle w:val="Stycke"/>
            </w:pPr>
            <w:r w:rsidRPr="00D95A50">
              <w:t>4. Gång- eller cykelbana</w:t>
            </w:r>
          </w:p>
        </w:tc>
        <w:tc>
          <w:tcPr>
            <w:tcW w:w="834" w:type="pct"/>
          </w:tcPr>
          <w:p w14:paraId="3E98CD48" w14:textId="77777777" w:rsidR="00606931" w:rsidRPr="00D95A50" w:rsidRDefault="00606931" w:rsidP="00D41958">
            <w:pPr>
              <w:pStyle w:val="Stycke"/>
            </w:pPr>
            <w:r w:rsidRPr="00D95A50">
              <w:t>Mycket liten</w:t>
            </w:r>
          </w:p>
        </w:tc>
      </w:tr>
      <w:tr w:rsidR="00606931" w:rsidRPr="00D95A50" w14:paraId="145442FB" w14:textId="77777777" w:rsidTr="00D41958">
        <w:tc>
          <w:tcPr>
            <w:tcW w:w="5000" w:type="pct"/>
            <w:gridSpan w:val="2"/>
          </w:tcPr>
          <w:p w14:paraId="5E194B20" w14:textId="77777777" w:rsidR="00606931" w:rsidRPr="00D95A50" w:rsidRDefault="00606931" w:rsidP="00D41958">
            <w:pPr>
              <w:pStyle w:val="Stycke"/>
              <w:spacing w:before="120"/>
            </w:pPr>
            <w:r w:rsidRPr="00D95A50">
              <w:t>*Avser påfarts- eller avfartsväg som ingår i motorväg eller motor</w:t>
            </w:r>
            <w:r w:rsidRPr="00D95A50">
              <w:softHyphen/>
              <w:t>trafikled.</w:t>
            </w:r>
          </w:p>
          <w:p w14:paraId="0B63F254" w14:textId="77777777" w:rsidR="00606931" w:rsidRPr="00D95A50" w:rsidRDefault="00606931" w:rsidP="00D41958">
            <w:pPr>
              <w:pStyle w:val="Stycke"/>
            </w:pPr>
            <w:r w:rsidRPr="00D95A50">
              <w:t>**I slutet av en avfartsväg får storleken normal användas.</w:t>
            </w:r>
          </w:p>
        </w:tc>
      </w:tr>
    </w:tbl>
    <w:p w14:paraId="7F9A4F14" w14:textId="77777777" w:rsidR="00606931" w:rsidRPr="00D95A50" w:rsidRDefault="00606931" w:rsidP="00606931">
      <w:pPr>
        <w:pStyle w:val="Stycke"/>
        <w:spacing w:before="360" w:after="120"/>
        <w:rPr>
          <w:b/>
        </w:rPr>
      </w:pPr>
      <w:r w:rsidRPr="00D95A50">
        <w:rPr>
          <w:noProof/>
        </w:rPr>
        <w:lastRenderedPageBreak/>
        <w:drawing>
          <wp:anchor distT="0" distB="0" distL="114300" distR="114300" simplePos="0" relativeHeight="251624448" behindDoc="0" locked="0" layoutInCell="1" allowOverlap="1" wp14:anchorId="02D3C9C3" wp14:editId="11EFE8DA">
            <wp:simplePos x="0" y="0"/>
            <wp:positionH relativeFrom="margin">
              <wp:align>left</wp:align>
            </wp:positionH>
            <wp:positionV relativeFrom="paragraph">
              <wp:posOffset>219147</wp:posOffset>
            </wp:positionV>
            <wp:extent cx="1439545" cy="1769745"/>
            <wp:effectExtent l="0" t="0" r="8255" b="1905"/>
            <wp:wrapTopAndBottom/>
            <wp:docPr id="4" name="Bild 6" descr="VVFS-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VVFS-B2"/>
                    <pic:cNvPicPr>
                      <a:picLocks noChangeAspect="1" noChangeArrowheads="1"/>
                    </pic:cNvPicPr>
                  </pic:nvPicPr>
                  <pic:blipFill>
                    <a:blip r:embed="rId33" cstate="print"/>
                    <a:srcRect/>
                    <a:stretch>
                      <a:fillRect/>
                    </a:stretch>
                  </pic:blipFill>
                  <pic:spPr bwMode="auto">
                    <a:xfrm>
                      <a:off x="0" y="0"/>
                      <a:ext cx="1439545" cy="1769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95A50">
        <w:rPr>
          <w:b/>
        </w:rPr>
        <w:t>Märke B2 Stopplikt</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734"/>
        <w:gridCol w:w="711"/>
        <w:gridCol w:w="914"/>
        <w:gridCol w:w="632"/>
        <w:gridCol w:w="730"/>
        <w:gridCol w:w="910"/>
      </w:tblGrid>
      <w:tr w:rsidR="00606931" w:rsidRPr="00D95A50" w14:paraId="5A695830" w14:textId="77777777" w:rsidTr="00D41958">
        <w:trPr>
          <w:trHeight w:val="270"/>
        </w:trPr>
        <w:tc>
          <w:tcPr>
            <w:tcW w:w="5216" w:type="dxa"/>
            <w:gridSpan w:val="7"/>
            <w:noWrap/>
            <w:vAlign w:val="bottom"/>
          </w:tcPr>
          <w:p w14:paraId="5DD89F6F" w14:textId="77777777" w:rsidR="00606931" w:rsidRPr="00D95A50" w:rsidRDefault="00606931" w:rsidP="00D41958">
            <w:pPr>
              <w:pStyle w:val="Stycke"/>
            </w:pPr>
            <w:r w:rsidRPr="00D95A50">
              <w:t>Storlek och mått i meter för märke B2</w:t>
            </w:r>
          </w:p>
        </w:tc>
      </w:tr>
      <w:tr w:rsidR="00606931" w:rsidRPr="00D95A50" w14:paraId="6C54BE50" w14:textId="77777777" w:rsidTr="00D41958">
        <w:trPr>
          <w:trHeight w:val="540"/>
        </w:trPr>
        <w:tc>
          <w:tcPr>
            <w:tcW w:w="585" w:type="dxa"/>
            <w:vAlign w:val="bottom"/>
          </w:tcPr>
          <w:p w14:paraId="166914BD" w14:textId="77777777" w:rsidR="00606931" w:rsidRPr="00D95A50" w:rsidRDefault="00606931" w:rsidP="00D41958">
            <w:pPr>
              <w:pStyle w:val="Stycke"/>
            </w:pPr>
          </w:p>
        </w:tc>
        <w:tc>
          <w:tcPr>
            <w:tcW w:w="734" w:type="dxa"/>
            <w:vAlign w:val="bottom"/>
          </w:tcPr>
          <w:p w14:paraId="584D4E55" w14:textId="77777777" w:rsidR="00606931" w:rsidRPr="00D95A50" w:rsidRDefault="00606931" w:rsidP="00D41958">
            <w:pPr>
              <w:pStyle w:val="Stycke"/>
            </w:pPr>
            <w:r w:rsidRPr="00D95A50">
              <w:t>Mycket liten</w:t>
            </w:r>
          </w:p>
        </w:tc>
        <w:tc>
          <w:tcPr>
            <w:tcW w:w="711" w:type="dxa"/>
            <w:vAlign w:val="bottom"/>
          </w:tcPr>
          <w:p w14:paraId="28C2EB25" w14:textId="77777777" w:rsidR="00606931" w:rsidRPr="00D95A50" w:rsidRDefault="00606931" w:rsidP="00D41958">
            <w:pPr>
              <w:pStyle w:val="Stycke"/>
            </w:pPr>
            <w:r w:rsidRPr="00D95A50">
              <w:t>Liten</w:t>
            </w:r>
          </w:p>
        </w:tc>
        <w:tc>
          <w:tcPr>
            <w:tcW w:w="914" w:type="dxa"/>
            <w:vAlign w:val="bottom"/>
          </w:tcPr>
          <w:p w14:paraId="58C3C33B" w14:textId="77777777" w:rsidR="00606931" w:rsidRPr="00D95A50" w:rsidRDefault="00606931" w:rsidP="00D41958">
            <w:pPr>
              <w:pStyle w:val="Stycke"/>
            </w:pPr>
            <w:r w:rsidRPr="00D95A50">
              <w:t>Normal</w:t>
            </w:r>
          </w:p>
        </w:tc>
        <w:tc>
          <w:tcPr>
            <w:tcW w:w="632" w:type="dxa"/>
            <w:vAlign w:val="bottom"/>
          </w:tcPr>
          <w:p w14:paraId="692591A3" w14:textId="77777777" w:rsidR="00606931" w:rsidRPr="00D95A50" w:rsidRDefault="00606931" w:rsidP="00D41958">
            <w:pPr>
              <w:pStyle w:val="Stycke"/>
            </w:pPr>
            <w:r w:rsidRPr="00D95A50">
              <w:t>Stor</w:t>
            </w:r>
          </w:p>
        </w:tc>
        <w:tc>
          <w:tcPr>
            <w:tcW w:w="730" w:type="dxa"/>
            <w:vAlign w:val="bottom"/>
          </w:tcPr>
          <w:p w14:paraId="615106EF" w14:textId="77777777" w:rsidR="00606931" w:rsidRPr="00D95A50" w:rsidRDefault="00606931" w:rsidP="00D41958">
            <w:pPr>
              <w:pStyle w:val="Stycke"/>
            </w:pPr>
            <w:r w:rsidRPr="00D95A50">
              <w:t>Mycket stor</w:t>
            </w:r>
          </w:p>
        </w:tc>
        <w:tc>
          <w:tcPr>
            <w:tcW w:w="910" w:type="dxa"/>
            <w:vAlign w:val="bottom"/>
          </w:tcPr>
          <w:p w14:paraId="7C83EE2A" w14:textId="77777777" w:rsidR="00606931" w:rsidRPr="00D95A50" w:rsidRDefault="00606931" w:rsidP="00D41958">
            <w:pPr>
              <w:pStyle w:val="Stycke"/>
            </w:pPr>
            <w:r w:rsidRPr="00D95A50">
              <w:t> </w:t>
            </w:r>
          </w:p>
        </w:tc>
      </w:tr>
      <w:tr w:rsidR="00606931" w:rsidRPr="00D95A50" w14:paraId="67A82D5B" w14:textId="77777777" w:rsidTr="00D41958">
        <w:trPr>
          <w:trHeight w:val="285"/>
        </w:trPr>
        <w:tc>
          <w:tcPr>
            <w:tcW w:w="585" w:type="dxa"/>
            <w:noWrap/>
            <w:vAlign w:val="bottom"/>
          </w:tcPr>
          <w:p w14:paraId="0A15E30D" w14:textId="77777777" w:rsidR="00606931" w:rsidRPr="00D95A50" w:rsidRDefault="00606931" w:rsidP="00D41958">
            <w:pPr>
              <w:pStyle w:val="Stycke"/>
            </w:pPr>
            <w:r w:rsidRPr="00D95A50">
              <w:t>S1</w:t>
            </w:r>
          </w:p>
        </w:tc>
        <w:tc>
          <w:tcPr>
            <w:tcW w:w="734" w:type="dxa"/>
            <w:noWrap/>
            <w:vAlign w:val="bottom"/>
          </w:tcPr>
          <w:p w14:paraId="04B41110" w14:textId="77777777" w:rsidR="00606931" w:rsidRPr="00D95A50" w:rsidRDefault="00606931" w:rsidP="00D41958">
            <w:pPr>
              <w:pStyle w:val="Stycke"/>
              <w:rPr>
                <w:b/>
                <w:bCs/>
              </w:rPr>
            </w:pPr>
            <w:r w:rsidRPr="00D95A50">
              <w:rPr>
                <w:b/>
                <w:bCs/>
              </w:rPr>
              <w:t>0,45</w:t>
            </w:r>
          </w:p>
        </w:tc>
        <w:tc>
          <w:tcPr>
            <w:tcW w:w="711" w:type="dxa"/>
            <w:noWrap/>
            <w:vAlign w:val="bottom"/>
          </w:tcPr>
          <w:p w14:paraId="0AFF5427" w14:textId="77777777" w:rsidR="00606931" w:rsidRPr="00D95A50" w:rsidRDefault="00606931" w:rsidP="00D41958">
            <w:pPr>
              <w:pStyle w:val="Stycke"/>
              <w:rPr>
                <w:b/>
                <w:bCs/>
              </w:rPr>
            </w:pPr>
            <w:r w:rsidRPr="00D95A50">
              <w:rPr>
                <w:b/>
                <w:bCs/>
              </w:rPr>
              <w:t>0,60</w:t>
            </w:r>
          </w:p>
        </w:tc>
        <w:tc>
          <w:tcPr>
            <w:tcW w:w="914" w:type="dxa"/>
            <w:noWrap/>
            <w:vAlign w:val="bottom"/>
          </w:tcPr>
          <w:p w14:paraId="004C1EA2" w14:textId="77777777" w:rsidR="00606931" w:rsidRPr="00D95A50" w:rsidRDefault="00606931" w:rsidP="00D41958">
            <w:pPr>
              <w:pStyle w:val="Stycke"/>
              <w:rPr>
                <w:b/>
                <w:bCs/>
              </w:rPr>
            </w:pPr>
            <w:r w:rsidRPr="00D95A50">
              <w:rPr>
                <w:b/>
                <w:bCs/>
              </w:rPr>
              <w:t>0,90</w:t>
            </w:r>
          </w:p>
        </w:tc>
        <w:tc>
          <w:tcPr>
            <w:tcW w:w="632" w:type="dxa"/>
            <w:noWrap/>
            <w:vAlign w:val="bottom"/>
          </w:tcPr>
          <w:p w14:paraId="033FE4C1" w14:textId="77777777" w:rsidR="00606931" w:rsidRPr="00D95A50" w:rsidRDefault="00606931" w:rsidP="00D41958">
            <w:pPr>
              <w:pStyle w:val="Stycke"/>
              <w:rPr>
                <w:b/>
                <w:bCs/>
              </w:rPr>
            </w:pPr>
            <w:r w:rsidRPr="00D95A50">
              <w:rPr>
                <w:b/>
                <w:bCs/>
              </w:rPr>
              <w:t>1,20</w:t>
            </w:r>
          </w:p>
        </w:tc>
        <w:tc>
          <w:tcPr>
            <w:tcW w:w="730" w:type="dxa"/>
            <w:noWrap/>
            <w:vAlign w:val="bottom"/>
          </w:tcPr>
          <w:p w14:paraId="4537608F" w14:textId="77777777" w:rsidR="00606931" w:rsidRPr="00D95A50" w:rsidRDefault="00606931" w:rsidP="00D41958">
            <w:pPr>
              <w:pStyle w:val="Stycke"/>
              <w:rPr>
                <w:b/>
                <w:bCs/>
              </w:rPr>
            </w:pPr>
            <w:r w:rsidRPr="00D95A50">
              <w:rPr>
                <w:b/>
                <w:bCs/>
              </w:rPr>
              <w:t>≥ 1,50</w:t>
            </w:r>
          </w:p>
        </w:tc>
        <w:tc>
          <w:tcPr>
            <w:tcW w:w="910" w:type="dxa"/>
            <w:noWrap/>
            <w:vAlign w:val="bottom"/>
          </w:tcPr>
          <w:p w14:paraId="788028BF" w14:textId="77777777" w:rsidR="00606931" w:rsidRPr="00D95A50" w:rsidRDefault="00606931" w:rsidP="00D41958">
            <w:pPr>
              <w:pStyle w:val="Stycke"/>
            </w:pPr>
            <w:r w:rsidRPr="00D95A50">
              <w:t>Sid</w:t>
            </w:r>
            <w:r w:rsidRPr="00D95A50">
              <w:softHyphen/>
              <w:t>längd</w:t>
            </w:r>
          </w:p>
        </w:tc>
      </w:tr>
    </w:tbl>
    <w:p w14:paraId="39E0F392" w14:textId="77777777" w:rsidR="00606931" w:rsidRPr="00D95A50" w:rsidRDefault="00606931" w:rsidP="00606931">
      <w:pPr>
        <w:pStyle w:val="Styckemedindrag"/>
      </w:pPr>
    </w:p>
    <w:p w14:paraId="05ECF704" w14:textId="77777777" w:rsidR="00606931" w:rsidRPr="00D95A50" w:rsidRDefault="00606931" w:rsidP="00606931">
      <w:pPr>
        <w:pStyle w:val="Stycke"/>
        <w:outlineLvl w:val="0"/>
      </w:pPr>
      <w:r w:rsidRPr="00D95A50">
        <w:t>Märkena ska ha minst följande storlekar på följande vägar och banor.</w:t>
      </w:r>
    </w:p>
    <w:tbl>
      <w:tblPr>
        <w:tblW w:w="5216" w:type="dxa"/>
        <w:tblLayout w:type="fixed"/>
        <w:tblLook w:val="01E0" w:firstRow="1" w:lastRow="1" w:firstColumn="1" w:lastColumn="1" w:noHBand="0" w:noVBand="0"/>
      </w:tblPr>
      <w:tblGrid>
        <w:gridCol w:w="4346"/>
        <w:gridCol w:w="870"/>
      </w:tblGrid>
      <w:tr w:rsidR="00606931" w:rsidRPr="00D95A50" w14:paraId="577F9F98" w14:textId="77777777" w:rsidTr="00D41958">
        <w:tc>
          <w:tcPr>
            <w:tcW w:w="4166" w:type="pct"/>
            <w:tcBorders>
              <w:bottom w:val="single" w:sz="4" w:space="0" w:color="auto"/>
            </w:tcBorders>
          </w:tcPr>
          <w:p w14:paraId="6ECD1929" w14:textId="77777777" w:rsidR="00606931" w:rsidRPr="00D95A50" w:rsidRDefault="00606931" w:rsidP="00D41958">
            <w:pPr>
              <w:pStyle w:val="Stycke"/>
            </w:pPr>
            <w:r w:rsidRPr="00D95A50">
              <w:rPr>
                <w:b/>
              </w:rPr>
              <w:t>Väg eller bana</w:t>
            </w:r>
          </w:p>
        </w:tc>
        <w:tc>
          <w:tcPr>
            <w:tcW w:w="834" w:type="pct"/>
            <w:tcBorders>
              <w:bottom w:val="single" w:sz="4" w:space="0" w:color="auto"/>
            </w:tcBorders>
          </w:tcPr>
          <w:p w14:paraId="4D4B2963" w14:textId="77777777" w:rsidR="00606931" w:rsidRPr="00D95A50" w:rsidRDefault="00606931" w:rsidP="00D41958">
            <w:pPr>
              <w:pStyle w:val="Stycke"/>
            </w:pPr>
            <w:r w:rsidRPr="00D95A50">
              <w:rPr>
                <w:b/>
              </w:rPr>
              <w:t>Storlek</w:t>
            </w:r>
          </w:p>
        </w:tc>
      </w:tr>
      <w:tr w:rsidR="00606931" w:rsidRPr="00D95A50" w14:paraId="60A330D2" w14:textId="77777777" w:rsidTr="00D41958">
        <w:tc>
          <w:tcPr>
            <w:tcW w:w="4166" w:type="pct"/>
            <w:tcBorders>
              <w:top w:val="single" w:sz="4" w:space="0" w:color="auto"/>
            </w:tcBorders>
          </w:tcPr>
          <w:p w14:paraId="561A61E2" w14:textId="77777777" w:rsidR="00606931" w:rsidRPr="00D95A50" w:rsidRDefault="00606931" w:rsidP="00D41958">
            <w:pPr>
              <w:pStyle w:val="Stycke"/>
            </w:pPr>
            <w:r w:rsidRPr="00D95A50">
              <w:t>1. Motorväg och motortrafikled*</w:t>
            </w:r>
          </w:p>
        </w:tc>
        <w:tc>
          <w:tcPr>
            <w:tcW w:w="834" w:type="pct"/>
            <w:tcBorders>
              <w:top w:val="single" w:sz="4" w:space="0" w:color="auto"/>
            </w:tcBorders>
          </w:tcPr>
          <w:p w14:paraId="4D2A08DF" w14:textId="77777777" w:rsidR="00606931" w:rsidRPr="00D95A50" w:rsidRDefault="00606931" w:rsidP="00D41958">
            <w:pPr>
              <w:pStyle w:val="Stycke"/>
            </w:pPr>
            <w:r w:rsidRPr="00D95A50">
              <w:t>Stor**</w:t>
            </w:r>
          </w:p>
        </w:tc>
      </w:tr>
      <w:tr w:rsidR="00606931" w:rsidRPr="00D95A50" w14:paraId="12E206C2" w14:textId="77777777" w:rsidTr="00D41958">
        <w:tc>
          <w:tcPr>
            <w:tcW w:w="4166" w:type="pct"/>
          </w:tcPr>
          <w:p w14:paraId="6F94D203" w14:textId="77777777" w:rsidR="00606931" w:rsidRPr="00D95A50" w:rsidRDefault="00606931" w:rsidP="00D41958">
            <w:pPr>
              <w:pStyle w:val="Stycke"/>
            </w:pPr>
            <w:r w:rsidRPr="00D95A50">
              <w:t>2. Väg som inte är motorväg eller motortrafikled</w:t>
            </w:r>
          </w:p>
        </w:tc>
        <w:tc>
          <w:tcPr>
            <w:tcW w:w="834" w:type="pct"/>
          </w:tcPr>
          <w:p w14:paraId="3B49A23E" w14:textId="77777777" w:rsidR="00606931" w:rsidRPr="00D95A50" w:rsidRDefault="00606931" w:rsidP="00D41958">
            <w:pPr>
              <w:pStyle w:val="Stycke"/>
            </w:pPr>
            <w:r w:rsidRPr="00D95A50">
              <w:t>Normal</w:t>
            </w:r>
          </w:p>
        </w:tc>
      </w:tr>
      <w:tr w:rsidR="00606931" w:rsidRPr="00D95A50" w14:paraId="3759F221" w14:textId="77777777" w:rsidTr="00D41958">
        <w:tc>
          <w:tcPr>
            <w:tcW w:w="4166" w:type="pct"/>
          </w:tcPr>
          <w:p w14:paraId="0429F8FA" w14:textId="77777777" w:rsidR="00606931" w:rsidRPr="00D95A50" w:rsidRDefault="00606931" w:rsidP="00D41958">
            <w:pPr>
              <w:pStyle w:val="Stycke"/>
            </w:pPr>
            <w:r w:rsidRPr="00D95A50">
              <w:t>3. Väg enligt 2 i trång väg- eller gatumiljö med korta siktsträckor eller i signalreglerad korsning</w:t>
            </w:r>
          </w:p>
        </w:tc>
        <w:tc>
          <w:tcPr>
            <w:tcW w:w="834" w:type="pct"/>
          </w:tcPr>
          <w:p w14:paraId="594140A5" w14:textId="77777777" w:rsidR="00606931" w:rsidRPr="00D95A50" w:rsidRDefault="00606931" w:rsidP="00D41958">
            <w:pPr>
              <w:pStyle w:val="Stycke"/>
            </w:pPr>
            <w:r w:rsidRPr="00D95A50">
              <w:t>Liten</w:t>
            </w:r>
          </w:p>
        </w:tc>
      </w:tr>
      <w:tr w:rsidR="00606931" w:rsidRPr="00D95A50" w14:paraId="3DF580A1" w14:textId="77777777" w:rsidTr="00D41958">
        <w:tc>
          <w:tcPr>
            <w:tcW w:w="4166" w:type="pct"/>
          </w:tcPr>
          <w:p w14:paraId="10AA9CF4" w14:textId="77777777" w:rsidR="00606931" w:rsidRPr="00D95A50" w:rsidRDefault="00606931" w:rsidP="00D41958">
            <w:pPr>
              <w:pStyle w:val="Stycke"/>
            </w:pPr>
            <w:r w:rsidRPr="00D95A50">
              <w:t>4. Gång- eller cykelbana</w:t>
            </w:r>
          </w:p>
        </w:tc>
        <w:tc>
          <w:tcPr>
            <w:tcW w:w="834" w:type="pct"/>
          </w:tcPr>
          <w:p w14:paraId="7C54029F" w14:textId="77777777" w:rsidR="00606931" w:rsidRPr="00D95A50" w:rsidRDefault="00606931" w:rsidP="00D41958">
            <w:pPr>
              <w:pStyle w:val="Stycke"/>
            </w:pPr>
            <w:r w:rsidRPr="00D95A50">
              <w:t>Mycket liten</w:t>
            </w:r>
          </w:p>
        </w:tc>
      </w:tr>
      <w:tr w:rsidR="00606931" w:rsidRPr="00D95A50" w14:paraId="1CAD9F3A" w14:textId="77777777" w:rsidTr="00D41958">
        <w:tc>
          <w:tcPr>
            <w:tcW w:w="5000" w:type="pct"/>
            <w:gridSpan w:val="2"/>
          </w:tcPr>
          <w:p w14:paraId="0E546580" w14:textId="77777777" w:rsidR="00606931" w:rsidRPr="00D95A50" w:rsidRDefault="00606931" w:rsidP="00D41958">
            <w:pPr>
              <w:pStyle w:val="Stycke"/>
              <w:spacing w:before="120"/>
            </w:pPr>
            <w:r w:rsidRPr="00D95A50">
              <w:rPr>
                <w:rStyle w:val="FstyckeChar"/>
              </w:rPr>
              <w:t>* Avser påfarts- eller avfartsväg som ingår i motorväg eller</w:t>
            </w:r>
            <w:r w:rsidRPr="00D95A50">
              <w:t xml:space="preserve"> motor</w:t>
            </w:r>
            <w:r w:rsidRPr="00D95A50">
              <w:softHyphen/>
              <w:t>trafikled.</w:t>
            </w:r>
          </w:p>
          <w:p w14:paraId="56C69E24" w14:textId="77777777" w:rsidR="00606931" w:rsidRPr="00D95A50" w:rsidRDefault="00606931" w:rsidP="00D41958">
            <w:pPr>
              <w:pStyle w:val="Stycke"/>
            </w:pPr>
            <w:r w:rsidRPr="00D95A50">
              <w:t>** I slutet av en avfartsväg får storleken normal an</w:t>
            </w:r>
            <w:r w:rsidRPr="00D95A50">
              <w:softHyphen/>
              <w:t>vändas.</w:t>
            </w:r>
          </w:p>
        </w:tc>
      </w:tr>
    </w:tbl>
    <w:p w14:paraId="4BC226DF" w14:textId="77777777" w:rsidR="00606931" w:rsidRPr="00D95A50" w:rsidRDefault="00606931" w:rsidP="00606931">
      <w:pPr>
        <w:pStyle w:val="Stycke"/>
        <w:spacing w:before="360" w:after="120"/>
        <w:rPr>
          <w:b/>
        </w:rPr>
      </w:pPr>
      <w:r w:rsidRPr="00D95A50">
        <w:rPr>
          <w:b/>
          <w:noProof/>
        </w:rPr>
        <w:drawing>
          <wp:anchor distT="0" distB="0" distL="114300" distR="114300" simplePos="0" relativeHeight="251625472" behindDoc="0" locked="0" layoutInCell="1" allowOverlap="1" wp14:anchorId="3BC4B0B7" wp14:editId="03BC2BD5">
            <wp:simplePos x="0" y="0"/>
            <wp:positionH relativeFrom="margin">
              <wp:align>left</wp:align>
            </wp:positionH>
            <wp:positionV relativeFrom="paragraph">
              <wp:posOffset>425270</wp:posOffset>
            </wp:positionV>
            <wp:extent cx="1439545" cy="1443355"/>
            <wp:effectExtent l="0" t="0" r="8255" b="4445"/>
            <wp:wrapTopAndBottom/>
            <wp:docPr id="246" name="Bildobjekt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B3 kontur.jpg"/>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9545" cy="1443355"/>
                    </a:xfrm>
                    <a:prstGeom prst="rect">
                      <a:avLst/>
                    </a:prstGeom>
                  </pic:spPr>
                </pic:pic>
              </a:graphicData>
            </a:graphic>
            <wp14:sizeRelH relativeFrom="margin">
              <wp14:pctWidth>0</wp14:pctWidth>
            </wp14:sizeRelH>
            <wp14:sizeRelV relativeFrom="margin">
              <wp14:pctHeight>0</wp14:pctHeight>
            </wp14:sizeRelV>
          </wp:anchor>
        </w:drawing>
      </w:r>
      <w:r w:rsidRPr="00D95A50">
        <w:rPr>
          <w:b/>
        </w:rPr>
        <w:t>Märke B3 Övergångsställe</w:t>
      </w:r>
    </w:p>
    <w:p w14:paraId="725A18B1" w14:textId="77777777" w:rsidR="00606931" w:rsidRPr="00D95A50" w:rsidRDefault="00606931" w:rsidP="00606931">
      <w:pPr>
        <w:rPr>
          <w:sz w:val="19"/>
        </w:rPr>
      </w:pPr>
      <w:r w:rsidRPr="00D95A50">
        <w:br w:type="page"/>
      </w:r>
    </w:p>
    <w:tbl>
      <w:tblPr>
        <w:tblStyle w:val="Tabellrutn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830"/>
        <w:gridCol w:w="820"/>
        <w:gridCol w:w="831"/>
        <w:gridCol w:w="818"/>
        <w:gridCol w:w="832"/>
        <w:gridCol w:w="892"/>
      </w:tblGrid>
      <w:tr w:rsidR="00606931" w:rsidRPr="00D95A50" w14:paraId="0A928F83" w14:textId="77777777" w:rsidTr="00D41958">
        <w:trPr>
          <w:cnfStyle w:val="100000000000" w:firstRow="1" w:lastRow="0" w:firstColumn="0" w:lastColumn="0" w:oddVBand="0" w:evenVBand="0" w:oddHBand="0" w:evenHBand="0" w:firstRowFirstColumn="0" w:firstRowLastColumn="0" w:lastRowFirstColumn="0" w:lastRowLastColumn="0"/>
        </w:trPr>
        <w:tc>
          <w:tcPr>
            <w:tcW w:w="5831" w:type="dxa"/>
            <w:gridSpan w:val="7"/>
          </w:tcPr>
          <w:p w14:paraId="05723CC9" w14:textId="77777777" w:rsidR="00606931" w:rsidRPr="00D95A50" w:rsidRDefault="00606931" w:rsidP="00D41958">
            <w:pPr>
              <w:pStyle w:val="Styckemedindrag"/>
              <w:ind w:firstLine="0"/>
              <w:rPr>
                <w:b w:val="0"/>
              </w:rPr>
            </w:pPr>
            <w:r w:rsidRPr="00D95A50">
              <w:rPr>
                <w:b w:val="0"/>
              </w:rPr>
              <w:lastRenderedPageBreak/>
              <w:t>Storlek och mått i meter för märke B3</w:t>
            </w:r>
          </w:p>
        </w:tc>
      </w:tr>
      <w:tr w:rsidR="00606931" w:rsidRPr="00D95A50" w14:paraId="3C8F12BB" w14:textId="77777777" w:rsidTr="00D41958">
        <w:tc>
          <w:tcPr>
            <w:tcW w:w="832" w:type="dxa"/>
          </w:tcPr>
          <w:p w14:paraId="339859AD" w14:textId="77777777" w:rsidR="00606931" w:rsidRPr="00D95A50" w:rsidRDefault="00606931" w:rsidP="00D41958">
            <w:pPr>
              <w:pStyle w:val="Styckemedindrag"/>
              <w:ind w:firstLine="0"/>
            </w:pPr>
          </w:p>
        </w:tc>
        <w:tc>
          <w:tcPr>
            <w:tcW w:w="832" w:type="dxa"/>
          </w:tcPr>
          <w:p w14:paraId="76B50774" w14:textId="77777777" w:rsidR="00606931" w:rsidRPr="00D95A50" w:rsidRDefault="00606931" w:rsidP="00D41958">
            <w:pPr>
              <w:pStyle w:val="Styckemedindrag"/>
              <w:ind w:firstLine="0"/>
            </w:pPr>
            <w:r w:rsidRPr="00D95A50">
              <w:t>Mycket liten</w:t>
            </w:r>
          </w:p>
        </w:tc>
        <w:tc>
          <w:tcPr>
            <w:tcW w:w="832" w:type="dxa"/>
          </w:tcPr>
          <w:p w14:paraId="19EBE388" w14:textId="77777777" w:rsidR="00606931" w:rsidRPr="00D95A50" w:rsidRDefault="00606931" w:rsidP="00D41958">
            <w:pPr>
              <w:pStyle w:val="Styckemedindrag"/>
              <w:ind w:firstLine="0"/>
            </w:pPr>
            <w:r w:rsidRPr="00D95A50">
              <w:t>Liten</w:t>
            </w:r>
          </w:p>
        </w:tc>
        <w:tc>
          <w:tcPr>
            <w:tcW w:w="833" w:type="dxa"/>
          </w:tcPr>
          <w:p w14:paraId="09848B96" w14:textId="77777777" w:rsidR="00606931" w:rsidRPr="00D95A50" w:rsidRDefault="00606931" w:rsidP="00D41958">
            <w:pPr>
              <w:pStyle w:val="Styckemedindrag"/>
              <w:ind w:firstLine="0"/>
            </w:pPr>
            <w:r w:rsidRPr="00D95A50">
              <w:t>Normal</w:t>
            </w:r>
          </w:p>
        </w:tc>
        <w:tc>
          <w:tcPr>
            <w:tcW w:w="834" w:type="dxa"/>
          </w:tcPr>
          <w:p w14:paraId="3CEBAF4B" w14:textId="77777777" w:rsidR="00606931" w:rsidRPr="00D95A50" w:rsidRDefault="00606931" w:rsidP="00D41958">
            <w:pPr>
              <w:pStyle w:val="Styckemedindrag"/>
              <w:ind w:firstLine="0"/>
            </w:pPr>
            <w:r w:rsidRPr="00D95A50">
              <w:t xml:space="preserve">Stor </w:t>
            </w:r>
          </w:p>
        </w:tc>
        <w:tc>
          <w:tcPr>
            <w:tcW w:w="834" w:type="dxa"/>
          </w:tcPr>
          <w:p w14:paraId="38B093C2" w14:textId="77777777" w:rsidR="00606931" w:rsidRPr="00D95A50" w:rsidRDefault="00606931" w:rsidP="00D41958">
            <w:pPr>
              <w:pStyle w:val="Styckemedindrag"/>
              <w:ind w:firstLine="0"/>
            </w:pPr>
            <w:r w:rsidRPr="00D95A50">
              <w:t>Mycket stor</w:t>
            </w:r>
          </w:p>
        </w:tc>
        <w:tc>
          <w:tcPr>
            <w:tcW w:w="834" w:type="dxa"/>
          </w:tcPr>
          <w:p w14:paraId="69214633" w14:textId="77777777" w:rsidR="00606931" w:rsidRPr="00D95A50" w:rsidRDefault="00606931" w:rsidP="00D41958">
            <w:pPr>
              <w:pStyle w:val="Styckemedindrag"/>
              <w:ind w:firstLine="0"/>
            </w:pPr>
          </w:p>
        </w:tc>
      </w:tr>
      <w:tr w:rsidR="00606931" w:rsidRPr="00D95A50" w14:paraId="6722A43B" w14:textId="77777777" w:rsidTr="00D41958">
        <w:tc>
          <w:tcPr>
            <w:tcW w:w="832" w:type="dxa"/>
          </w:tcPr>
          <w:p w14:paraId="57CE619B" w14:textId="77777777" w:rsidR="00606931" w:rsidRPr="00D95A50" w:rsidRDefault="00606931" w:rsidP="00D41958">
            <w:pPr>
              <w:pStyle w:val="Styckemedindrag"/>
              <w:ind w:firstLine="0"/>
            </w:pPr>
            <w:r w:rsidRPr="00D95A50">
              <w:t>S1</w:t>
            </w:r>
          </w:p>
        </w:tc>
        <w:tc>
          <w:tcPr>
            <w:tcW w:w="832" w:type="dxa"/>
          </w:tcPr>
          <w:p w14:paraId="238350B3" w14:textId="77777777" w:rsidR="00606931" w:rsidRPr="00D95A50" w:rsidRDefault="00606931" w:rsidP="00D41958">
            <w:pPr>
              <w:pStyle w:val="Styckemedindrag"/>
              <w:ind w:firstLine="0"/>
            </w:pPr>
          </w:p>
        </w:tc>
        <w:tc>
          <w:tcPr>
            <w:tcW w:w="832" w:type="dxa"/>
          </w:tcPr>
          <w:p w14:paraId="7FBBB140" w14:textId="77777777" w:rsidR="00606931" w:rsidRPr="00D95A50" w:rsidRDefault="00606931" w:rsidP="00D41958">
            <w:pPr>
              <w:pStyle w:val="Styckemedindrag"/>
              <w:ind w:firstLine="0"/>
              <w:rPr>
                <w:b/>
              </w:rPr>
            </w:pPr>
            <w:r w:rsidRPr="00D95A50">
              <w:rPr>
                <w:b/>
              </w:rPr>
              <w:t>0,40</w:t>
            </w:r>
          </w:p>
        </w:tc>
        <w:tc>
          <w:tcPr>
            <w:tcW w:w="833" w:type="dxa"/>
          </w:tcPr>
          <w:p w14:paraId="5E8BD65D" w14:textId="77777777" w:rsidR="00606931" w:rsidRPr="00D95A50" w:rsidRDefault="00606931" w:rsidP="00D41958">
            <w:pPr>
              <w:pStyle w:val="Styckemedindrag"/>
              <w:ind w:firstLine="0"/>
              <w:rPr>
                <w:b/>
              </w:rPr>
            </w:pPr>
            <w:r w:rsidRPr="00D95A50">
              <w:rPr>
                <w:b/>
              </w:rPr>
              <w:t>0,60</w:t>
            </w:r>
          </w:p>
        </w:tc>
        <w:tc>
          <w:tcPr>
            <w:tcW w:w="834" w:type="dxa"/>
          </w:tcPr>
          <w:p w14:paraId="35ABA034" w14:textId="77777777" w:rsidR="00606931" w:rsidRPr="00D95A50" w:rsidRDefault="00606931" w:rsidP="00D41958">
            <w:pPr>
              <w:pStyle w:val="Styckemedindrag"/>
              <w:ind w:firstLine="0"/>
              <w:rPr>
                <w:b/>
              </w:rPr>
            </w:pPr>
            <w:r w:rsidRPr="00D95A50">
              <w:rPr>
                <w:rFonts w:cstheme="minorHAnsi"/>
                <w:b/>
              </w:rPr>
              <w:t>≥</w:t>
            </w:r>
            <w:r w:rsidRPr="00D95A50">
              <w:rPr>
                <w:b/>
              </w:rPr>
              <w:t xml:space="preserve"> 0,80</w:t>
            </w:r>
          </w:p>
        </w:tc>
        <w:tc>
          <w:tcPr>
            <w:tcW w:w="834" w:type="dxa"/>
          </w:tcPr>
          <w:p w14:paraId="142DAC62" w14:textId="77777777" w:rsidR="00606931" w:rsidRPr="00D95A50" w:rsidRDefault="00606931" w:rsidP="00D41958">
            <w:pPr>
              <w:pStyle w:val="Styckemedindrag"/>
              <w:ind w:firstLine="0"/>
            </w:pPr>
          </w:p>
        </w:tc>
        <w:tc>
          <w:tcPr>
            <w:tcW w:w="834" w:type="dxa"/>
          </w:tcPr>
          <w:p w14:paraId="373AD5A3" w14:textId="77777777" w:rsidR="00606931" w:rsidRPr="00D95A50" w:rsidRDefault="00606931" w:rsidP="00D41958">
            <w:pPr>
              <w:pStyle w:val="Styckemedindrag"/>
              <w:ind w:firstLine="0"/>
            </w:pPr>
            <w:r w:rsidRPr="00D95A50">
              <w:t>Sidlängd</w:t>
            </w:r>
          </w:p>
        </w:tc>
      </w:tr>
    </w:tbl>
    <w:p w14:paraId="3703595B" w14:textId="77777777" w:rsidR="00606931" w:rsidRPr="00D95A50" w:rsidRDefault="00606931" w:rsidP="00606931">
      <w:pPr>
        <w:pStyle w:val="Styckemedindrag"/>
        <w:ind w:firstLine="0"/>
      </w:pPr>
    </w:p>
    <w:p w14:paraId="1687BD72" w14:textId="77777777" w:rsidR="00606931" w:rsidRPr="00D95A50" w:rsidRDefault="00606931" w:rsidP="00606931">
      <w:pPr>
        <w:pStyle w:val="Styckemedindrag"/>
      </w:pPr>
    </w:p>
    <w:p w14:paraId="707B7988" w14:textId="77777777" w:rsidR="00606931" w:rsidRPr="00D95A50" w:rsidRDefault="00606931" w:rsidP="00606931">
      <w:pPr>
        <w:pStyle w:val="Stycke"/>
      </w:pPr>
      <w:r w:rsidRPr="00D95A50">
        <w:t>Märkena ska ha minst följande storlekar på följande vägar och banor.</w:t>
      </w:r>
    </w:p>
    <w:tbl>
      <w:tblPr>
        <w:tblW w:w="5216" w:type="dxa"/>
        <w:tblInd w:w="250" w:type="dxa"/>
        <w:tblLayout w:type="fixed"/>
        <w:tblLook w:val="01E0" w:firstRow="1" w:lastRow="1" w:firstColumn="1" w:lastColumn="1" w:noHBand="0" w:noVBand="0"/>
      </w:tblPr>
      <w:tblGrid>
        <w:gridCol w:w="4346"/>
        <w:gridCol w:w="870"/>
      </w:tblGrid>
      <w:tr w:rsidR="00606931" w:rsidRPr="00D95A50" w14:paraId="58E489BC" w14:textId="77777777" w:rsidTr="00D41958">
        <w:tc>
          <w:tcPr>
            <w:tcW w:w="4166" w:type="pct"/>
            <w:tcBorders>
              <w:bottom w:val="single" w:sz="4" w:space="0" w:color="auto"/>
            </w:tcBorders>
          </w:tcPr>
          <w:p w14:paraId="4BF23C4F" w14:textId="77777777" w:rsidR="00606931" w:rsidRPr="00D95A50" w:rsidRDefault="00606931" w:rsidP="00D41958">
            <w:pPr>
              <w:pStyle w:val="Stycke"/>
            </w:pPr>
            <w:r w:rsidRPr="00D95A50">
              <w:rPr>
                <w:b/>
              </w:rPr>
              <w:t>Väg eller bana</w:t>
            </w:r>
          </w:p>
        </w:tc>
        <w:tc>
          <w:tcPr>
            <w:tcW w:w="834" w:type="pct"/>
            <w:tcBorders>
              <w:bottom w:val="single" w:sz="4" w:space="0" w:color="auto"/>
            </w:tcBorders>
          </w:tcPr>
          <w:p w14:paraId="27007DBD" w14:textId="77777777" w:rsidR="00606931" w:rsidRPr="00D95A50" w:rsidRDefault="00606931" w:rsidP="00D41958">
            <w:pPr>
              <w:pStyle w:val="Stycke"/>
            </w:pPr>
            <w:r w:rsidRPr="00D95A50">
              <w:rPr>
                <w:b/>
              </w:rPr>
              <w:t>Storlek</w:t>
            </w:r>
          </w:p>
        </w:tc>
      </w:tr>
      <w:tr w:rsidR="00606931" w:rsidRPr="00D95A50" w14:paraId="0A74C745" w14:textId="77777777" w:rsidTr="00D41958">
        <w:tc>
          <w:tcPr>
            <w:tcW w:w="4166" w:type="pct"/>
            <w:tcBorders>
              <w:top w:val="single" w:sz="4" w:space="0" w:color="auto"/>
            </w:tcBorders>
          </w:tcPr>
          <w:p w14:paraId="5284D57A" w14:textId="77777777" w:rsidR="00606931" w:rsidRPr="00D95A50" w:rsidRDefault="00606931" w:rsidP="00D41958">
            <w:pPr>
              <w:pStyle w:val="Stycke"/>
            </w:pPr>
            <w:r w:rsidRPr="00D95A50">
              <w:t>1. Väg där den högsta tillåtna hastigheten är 60 kilo</w:t>
            </w:r>
            <w:r w:rsidRPr="00D95A50">
              <w:softHyphen/>
              <w:t>meter i timmen eller lägre</w:t>
            </w:r>
          </w:p>
        </w:tc>
        <w:tc>
          <w:tcPr>
            <w:tcW w:w="834" w:type="pct"/>
            <w:tcBorders>
              <w:top w:val="single" w:sz="4" w:space="0" w:color="auto"/>
            </w:tcBorders>
          </w:tcPr>
          <w:p w14:paraId="4CFE7D8A" w14:textId="77777777" w:rsidR="00606931" w:rsidRPr="00D95A50" w:rsidRDefault="00606931" w:rsidP="00D41958">
            <w:pPr>
              <w:pStyle w:val="Stycke"/>
            </w:pPr>
            <w:r w:rsidRPr="00D95A50">
              <w:t>Normal</w:t>
            </w:r>
          </w:p>
          <w:p w14:paraId="5A22F744" w14:textId="77777777" w:rsidR="00606931" w:rsidRPr="00D95A50" w:rsidRDefault="00606931" w:rsidP="00D41958">
            <w:pPr>
              <w:pStyle w:val="Styckemedindrag"/>
            </w:pPr>
          </w:p>
        </w:tc>
      </w:tr>
      <w:tr w:rsidR="00606931" w:rsidRPr="00D95A50" w14:paraId="6635E3FA" w14:textId="77777777" w:rsidTr="00D41958">
        <w:tc>
          <w:tcPr>
            <w:tcW w:w="4166" w:type="pct"/>
          </w:tcPr>
          <w:p w14:paraId="3D0D5432" w14:textId="77777777" w:rsidR="00606931" w:rsidRPr="00D95A50" w:rsidRDefault="00606931" w:rsidP="00D41958">
            <w:pPr>
              <w:pStyle w:val="Stycke"/>
            </w:pPr>
            <w:r w:rsidRPr="00D95A50">
              <w:t>2. Väg enligt 1 i trång väg- eller gatumiljö med korta siktsträckor</w:t>
            </w:r>
          </w:p>
        </w:tc>
        <w:tc>
          <w:tcPr>
            <w:tcW w:w="834" w:type="pct"/>
          </w:tcPr>
          <w:p w14:paraId="4363C97F" w14:textId="77777777" w:rsidR="00606931" w:rsidRPr="00D95A50" w:rsidRDefault="00606931" w:rsidP="00D41958">
            <w:pPr>
              <w:pStyle w:val="Stycke"/>
            </w:pPr>
            <w:r w:rsidRPr="00D95A50">
              <w:t>Liten</w:t>
            </w:r>
          </w:p>
        </w:tc>
      </w:tr>
    </w:tbl>
    <w:p w14:paraId="3C77DBAA" w14:textId="77777777" w:rsidR="00606931" w:rsidRPr="00D95A50" w:rsidRDefault="00606931" w:rsidP="00606931">
      <w:pPr>
        <w:pStyle w:val="Stycke"/>
        <w:spacing w:before="360" w:after="120"/>
        <w:rPr>
          <w:b/>
        </w:rPr>
      </w:pPr>
      <w:r w:rsidRPr="00D95A50">
        <w:rPr>
          <w:noProof/>
        </w:rPr>
        <w:drawing>
          <wp:anchor distT="0" distB="0" distL="114300" distR="114300" simplePos="0" relativeHeight="251626496" behindDoc="0" locked="0" layoutInCell="1" allowOverlap="1" wp14:anchorId="64EA4B91" wp14:editId="0B61D491">
            <wp:simplePos x="0" y="0"/>
            <wp:positionH relativeFrom="column">
              <wp:posOffset>178651</wp:posOffset>
            </wp:positionH>
            <wp:positionV relativeFrom="paragraph">
              <wp:posOffset>518999</wp:posOffset>
            </wp:positionV>
            <wp:extent cx="1440000" cy="1346564"/>
            <wp:effectExtent l="0" t="0" r="8255" b="6350"/>
            <wp:wrapTopAndBottom/>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4 kontur.jpg"/>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0000" cy="1346564"/>
                    </a:xfrm>
                    <a:prstGeom prst="rect">
                      <a:avLst/>
                    </a:prstGeom>
                  </pic:spPr>
                </pic:pic>
              </a:graphicData>
            </a:graphic>
            <wp14:sizeRelH relativeFrom="page">
              <wp14:pctWidth>0</wp14:pctWidth>
            </wp14:sizeRelH>
            <wp14:sizeRelV relativeFrom="page">
              <wp14:pctHeight>0</wp14:pctHeight>
            </wp14:sizeRelV>
          </wp:anchor>
        </w:drawing>
      </w:r>
      <w:r w:rsidRPr="00D95A50">
        <w:rPr>
          <w:b/>
        </w:rPr>
        <w:t>Märke B4 Huvudled och B5 Huvudled upphör</w:t>
      </w:r>
    </w:p>
    <w:tbl>
      <w:tblPr>
        <w:tblW w:w="5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0"/>
        <w:gridCol w:w="729"/>
        <w:gridCol w:w="738"/>
        <w:gridCol w:w="952"/>
        <w:gridCol w:w="657"/>
        <w:gridCol w:w="729"/>
        <w:gridCol w:w="953"/>
      </w:tblGrid>
      <w:tr w:rsidR="00606931" w:rsidRPr="00D95A50" w14:paraId="05CF8660" w14:textId="77777777" w:rsidTr="00D41958">
        <w:trPr>
          <w:trHeight w:val="270"/>
        </w:trPr>
        <w:tc>
          <w:tcPr>
            <w:tcW w:w="4867" w:type="pct"/>
            <w:gridSpan w:val="7"/>
            <w:tcBorders>
              <w:top w:val="nil"/>
              <w:left w:val="nil"/>
              <w:bottom w:val="single" w:sz="4" w:space="0" w:color="auto"/>
              <w:right w:val="nil"/>
            </w:tcBorders>
            <w:noWrap/>
            <w:vAlign w:val="bottom"/>
          </w:tcPr>
          <w:p w14:paraId="5D32ED89" w14:textId="77777777" w:rsidR="00606931" w:rsidRPr="00D95A50" w:rsidRDefault="00606931" w:rsidP="00D41958">
            <w:pPr>
              <w:pStyle w:val="Styckemedindrag"/>
            </w:pPr>
          </w:p>
        </w:tc>
      </w:tr>
      <w:tr w:rsidR="00606931" w:rsidRPr="00D95A50" w14:paraId="3AD3EE31" w14:textId="77777777" w:rsidTr="00D41958">
        <w:trPr>
          <w:trHeight w:val="270"/>
        </w:trPr>
        <w:tc>
          <w:tcPr>
            <w:tcW w:w="4867" w:type="pct"/>
            <w:gridSpan w:val="7"/>
            <w:tcBorders>
              <w:top w:val="single" w:sz="4" w:space="0" w:color="auto"/>
              <w:left w:val="single" w:sz="4" w:space="0" w:color="auto"/>
              <w:bottom w:val="single" w:sz="4" w:space="0" w:color="auto"/>
              <w:right w:val="single" w:sz="4" w:space="0" w:color="auto"/>
            </w:tcBorders>
            <w:noWrap/>
            <w:vAlign w:val="bottom"/>
          </w:tcPr>
          <w:p w14:paraId="0562D00B" w14:textId="77777777" w:rsidR="00606931" w:rsidRPr="00D95A50" w:rsidRDefault="00606931" w:rsidP="00D41958">
            <w:pPr>
              <w:pStyle w:val="Stycke"/>
            </w:pPr>
            <w:r w:rsidRPr="00D95A50">
              <w:t>Storlek och mått i meter för märke B4 och B5</w:t>
            </w:r>
          </w:p>
        </w:tc>
      </w:tr>
      <w:tr w:rsidR="00606931" w:rsidRPr="00D95A50" w14:paraId="11D4DF32" w14:textId="77777777" w:rsidTr="00D41958">
        <w:trPr>
          <w:trHeight w:val="540"/>
        </w:trPr>
        <w:tc>
          <w:tcPr>
            <w:tcW w:w="552" w:type="pct"/>
            <w:tcBorders>
              <w:top w:val="single" w:sz="4" w:space="0" w:color="auto"/>
              <w:left w:val="single" w:sz="4" w:space="0" w:color="auto"/>
              <w:bottom w:val="single" w:sz="4" w:space="0" w:color="auto"/>
              <w:right w:val="single" w:sz="4" w:space="0" w:color="auto"/>
            </w:tcBorders>
            <w:vAlign w:val="bottom"/>
          </w:tcPr>
          <w:p w14:paraId="6F65B07B" w14:textId="77777777" w:rsidR="00606931" w:rsidRPr="00D95A50" w:rsidRDefault="00606931" w:rsidP="00D41958">
            <w:pPr>
              <w:pStyle w:val="Stycke"/>
            </w:pPr>
          </w:p>
        </w:tc>
        <w:tc>
          <w:tcPr>
            <w:tcW w:w="670" w:type="pct"/>
            <w:tcBorders>
              <w:top w:val="single" w:sz="4" w:space="0" w:color="auto"/>
              <w:left w:val="single" w:sz="4" w:space="0" w:color="auto"/>
              <w:bottom w:val="single" w:sz="4" w:space="0" w:color="auto"/>
              <w:right w:val="single" w:sz="4" w:space="0" w:color="auto"/>
            </w:tcBorders>
            <w:vAlign w:val="bottom"/>
          </w:tcPr>
          <w:p w14:paraId="2B3040FE" w14:textId="77777777" w:rsidR="00606931" w:rsidRPr="00D95A50" w:rsidRDefault="00606931" w:rsidP="00D41958">
            <w:pPr>
              <w:pStyle w:val="Stycke"/>
            </w:pPr>
            <w:r w:rsidRPr="00D95A50">
              <w:t>Mycket liten</w:t>
            </w:r>
          </w:p>
        </w:tc>
        <w:tc>
          <w:tcPr>
            <w:tcW w:w="679" w:type="pct"/>
            <w:tcBorders>
              <w:top w:val="single" w:sz="4" w:space="0" w:color="auto"/>
              <w:left w:val="single" w:sz="4" w:space="0" w:color="auto"/>
              <w:bottom w:val="single" w:sz="4" w:space="0" w:color="auto"/>
              <w:right w:val="single" w:sz="4" w:space="0" w:color="auto"/>
            </w:tcBorders>
            <w:vAlign w:val="bottom"/>
          </w:tcPr>
          <w:p w14:paraId="753A0FBC" w14:textId="77777777" w:rsidR="00606931" w:rsidRPr="00D95A50" w:rsidRDefault="00606931" w:rsidP="00D41958">
            <w:pPr>
              <w:pStyle w:val="Stycke"/>
            </w:pPr>
            <w:r w:rsidRPr="00D95A50">
              <w:t>Liten</w:t>
            </w:r>
          </w:p>
        </w:tc>
        <w:tc>
          <w:tcPr>
            <w:tcW w:w="875" w:type="pct"/>
            <w:tcBorders>
              <w:top w:val="single" w:sz="4" w:space="0" w:color="auto"/>
              <w:left w:val="single" w:sz="4" w:space="0" w:color="auto"/>
              <w:bottom w:val="single" w:sz="4" w:space="0" w:color="auto"/>
              <w:right w:val="single" w:sz="4" w:space="0" w:color="auto"/>
            </w:tcBorders>
            <w:vAlign w:val="bottom"/>
          </w:tcPr>
          <w:p w14:paraId="4F7A99BB" w14:textId="77777777" w:rsidR="00606931" w:rsidRPr="00D95A50" w:rsidRDefault="00606931" w:rsidP="00D41958">
            <w:pPr>
              <w:pStyle w:val="Stycke"/>
            </w:pPr>
            <w:r w:rsidRPr="00D95A50">
              <w:t>Normal</w:t>
            </w:r>
          </w:p>
        </w:tc>
        <w:tc>
          <w:tcPr>
            <w:tcW w:w="604" w:type="pct"/>
            <w:tcBorders>
              <w:top w:val="single" w:sz="4" w:space="0" w:color="auto"/>
              <w:left w:val="single" w:sz="4" w:space="0" w:color="auto"/>
              <w:bottom w:val="single" w:sz="4" w:space="0" w:color="auto"/>
              <w:right w:val="single" w:sz="4" w:space="0" w:color="auto"/>
            </w:tcBorders>
            <w:vAlign w:val="bottom"/>
          </w:tcPr>
          <w:p w14:paraId="2D686D48" w14:textId="77777777" w:rsidR="00606931" w:rsidRPr="00D95A50" w:rsidRDefault="00606931" w:rsidP="00D41958">
            <w:pPr>
              <w:pStyle w:val="Stycke"/>
            </w:pPr>
            <w:r w:rsidRPr="00D95A50">
              <w:t>Stor</w:t>
            </w:r>
          </w:p>
        </w:tc>
        <w:tc>
          <w:tcPr>
            <w:tcW w:w="670" w:type="pct"/>
            <w:tcBorders>
              <w:top w:val="single" w:sz="4" w:space="0" w:color="auto"/>
              <w:left w:val="single" w:sz="4" w:space="0" w:color="auto"/>
              <w:bottom w:val="single" w:sz="4" w:space="0" w:color="auto"/>
              <w:right w:val="single" w:sz="4" w:space="0" w:color="auto"/>
            </w:tcBorders>
            <w:vAlign w:val="bottom"/>
          </w:tcPr>
          <w:p w14:paraId="1A352E89" w14:textId="77777777" w:rsidR="00606931" w:rsidRPr="00D95A50" w:rsidRDefault="00606931" w:rsidP="00D41958">
            <w:pPr>
              <w:pStyle w:val="Stycke"/>
            </w:pPr>
            <w:r w:rsidRPr="00D95A50">
              <w:t>Mycket stor</w:t>
            </w:r>
          </w:p>
        </w:tc>
        <w:tc>
          <w:tcPr>
            <w:tcW w:w="876" w:type="pct"/>
            <w:tcBorders>
              <w:top w:val="single" w:sz="4" w:space="0" w:color="auto"/>
              <w:left w:val="single" w:sz="4" w:space="0" w:color="auto"/>
              <w:bottom w:val="single" w:sz="4" w:space="0" w:color="auto"/>
              <w:right w:val="single" w:sz="4" w:space="0" w:color="auto"/>
            </w:tcBorders>
            <w:vAlign w:val="bottom"/>
          </w:tcPr>
          <w:p w14:paraId="05470D46" w14:textId="77777777" w:rsidR="00606931" w:rsidRPr="00D95A50" w:rsidRDefault="00606931" w:rsidP="00D41958">
            <w:pPr>
              <w:pStyle w:val="Stycke"/>
            </w:pPr>
            <w:r w:rsidRPr="00D95A50">
              <w:t> </w:t>
            </w:r>
          </w:p>
        </w:tc>
      </w:tr>
      <w:tr w:rsidR="00606931" w:rsidRPr="00D95A50" w14:paraId="1EB219C3" w14:textId="77777777" w:rsidTr="00D41958">
        <w:trPr>
          <w:trHeight w:val="285"/>
        </w:trPr>
        <w:tc>
          <w:tcPr>
            <w:tcW w:w="552" w:type="pct"/>
            <w:tcBorders>
              <w:top w:val="single" w:sz="4" w:space="0" w:color="auto"/>
              <w:left w:val="single" w:sz="4" w:space="0" w:color="auto"/>
              <w:bottom w:val="single" w:sz="4" w:space="0" w:color="auto"/>
              <w:right w:val="single" w:sz="4" w:space="0" w:color="auto"/>
            </w:tcBorders>
            <w:noWrap/>
            <w:vAlign w:val="bottom"/>
          </w:tcPr>
          <w:p w14:paraId="2E832D73" w14:textId="77777777" w:rsidR="00606931" w:rsidRPr="00D95A50" w:rsidRDefault="00606931" w:rsidP="00D41958">
            <w:pPr>
              <w:pStyle w:val="Stycke"/>
            </w:pPr>
            <w:r w:rsidRPr="00D95A50">
              <w:t>S1</w:t>
            </w:r>
          </w:p>
        </w:tc>
        <w:tc>
          <w:tcPr>
            <w:tcW w:w="670" w:type="pct"/>
            <w:tcBorders>
              <w:top w:val="single" w:sz="4" w:space="0" w:color="auto"/>
              <w:left w:val="single" w:sz="4" w:space="0" w:color="auto"/>
              <w:bottom w:val="single" w:sz="4" w:space="0" w:color="auto"/>
              <w:right w:val="single" w:sz="4" w:space="0" w:color="auto"/>
            </w:tcBorders>
            <w:noWrap/>
            <w:vAlign w:val="bottom"/>
          </w:tcPr>
          <w:p w14:paraId="797355A9" w14:textId="77777777" w:rsidR="00606931" w:rsidRPr="00D95A50" w:rsidRDefault="00606931" w:rsidP="00D41958">
            <w:pPr>
              <w:pStyle w:val="Stycke"/>
              <w:rPr>
                <w:b/>
                <w:bCs/>
              </w:rPr>
            </w:pPr>
          </w:p>
        </w:tc>
        <w:tc>
          <w:tcPr>
            <w:tcW w:w="679" w:type="pct"/>
            <w:tcBorders>
              <w:top w:val="single" w:sz="4" w:space="0" w:color="auto"/>
              <w:left w:val="single" w:sz="4" w:space="0" w:color="auto"/>
              <w:bottom w:val="single" w:sz="4" w:space="0" w:color="auto"/>
              <w:right w:val="single" w:sz="4" w:space="0" w:color="auto"/>
            </w:tcBorders>
            <w:noWrap/>
            <w:vAlign w:val="bottom"/>
          </w:tcPr>
          <w:p w14:paraId="58AA4022" w14:textId="77777777" w:rsidR="00606931" w:rsidRPr="00D95A50" w:rsidRDefault="00606931" w:rsidP="00D41958">
            <w:pPr>
              <w:pStyle w:val="Stycke"/>
              <w:rPr>
                <w:b/>
                <w:bCs/>
              </w:rPr>
            </w:pPr>
            <w:r w:rsidRPr="00D95A50">
              <w:rPr>
                <w:b/>
                <w:bCs/>
              </w:rPr>
              <w:t>0,30</w:t>
            </w:r>
          </w:p>
        </w:tc>
        <w:tc>
          <w:tcPr>
            <w:tcW w:w="875" w:type="pct"/>
            <w:tcBorders>
              <w:top w:val="single" w:sz="4" w:space="0" w:color="auto"/>
              <w:left w:val="single" w:sz="4" w:space="0" w:color="auto"/>
              <w:bottom w:val="single" w:sz="4" w:space="0" w:color="auto"/>
              <w:right w:val="single" w:sz="4" w:space="0" w:color="auto"/>
            </w:tcBorders>
            <w:noWrap/>
            <w:vAlign w:val="bottom"/>
          </w:tcPr>
          <w:p w14:paraId="166B4F6A" w14:textId="77777777" w:rsidR="00606931" w:rsidRPr="00D95A50" w:rsidRDefault="00606931" w:rsidP="00D41958">
            <w:pPr>
              <w:pStyle w:val="Stycke"/>
              <w:rPr>
                <w:b/>
                <w:bCs/>
              </w:rPr>
            </w:pPr>
            <w:r w:rsidRPr="00D95A50">
              <w:rPr>
                <w:b/>
                <w:bCs/>
              </w:rPr>
              <w:t>0,40</w:t>
            </w:r>
          </w:p>
        </w:tc>
        <w:tc>
          <w:tcPr>
            <w:tcW w:w="604" w:type="pct"/>
            <w:tcBorders>
              <w:top w:val="single" w:sz="4" w:space="0" w:color="auto"/>
              <w:left w:val="single" w:sz="4" w:space="0" w:color="auto"/>
              <w:bottom w:val="single" w:sz="4" w:space="0" w:color="auto"/>
              <w:right w:val="single" w:sz="4" w:space="0" w:color="auto"/>
            </w:tcBorders>
            <w:noWrap/>
            <w:vAlign w:val="bottom"/>
          </w:tcPr>
          <w:p w14:paraId="2DD26109" w14:textId="77777777" w:rsidR="00606931" w:rsidRPr="00D95A50" w:rsidRDefault="00606931" w:rsidP="00D41958">
            <w:pPr>
              <w:pStyle w:val="Stycke"/>
              <w:rPr>
                <w:b/>
                <w:bCs/>
              </w:rPr>
            </w:pPr>
            <w:r w:rsidRPr="00D95A50">
              <w:rPr>
                <w:b/>
                <w:bCs/>
              </w:rPr>
              <w:t>0,60</w:t>
            </w:r>
          </w:p>
        </w:tc>
        <w:tc>
          <w:tcPr>
            <w:tcW w:w="670" w:type="pct"/>
            <w:tcBorders>
              <w:top w:val="single" w:sz="4" w:space="0" w:color="auto"/>
              <w:left w:val="single" w:sz="4" w:space="0" w:color="auto"/>
              <w:bottom w:val="single" w:sz="4" w:space="0" w:color="auto"/>
              <w:right w:val="single" w:sz="4" w:space="0" w:color="auto"/>
            </w:tcBorders>
            <w:noWrap/>
            <w:vAlign w:val="bottom"/>
          </w:tcPr>
          <w:p w14:paraId="7AE173B4" w14:textId="77777777" w:rsidR="00606931" w:rsidRPr="00D95A50" w:rsidRDefault="00606931" w:rsidP="00D41958">
            <w:pPr>
              <w:pStyle w:val="Stycke"/>
              <w:rPr>
                <w:b/>
                <w:bCs/>
              </w:rPr>
            </w:pPr>
          </w:p>
        </w:tc>
        <w:tc>
          <w:tcPr>
            <w:tcW w:w="876" w:type="pct"/>
            <w:tcBorders>
              <w:top w:val="single" w:sz="4" w:space="0" w:color="auto"/>
              <w:left w:val="single" w:sz="4" w:space="0" w:color="auto"/>
              <w:bottom w:val="single" w:sz="4" w:space="0" w:color="auto"/>
              <w:right w:val="single" w:sz="4" w:space="0" w:color="auto"/>
            </w:tcBorders>
            <w:noWrap/>
            <w:vAlign w:val="bottom"/>
          </w:tcPr>
          <w:p w14:paraId="3620ADA3" w14:textId="77777777" w:rsidR="00606931" w:rsidRPr="00D95A50" w:rsidRDefault="00606931" w:rsidP="00D41958">
            <w:pPr>
              <w:pStyle w:val="Stycke"/>
            </w:pPr>
            <w:r w:rsidRPr="00D95A50">
              <w:t>Sidlängd</w:t>
            </w:r>
          </w:p>
        </w:tc>
      </w:tr>
    </w:tbl>
    <w:p w14:paraId="3193159F" w14:textId="77777777" w:rsidR="00606931" w:rsidRPr="00D95A50" w:rsidRDefault="00606931" w:rsidP="00606931">
      <w:pPr>
        <w:pStyle w:val="Stycke"/>
      </w:pPr>
    </w:p>
    <w:p w14:paraId="72B14F0C"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2DC3F5D3" w14:textId="77777777" w:rsidTr="00D41958">
        <w:tc>
          <w:tcPr>
            <w:tcW w:w="4166" w:type="pct"/>
            <w:tcBorders>
              <w:bottom w:val="single" w:sz="4" w:space="0" w:color="auto"/>
            </w:tcBorders>
          </w:tcPr>
          <w:p w14:paraId="17327AD8"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069F7123" w14:textId="77777777" w:rsidR="00606931" w:rsidRPr="00D95A50" w:rsidRDefault="00606931" w:rsidP="00D41958">
            <w:pPr>
              <w:pStyle w:val="Stycke"/>
            </w:pPr>
            <w:r w:rsidRPr="00D95A50">
              <w:rPr>
                <w:b/>
              </w:rPr>
              <w:t>Storlek</w:t>
            </w:r>
          </w:p>
        </w:tc>
      </w:tr>
      <w:tr w:rsidR="00606931" w:rsidRPr="00D95A50" w14:paraId="5F7F5636" w14:textId="77777777" w:rsidTr="00D41958">
        <w:tc>
          <w:tcPr>
            <w:tcW w:w="4166" w:type="pct"/>
            <w:tcBorders>
              <w:top w:val="single" w:sz="4" w:space="0" w:color="auto"/>
            </w:tcBorders>
          </w:tcPr>
          <w:p w14:paraId="51BA7CA3" w14:textId="77777777" w:rsidR="00606931" w:rsidRPr="00D95A50" w:rsidRDefault="00606931" w:rsidP="00D41958">
            <w:pPr>
              <w:pStyle w:val="Stycke"/>
            </w:pPr>
            <w:r w:rsidRPr="00D95A50">
              <w:t xml:space="preserve">1. Väg som inte är motorväg eller motortrafikled </w:t>
            </w:r>
          </w:p>
        </w:tc>
        <w:tc>
          <w:tcPr>
            <w:tcW w:w="834" w:type="pct"/>
            <w:tcBorders>
              <w:top w:val="single" w:sz="4" w:space="0" w:color="auto"/>
            </w:tcBorders>
          </w:tcPr>
          <w:p w14:paraId="7A4C6303" w14:textId="77777777" w:rsidR="00606931" w:rsidRPr="00D95A50" w:rsidRDefault="00606931" w:rsidP="00D41958">
            <w:pPr>
              <w:pStyle w:val="Stycke"/>
            </w:pPr>
            <w:r w:rsidRPr="00D95A50">
              <w:t>Normal</w:t>
            </w:r>
          </w:p>
        </w:tc>
      </w:tr>
      <w:tr w:rsidR="00606931" w:rsidRPr="00D95A50" w14:paraId="58E85A9D" w14:textId="77777777" w:rsidTr="00D41958">
        <w:tc>
          <w:tcPr>
            <w:tcW w:w="4166" w:type="pct"/>
          </w:tcPr>
          <w:p w14:paraId="331B33A7" w14:textId="77777777" w:rsidR="00606931" w:rsidRPr="00D95A50" w:rsidRDefault="00606931" w:rsidP="00D41958">
            <w:pPr>
              <w:pStyle w:val="Stycke"/>
            </w:pPr>
            <w:r w:rsidRPr="00D95A50">
              <w:t>2. Väg enligt 1 i trång väg- eller gatumiljö med korta sikt</w:t>
            </w:r>
            <w:r w:rsidRPr="00D95A50">
              <w:softHyphen/>
              <w:t xml:space="preserve">sträckor </w:t>
            </w:r>
          </w:p>
        </w:tc>
        <w:tc>
          <w:tcPr>
            <w:tcW w:w="834" w:type="pct"/>
          </w:tcPr>
          <w:p w14:paraId="359965EF" w14:textId="77777777" w:rsidR="00606931" w:rsidRPr="00D95A50" w:rsidRDefault="00606931" w:rsidP="00D41958">
            <w:pPr>
              <w:pStyle w:val="Stycke"/>
            </w:pPr>
            <w:r w:rsidRPr="00D95A50">
              <w:t>Liten</w:t>
            </w:r>
          </w:p>
        </w:tc>
      </w:tr>
    </w:tbl>
    <w:p w14:paraId="64E91C3D" w14:textId="77777777" w:rsidR="00606931" w:rsidRPr="00D95A50" w:rsidRDefault="00606931" w:rsidP="00606931">
      <w:pPr>
        <w:pStyle w:val="Stycke"/>
        <w:spacing w:before="360" w:after="120"/>
        <w:rPr>
          <w:b/>
        </w:rPr>
      </w:pPr>
    </w:p>
    <w:p w14:paraId="5DED3CE1" w14:textId="77777777" w:rsidR="00606931" w:rsidRPr="00D95A50" w:rsidRDefault="00606931" w:rsidP="00606931">
      <w:pPr>
        <w:rPr>
          <w:b/>
          <w:sz w:val="19"/>
        </w:rPr>
      </w:pPr>
      <w:r w:rsidRPr="00D95A50">
        <w:rPr>
          <w:b/>
        </w:rPr>
        <w:br w:type="page"/>
      </w:r>
    </w:p>
    <w:p w14:paraId="71457314" w14:textId="77777777" w:rsidR="00606931" w:rsidRPr="00D95A50" w:rsidRDefault="00606931" w:rsidP="00606931">
      <w:pPr>
        <w:pStyle w:val="Stycke"/>
        <w:spacing w:before="360" w:after="120"/>
        <w:rPr>
          <w:b/>
        </w:rPr>
      </w:pPr>
      <w:r w:rsidRPr="00D95A50">
        <w:rPr>
          <w:b/>
        </w:rPr>
        <w:lastRenderedPageBreak/>
        <w:t>Märke B6 Väjningsplikt mot mötande trafik</w:t>
      </w:r>
    </w:p>
    <w:p w14:paraId="105CC353" w14:textId="77777777" w:rsidR="00606931" w:rsidRPr="00D95A50" w:rsidRDefault="00606931" w:rsidP="00606931">
      <w:pPr>
        <w:pStyle w:val="Styckemedindrag"/>
      </w:pPr>
      <w:r w:rsidRPr="00D95A50">
        <w:rPr>
          <w:noProof/>
        </w:rPr>
        <w:drawing>
          <wp:anchor distT="0" distB="0" distL="114300" distR="114300" simplePos="0" relativeHeight="251627520" behindDoc="0" locked="0" layoutInCell="1" allowOverlap="1" wp14:anchorId="43247ED1" wp14:editId="6A21DDFB">
            <wp:simplePos x="0" y="0"/>
            <wp:positionH relativeFrom="column">
              <wp:posOffset>12963</wp:posOffset>
            </wp:positionH>
            <wp:positionV relativeFrom="paragraph">
              <wp:posOffset>251</wp:posOffset>
            </wp:positionV>
            <wp:extent cx="1440000" cy="1790570"/>
            <wp:effectExtent l="0" t="0" r="8255" b="635"/>
            <wp:wrapTopAndBottom/>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6 kontur.jpg"/>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0000" cy="1790570"/>
                    </a:xfrm>
                    <a:prstGeom prst="rect">
                      <a:avLst/>
                    </a:prstGeom>
                  </pic:spPr>
                </pic:pic>
              </a:graphicData>
            </a:graphic>
            <wp14:sizeRelH relativeFrom="page">
              <wp14:pctWidth>0</wp14:pctWidth>
            </wp14:sizeRelH>
            <wp14:sizeRelV relativeFrom="page">
              <wp14:pctHeight>0</wp14:pctHeight>
            </wp14:sizeRelV>
          </wp:anchor>
        </w:drawing>
      </w:r>
    </w:p>
    <w:tbl>
      <w:tblPr>
        <w:tblW w:w="5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5"/>
        <w:gridCol w:w="738"/>
        <w:gridCol w:w="738"/>
        <w:gridCol w:w="738"/>
        <w:gridCol w:w="737"/>
        <w:gridCol w:w="737"/>
        <w:gridCol w:w="1065"/>
      </w:tblGrid>
      <w:tr w:rsidR="00606931" w:rsidRPr="00D95A50" w14:paraId="0130798F" w14:textId="77777777" w:rsidTr="00D41958">
        <w:trPr>
          <w:trHeight w:val="270"/>
        </w:trPr>
        <w:tc>
          <w:tcPr>
            <w:tcW w:w="4867" w:type="pct"/>
            <w:gridSpan w:val="7"/>
            <w:tcBorders>
              <w:top w:val="nil"/>
              <w:left w:val="nil"/>
              <w:bottom w:val="single" w:sz="4" w:space="0" w:color="auto"/>
              <w:right w:val="nil"/>
            </w:tcBorders>
            <w:noWrap/>
            <w:vAlign w:val="bottom"/>
          </w:tcPr>
          <w:p w14:paraId="51BE00C5" w14:textId="77777777" w:rsidR="00606931" w:rsidRPr="00D95A50" w:rsidRDefault="00606931" w:rsidP="00D41958">
            <w:pPr>
              <w:pStyle w:val="Styckemedindrag"/>
            </w:pPr>
          </w:p>
        </w:tc>
      </w:tr>
      <w:tr w:rsidR="00606931" w:rsidRPr="00D95A50" w14:paraId="07D59960" w14:textId="77777777" w:rsidTr="00D41958">
        <w:trPr>
          <w:trHeight w:val="270"/>
        </w:trPr>
        <w:tc>
          <w:tcPr>
            <w:tcW w:w="4867" w:type="pct"/>
            <w:gridSpan w:val="7"/>
            <w:tcBorders>
              <w:top w:val="single" w:sz="4" w:space="0" w:color="auto"/>
              <w:left w:val="single" w:sz="4" w:space="0" w:color="auto"/>
              <w:bottom w:val="single" w:sz="4" w:space="0" w:color="auto"/>
              <w:right w:val="single" w:sz="4" w:space="0" w:color="auto"/>
            </w:tcBorders>
            <w:noWrap/>
            <w:vAlign w:val="bottom"/>
          </w:tcPr>
          <w:p w14:paraId="3BB41D52" w14:textId="77777777" w:rsidR="00606931" w:rsidRPr="00D95A50" w:rsidRDefault="00606931" w:rsidP="00D41958">
            <w:pPr>
              <w:pStyle w:val="Stycke"/>
            </w:pPr>
            <w:r w:rsidRPr="00D95A50">
              <w:t>Storlek och mått i meter för märke B6</w:t>
            </w:r>
          </w:p>
        </w:tc>
      </w:tr>
      <w:tr w:rsidR="00606931" w:rsidRPr="00D95A50" w14:paraId="0F28D4E0" w14:textId="77777777" w:rsidTr="00D41958">
        <w:trPr>
          <w:trHeight w:val="540"/>
        </w:trPr>
        <w:tc>
          <w:tcPr>
            <w:tcW w:w="549" w:type="pct"/>
            <w:tcBorders>
              <w:top w:val="single" w:sz="4" w:space="0" w:color="auto"/>
              <w:left w:val="single" w:sz="4" w:space="0" w:color="auto"/>
              <w:bottom w:val="single" w:sz="4" w:space="0" w:color="auto"/>
              <w:right w:val="single" w:sz="4" w:space="0" w:color="auto"/>
            </w:tcBorders>
            <w:vAlign w:val="bottom"/>
          </w:tcPr>
          <w:p w14:paraId="2869BADD" w14:textId="77777777" w:rsidR="00606931" w:rsidRPr="00D95A50" w:rsidRDefault="00606931" w:rsidP="00D41958">
            <w:pPr>
              <w:pStyle w:val="Stycke"/>
            </w:pPr>
          </w:p>
        </w:tc>
        <w:tc>
          <w:tcPr>
            <w:tcW w:w="670" w:type="pct"/>
            <w:tcBorders>
              <w:top w:val="single" w:sz="4" w:space="0" w:color="auto"/>
              <w:left w:val="single" w:sz="4" w:space="0" w:color="auto"/>
              <w:bottom w:val="single" w:sz="4" w:space="0" w:color="auto"/>
              <w:right w:val="single" w:sz="4" w:space="0" w:color="auto"/>
            </w:tcBorders>
            <w:vAlign w:val="bottom"/>
          </w:tcPr>
          <w:p w14:paraId="7B327298" w14:textId="77777777" w:rsidR="00606931" w:rsidRPr="00D95A50" w:rsidRDefault="00606931" w:rsidP="00D41958">
            <w:pPr>
              <w:pStyle w:val="Stycke"/>
            </w:pPr>
            <w:r w:rsidRPr="00D95A50">
              <w:t>Mycket liten</w:t>
            </w:r>
          </w:p>
        </w:tc>
        <w:tc>
          <w:tcPr>
            <w:tcW w:w="670" w:type="pct"/>
            <w:tcBorders>
              <w:top w:val="single" w:sz="4" w:space="0" w:color="auto"/>
              <w:left w:val="single" w:sz="4" w:space="0" w:color="auto"/>
              <w:bottom w:val="single" w:sz="4" w:space="0" w:color="auto"/>
              <w:right w:val="single" w:sz="4" w:space="0" w:color="auto"/>
            </w:tcBorders>
            <w:vAlign w:val="bottom"/>
          </w:tcPr>
          <w:p w14:paraId="596327E7" w14:textId="77777777" w:rsidR="00606931" w:rsidRPr="00D95A50" w:rsidRDefault="00606931" w:rsidP="00D41958">
            <w:pPr>
              <w:pStyle w:val="Stycke"/>
            </w:pPr>
            <w:r w:rsidRPr="00D95A50">
              <w:t>Liten</w:t>
            </w:r>
          </w:p>
        </w:tc>
        <w:tc>
          <w:tcPr>
            <w:tcW w:w="670" w:type="pct"/>
            <w:tcBorders>
              <w:top w:val="single" w:sz="4" w:space="0" w:color="auto"/>
              <w:left w:val="single" w:sz="4" w:space="0" w:color="auto"/>
              <w:bottom w:val="single" w:sz="4" w:space="0" w:color="auto"/>
              <w:right w:val="single" w:sz="4" w:space="0" w:color="auto"/>
            </w:tcBorders>
            <w:vAlign w:val="bottom"/>
          </w:tcPr>
          <w:p w14:paraId="4BFEBE55" w14:textId="77777777" w:rsidR="00606931" w:rsidRPr="00D95A50" w:rsidRDefault="00606931" w:rsidP="00D41958">
            <w:pPr>
              <w:pStyle w:val="Stycke"/>
            </w:pPr>
            <w:r w:rsidRPr="00D95A50">
              <w:t>Normal</w:t>
            </w:r>
          </w:p>
        </w:tc>
        <w:tc>
          <w:tcPr>
            <w:tcW w:w="670" w:type="pct"/>
            <w:tcBorders>
              <w:top w:val="single" w:sz="4" w:space="0" w:color="auto"/>
              <w:left w:val="single" w:sz="4" w:space="0" w:color="auto"/>
              <w:bottom w:val="single" w:sz="4" w:space="0" w:color="auto"/>
              <w:right w:val="single" w:sz="4" w:space="0" w:color="auto"/>
            </w:tcBorders>
            <w:vAlign w:val="bottom"/>
          </w:tcPr>
          <w:p w14:paraId="06D88E8F" w14:textId="77777777" w:rsidR="00606931" w:rsidRPr="00D95A50" w:rsidRDefault="00606931" w:rsidP="00D41958">
            <w:pPr>
              <w:pStyle w:val="Stycke"/>
            </w:pPr>
            <w:r w:rsidRPr="00D95A50">
              <w:t>Stor</w:t>
            </w:r>
          </w:p>
        </w:tc>
        <w:tc>
          <w:tcPr>
            <w:tcW w:w="670" w:type="pct"/>
            <w:tcBorders>
              <w:top w:val="single" w:sz="4" w:space="0" w:color="auto"/>
              <w:left w:val="single" w:sz="4" w:space="0" w:color="auto"/>
              <w:bottom w:val="single" w:sz="4" w:space="0" w:color="auto"/>
              <w:right w:val="single" w:sz="4" w:space="0" w:color="auto"/>
            </w:tcBorders>
            <w:vAlign w:val="bottom"/>
          </w:tcPr>
          <w:p w14:paraId="3CE1C8F5" w14:textId="77777777" w:rsidR="00606931" w:rsidRPr="00D95A50" w:rsidRDefault="00606931" w:rsidP="00D41958">
            <w:pPr>
              <w:pStyle w:val="Stycke"/>
            </w:pPr>
            <w:r w:rsidRPr="00D95A50">
              <w:t>Mycket stor</w:t>
            </w:r>
          </w:p>
        </w:tc>
        <w:tc>
          <w:tcPr>
            <w:tcW w:w="880" w:type="pct"/>
            <w:tcBorders>
              <w:top w:val="single" w:sz="4" w:space="0" w:color="auto"/>
              <w:left w:val="single" w:sz="4" w:space="0" w:color="auto"/>
              <w:bottom w:val="single" w:sz="4" w:space="0" w:color="auto"/>
              <w:right w:val="single" w:sz="4" w:space="0" w:color="auto"/>
            </w:tcBorders>
            <w:vAlign w:val="bottom"/>
          </w:tcPr>
          <w:p w14:paraId="3CE74402" w14:textId="77777777" w:rsidR="00606931" w:rsidRPr="00D95A50" w:rsidRDefault="00606931" w:rsidP="00D41958">
            <w:pPr>
              <w:pStyle w:val="Stycke"/>
            </w:pPr>
            <w:r w:rsidRPr="00D95A50">
              <w:t> </w:t>
            </w:r>
          </w:p>
        </w:tc>
      </w:tr>
      <w:tr w:rsidR="00606931" w:rsidRPr="00D95A50" w14:paraId="3EFB58FB" w14:textId="77777777" w:rsidTr="00D41958">
        <w:trPr>
          <w:trHeight w:val="285"/>
        </w:trPr>
        <w:tc>
          <w:tcPr>
            <w:tcW w:w="549" w:type="pct"/>
            <w:tcBorders>
              <w:top w:val="single" w:sz="4" w:space="0" w:color="auto"/>
              <w:left w:val="single" w:sz="4" w:space="0" w:color="auto"/>
              <w:bottom w:val="single" w:sz="4" w:space="0" w:color="auto"/>
              <w:right w:val="single" w:sz="4" w:space="0" w:color="auto"/>
            </w:tcBorders>
            <w:noWrap/>
            <w:vAlign w:val="bottom"/>
          </w:tcPr>
          <w:p w14:paraId="2C7B482E" w14:textId="77777777" w:rsidR="00606931" w:rsidRPr="00D95A50" w:rsidRDefault="00606931" w:rsidP="00D41958">
            <w:pPr>
              <w:pStyle w:val="Stycke"/>
            </w:pPr>
            <w:r w:rsidRPr="00D95A50">
              <w:t>D</w:t>
            </w:r>
          </w:p>
        </w:tc>
        <w:tc>
          <w:tcPr>
            <w:tcW w:w="670" w:type="pct"/>
            <w:tcBorders>
              <w:top w:val="single" w:sz="4" w:space="0" w:color="auto"/>
              <w:left w:val="single" w:sz="4" w:space="0" w:color="auto"/>
              <w:bottom w:val="single" w:sz="4" w:space="0" w:color="auto"/>
              <w:right w:val="single" w:sz="4" w:space="0" w:color="auto"/>
            </w:tcBorders>
            <w:noWrap/>
            <w:vAlign w:val="bottom"/>
          </w:tcPr>
          <w:p w14:paraId="108CC609" w14:textId="77777777" w:rsidR="00606931" w:rsidRPr="00D95A50" w:rsidRDefault="00606931" w:rsidP="00D41958">
            <w:pPr>
              <w:pStyle w:val="Stycke"/>
              <w:rPr>
                <w:b/>
                <w:bCs/>
              </w:rPr>
            </w:pPr>
          </w:p>
        </w:tc>
        <w:tc>
          <w:tcPr>
            <w:tcW w:w="670" w:type="pct"/>
            <w:tcBorders>
              <w:top w:val="single" w:sz="4" w:space="0" w:color="auto"/>
              <w:left w:val="single" w:sz="4" w:space="0" w:color="auto"/>
              <w:bottom w:val="single" w:sz="4" w:space="0" w:color="auto"/>
              <w:right w:val="single" w:sz="4" w:space="0" w:color="auto"/>
            </w:tcBorders>
            <w:noWrap/>
            <w:vAlign w:val="bottom"/>
          </w:tcPr>
          <w:p w14:paraId="0395F907" w14:textId="77777777" w:rsidR="00606931" w:rsidRPr="00D95A50" w:rsidRDefault="00606931" w:rsidP="00D41958">
            <w:pPr>
              <w:pStyle w:val="Stycke"/>
              <w:jc w:val="center"/>
              <w:rPr>
                <w:b/>
                <w:bCs/>
              </w:rPr>
            </w:pPr>
            <w:r w:rsidRPr="00D95A50">
              <w:rPr>
                <w:b/>
                <w:bCs/>
              </w:rPr>
              <w:t>0,45</w:t>
            </w:r>
          </w:p>
        </w:tc>
        <w:tc>
          <w:tcPr>
            <w:tcW w:w="670" w:type="pct"/>
            <w:tcBorders>
              <w:top w:val="single" w:sz="4" w:space="0" w:color="auto"/>
              <w:left w:val="single" w:sz="4" w:space="0" w:color="auto"/>
              <w:bottom w:val="single" w:sz="4" w:space="0" w:color="auto"/>
              <w:right w:val="single" w:sz="4" w:space="0" w:color="auto"/>
            </w:tcBorders>
            <w:noWrap/>
            <w:vAlign w:val="bottom"/>
          </w:tcPr>
          <w:p w14:paraId="2B7F2609" w14:textId="77777777" w:rsidR="00606931" w:rsidRPr="00D95A50" w:rsidRDefault="00606931" w:rsidP="00D41958">
            <w:pPr>
              <w:pStyle w:val="Stycke"/>
              <w:jc w:val="center"/>
              <w:rPr>
                <w:b/>
                <w:bCs/>
              </w:rPr>
            </w:pPr>
            <w:r w:rsidRPr="00D95A50">
              <w:rPr>
                <w:b/>
                <w:bCs/>
              </w:rPr>
              <w:t>0,60</w:t>
            </w:r>
          </w:p>
        </w:tc>
        <w:tc>
          <w:tcPr>
            <w:tcW w:w="670" w:type="pct"/>
            <w:tcBorders>
              <w:top w:val="single" w:sz="4" w:space="0" w:color="auto"/>
              <w:left w:val="single" w:sz="4" w:space="0" w:color="auto"/>
              <w:bottom w:val="single" w:sz="4" w:space="0" w:color="auto"/>
              <w:right w:val="single" w:sz="4" w:space="0" w:color="auto"/>
            </w:tcBorders>
            <w:noWrap/>
            <w:vAlign w:val="bottom"/>
          </w:tcPr>
          <w:p w14:paraId="47E2EC5A" w14:textId="77777777" w:rsidR="00606931" w:rsidRPr="00D95A50" w:rsidRDefault="00606931" w:rsidP="00D41958">
            <w:pPr>
              <w:pStyle w:val="Stycke"/>
              <w:jc w:val="center"/>
              <w:rPr>
                <w:b/>
                <w:bCs/>
              </w:rPr>
            </w:pPr>
            <w:r w:rsidRPr="00D95A50">
              <w:rPr>
                <w:b/>
                <w:bCs/>
              </w:rPr>
              <w:t>0,90</w:t>
            </w:r>
          </w:p>
        </w:tc>
        <w:tc>
          <w:tcPr>
            <w:tcW w:w="670" w:type="pct"/>
            <w:tcBorders>
              <w:top w:val="single" w:sz="4" w:space="0" w:color="auto"/>
              <w:left w:val="single" w:sz="4" w:space="0" w:color="auto"/>
              <w:bottom w:val="single" w:sz="4" w:space="0" w:color="auto"/>
              <w:right w:val="single" w:sz="4" w:space="0" w:color="auto"/>
            </w:tcBorders>
            <w:noWrap/>
            <w:vAlign w:val="bottom"/>
          </w:tcPr>
          <w:p w14:paraId="679224AA" w14:textId="77777777" w:rsidR="00606931" w:rsidRPr="00D95A50" w:rsidRDefault="00606931" w:rsidP="00D41958">
            <w:pPr>
              <w:pStyle w:val="Stycke"/>
              <w:rPr>
                <w:b/>
                <w:bCs/>
              </w:rPr>
            </w:pPr>
          </w:p>
        </w:tc>
        <w:tc>
          <w:tcPr>
            <w:tcW w:w="880" w:type="pct"/>
            <w:tcBorders>
              <w:top w:val="single" w:sz="4" w:space="0" w:color="auto"/>
              <w:left w:val="single" w:sz="4" w:space="0" w:color="auto"/>
              <w:bottom w:val="single" w:sz="4" w:space="0" w:color="auto"/>
              <w:right w:val="single" w:sz="4" w:space="0" w:color="auto"/>
            </w:tcBorders>
            <w:noWrap/>
            <w:vAlign w:val="bottom"/>
          </w:tcPr>
          <w:p w14:paraId="6C958424" w14:textId="77777777" w:rsidR="00606931" w:rsidRPr="00D95A50" w:rsidRDefault="00606931" w:rsidP="00D41958">
            <w:pPr>
              <w:pStyle w:val="Stycke"/>
            </w:pPr>
            <w:r w:rsidRPr="00D95A50">
              <w:t>Diameter</w:t>
            </w:r>
          </w:p>
        </w:tc>
      </w:tr>
    </w:tbl>
    <w:p w14:paraId="4B91716C" w14:textId="77777777" w:rsidR="00606931" w:rsidRPr="00D95A50" w:rsidRDefault="00606931" w:rsidP="00606931">
      <w:pPr>
        <w:pStyle w:val="Styckemedindrag"/>
      </w:pPr>
    </w:p>
    <w:p w14:paraId="25B906B7" w14:textId="77777777" w:rsidR="00606931" w:rsidRPr="00D95A50" w:rsidRDefault="00606931" w:rsidP="00606931">
      <w:pPr>
        <w:pStyle w:val="Stycke"/>
        <w:outlineLvl w:val="0"/>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1D964868" w14:textId="77777777" w:rsidTr="00D41958">
        <w:tc>
          <w:tcPr>
            <w:tcW w:w="4166" w:type="pct"/>
            <w:tcBorders>
              <w:bottom w:val="single" w:sz="4" w:space="0" w:color="auto"/>
            </w:tcBorders>
          </w:tcPr>
          <w:p w14:paraId="46436316"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223D1D35" w14:textId="77777777" w:rsidR="00606931" w:rsidRPr="00D95A50" w:rsidRDefault="00606931" w:rsidP="00D41958">
            <w:pPr>
              <w:pStyle w:val="Stycke"/>
            </w:pPr>
            <w:r w:rsidRPr="00D95A50">
              <w:rPr>
                <w:b/>
              </w:rPr>
              <w:t>Storlek</w:t>
            </w:r>
          </w:p>
        </w:tc>
      </w:tr>
      <w:tr w:rsidR="00606931" w:rsidRPr="00D95A50" w14:paraId="4916C070" w14:textId="77777777" w:rsidTr="00D41958">
        <w:tc>
          <w:tcPr>
            <w:tcW w:w="4166" w:type="pct"/>
            <w:tcBorders>
              <w:top w:val="single" w:sz="4" w:space="0" w:color="auto"/>
            </w:tcBorders>
          </w:tcPr>
          <w:p w14:paraId="29648291" w14:textId="77777777" w:rsidR="00606931" w:rsidRPr="00D95A50" w:rsidRDefault="00606931" w:rsidP="00D41958">
            <w:pPr>
              <w:pStyle w:val="Stycke"/>
            </w:pPr>
            <w:r w:rsidRPr="00D95A50">
              <w:t>1. Väg som inte är motorväg</w:t>
            </w:r>
          </w:p>
        </w:tc>
        <w:tc>
          <w:tcPr>
            <w:tcW w:w="834" w:type="pct"/>
            <w:tcBorders>
              <w:top w:val="single" w:sz="4" w:space="0" w:color="auto"/>
            </w:tcBorders>
          </w:tcPr>
          <w:p w14:paraId="0FF1C4C7" w14:textId="77777777" w:rsidR="00606931" w:rsidRPr="00D95A50" w:rsidRDefault="00606931" w:rsidP="00D41958">
            <w:pPr>
              <w:pStyle w:val="Stycke"/>
            </w:pPr>
            <w:r w:rsidRPr="00D95A50">
              <w:t>Normal</w:t>
            </w:r>
          </w:p>
        </w:tc>
      </w:tr>
      <w:tr w:rsidR="00606931" w:rsidRPr="00D95A50" w14:paraId="03A7A67F" w14:textId="77777777" w:rsidTr="00D41958">
        <w:tc>
          <w:tcPr>
            <w:tcW w:w="4166" w:type="pct"/>
          </w:tcPr>
          <w:p w14:paraId="08E160BB" w14:textId="77777777" w:rsidR="00606931" w:rsidRPr="00D95A50" w:rsidRDefault="00606931" w:rsidP="00D41958">
            <w:pPr>
              <w:pStyle w:val="Stycke"/>
            </w:pPr>
            <w:r w:rsidRPr="00D95A50">
              <w:t>2. Väg enligt 1 i trång väg</w:t>
            </w:r>
            <w:r w:rsidRPr="00D95A50">
              <w:noBreakHyphen/>
              <w:t xml:space="preserve"> eller gatumiljö med korta sikt</w:t>
            </w:r>
            <w:r w:rsidRPr="00D95A50">
              <w:softHyphen/>
              <w:t>sträckor</w:t>
            </w:r>
          </w:p>
        </w:tc>
        <w:tc>
          <w:tcPr>
            <w:tcW w:w="834" w:type="pct"/>
          </w:tcPr>
          <w:p w14:paraId="4948A9D2" w14:textId="77777777" w:rsidR="00606931" w:rsidRPr="00D95A50" w:rsidRDefault="00606931" w:rsidP="00D41958">
            <w:pPr>
              <w:pStyle w:val="Stycke"/>
            </w:pPr>
            <w:r w:rsidRPr="00D95A50">
              <w:t>Liten</w:t>
            </w:r>
          </w:p>
        </w:tc>
      </w:tr>
    </w:tbl>
    <w:p w14:paraId="51AB1B5F" w14:textId="77777777" w:rsidR="00606931" w:rsidRPr="00D95A50" w:rsidRDefault="00606931" w:rsidP="00606931">
      <w:pPr>
        <w:pStyle w:val="Stycke"/>
        <w:spacing w:before="360" w:after="120"/>
      </w:pPr>
      <w:r w:rsidRPr="00D95A50">
        <w:rPr>
          <w:noProof/>
        </w:rPr>
        <w:drawing>
          <wp:anchor distT="0" distB="0" distL="114300" distR="114300" simplePos="0" relativeHeight="251628544" behindDoc="0" locked="0" layoutInCell="1" allowOverlap="1" wp14:anchorId="304DE005" wp14:editId="3697E0A1">
            <wp:simplePos x="0" y="0"/>
            <wp:positionH relativeFrom="margin">
              <wp:posOffset>19685</wp:posOffset>
            </wp:positionH>
            <wp:positionV relativeFrom="paragraph">
              <wp:posOffset>448310</wp:posOffset>
            </wp:positionV>
            <wp:extent cx="1439545" cy="1446530"/>
            <wp:effectExtent l="0" t="0" r="8255" b="1270"/>
            <wp:wrapTopAndBottom/>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7 kontur.jpg"/>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9545" cy="1446530"/>
                    </a:xfrm>
                    <a:prstGeom prst="rect">
                      <a:avLst/>
                    </a:prstGeom>
                  </pic:spPr>
                </pic:pic>
              </a:graphicData>
            </a:graphic>
            <wp14:sizeRelH relativeFrom="page">
              <wp14:pctWidth>0</wp14:pctWidth>
            </wp14:sizeRelH>
            <wp14:sizeRelV relativeFrom="page">
              <wp14:pctHeight>0</wp14:pctHeight>
            </wp14:sizeRelV>
          </wp:anchor>
        </w:drawing>
      </w:r>
      <w:r w:rsidRPr="00D95A50">
        <w:rPr>
          <w:b/>
        </w:rPr>
        <w:t>Märke B7 Mötande trafik har väjningsplikt</w:t>
      </w:r>
    </w:p>
    <w:tbl>
      <w:tblPr>
        <w:tblW w:w="5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5"/>
        <w:gridCol w:w="738"/>
        <w:gridCol w:w="738"/>
        <w:gridCol w:w="738"/>
        <w:gridCol w:w="737"/>
        <w:gridCol w:w="737"/>
        <w:gridCol w:w="1065"/>
      </w:tblGrid>
      <w:tr w:rsidR="00606931" w:rsidRPr="00D95A50" w14:paraId="0F8B0A3C" w14:textId="77777777" w:rsidTr="00D41958">
        <w:trPr>
          <w:trHeight w:val="270"/>
        </w:trPr>
        <w:tc>
          <w:tcPr>
            <w:tcW w:w="4867" w:type="pct"/>
            <w:gridSpan w:val="7"/>
            <w:tcBorders>
              <w:top w:val="nil"/>
              <w:left w:val="nil"/>
              <w:bottom w:val="single" w:sz="4" w:space="0" w:color="auto"/>
              <w:right w:val="nil"/>
            </w:tcBorders>
            <w:noWrap/>
            <w:vAlign w:val="bottom"/>
          </w:tcPr>
          <w:p w14:paraId="2C45DF0F" w14:textId="77777777" w:rsidR="00606931" w:rsidRPr="00D95A50" w:rsidRDefault="00606931" w:rsidP="00D41958">
            <w:pPr>
              <w:pStyle w:val="Stycke"/>
            </w:pPr>
          </w:p>
        </w:tc>
      </w:tr>
      <w:tr w:rsidR="00606931" w:rsidRPr="00D95A50" w14:paraId="7ADCB553" w14:textId="77777777" w:rsidTr="00D41958">
        <w:trPr>
          <w:trHeight w:val="270"/>
        </w:trPr>
        <w:tc>
          <w:tcPr>
            <w:tcW w:w="4867" w:type="pct"/>
            <w:gridSpan w:val="7"/>
            <w:tcBorders>
              <w:top w:val="single" w:sz="4" w:space="0" w:color="auto"/>
              <w:left w:val="single" w:sz="4" w:space="0" w:color="auto"/>
              <w:bottom w:val="single" w:sz="4" w:space="0" w:color="auto"/>
              <w:right w:val="single" w:sz="4" w:space="0" w:color="auto"/>
            </w:tcBorders>
            <w:noWrap/>
            <w:vAlign w:val="bottom"/>
          </w:tcPr>
          <w:p w14:paraId="641453B8" w14:textId="77777777" w:rsidR="00606931" w:rsidRPr="00D95A50" w:rsidRDefault="00606931" w:rsidP="00D41958">
            <w:pPr>
              <w:pStyle w:val="Stycke"/>
            </w:pPr>
            <w:r w:rsidRPr="00D95A50">
              <w:t>Storlek och mått i meter för märke B7</w:t>
            </w:r>
          </w:p>
        </w:tc>
      </w:tr>
      <w:tr w:rsidR="00606931" w:rsidRPr="00D95A50" w14:paraId="06DB9FB7" w14:textId="77777777" w:rsidTr="00D41958">
        <w:trPr>
          <w:trHeight w:val="540"/>
        </w:trPr>
        <w:tc>
          <w:tcPr>
            <w:tcW w:w="549" w:type="pct"/>
            <w:tcBorders>
              <w:top w:val="single" w:sz="4" w:space="0" w:color="auto"/>
              <w:left w:val="single" w:sz="4" w:space="0" w:color="auto"/>
              <w:bottom w:val="single" w:sz="4" w:space="0" w:color="auto"/>
              <w:right w:val="single" w:sz="4" w:space="0" w:color="auto"/>
            </w:tcBorders>
            <w:vAlign w:val="bottom"/>
          </w:tcPr>
          <w:p w14:paraId="0025182F" w14:textId="77777777" w:rsidR="00606931" w:rsidRPr="00D95A50" w:rsidRDefault="00606931" w:rsidP="00D41958">
            <w:pPr>
              <w:pStyle w:val="Stycke"/>
            </w:pPr>
          </w:p>
        </w:tc>
        <w:tc>
          <w:tcPr>
            <w:tcW w:w="670" w:type="pct"/>
            <w:tcBorders>
              <w:top w:val="single" w:sz="4" w:space="0" w:color="auto"/>
              <w:left w:val="single" w:sz="4" w:space="0" w:color="auto"/>
              <w:bottom w:val="single" w:sz="4" w:space="0" w:color="auto"/>
              <w:right w:val="single" w:sz="4" w:space="0" w:color="auto"/>
            </w:tcBorders>
            <w:vAlign w:val="bottom"/>
          </w:tcPr>
          <w:p w14:paraId="2A1D6D43" w14:textId="77777777" w:rsidR="00606931" w:rsidRPr="00D95A50" w:rsidRDefault="00606931" w:rsidP="00D41958">
            <w:pPr>
              <w:pStyle w:val="Stycke"/>
            </w:pPr>
            <w:r w:rsidRPr="00D95A50">
              <w:t>Mycket liten</w:t>
            </w:r>
          </w:p>
        </w:tc>
        <w:tc>
          <w:tcPr>
            <w:tcW w:w="670" w:type="pct"/>
            <w:tcBorders>
              <w:top w:val="single" w:sz="4" w:space="0" w:color="auto"/>
              <w:left w:val="single" w:sz="4" w:space="0" w:color="auto"/>
              <w:bottom w:val="single" w:sz="4" w:space="0" w:color="auto"/>
              <w:right w:val="single" w:sz="4" w:space="0" w:color="auto"/>
            </w:tcBorders>
            <w:vAlign w:val="bottom"/>
          </w:tcPr>
          <w:p w14:paraId="45F560EF" w14:textId="77777777" w:rsidR="00606931" w:rsidRPr="00D95A50" w:rsidRDefault="00606931" w:rsidP="00D41958">
            <w:pPr>
              <w:pStyle w:val="Stycke"/>
            </w:pPr>
            <w:r w:rsidRPr="00D95A50">
              <w:t>Liten</w:t>
            </w:r>
          </w:p>
        </w:tc>
        <w:tc>
          <w:tcPr>
            <w:tcW w:w="670" w:type="pct"/>
            <w:tcBorders>
              <w:top w:val="single" w:sz="4" w:space="0" w:color="auto"/>
              <w:left w:val="single" w:sz="4" w:space="0" w:color="auto"/>
              <w:bottom w:val="single" w:sz="4" w:space="0" w:color="auto"/>
              <w:right w:val="single" w:sz="4" w:space="0" w:color="auto"/>
            </w:tcBorders>
            <w:vAlign w:val="bottom"/>
          </w:tcPr>
          <w:p w14:paraId="71947E86" w14:textId="77777777" w:rsidR="00606931" w:rsidRPr="00D95A50" w:rsidRDefault="00606931" w:rsidP="00D41958">
            <w:pPr>
              <w:pStyle w:val="Stycke"/>
            </w:pPr>
            <w:r w:rsidRPr="00D95A50">
              <w:t>Normal</w:t>
            </w:r>
          </w:p>
        </w:tc>
        <w:tc>
          <w:tcPr>
            <w:tcW w:w="670" w:type="pct"/>
            <w:tcBorders>
              <w:top w:val="single" w:sz="4" w:space="0" w:color="auto"/>
              <w:left w:val="single" w:sz="4" w:space="0" w:color="auto"/>
              <w:bottom w:val="single" w:sz="4" w:space="0" w:color="auto"/>
              <w:right w:val="single" w:sz="4" w:space="0" w:color="auto"/>
            </w:tcBorders>
            <w:vAlign w:val="bottom"/>
          </w:tcPr>
          <w:p w14:paraId="68C6C261" w14:textId="77777777" w:rsidR="00606931" w:rsidRPr="00D95A50" w:rsidRDefault="00606931" w:rsidP="00D41958">
            <w:pPr>
              <w:pStyle w:val="Stycke"/>
            </w:pPr>
            <w:r w:rsidRPr="00D95A50">
              <w:t>Stor</w:t>
            </w:r>
          </w:p>
        </w:tc>
        <w:tc>
          <w:tcPr>
            <w:tcW w:w="670" w:type="pct"/>
            <w:tcBorders>
              <w:top w:val="single" w:sz="4" w:space="0" w:color="auto"/>
              <w:left w:val="single" w:sz="4" w:space="0" w:color="auto"/>
              <w:bottom w:val="single" w:sz="4" w:space="0" w:color="auto"/>
              <w:right w:val="single" w:sz="4" w:space="0" w:color="auto"/>
            </w:tcBorders>
            <w:vAlign w:val="bottom"/>
          </w:tcPr>
          <w:p w14:paraId="2C1BEC11" w14:textId="77777777" w:rsidR="00606931" w:rsidRPr="00D95A50" w:rsidRDefault="00606931" w:rsidP="00D41958">
            <w:pPr>
              <w:pStyle w:val="Stycke"/>
            </w:pPr>
            <w:r w:rsidRPr="00D95A50">
              <w:t>Mycket stor</w:t>
            </w:r>
          </w:p>
        </w:tc>
        <w:tc>
          <w:tcPr>
            <w:tcW w:w="880" w:type="pct"/>
            <w:tcBorders>
              <w:top w:val="single" w:sz="4" w:space="0" w:color="auto"/>
              <w:left w:val="single" w:sz="4" w:space="0" w:color="auto"/>
              <w:bottom w:val="single" w:sz="4" w:space="0" w:color="auto"/>
              <w:right w:val="single" w:sz="4" w:space="0" w:color="auto"/>
            </w:tcBorders>
            <w:vAlign w:val="bottom"/>
          </w:tcPr>
          <w:p w14:paraId="463C0012" w14:textId="77777777" w:rsidR="00606931" w:rsidRPr="00D95A50" w:rsidRDefault="00606931" w:rsidP="00D41958">
            <w:pPr>
              <w:pStyle w:val="Stycke"/>
            </w:pPr>
            <w:r w:rsidRPr="00D95A50">
              <w:t> </w:t>
            </w:r>
          </w:p>
        </w:tc>
      </w:tr>
      <w:tr w:rsidR="00606931" w:rsidRPr="00D95A50" w14:paraId="16EB5D37" w14:textId="77777777" w:rsidTr="00D41958">
        <w:trPr>
          <w:trHeight w:val="285"/>
        </w:trPr>
        <w:tc>
          <w:tcPr>
            <w:tcW w:w="549" w:type="pct"/>
            <w:tcBorders>
              <w:top w:val="single" w:sz="4" w:space="0" w:color="auto"/>
              <w:left w:val="single" w:sz="4" w:space="0" w:color="auto"/>
              <w:bottom w:val="single" w:sz="4" w:space="0" w:color="auto"/>
              <w:right w:val="single" w:sz="4" w:space="0" w:color="auto"/>
            </w:tcBorders>
            <w:noWrap/>
            <w:vAlign w:val="bottom"/>
          </w:tcPr>
          <w:p w14:paraId="328AD58C" w14:textId="77777777" w:rsidR="00606931" w:rsidRPr="00D95A50" w:rsidRDefault="00606931" w:rsidP="00D41958">
            <w:pPr>
              <w:pStyle w:val="Stycke"/>
            </w:pPr>
            <w:r w:rsidRPr="00D95A50">
              <w:t>S1</w:t>
            </w:r>
          </w:p>
        </w:tc>
        <w:tc>
          <w:tcPr>
            <w:tcW w:w="670" w:type="pct"/>
            <w:tcBorders>
              <w:top w:val="single" w:sz="4" w:space="0" w:color="auto"/>
              <w:left w:val="single" w:sz="4" w:space="0" w:color="auto"/>
              <w:bottom w:val="single" w:sz="4" w:space="0" w:color="auto"/>
              <w:right w:val="single" w:sz="4" w:space="0" w:color="auto"/>
            </w:tcBorders>
            <w:noWrap/>
            <w:vAlign w:val="bottom"/>
          </w:tcPr>
          <w:p w14:paraId="132F19D4" w14:textId="77777777" w:rsidR="00606931" w:rsidRPr="00D95A50" w:rsidRDefault="00606931" w:rsidP="00D41958">
            <w:pPr>
              <w:pStyle w:val="Stycke"/>
              <w:rPr>
                <w:b/>
                <w:bCs/>
              </w:rPr>
            </w:pPr>
          </w:p>
        </w:tc>
        <w:tc>
          <w:tcPr>
            <w:tcW w:w="670" w:type="pct"/>
            <w:tcBorders>
              <w:top w:val="single" w:sz="4" w:space="0" w:color="auto"/>
              <w:left w:val="single" w:sz="4" w:space="0" w:color="auto"/>
              <w:bottom w:val="single" w:sz="4" w:space="0" w:color="auto"/>
              <w:right w:val="single" w:sz="4" w:space="0" w:color="auto"/>
            </w:tcBorders>
            <w:noWrap/>
            <w:vAlign w:val="bottom"/>
          </w:tcPr>
          <w:p w14:paraId="10FE95D0" w14:textId="77777777" w:rsidR="00606931" w:rsidRPr="00D95A50" w:rsidRDefault="00606931" w:rsidP="00D41958">
            <w:pPr>
              <w:pStyle w:val="Stycke"/>
              <w:rPr>
                <w:b/>
                <w:bCs/>
              </w:rPr>
            </w:pPr>
            <w:r w:rsidRPr="00D95A50">
              <w:rPr>
                <w:b/>
                <w:bCs/>
              </w:rPr>
              <w:t>0,30</w:t>
            </w:r>
          </w:p>
        </w:tc>
        <w:tc>
          <w:tcPr>
            <w:tcW w:w="670" w:type="pct"/>
            <w:tcBorders>
              <w:top w:val="single" w:sz="4" w:space="0" w:color="auto"/>
              <w:left w:val="single" w:sz="4" w:space="0" w:color="auto"/>
              <w:bottom w:val="single" w:sz="4" w:space="0" w:color="auto"/>
              <w:right w:val="single" w:sz="4" w:space="0" w:color="auto"/>
            </w:tcBorders>
            <w:noWrap/>
            <w:vAlign w:val="bottom"/>
          </w:tcPr>
          <w:p w14:paraId="11C5FE18" w14:textId="77777777" w:rsidR="00606931" w:rsidRPr="00D95A50" w:rsidRDefault="00606931" w:rsidP="00D41958">
            <w:pPr>
              <w:pStyle w:val="Stycke"/>
              <w:rPr>
                <w:b/>
                <w:bCs/>
              </w:rPr>
            </w:pPr>
            <w:r w:rsidRPr="00D95A50">
              <w:rPr>
                <w:b/>
                <w:bCs/>
              </w:rPr>
              <w:t>0,40</w:t>
            </w:r>
          </w:p>
        </w:tc>
        <w:tc>
          <w:tcPr>
            <w:tcW w:w="670" w:type="pct"/>
            <w:tcBorders>
              <w:top w:val="single" w:sz="4" w:space="0" w:color="auto"/>
              <w:left w:val="single" w:sz="4" w:space="0" w:color="auto"/>
              <w:bottom w:val="single" w:sz="4" w:space="0" w:color="auto"/>
              <w:right w:val="single" w:sz="4" w:space="0" w:color="auto"/>
            </w:tcBorders>
            <w:noWrap/>
            <w:vAlign w:val="bottom"/>
          </w:tcPr>
          <w:p w14:paraId="73B194AA" w14:textId="77777777" w:rsidR="00606931" w:rsidRPr="00D95A50" w:rsidRDefault="00606931" w:rsidP="00D41958">
            <w:pPr>
              <w:pStyle w:val="Stycke"/>
              <w:rPr>
                <w:b/>
                <w:bCs/>
              </w:rPr>
            </w:pPr>
            <w:r w:rsidRPr="00D95A50">
              <w:rPr>
                <w:b/>
                <w:bCs/>
              </w:rPr>
              <w:t>0,60</w:t>
            </w:r>
          </w:p>
        </w:tc>
        <w:tc>
          <w:tcPr>
            <w:tcW w:w="670" w:type="pct"/>
            <w:tcBorders>
              <w:top w:val="single" w:sz="4" w:space="0" w:color="auto"/>
              <w:left w:val="single" w:sz="4" w:space="0" w:color="auto"/>
              <w:bottom w:val="single" w:sz="4" w:space="0" w:color="auto"/>
              <w:right w:val="single" w:sz="4" w:space="0" w:color="auto"/>
            </w:tcBorders>
            <w:noWrap/>
            <w:vAlign w:val="bottom"/>
          </w:tcPr>
          <w:p w14:paraId="7EA13591" w14:textId="77777777" w:rsidR="00606931" w:rsidRPr="00D95A50" w:rsidRDefault="00606931" w:rsidP="00D41958">
            <w:pPr>
              <w:pStyle w:val="Stycke"/>
              <w:rPr>
                <w:b/>
                <w:bCs/>
              </w:rPr>
            </w:pPr>
          </w:p>
        </w:tc>
        <w:tc>
          <w:tcPr>
            <w:tcW w:w="880" w:type="pct"/>
            <w:tcBorders>
              <w:top w:val="single" w:sz="4" w:space="0" w:color="auto"/>
              <w:left w:val="single" w:sz="4" w:space="0" w:color="auto"/>
              <w:bottom w:val="single" w:sz="4" w:space="0" w:color="auto"/>
              <w:right w:val="single" w:sz="4" w:space="0" w:color="auto"/>
            </w:tcBorders>
            <w:noWrap/>
            <w:vAlign w:val="bottom"/>
          </w:tcPr>
          <w:p w14:paraId="0990E69A" w14:textId="77777777" w:rsidR="00606931" w:rsidRPr="00D95A50" w:rsidRDefault="00606931" w:rsidP="00D41958">
            <w:pPr>
              <w:pStyle w:val="Stycke"/>
            </w:pPr>
            <w:r w:rsidRPr="00D95A50">
              <w:t>Sidlängd</w:t>
            </w:r>
          </w:p>
        </w:tc>
      </w:tr>
    </w:tbl>
    <w:p w14:paraId="5E63D474" w14:textId="77777777" w:rsidR="00606931" w:rsidRPr="00D95A50" w:rsidRDefault="00606931" w:rsidP="00606931">
      <w:pPr>
        <w:pStyle w:val="Stycke"/>
      </w:pPr>
    </w:p>
    <w:p w14:paraId="36DA5F4D" w14:textId="77777777" w:rsidR="00606931" w:rsidRPr="00D95A50" w:rsidRDefault="00606931" w:rsidP="00606931">
      <w:pPr>
        <w:rPr>
          <w:sz w:val="19"/>
        </w:rPr>
      </w:pPr>
      <w:r w:rsidRPr="00D95A50">
        <w:br w:type="page"/>
      </w:r>
    </w:p>
    <w:p w14:paraId="7286DBCB" w14:textId="77777777" w:rsidR="00606931" w:rsidRPr="00D95A50" w:rsidRDefault="00606931" w:rsidP="00606931">
      <w:pPr>
        <w:pStyle w:val="Stycke"/>
      </w:pPr>
      <w:r w:rsidRPr="00D95A50">
        <w:lastRenderedPageBreak/>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0FC30FBB" w14:textId="77777777" w:rsidTr="00D41958">
        <w:tc>
          <w:tcPr>
            <w:tcW w:w="4166" w:type="pct"/>
            <w:tcBorders>
              <w:bottom w:val="single" w:sz="4" w:space="0" w:color="auto"/>
            </w:tcBorders>
          </w:tcPr>
          <w:p w14:paraId="3AAAFE3F"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4CE88855" w14:textId="77777777" w:rsidR="00606931" w:rsidRPr="00D95A50" w:rsidRDefault="00606931" w:rsidP="00D41958">
            <w:pPr>
              <w:pStyle w:val="Stycke"/>
            </w:pPr>
            <w:r w:rsidRPr="00D95A50">
              <w:rPr>
                <w:b/>
              </w:rPr>
              <w:t>Storlek</w:t>
            </w:r>
          </w:p>
        </w:tc>
      </w:tr>
      <w:tr w:rsidR="00606931" w:rsidRPr="00D95A50" w14:paraId="7A4F1338" w14:textId="77777777" w:rsidTr="00D41958">
        <w:tc>
          <w:tcPr>
            <w:tcW w:w="4166" w:type="pct"/>
            <w:tcBorders>
              <w:top w:val="single" w:sz="4" w:space="0" w:color="auto"/>
            </w:tcBorders>
          </w:tcPr>
          <w:p w14:paraId="493F2D29" w14:textId="77777777" w:rsidR="00606931" w:rsidRPr="00D95A50" w:rsidRDefault="00606931" w:rsidP="00D41958">
            <w:pPr>
              <w:pStyle w:val="Stycke"/>
            </w:pPr>
            <w:r w:rsidRPr="00D95A50">
              <w:t>1. Väg som inte är motorväg</w:t>
            </w:r>
          </w:p>
        </w:tc>
        <w:tc>
          <w:tcPr>
            <w:tcW w:w="834" w:type="pct"/>
            <w:tcBorders>
              <w:top w:val="single" w:sz="4" w:space="0" w:color="auto"/>
            </w:tcBorders>
          </w:tcPr>
          <w:p w14:paraId="17B44887" w14:textId="77777777" w:rsidR="00606931" w:rsidRPr="00D95A50" w:rsidRDefault="00606931" w:rsidP="00D41958">
            <w:pPr>
              <w:pStyle w:val="Stycke"/>
            </w:pPr>
            <w:r w:rsidRPr="00D95A50">
              <w:t>Normal</w:t>
            </w:r>
          </w:p>
        </w:tc>
      </w:tr>
      <w:tr w:rsidR="00606931" w:rsidRPr="00D95A50" w14:paraId="3DD78B05" w14:textId="77777777" w:rsidTr="00D41958">
        <w:tc>
          <w:tcPr>
            <w:tcW w:w="4166" w:type="pct"/>
          </w:tcPr>
          <w:p w14:paraId="46A143AE" w14:textId="77777777" w:rsidR="00606931" w:rsidRPr="00D95A50" w:rsidRDefault="00606931" w:rsidP="00D41958">
            <w:pPr>
              <w:pStyle w:val="Stycke"/>
            </w:pPr>
            <w:r w:rsidRPr="00D95A50">
              <w:t>2. Väg enligt 1 i trång väg- eller gatumiljö med korta siktsträckor</w:t>
            </w:r>
          </w:p>
        </w:tc>
        <w:tc>
          <w:tcPr>
            <w:tcW w:w="834" w:type="pct"/>
          </w:tcPr>
          <w:p w14:paraId="33AE3943" w14:textId="77777777" w:rsidR="00606931" w:rsidRPr="00D95A50" w:rsidRDefault="00606931" w:rsidP="00D41958">
            <w:pPr>
              <w:pStyle w:val="Stycke"/>
            </w:pPr>
            <w:r w:rsidRPr="00D95A50">
              <w:t>Liten</w:t>
            </w:r>
          </w:p>
        </w:tc>
      </w:tr>
    </w:tbl>
    <w:p w14:paraId="10FD03D4" w14:textId="77777777" w:rsidR="00606931" w:rsidRPr="00D95A50" w:rsidRDefault="00606931" w:rsidP="00606931">
      <w:pPr>
        <w:pStyle w:val="Stycke"/>
        <w:spacing w:before="360" w:after="120"/>
        <w:rPr>
          <w:b/>
        </w:rPr>
      </w:pPr>
      <w:r w:rsidRPr="00D95A50">
        <w:rPr>
          <w:noProof/>
        </w:rPr>
        <w:drawing>
          <wp:anchor distT="0" distB="0" distL="114300" distR="114300" simplePos="0" relativeHeight="251629568" behindDoc="0" locked="0" layoutInCell="1" allowOverlap="1" wp14:anchorId="7B915EE5" wp14:editId="12F2724D">
            <wp:simplePos x="0" y="0"/>
            <wp:positionH relativeFrom="margin">
              <wp:posOffset>0</wp:posOffset>
            </wp:positionH>
            <wp:positionV relativeFrom="paragraph">
              <wp:posOffset>385709</wp:posOffset>
            </wp:positionV>
            <wp:extent cx="1440000" cy="1434823"/>
            <wp:effectExtent l="0" t="0" r="8255" b="0"/>
            <wp:wrapTopAndBottom/>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8 kontur.jpg"/>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0000" cy="1434823"/>
                    </a:xfrm>
                    <a:prstGeom prst="rect">
                      <a:avLst/>
                    </a:prstGeom>
                  </pic:spPr>
                </pic:pic>
              </a:graphicData>
            </a:graphic>
            <wp14:sizeRelH relativeFrom="page">
              <wp14:pctWidth>0</wp14:pctWidth>
            </wp14:sizeRelH>
            <wp14:sizeRelV relativeFrom="page">
              <wp14:pctHeight>0</wp14:pctHeight>
            </wp14:sizeRelV>
          </wp:anchor>
        </w:drawing>
      </w:r>
      <w:r w:rsidRPr="00D95A50">
        <w:rPr>
          <w:b/>
        </w:rPr>
        <w:t>Märke B8 Cykelöverfart</w:t>
      </w:r>
    </w:p>
    <w:tbl>
      <w:tblPr>
        <w:tblW w:w="5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
        <w:gridCol w:w="740"/>
        <w:gridCol w:w="710"/>
        <w:gridCol w:w="810"/>
        <w:gridCol w:w="610"/>
        <w:gridCol w:w="740"/>
        <w:gridCol w:w="1139"/>
      </w:tblGrid>
      <w:tr w:rsidR="00606931" w:rsidRPr="00D95A50" w14:paraId="74A1F32C" w14:textId="77777777" w:rsidTr="00D41958">
        <w:trPr>
          <w:trHeight w:val="270"/>
        </w:trPr>
        <w:tc>
          <w:tcPr>
            <w:tcW w:w="5000" w:type="pct"/>
            <w:gridSpan w:val="7"/>
            <w:tcBorders>
              <w:top w:val="nil"/>
              <w:left w:val="nil"/>
              <w:bottom w:val="single" w:sz="4" w:space="0" w:color="auto"/>
              <w:right w:val="nil"/>
            </w:tcBorders>
            <w:noWrap/>
            <w:vAlign w:val="bottom"/>
          </w:tcPr>
          <w:p w14:paraId="55889AA8" w14:textId="77777777" w:rsidR="00606931" w:rsidRPr="00D95A50" w:rsidRDefault="00606931" w:rsidP="00D41958">
            <w:pPr>
              <w:pStyle w:val="Styckemedindrag"/>
            </w:pPr>
          </w:p>
        </w:tc>
      </w:tr>
      <w:tr w:rsidR="00606931" w:rsidRPr="00D95A50" w14:paraId="4A37276C" w14:textId="77777777" w:rsidTr="00D41958">
        <w:trPr>
          <w:trHeight w:val="270"/>
        </w:trPr>
        <w:tc>
          <w:tcPr>
            <w:tcW w:w="5000" w:type="pct"/>
            <w:gridSpan w:val="7"/>
            <w:tcBorders>
              <w:top w:val="single" w:sz="4" w:space="0" w:color="auto"/>
              <w:left w:val="single" w:sz="4" w:space="0" w:color="auto"/>
              <w:bottom w:val="single" w:sz="4" w:space="0" w:color="auto"/>
              <w:right w:val="single" w:sz="4" w:space="0" w:color="auto"/>
            </w:tcBorders>
            <w:noWrap/>
            <w:vAlign w:val="bottom"/>
          </w:tcPr>
          <w:p w14:paraId="03FADE84" w14:textId="77777777" w:rsidR="00606931" w:rsidRPr="00D95A50" w:rsidRDefault="00606931" w:rsidP="00D41958">
            <w:pPr>
              <w:pStyle w:val="Stycke"/>
            </w:pPr>
            <w:r w:rsidRPr="00D95A50">
              <w:t>Storlek och mått i meter för märke B8</w:t>
            </w:r>
          </w:p>
        </w:tc>
      </w:tr>
      <w:tr w:rsidR="00606931" w:rsidRPr="00D95A50" w14:paraId="2D316A6F" w14:textId="77777777" w:rsidTr="00D41958">
        <w:trPr>
          <w:cantSplit/>
          <w:trHeight w:val="540"/>
        </w:trPr>
        <w:tc>
          <w:tcPr>
            <w:tcW w:w="567" w:type="pct"/>
            <w:tcBorders>
              <w:top w:val="single" w:sz="4" w:space="0" w:color="auto"/>
              <w:left w:val="single" w:sz="4" w:space="0" w:color="auto"/>
              <w:bottom w:val="single" w:sz="4" w:space="0" w:color="auto"/>
              <w:right w:val="single" w:sz="4" w:space="0" w:color="auto"/>
            </w:tcBorders>
            <w:vAlign w:val="bottom"/>
          </w:tcPr>
          <w:p w14:paraId="40F04049" w14:textId="77777777" w:rsidR="00606931" w:rsidRPr="00D95A50" w:rsidRDefault="00606931" w:rsidP="00D41958">
            <w:pPr>
              <w:pStyle w:val="Stycke"/>
            </w:pPr>
          </w:p>
        </w:tc>
        <w:tc>
          <w:tcPr>
            <w:tcW w:w="691" w:type="pct"/>
            <w:tcBorders>
              <w:top w:val="single" w:sz="4" w:space="0" w:color="auto"/>
              <w:left w:val="single" w:sz="4" w:space="0" w:color="auto"/>
              <w:bottom w:val="single" w:sz="4" w:space="0" w:color="auto"/>
              <w:right w:val="single" w:sz="4" w:space="0" w:color="auto"/>
            </w:tcBorders>
            <w:vAlign w:val="bottom"/>
          </w:tcPr>
          <w:p w14:paraId="5BDF197E" w14:textId="77777777" w:rsidR="00606931" w:rsidRPr="00D95A50" w:rsidRDefault="00606931" w:rsidP="00D41958">
            <w:pPr>
              <w:pStyle w:val="Stycke"/>
            </w:pPr>
            <w:r w:rsidRPr="00D95A50">
              <w:t>Mycket liten</w:t>
            </w:r>
          </w:p>
        </w:tc>
        <w:tc>
          <w:tcPr>
            <w:tcW w:w="663" w:type="pct"/>
            <w:tcBorders>
              <w:top w:val="single" w:sz="4" w:space="0" w:color="auto"/>
              <w:left w:val="single" w:sz="4" w:space="0" w:color="auto"/>
              <w:bottom w:val="single" w:sz="4" w:space="0" w:color="auto"/>
              <w:right w:val="single" w:sz="4" w:space="0" w:color="auto"/>
            </w:tcBorders>
            <w:vAlign w:val="bottom"/>
          </w:tcPr>
          <w:p w14:paraId="18E1E2F9" w14:textId="77777777" w:rsidR="00606931" w:rsidRPr="00D95A50" w:rsidRDefault="00606931" w:rsidP="00D41958">
            <w:pPr>
              <w:pStyle w:val="Stycke"/>
            </w:pPr>
            <w:r w:rsidRPr="00D95A50">
              <w:t>Liten</w:t>
            </w:r>
          </w:p>
        </w:tc>
        <w:tc>
          <w:tcPr>
            <w:tcW w:w="756" w:type="pct"/>
            <w:tcBorders>
              <w:top w:val="single" w:sz="4" w:space="0" w:color="auto"/>
              <w:left w:val="single" w:sz="4" w:space="0" w:color="auto"/>
              <w:bottom w:val="single" w:sz="4" w:space="0" w:color="auto"/>
              <w:right w:val="single" w:sz="4" w:space="0" w:color="auto"/>
            </w:tcBorders>
            <w:vAlign w:val="bottom"/>
          </w:tcPr>
          <w:p w14:paraId="2CCD2906" w14:textId="77777777" w:rsidR="00606931" w:rsidRPr="00D95A50" w:rsidRDefault="00606931" w:rsidP="00D41958">
            <w:pPr>
              <w:pStyle w:val="Stycke"/>
            </w:pPr>
            <w:r w:rsidRPr="00D95A50">
              <w:t>Normal</w:t>
            </w:r>
          </w:p>
        </w:tc>
        <w:tc>
          <w:tcPr>
            <w:tcW w:w="569" w:type="pct"/>
            <w:tcBorders>
              <w:top w:val="single" w:sz="4" w:space="0" w:color="auto"/>
              <w:left w:val="single" w:sz="4" w:space="0" w:color="auto"/>
              <w:bottom w:val="single" w:sz="4" w:space="0" w:color="auto"/>
              <w:right w:val="single" w:sz="4" w:space="0" w:color="auto"/>
            </w:tcBorders>
            <w:vAlign w:val="bottom"/>
          </w:tcPr>
          <w:p w14:paraId="55AB985B" w14:textId="77777777" w:rsidR="00606931" w:rsidRPr="00D95A50" w:rsidRDefault="00606931" w:rsidP="00D41958">
            <w:pPr>
              <w:pStyle w:val="Stycke"/>
            </w:pPr>
            <w:r w:rsidRPr="00D95A50">
              <w:t>Stor</w:t>
            </w:r>
          </w:p>
        </w:tc>
        <w:tc>
          <w:tcPr>
            <w:tcW w:w="691" w:type="pct"/>
            <w:tcBorders>
              <w:top w:val="single" w:sz="4" w:space="0" w:color="auto"/>
              <w:left w:val="single" w:sz="4" w:space="0" w:color="auto"/>
              <w:bottom w:val="single" w:sz="4" w:space="0" w:color="auto"/>
              <w:right w:val="single" w:sz="4" w:space="0" w:color="auto"/>
            </w:tcBorders>
            <w:vAlign w:val="bottom"/>
          </w:tcPr>
          <w:p w14:paraId="3300B858" w14:textId="77777777" w:rsidR="00606931" w:rsidRPr="00D95A50" w:rsidRDefault="00606931" w:rsidP="00D41958">
            <w:pPr>
              <w:pStyle w:val="Stycke"/>
            </w:pPr>
            <w:r w:rsidRPr="00D95A50">
              <w:t>Mycket stor</w:t>
            </w:r>
          </w:p>
        </w:tc>
        <w:tc>
          <w:tcPr>
            <w:tcW w:w="1063" w:type="pct"/>
            <w:tcBorders>
              <w:top w:val="single" w:sz="4" w:space="0" w:color="auto"/>
              <w:left w:val="single" w:sz="4" w:space="0" w:color="auto"/>
              <w:bottom w:val="single" w:sz="4" w:space="0" w:color="auto"/>
              <w:right w:val="single" w:sz="4" w:space="0" w:color="auto"/>
            </w:tcBorders>
            <w:vAlign w:val="bottom"/>
          </w:tcPr>
          <w:p w14:paraId="3DACE747" w14:textId="77777777" w:rsidR="00606931" w:rsidRPr="00D95A50" w:rsidRDefault="00606931" w:rsidP="00D41958">
            <w:pPr>
              <w:pStyle w:val="Stycke"/>
            </w:pPr>
            <w:r w:rsidRPr="00D95A50">
              <w:t> </w:t>
            </w:r>
          </w:p>
        </w:tc>
      </w:tr>
      <w:tr w:rsidR="00606931" w:rsidRPr="00D95A50" w14:paraId="54BA1DA8" w14:textId="77777777" w:rsidTr="00D41958">
        <w:trPr>
          <w:cantSplit/>
          <w:trHeight w:val="285"/>
        </w:trPr>
        <w:tc>
          <w:tcPr>
            <w:tcW w:w="567" w:type="pct"/>
            <w:tcBorders>
              <w:top w:val="single" w:sz="4" w:space="0" w:color="auto"/>
              <w:left w:val="single" w:sz="4" w:space="0" w:color="auto"/>
              <w:bottom w:val="single" w:sz="4" w:space="0" w:color="auto"/>
              <w:right w:val="single" w:sz="4" w:space="0" w:color="auto"/>
            </w:tcBorders>
            <w:noWrap/>
            <w:vAlign w:val="bottom"/>
          </w:tcPr>
          <w:p w14:paraId="5BCCDD6B" w14:textId="77777777" w:rsidR="00606931" w:rsidRPr="00D95A50" w:rsidRDefault="00606931" w:rsidP="00D41958">
            <w:pPr>
              <w:pStyle w:val="Stycke"/>
              <w:jc w:val="center"/>
            </w:pPr>
            <w:r w:rsidRPr="00D95A50">
              <w:t>S1</w:t>
            </w:r>
          </w:p>
        </w:tc>
        <w:tc>
          <w:tcPr>
            <w:tcW w:w="691" w:type="pct"/>
            <w:tcBorders>
              <w:top w:val="single" w:sz="4" w:space="0" w:color="auto"/>
              <w:left w:val="single" w:sz="4" w:space="0" w:color="auto"/>
              <w:bottom w:val="single" w:sz="4" w:space="0" w:color="auto"/>
              <w:right w:val="single" w:sz="4" w:space="0" w:color="auto"/>
            </w:tcBorders>
            <w:noWrap/>
            <w:vAlign w:val="bottom"/>
          </w:tcPr>
          <w:p w14:paraId="5D573B72" w14:textId="77777777" w:rsidR="00606931" w:rsidRPr="00D95A50" w:rsidRDefault="00606931" w:rsidP="00D41958">
            <w:pPr>
              <w:pStyle w:val="Stycke"/>
              <w:rPr>
                <w:b/>
                <w:bCs/>
              </w:rPr>
            </w:pPr>
            <w:r w:rsidRPr="00D95A50">
              <w:rPr>
                <w:b/>
                <w:bCs/>
              </w:rPr>
              <w:t>0,30</w:t>
            </w:r>
          </w:p>
        </w:tc>
        <w:tc>
          <w:tcPr>
            <w:tcW w:w="663" w:type="pct"/>
            <w:tcBorders>
              <w:top w:val="single" w:sz="4" w:space="0" w:color="auto"/>
              <w:left w:val="single" w:sz="4" w:space="0" w:color="auto"/>
              <w:bottom w:val="single" w:sz="4" w:space="0" w:color="auto"/>
              <w:right w:val="single" w:sz="4" w:space="0" w:color="auto"/>
            </w:tcBorders>
            <w:noWrap/>
            <w:vAlign w:val="bottom"/>
          </w:tcPr>
          <w:p w14:paraId="76905BA1" w14:textId="77777777" w:rsidR="00606931" w:rsidRPr="00D95A50" w:rsidRDefault="00606931" w:rsidP="00D41958">
            <w:pPr>
              <w:pStyle w:val="Stycke"/>
              <w:rPr>
                <w:b/>
                <w:bCs/>
              </w:rPr>
            </w:pPr>
            <w:r w:rsidRPr="00D95A50">
              <w:rPr>
                <w:b/>
                <w:bCs/>
              </w:rPr>
              <w:t>0,40</w:t>
            </w:r>
          </w:p>
        </w:tc>
        <w:tc>
          <w:tcPr>
            <w:tcW w:w="756" w:type="pct"/>
            <w:tcBorders>
              <w:top w:val="single" w:sz="4" w:space="0" w:color="auto"/>
              <w:left w:val="single" w:sz="4" w:space="0" w:color="auto"/>
              <w:bottom w:val="single" w:sz="4" w:space="0" w:color="auto"/>
              <w:right w:val="single" w:sz="4" w:space="0" w:color="auto"/>
            </w:tcBorders>
            <w:noWrap/>
            <w:vAlign w:val="bottom"/>
          </w:tcPr>
          <w:p w14:paraId="1B1819D0" w14:textId="77777777" w:rsidR="00606931" w:rsidRPr="00D95A50" w:rsidRDefault="00606931" w:rsidP="00D41958">
            <w:pPr>
              <w:pStyle w:val="Stycke"/>
              <w:rPr>
                <w:b/>
                <w:bCs/>
              </w:rPr>
            </w:pPr>
            <w:r w:rsidRPr="00D95A50">
              <w:rPr>
                <w:b/>
                <w:bCs/>
              </w:rPr>
              <w:t>0,60</w:t>
            </w:r>
          </w:p>
        </w:tc>
        <w:tc>
          <w:tcPr>
            <w:tcW w:w="569" w:type="pct"/>
            <w:tcBorders>
              <w:top w:val="single" w:sz="4" w:space="0" w:color="auto"/>
              <w:left w:val="single" w:sz="4" w:space="0" w:color="auto"/>
              <w:bottom w:val="single" w:sz="4" w:space="0" w:color="auto"/>
              <w:right w:val="single" w:sz="4" w:space="0" w:color="auto"/>
            </w:tcBorders>
            <w:noWrap/>
            <w:vAlign w:val="bottom"/>
          </w:tcPr>
          <w:p w14:paraId="06A310D1" w14:textId="77777777" w:rsidR="00606931" w:rsidRPr="00D95A50" w:rsidRDefault="00606931" w:rsidP="00D41958">
            <w:pPr>
              <w:pStyle w:val="Stycke"/>
              <w:jc w:val="center"/>
              <w:rPr>
                <w:b/>
                <w:bCs/>
              </w:rPr>
            </w:pPr>
            <w:r w:rsidRPr="00D95A50">
              <w:rPr>
                <w:b/>
                <w:bCs/>
              </w:rPr>
              <w:t>≥ 0,80</w:t>
            </w:r>
          </w:p>
        </w:tc>
        <w:tc>
          <w:tcPr>
            <w:tcW w:w="691" w:type="pct"/>
            <w:tcBorders>
              <w:top w:val="single" w:sz="4" w:space="0" w:color="auto"/>
              <w:left w:val="single" w:sz="4" w:space="0" w:color="auto"/>
              <w:bottom w:val="single" w:sz="4" w:space="0" w:color="auto"/>
              <w:right w:val="single" w:sz="4" w:space="0" w:color="auto"/>
            </w:tcBorders>
            <w:noWrap/>
            <w:vAlign w:val="bottom"/>
          </w:tcPr>
          <w:p w14:paraId="38C8C3A5" w14:textId="77777777" w:rsidR="00606931" w:rsidRPr="00D95A50" w:rsidRDefault="00606931" w:rsidP="00D41958">
            <w:pPr>
              <w:pStyle w:val="Stycke"/>
              <w:rPr>
                <w:b/>
                <w:bCs/>
              </w:rPr>
            </w:pPr>
          </w:p>
        </w:tc>
        <w:tc>
          <w:tcPr>
            <w:tcW w:w="1063" w:type="pct"/>
            <w:tcBorders>
              <w:top w:val="single" w:sz="4" w:space="0" w:color="auto"/>
              <w:left w:val="single" w:sz="4" w:space="0" w:color="auto"/>
              <w:bottom w:val="single" w:sz="4" w:space="0" w:color="auto"/>
              <w:right w:val="single" w:sz="4" w:space="0" w:color="auto"/>
            </w:tcBorders>
            <w:noWrap/>
            <w:vAlign w:val="bottom"/>
          </w:tcPr>
          <w:p w14:paraId="090660BE" w14:textId="77777777" w:rsidR="00606931" w:rsidRPr="00D95A50" w:rsidRDefault="00606931" w:rsidP="00D41958">
            <w:pPr>
              <w:pStyle w:val="Stycke"/>
            </w:pPr>
            <w:r w:rsidRPr="00D95A50">
              <w:t>Sidlängd</w:t>
            </w:r>
          </w:p>
        </w:tc>
      </w:tr>
    </w:tbl>
    <w:p w14:paraId="03109E8F" w14:textId="77777777" w:rsidR="00606931" w:rsidRPr="00D95A50" w:rsidRDefault="00606931" w:rsidP="00606931">
      <w:pPr>
        <w:pStyle w:val="Stycke"/>
      </w:pPr>
    </w:p>
    <w:p w14:paraId="2F9F9656" w14:textId="77777777" w:rsidR="00606931" w:rsidRPr="00D95A50" w:rsidRDefault="00606931" w:rsidP="00606931">
      <w:pPr>
        <w:pStyle w:val="Stycke"/>
        <w:outlineLvl w:val="0"/>
      </w:pPr>
      <w:r w:rsidRPr="00D95A50">
        <w:t>Märkena ska ha minst följande storlekar på följande vägar och banor.</w:t>
      </w:r>
    </w:p>
    <w:tbl>
      <w:tblPr>
        <w:tblW w:w="5216" w:type="dxa"/>
        <w:tblInd w:w="250" w:type="dxa"/>
        <w:tblLayout w:type="fixed"/>
        <w:tblLook w:val="01E0" w:firstRow="1" w:lastRow="1" w:firstColumn="1" w:lastColumn="1" w:noHBand="0" w:noVBand="0"/>
      </w:tblPr>
      <w:tblGrid>
        <w:gridCol w:w="4346"/>
        <w:gridCol w:w="870"/>
      </w:tblGrid>
      <w:tr w:rsidR="00606931" w:rsidRPr="00D95A50" w14:paraId="34B3D961" w14:textId="77777777" w:rsidTr="00D41958">
        <w:tc>
          <w:tcPr>
            <w:tcW w:w="4166" w:type="pct"/>
            <w:tcBorders>
              <w:bottom w:val="single" w:sz="4" w:space="0" w:color="auto"/>
            </w:tcBorders>
          </w:tcPr>
          <w:p w14:paraId="1857388A" w14:textId="77777777" w:rsidR="00606931" w:rsidRPr="00D95A50" w:rsidRDefault="00606931" w:rsidP="00D41958">
            <w:pPr>
              <w:pStyle w:val="Stycke"/>
            </w:pPr>
            <w:r w:rsidRPr="00D95A50">
              <w:rPr>
                <w:b/>
              </w:rPr>
              <w:t>Väg eller bana</w:t>
            </w:r>
          </w:p>
        </w:tc>
        <w:tc>
          <w:tcPr>
            <w:tcW w:w="834" w:type="pct"/>
            <w:tcBorders>
              <w:bottom w:val="single" w:sz="4" w:space="0" w:color="auto"/>
            </w:tcBorders>
          </w:tcPr>
          <w:p w14:paraId="6520C1B3" w14:textId="77777777" w:rsidR="00606931" w:rsidRPr="00D95A50" w:rsidRDefault="00606931" w:rsidP="00D41958">
            <w:pPr>
              <w:pStyle w:val="Stycke"/>
            </w:pPr>
            <w:r w:rsidRPr="00D95A50">
              <w:rPr>
                <w:b/>
              </w:rPr>
              <w:t>Storlek</w:t>
            </w:r>
          </w:p>
        </w:tc>
      </w:tr>
      <w:tr w:rsidR="00606931" w:rsidRPr="00D95A50" w14:paraId="481476E9" w14:textId="77777777" w:rsidTr="00D41958">
        <w:tc>
          <w:tcPr>
            <w:tcW w:w="4166" w:type="pct"/>
            <w:tcBorders>
              <w:top w:val="single" w:sz="4" w:space="0" w:color="auto"/>
            </w:tcBorders>
          </w:tcPr>
          <w:p w14:paraId="72A7208C" w14:textId="77777777" w:rsidR="00606931" w:rsidRPr="00D95A50" w:rsidRDefault="00606931" w:rsidP="00D41958">
            <w:pPr>
              <w:pStyle w:val="Stycke"/>
            </w:pPr>
            <w:r w:rsidRPr="00D95A50">
              <w:t>1. På annan väg än cykelbana</w:t>
            </w:r>
          </w:p>
        </w:tc>
        <w:tc>
          <w:tcPr>
            <w:tcW w:w="834" w:type="pct"/>
            <w:tcBorders>
              <w:top w:val="single" w:sz="4" w:space="0" w:color="auto"/>
            </w:tcBorders>
          </w:tcPr>
          <w:p w14:paraId="1098918D" w14:textId="77777777" w:rsidR="00606931" w:rsidRPr="00D95A50" w:rsidRDefault="00606931" w:rsidP="00D41958">
            <w:pPr>
              <w:pStyle w:val="Stycke"/>
            </w:pPr>
            <w:r w:rsidRPr="00D95A50">
              <w:t>Normal</w:t>
            </w:r>
          </w:p>
        </w:tc>
      </w:tr>
      <w:tr w:rsidR="00606931" w:rsidRPr="00D95A50" w14:paraId="33837EE6" w14:textId="77777777" w:rsidTr="00D41958">
        <w:tc>
          <w:tcPr>
            <w:tcW w:w="4166" w:type="pct"/>
          </w:tcPr>
          <w:p w14:paraId="54229452" w14:textId="77777777" w:rsidR="00606931" w:rsidRPr="00D95A50" w:rsidRDefault="00606931" w:rsidP="00D41958">
            <w:pPr>
              <w:pStyle w:val="Stycke"/>
            </w:pPr>
            <w:r w:rsidRPr="00D95A50">
              <w:t>2. Väg enligt 1 i trång väg- eller gatumiljö med korta siktsträckor</w:t>
            </w:r>
          </w:p>
        </w:tc>
        <w:tc>
          <w:tcPr>
            <w:tcW w:w="834" w:type="pct"/>
          </w:tcPr>
          <w:p w14:paraId="4DA0F929" w14:textId="77777777" w:rsidR="00606931" w:rsidRPr="00D95A50" w:rsidRDefault="00606931" w:rsidP="00D41958">
            <w:pPr>
              <w:pStyle w:val="Stycke"/>
            </w:pPr>
            <w:r w:rsidRPr="00D95A50">
              <w:t>Liten</w:t>
            </w:r>
          </w:p>
        </w:tc>
      </w:tr>
      <w:tr w:rsidR="00606931" w:rsidRPr="00D95A50" w14:paraId="29880C7C" w14:textId="77777777" w:rsidTr="00D41958">
        <w:tc>
          <w:tcPr>
            <w:tcW w:w="4166" w:type="pct"/>
          </w:tcPr>
          <w:p w14:paraId="56A811B3" w14:textId="77777777" w:rsidR="00606931" w:rsidRPr="00D95A50" w:rsidRDefault="00606931" w:rsidP="00D41958">
            <w:pPr>
              <w:pStyle w:val="Stycke"/>
            </w:pPr>
            <w:r w:rsidRPr="00D95A50">
              <w:t>3. På cykelbana</w:t>
            </w:r>
          </w:p>
        </w:tc>
        <w:tc>
          <w:tcPr>
            <w:tcW w:w="834" w:type="pct"/>
          </w:tcPr>
          <w:p w14:paraId="08BBD932" w14:textId="77777777" w:rsidR="00606931" w:rsidRPr="00D95A50" w:rsidRDefault="00606931" w:rsidP="00D41958">
            <w:pPr>
              <w:pStyle w:val="Stycke"/>
            </w:pPr>
            <w:r w:rsidRPr="00D95A50">
              <w:t>Mycket liten</w:t>
            </w:r>
          </w:p>
        </w:tc>
      </w:tr>
    </w:tbl>
    <w:p w14:paraId="6353C929" w14:textId="77777777" w:rsidR="00606931" w:rsidRPr="00D95A50" w:rsidRDefault="00606931" w:rsidP="00606931">
      <w:pPr>
        <w:pStyle w:val="Rubrik3"/>
      </w:pPr>
      <w:bookmarkStart w:id="60" w:name="_Toc510610639"/>
      <w:bookmarkStart w:id="61" w:name="_Toc511886942"/>
      <w:r w:rsidRPr="00D95A50">
        <w:t>Placering över körbanan</w:t>
      </w:r>
      <w:bookmarkEnd w:id="60"/>
      <w:bookmarkEnd w:id="61"/>
    </w:p>
    <w:p w14:paraId="20591B1D" w14:textId="77777777" w:rsidR="00606931" w:rsidRPr="00D95A50" w:rsidRDefault="00606931" w:rsidP="00606931">
      <w:pPr>
        <w:pStyle w:val="Stycke"/>
        <w:spacing w:before="120" w:after="240"/>
      </w:pPr>
      <w:r w:rsidRPr="00D95A50">
        <w:rPr>
          <w:rStyle w:val="Fparagrafbeteckning"/>
        </w:rPr>
        <w:t>2 §</w:t>
      </w:r>
      <w:r w:rsidRPr="00D95A50">
        <w:rPr>
          <w:rStyle w:val="Fparagrafbeteckning"/>
        </w:rPr>
        <w:t> </w:t>
      </w:r>
      <w:r w:rsidRPr="00D95A50">
        <w:t xml:space="preserve">Märke B3, </w:t>
      </w:r>
      <w:r w:rsidRPr="00D95A50">
        <w:rPr>
          <w:i/>
        </w:rPr>
        <w:t>övergångsställe</w:t>
      </w:r>
      <w:r w:rsidRPr="00D95A50">
        <w:t xml:space="preserve">, och B8, </w:t>
      </w:r>
      <w:r w:rsidRPr="00D95A50">
        <w:rPr>
          <w:i/>
        </w:rPr>
        <w:t>cykelöverfart</w:t>
      </w:r>
      <w:r w:rsidRPr="00D95A50">
        <w:t>, får även sättas upp över körbanan.</w:t>
      </w:r>
    </w:p>
    <w:p w14:paraId="1571EC9F" w14:textId="77777777" w:rsidR="00606931" w:rsidRPr="00D95A50" w:rsidRDefault="00606931" w:rsidP="00606931">
      <w:pPr>
        <w:pStyle w:val="Rubrik3"/>
      </w:pPr>
      <w:bookmarkStart w:id="62" w:name="_Toc510610640"/>
      <w:bookmarkStart w:id="63" w:name="_Toc511886943"/>
      <w:r w:rsidRPr="00D95A50">
        <w:t>Tillämpning</w:t>
      </w:r>
      <w:bookmarkEnd w:id="62"/>
      <w:bookmarkEnd w:id="63"/>
    </w:p>
    <w:p w14:paraId="4E8F555F" w14:textId="77777777" w:rsidR="00606931" w:rsidRPr="00D95A50" w:rsidRDefault="00606931" w:rsidP="00606931">
      <w:pPr>
        <w:pStyle w:val="Rubrik3utanluftfre"/>
      </w:pPr>
      <w:bookmarkStart w:id="64" w:name="_Toc510610641"/>
      <w:bookmarkStart w:id="65" w:name="_Toc511886944"/>
      <w:r w:rsidRPr="00D95A50">
        <w:t>Märke B1 Väjningsplikt</w:t>
      </w:r>
      <w:bookmarkEnd w:id="64"/>
      <w:bookmarkEnd w:id="65"/>
    </w:p>
    <w:p w14:paraId="6BCAED88" w14:textId="77777777" w:rsidR="00606931" w:rsidRPr="00D95A50" w:rsidRDefault="00606931" w:rsidP="00606931">
      <w:pPr>
        <w:pStyle w:val="Stycke"/>
        <w:spacing w:before="120"/>
      </w:pPr>
      <w:r w:rsidRPr="00D95A50">
        <w:rPr>
          <w:rStyle w:val="Fparagrafbeteckning"/>
        </w:rPr>
        <w:t>3 §</w:t>
      </w:r>
      <w:r w:rsidRPr="00D95A50">
        <w:rPr>
          <w:rStyle w:val="Fparagrafbeteckning"/>
        </w:rPr>
        <w:t> </w:t>
      </w:r>
      <w:r w:rsidRPr="00D95A50">
        <w:t xml:space="preserve">Märke B1, </w:t>
      </w:r>
      <w:r w:rsidRPr="00D95A50">
        <w:rPr>
          <w:i/>
          <w:iCs/>
        </w:rPr>
        <w:t>väjningsplikt</w:t>
      </w:r>
      <w:r w:rsidRPr="00D95A50">
        <w:rPr>
          <w:iCs/>
        </w:rPr>
        <w:t>,</w:t>
      </w:r>
      <w:r w:rsidRPr="00D95A50">
        <w:t xml:space="preserve"> får endast vara uppsatt tillsammans med väg</w:t>
      </w:r>
      <w:r w:rsidRPr="00D95A50">
        <w:softHyphen/>
        <w:t xml:space="preserve">märkena </w:t>
      </w:r>
    </w:p>
    <w:p w14:paraId="63077A4F" w14:textId="77777777" w:rsidR="00606931" w:rsidRPr="00D95A50" w:rsidRDefault="00606931" w:rsidP="00606931">
      <w:pPr>
        <w:pStyle w:val="Styckemedindrag"/>
      </w:pPr>
      <w:r w:rsidRPr="00D95A50">
        <w:t xml:space="preserve">1. B3, </w:t>
      </w:r>
      <w:r w:rsidRPr="00D95A50">
        <w:rPr>
          <w:i/>
        </w:rPr>
        <w:t>övergångsställe</w:t>
      </w:r>
      <w:r w:rsidRPr="00D95A50">
        <w:t>,</w:t>
      </w:r>
    </w:p>
    <w:p w14:paraId="30EC04F0" w14:textId="77777777" w:rsidR="00606931" w:rsidRPr="00D95A50" w:rsidRDefault="00606931" w:rsidP="00606931">
      <w:pPr>
        <w:pStyle w:val="Styckemedindrag"/>
      </w:pPr>
      <w:r w:rsidRPr="00D95A50">
        <w:t xml:space="preserve">2. C25, </w:t>
      </w:r>
      <w:r w:rsidRPr="00D95A50">
        <w:rPr>
          <w:i/>
        </w:rPr>
        <w:t>förbud mot sväng i korsning</w:t>
      </w:r>
      <w:r w:rsidRPr="00D95A50">
        <w:t>, till vänster,</w:t>
      </w:r>
    </w:p>
    <w:p w14:paraId="698635AA" w14:textId="77777777" w:rsidR="00606931" w:rsidRPr="00D95A50" w:rsidRDefault="00606931" w:rsidP="00606931">
      <w:pPr>
        <w:pStyle w:val="Styckemedindrag"/>
      </w:pPr>
      <w:r w:rsidRPr="00D95A50">
        <w:t xml:space="preserve">3. D1, </w:t>
      </w:r>
      <w:r w:rsidRPr="00D95A50">
        <w:rPr>
          <w:i/>
          <w:iCs/>
        </w:rPr>
        <w:t>påbjuden körriktning</w:t>
      </w:r>
      <w:r w:rsidRPr="00D95A50">
        <w:rPr>
          <w:iCs/>
        </w:rPr>
        <w:t>,</w:t>
      </w:r>
      <w:r w:rsidRPr="00D95A50">
        <w:rPr>
          <w:i/>
          <w:iCs/>
        </w:rPr>
        <w:t xml:space="preserve"> </w:t>
      </w:r>
      <w:r w:rsidRPr="00D95A50">
        <w:t>till höger efter sväng,</w:t>
      </w:r>
    </w:p>
    <w:p w14:paraId="5CC5A9BA" w14:textId="77777777" w:rsidR="00606931" w:rsidRPr="00D95A50" w:rsidRDefault="00606931" w:rsidP="00606931">
      <w:pPr>
        <w:pStyle w:val="Styckemedindrag"/>
      </w:pPr>
      <w:r w:rsidRPr="00D95A50">
        <w:t xml:space="preserve">4. D2, </w:t>
      </w:r>
      <w:r w:rsidRPr="00D95A50">
        <w:rPr>
          <w:i/>
          <w:iCs/>
        </w:rPr>
        <w:t>påbjuden körbana</w:t>
      </w:r>
      <w:r w:rsidRPr="00D95A50">
        <w:rPr>
          <w:iCs/>
        </w:rPr>
        <w:t>,</w:t>
      </w:r>
      <w:r w:rsidRPr="00D95A50">
        <w:rPr>
          <w:i/>
          <w:iCs/>
        </w:rPr>
        <w:t xml:space="preserve"> </w:t>
      </w:r>
      <w:r w:rsidRPr="00D95A50">
        <w:t>till höger,</w:t>
      </w:r>
    </w:p>
    <w:p w14:paraId="260D1EC9" w14:textId="77777777" w:rsidR="00606931" w:rsidRPr="00D95A50" w:rsidRDefault="00606931" w:rsidP="00606931">
      <w:pPr>
        <w:pStyle w:val="Styckemedindrag"/>
      </w:pPr>
      <w:r w:rsidRPr="00D95A50">
        <w:lastRenderedPageBreak/>
        <w:t xml:space="preserve">5. D3, </w:t>
      </w:r>
      <w:r w:rsidRPr="00D95A50">
        <w:rPr>
          <w:i/>
        </w:rPr>
        <w:t>cirkulationsplats</w:t>
      </w:r>
      <w:r w:rsidRPr="00D95A50">
        <w:t xml:space="preserve">, </w:t>
      </w:r>
    </w:p>
    <w:p w14:paraId="6062D32B" w14:textId="77777777" w:rsidR="00606931" w:rsidRPr="00D95A50" w:rsidRDefault="00606931" w:rsidP="00606931">
      <w:pPr>
        <w:pStyle w:val="Styckemedindrag"/>
      </w:pPr>
      <w:r w:rsidRPr="00D95A50">
        <w:t xml:space="preserve">6. E2, </w:t>
      </w:r>
      <w:r w:rsidRPr="00D95A50">
        <w:rPr>
          <w:i/>
        </w:rPr>
        <w:t>motorväg upphör</w:t>
      </w:r>
      <w:r w:rsidRPr="00D95A50">
        <w:t xml:space="preserve">, eller </w:t>
      </w:r>
    </w:p>
    <w:p w14:paraId="4A4C03C5" w14:textId="77777777" w:rsidR="00606931" w:rsidRPr="00D95A50" w:rsidRDefault="00606931" w:rsidP="00606931">
      <w:pPr>
        <w:pStyle w:val="Styckemedindrag"/>
      </w:pPr>
      <w:r w:rsidRPr="00D95A50">
        <w:t xml:space="preserve">7. E4, </w:t>
      </w:r>
      <w:r w:rsidRPr="00D95A50">
        <w:rPr>
          <w:i/>
        </w:rPr>
        <w:t>motortrafikled upphör</w:t>
      </w:r>
      <w:r w:rsidRPr="00D95A50">
        <w:t>.</w:t>
      </w:r>
    </w:p>
    <w:p w14:paraId="61396CAA" w14:textId="77777777" w:rsidR="00606931" w:rsidRPr="00D95A50" w:rsidRDefault="00606931" w:rsidP="00606931">
      <w:pPr>
        <w:pStyle w:val="Styckemedindrag"/>
      </w:pPr>
      <w:r w:rsidRPr="00D95A50">
        <w:t>De ska vara uppsatta på det sätt som anges i följande figur.</w:t>
      </w:r>
    </w:p>
    <w:p w14:paraId="730A9643" w14:textId="77777777" w:rsidR="00606931" w:rsidRPr="00D95A50" w:rsidRDefault="00606931" w:rsidP="00606931"/>
    <w:tbl>
      <w:tblPr>
        <w:tblW w:w="5215" w:type="dxa"/>
        <w:tblInd w:w="70" w:type="dxa"/>
        <w:tblLayout w:type="fixed"/>
        <w:tblCellMar>
          <w:left w:w="70" w:type="dxa"/>
          <w:right w:w="70" w:type="dxa"/>
        </w:tblCellMar>
        <w:tblLook w:val="0000" w:firstRow="0" w:lastRow="0" w:firstColumn="0" w:lastColumn="0" w:noHBand="0" w:noVBand="0"/>
      </w:tblPr>
      <w:tblGrid>
        <w:gridCol w:w="5215"/>
      </w:tblGrid>
      <w:tr w:rsidR="00606931" w:rsidRPr="00D95A50" w14:paraId="09553EEE" w14:textId="77777777" w:rsidTr="00D41958">
        <w:trPr>
          <w:trHeight w:val="270"/>
        </w:trPr>
        <w:tc>
          <w:tcPr>
            <w:tcW w:w="5000" w:type="pct"/>
            <w:noWrap/>
            <w:vAlign w:val="bottom"/>
          </w:tcPr>
          <w:p w14:paraId="783386BE" w14:textId="77777777" w:rsidR="00606931" w:rsidRPr="00D95A50" w:rsidRDefault="00606931" w:rsidP="00D41958">
            <w:pPr>
              <w:pStyle w:val="Styckemedindrag"/>
            </w:pPr>
            <w:r w:rsidRPr="00D95A50">
              <w:rPr>
                <w:noProof/>
              </w:rPr>
              <w:drawing>
                <wp:anchor distT="0" distB="0" distL="114300" distR="114300" simplePos="0" relativeHeight="251614208" behindDoc="0" locked="0" layoutInCell="1" allowOverlap="1" wp14:anchorId="7A17B83B" wp14:editId="7B039B7A">
                  <wp:simplePos x="0" y="0"/>
                  <wp:positionH relativeFrom="margin">
                    <wp:posOffset>76200</wp:posOffset>
                  </wp:positionH>
                  <wp:positionV relativeFrom="margin">
                    <wp:posOffset>146050</wp:posOffset>
                  </wp:positionV>
                  <wp:extent cx="2755900" cy="882650"/>
                  <wp:effectExtent l="19050" t="0" r="6350" b="0"/>
                  <wp:wrapNone/>
                  <wp:docPr id="22" name="Bild 7" descr="Uppsättning - Väjningsplikt-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Uppsättning - Väjningsplikt- V3"/>
                          <pic:cNvPicPr>
                            <a:picLocks noChangeAspect="1" noChangeArrowheads="1"/>
                          </pic:cNvPicPr>
                        </pic:nvPicPr>
                        <pic:blipFill>
                          <a:blip r:embed="rId44" cstate="print"/>
                          <a:srcRect/>
                          <a:stretch>
                            <a:fillRect/>
                          </a:stretch>
                        </pic:blipFill>
                        <pic:spPr bwMode="auto">
                          <a:xfrm>
                            <a:off x="0" y="0"/>
                            <a:ext cx="2755900" cy="882650"/>
                          </a:xfrm>
                          <a:prstGeom prst="rect">
                            <a:avLst/>
                          </a:prstGeom>
                          <a:noFill/>
                          <a:ln w="9525">
                            <a:noFill/>
                            <a:miter lim="800000"/>
                            <a:headEnd/>
                            <a:tailEnd/>
                          </a:ln>
                        </pic:spPr>
                      </pic:pic>
                    </a:graphicData>
                  </a:graphic>
                </wp:anchor>
              </w:drawing>
            </w:r>
          </w:p>
          <w:p w14:paraId="6BC51158" w14:textId="77777777" w:rsidR="00606931" w:rsidRPr="00D95A50" w:rsidRDefault="00606931" w:rsidP="00D41958">
            <w:pPr>
              <w:pStyle w:val="Styckemedindrag"/>
            </w:pPr>
          </w:p>
          <w:p w14:paraId="02375396" w14:textId="77777777" w:rsidR="00606931" w:rsidRPr="00D95A50" w:rsidRDefault="00606931" w:rsidP="00D41958">
            <w:pPr>
              <w:pStyle w:val="Styckemedindrag"/>
            </w:pPr>
          </w:p>
          <w:p w14:paraId="1F8E434A" w14:textId="77777777" w:rsidR="00606931" w:rsidRPr="00D95A50" w:rsidRDefault="00606931" w:rsidP="00D41958">
            <w:pPr>
              <w:pStyle w:val="Styckemedindrag"/>
            </w:pPr>
          </w:p>
          <w:p w14:paraId="2FB81E4A" w14:textId="77777777" w:rsidR="00606931" w:rsidRPr="00D95A50" w:rsidRDefault="00606931" w:rsidP="00D41958">
            <w:pPr>
              <w:pStyle w:val="Styckemedindrag"/>
            </w:pPr>
          </w:p>
          <w:p w14:paraId="456ED466" w14:textId="77777777" w:rsidR="00606931" w:rsidRPr="00D95A50" w:rsidRDefault="00606931" w:rsidP="00D41958">
            <w:pPr>
              <w:pStyle w:val="Styckemedindrag"/>
            </w:pPr>
          </w:p>
          <w:p w14:paraId="47D72CE3" w14:textId="77777777" w:rsidR="00606931" w:rsidRPr="00D95A50" w:rsidRDefault="00606931" w:rsidP="00D41958">
            <w:pPr>
              <w:pStyle w:val="Styckemedindrag"/>
            </w:pPr>
          </w:p>
          <w:p w14:paraId="24E1E685" w14:textId="77777777" w:rsidR="00606931" w:rsidRPr="00D95A50" w:rsidRDefault="00606931" w:rsidP="00D41958">
            <w:pPr>
              <w:pStyle w:val="Styckemedindrag"/>
            </w:pPr>
          </w:p>
        </w:tc>
      </w:tr>
    </w:tbl>
    <w:p w14:paraId="265BF64C" w14:textId="77777777" w:rsidR="00606931" w:rsidRPr="00D95A50" w:rsidRDefault="00606931" w:rsidP="00606931">
      <w:pPr>
        <w:pStyle w:val="Stycke"/>
        <w:spacing w:before="240"/>
      </w:pPr>
      <w:r w:rsidRPr="00D95A50">
        <w:rPr>
          <w:rStyle w:val="Fparagrafbeteckning"/>
        </w:rPr>
        <w:t>4 §</w:t>
      </w:r>
      <w:r w:rsidRPr="00D95A50">
        <w:rPr>
          <w:rStyle w:val="Fparagrafbeteckning"/>
        </w:rPr>
        <w:t> </w:t>
      </w:r>
      <w:r w:rsidRPr="00D95A50">
        <w:t xml:space="preserve">Märke B1, </w:t>
      </w:r>
      <w:r w:rsidRPr="00D95A50">
        <w:rPr>
          <w:i/>
          <w:iCs/>
        </w:rPr>
        <w:t>väjningsplikt</w:t>
      </w:r>
      <w:r w:rsidRPr="00D95A50">
        <w:rPr>
          <w:iCs/>
        </w:rPr>
        <w:t>,</w:t>
      </w:r>
      <w:r w:rsidRPr="00D95A50">
        <w:rPr>
          <w:i/>
          <w:iCs/>
        </w:rPr>
        <w:t xml:space="preserve"> </w:t>
      </w:r>
      <w:r w:rsidRPr="00D95A50">
        <w:t xml:space="preserve">ska sättas upp så nära som möjligt före den korsande körbanans närmaste ytterkant. Märket får dock inte sättas upp längre än 25 meter från ytterkanten. </w:t>
      </w:r>
    </w:p>
    <w:p w14:paraId="3104802D" w14:textId="77777777" w:rsidR="00606931" w:rsidRPr="00D95A50" w:rsidRDefault="00606931" w:rsidP="00606931">
      <w:pPr>
        <w:pStyle w:val="Styckemedindrag"/>
      </w:pPr>
      <w:r w:rsidRPr="00D95A50">
        <w:t>Märket ska sättas upp på båda sidor om en körbana med två eller flera körfält i samma färdriktning, om det inte finns särskilda skäl för något annat och om det kan ske utan fara för trafiksäkerheten.</w:t>
      </w:r>
    </w:p>
    <w:p w14:paraId="14B60B87" w14:textId="77777777" w:rsidR="00606931" w:rsidRPr="00D95A50" w:rsidRDefault="00606931" w:rsidP="00606931">
      <w:pPr>
        <w:pStyle w:val="Stycke"/>
        <w:spacing w:before="120"/>
        <w:rPr>
          <w:i/>
          <w:iCs/>
        </w:rPr>
      </w:pPr>
      <w:r w:rsidRPr="00D95A50">
        <w:rPr>
          <w:rStyle w:val="Fparagrafbeteckning"/>
        </w:rPr>
        <w:t>5 §</w:t>
      </w:r>
      <w:r w:rsidRPr="00D95A50">
        <w:rPr>
          <w:rStyle w:val="Fparagrafbeteckning"/>
        </w:rPr>
        <w:t> </w:t>
      </w:r>
      <w:r w:rsidRPr="00D95A50">
        <w:rPr>
          <w:iCs/>
        </w:rPr>
        <w:t xml:space="preserve">Väjningsplikt mot svängande trafik i motsatt färdriktning och som inte har väjningsplikt, ska anges med märke B1, </w:t>
      </w:r>
      <w:r w:rsidRPr="00D95A50">
        <w:rPr>
          <w:i/>
          <w:iCs/>
        </w:rPr>
        <w:t>väjningsplikt</w:t>
      </w:r>
      <w:r w:rsidRPr="00D95A50">
        <w:rPr>
          <w:iCs/>
        </w:rPr>
        <w:t>,</w:t>
      </w:r>
      <w:r w:rsidRPr="00D95A50">
        <w:rPr>
          <w:i/>
          <w:iCs/>
        </w:rPr>
        <w:t xml:space="preserve"> </w:t>
      </w:r>
      <w:r w:rsidRPr="00D95A50">
        <w:t xml:space="preserve">och tilläggstavla T15, </w:t>
      </w:r>
      <w:r w:rsidRPr="00D95A50">
        <w:rPr>
          <w:i/>
          <w:iCs/>
        </w:rPr>
        <w:t>vägars fortsättning i korsning.</w:t>
      </w:r>
    </w:p>
    <w:p w14:paraId="26E4F0F8" w14:textId="77777777" w:rsidR="00606931" w:rsidRPr="00D95A50" w:rsidRDefault="00606931" w:rsidP="00606931">
      <w:pPr>
        <w:pStyle w:val="Stycke"/>
        <w:spacing w:before="120"/>
      </w:pPr>
      <w:r w:rsidRPr="00D95A50">
        <w:rPr>
          <w:rStyle w:val="Fparagrafbeteckning"/>
        </w:rPr>
        <w:t>6 §</w:t>
      </w:r>
      <w:r w:rsidRPr="00D95A50">
        <w:rPr>
          <w:rStyle w:val="Fparagrafbeteckning"/>
        </w:rPr>
        <w:t> </w:t>
      </w:r>
      <w:r w:rsidRPr="00D95A50">
        <w:t xml:space="preserve">Förberedande upplysning om väjningsplikt ska lämnas med märke B1, </w:t>
      </w:r>
      <w:r w:rsidRPr="00D95A50">
        <w:rPr>
          <w:i/>
          <w:iCs/>
        </w:rPr>
        <w:t>väjningsplikt</w:t>
      </w:r>
      <w:r w:rsidRPr="00D95A50">
        <w:rPr>
          <w:iCs/>
        </w:rPr>
        <w:t>,</w:t>
      </w:r>
      <w:r w:rsidRPr="00D95A50">
        <w:rPr>
          <w:i/>
          <w:iCs/>
        </w:rPr>
        <w:t xml:space="preserve"> </w:t>
      </w:r>
      <w:r w:rsidRPr="00D95A50">
        <w:t xml:space="preserve">och tilläggstavla T2, </w:t>
      </w:r>
      <w:r w:rsidRPr="00D95A50">
        <w:rPr>
          <w:i/>
          <w:iCs/>
        </w:rPr>
        <w:t>avstånd</w:t>
      </w:r>
      <w:r w:rsidRPr="00D95A50">
        <w:t>, där huvudleder korsar varandra och den högsta tillåtna hastigheten är högre än 50 kilometer i timmen.</w:t>
      </w:r>
    </w:p>
    <w:p w14:paraId="37FD130A" w14:textId="77777777" w:rsidR="00606931" w:rsidRPr="00D95A50" w:rsidRDefault="00606931" w:rsidP="00606931">
      <w:pPr>
        <w:pStyle w:val="Styckemedindrag"/>
      </w:pPr>
      <w:r w:rsidRPr="00D95A50">
        <w:t>Före en cirkulationsplats behöver förberedande upplysning om väjnings</w:t>
      </w:r>
      <w:r w:rsidRPr="00D95A50">
        <w:softHyphen/>
        <w:t>plikt inte ges.</w:t>
      </w:r>
    </w:p>
    <w:p w14:paraId="02D04246" w14:textId="77777777" w:rsidR="00606931" w:rsidRPr="00D95A50" w:rsidRDefault="00606931" w:rsidP="00606931">
      <w:pPr>
        <w:pStyle w:val="Rubrik3"/>
      </w:pPr>
      <w:bookmarkStart w:id="66" w:name="_Toc510610642"/>
      <w:bookmarkStart w:id="67" w:name="_Toc511886945"/>
      <w:r w:rsidRPr="00D95A50">
        <w:t>Märke B2 Stopplikt</w:t>
      </w:r>
      <w:bookmarkEnd w:id="66"/>
      <w:bookmarkEnd w:id="67"/>
    </w:p>
    <w:p w14:paraId="0A8B3087" w14:textId="77777777" w:rsidR="00606931" w:rsidRPr="00D95A50" w:rsidRDefault="00606931" w:rsidP="00606931">
      <w:pPr>
        <w:pStyle w:val="Stycke"/>
        <w:spacing w:before="120"/>
      </w:pPr>
      <w:r w:rsidRPr="00D95A50">
        <w:rPr>
          <w:rStyle w:val="Fparagrafbeteckning"/>
        </w:rPr>
        <w:t>7 §</w:t>
      </w:r>
      <w:r w:rsidRPr="00D95A50">
        <w:rPr>
          <w:rStyle w:val="Fparagrafbeteckning"/>
        </w:rPr>
        <w:t> </w:t>
      </w:r>
      <w:r w:rsidRPr="00D95A50">
        <w:t xml:space="preserve">Märke B2, </w:t>
      </w:r>
      <w:r w:rsidRPr="00D95A50">
        <w:rPr>
          <w:i/>
          <w:iCs/>
        </w:rPr>
        <w:t>stopplikt</w:t>
      </w:r>
      <w:r w:rsidRPr="00D95A50">
        <w:rPr>
          <w:iCs/>
        </w:rPr>
        <w:t>,</w:t>
      </w:r>
      <w:r w:rsidRPr="00D95A50">
        <w:rPr>
          <w:i/>
          <w:iCs/>
        </w:rPr>
        <w:t xml:space="preserve"> </w:t>
      </w:r>
      <w:r w:rsidRPr="00D95A50">
        <w:t>ska sättas upp så nära som möjligt före den korsande vägens närmaste ytterkant. Märket får dock inte sättas upp längre än 25 meter från ytterkanten.</w:t>
      </w:r>
    </w:p>
    <w:p w14:paraId="18D16E42" w14:textId="77777777" w:rsidR="00606931" w:rsidRPr="00D95A50" w:rsidRDefault="00606931" w:rsidP="00606931">
      <w:pPr>
        <w:pStyle w:val="Styckemedindrag"/>
      </w:pPr>
      <w:r w:rsidRPr="00D95A50">
        <w:t>Märket ska vid en vägkorsning sättas upp på båda sidor av vägen eller körbanan om den har mer än ett körfält i samma färdriktning.</w:t>
      </w:r>
    </w:p>
    <w:p w14:paraId="357FA1D3" w14:textId="77777777" w:rsidR="00606931" w:rsidRPr="00D95A50" w:rsidRDefault="00606931" w:rsidP="00606931">
      <w:pPr>
        <w:pStyle w:val="Stycke"/>
        <w:spacing w:before="120"/>
      </w:pPr>
      <w:r w:rsidRPr="00D95A50">
        <w:rPr>
          <w:rStyle w:val="Fparagrafbeteckning"/>
        </w:rPr>
        <w:t>8 §</w:t>
      </w:r>
      <w:r w:rsidRPr="00D95A50">
        <w:rPr>
          <w:rStyle w:val="Fparagrafbeteckning"/>
        </w:rPr>
        <w:t> </w:t>
      </w:r>
      <w:r w:rsidRPr="00D95A50">
        <w:rPr>
          <w:iCs/>
        </w:rPr>
        <w:t xml:space="preserve">Stopplikt mot svängande trafik som kommer i motsatt färdriktning och som inte har väjningsplikt, ska anges med märke B2, </w:t>
      </w:r>
      <w:r w:rsidRPr="00D95A50">
        <w:rPr>
          <w:i/>
          <w:iCs/>
        </w:rPr>
        <w:t>stopplikt</w:t>
      </w:r>
      <w:r w:rsidRPr="00D95A50">
        <w:rPr>
          <w:iCs/>
        </w:rPr>
        <w:t>,</w:t>
      </w:r>
      <w:r w:rsidRPr="00D95A50">
        <w:rPr>
          <w:i/>
          <w:iCs/>
        </w:rPr>
        <w:t xml:space="preserve"> </w:t>
      </w:r>
      <w:r w:rsidRPr="00D95A50">
        <w:t xml:space="preserve">och tilläggstavla T15, </w:t>
      </w:r>
      <w:r w:rsidRPr="00D95A50">
        <w:rPr>
          <w:i/>
          <w:iCs/>
        </w:rPr>
        <w:t>vägars fortsättning i korsning</w:t>
      </w:r>
      <w:r w:rsidRPr="00D95A50">
        <w:t>.</w:t>
      </w:r>
    </w:p>
    <w:p w14:paraId="7C6FEDA8" w14:textId="77777777" w:rsidR="00606931" w:rsidRPr="00D95A50" w:rsidRDefault="00606931" w:rsidP="00606931">
      <w:pPr>
        <w:pStyle w:val="Stycke"/>
        <w:rPr>
          <w:rStyle w:val="Fparagrafbeteckning"/>
        </w:rPr>
      </w:pPr>
    </w:p>
    <w:p w14:paraId="6CFD51FF" w14:textId="77777777" w:rsidR="00606931" w:rsidRPr="00D95A50" w:rsidRDefault="00606931" w:rsidP="00606931">
      <w:pPr>
        <w:pStyle w:val="Stycke"/>
      </w:pPr>
      <w:r w:rsidRPr="00D95A50">
        <w:rPr>
          <w:rStyle w:val="Fparagrafbeteckning"/>
        </w:rPr>
        <w:t>9 §</w:t>
      </w:r>
      <w:r w:rsidRPr="00D95A50">
        <w:rPr>
          <w:rStyle w:val="Fparagrafbeteckning"/>
        </w:rPr>
        <w:t> </w:t>
      </w:r>
      <w:r w:rsidRPr="00D95A50">
        <w:t xml:space="preserve">Förberedande upplysning om stopplikt ska lämnas med märke B1, </w:t>
      </w:r>
      <w:r w:rsidRPr="00D95A50">
        <w:rPr>
          <w:i/>
        </w:rPr>
        <w:t>väjningsplikt</w:t>
      </w:r>
      <w:r w:rsidRPr="00D95A50">
        <w:t xml:space="preserve">, och tilläggstavla T3, </w:t>
      </w:r>
      <w:r w:rsidRPr="00D95A50">
        <w:rPr>
          <w:i/>
        </w:rPr>
        <w:t>avstånd till stopplikt</w:t>
      </w:r>
      <w:r w:rsidRPr="00D95A50">
        <w:t>, där</w:t>
      </w:r>
    </w:p>
    <w:p w14:paraId="4D3F892A" w14:textId="77777777" w:rsidR="00606931" w:rsidRPr="00D95A50" w:rsidRDefault="00606931" w:rsidP="00606931">
      <w:pPr>
        <w:pStyle w:val="Styckemedindrag"/>
      </w:pPr>
      <w:r w:rsidRPr="00D95A50">
        <w:t>1. möjligheten att i tid upptäcka den korsande vägen är begränsad, eller</w:t>
      </w:r>
    </w:p>
    <w:p w14:paraId="197DEEE5" w14:textId="77777777" w:rsidR="00606931" w:rsidRPr="00D95A50" w:rsidRDefault="00606931" w:rsidP="00606931">
      <w:pPr>
        <w:pStyle w:val="Styckemedindrag"/>
      </w:pPr>
      <w:r w:rsidRPr="00D95A50">
        <w:t>2. huvudleder korsar varandra och den högsta tillåtna hastigheten är högre än 50 kilometer i timmen.</w:t>
      </w:r>
    </w:p>
    <w:p w14:paraId="0F428A7B" w14:textId="77777777" w:rsidR="00606931" w:rsidRPr="00D95A50" w:rsidRDefault="00606931" w:rsidP="00606931">
      <w:pPr>
        <w:pStyle w:val="Rubrik3"/>
      </w:pPr>
      <w:bookmarkStart w:id="68" w:name="_Toc510610643"/>
      <w:bookmarkStart w:id="69" w:name="_Toc511886946"/>
      <w:r w:rsidRPr="00D95A50">
        <w:lastRenderedPageBreak/>
        <w:t>Märke B3 Övergångsställe</w:t>
      </w:r>
      <w:bookmarkEnd w:id="68"/>
      <w:bookmarkEnd w:id="69"/>
    </w:p>
    <w:p w14:paraId="06C74882" w14:textId="77777777" w:rsidR="00606931" w:rsidRPr="00D95A50" w:rsidRDefault="00606931" w:rsidP="00606931">
      <w:pPr>
        <w:pStyle w:val="Stycke"/>
      </w:pPr>
      <w:r w:rsidRPr="00D95A50">
        <w:rPr>
          <w:rStyle w:val="Fparagrafbeteckning"/>
        </w:rPr>
        <w:t>10 §</w:t>
      </w:r>
      <w:r w:rsidRPr="00D95A50">
        <w:rPr>
          <w:rStyle w:val="Fparagrafbeteckning"/>
        </w:rPr>
        <w:t> </w:t>
      </w:r>
      <w:r w:rsidRPr="00D95A50">
        <w:t xml:space="preserve">Märke B3, </w:t>
      </w:r>
      <w:r w:rsidRPr="00D95A50">
        <w:rPr>
          <w:i/>
        </w:rPr>
        <w:t>övergångsställe</w:t>
      </w:r>
      <w:r w:rsidRPr="00D95A50">
        <w:t xml:space="preserve">, </w:t>
      </w:r>
      <w:r w:rsidRPr="00D95A50">
        <w:rPr>
          <w:rStyle w:val="Fparagrafbeteckning"/>
          <w:b w:val="0"/>
        </w:rPr>
        <w:t>ska vara uppsatt på båda sidor om vägen. Om vägen är uppdelad i flera körbanor me</w:t>
      </w:r>
      <w:r w:rsidRPr="00D95A50">
        <w:t>d en refug eller motsvarande får det märke som ska placeras till vänster om vägen placeras på denna i stället.</w:t>
      </w:r>
    </w:p>
    <w:p w14:paraId="26356311" w14:textId="77777777" w:rsidR="00606931" w:rsidRPr="00D95A50" w:rsidRDefault="00606931" w:rsidP="00606931">
      <w:pPr>
        <w:pStyle w:val="Styckemedindrag"/>
      </w:pPr>
      <w:r w:rsidRPr="00D95A50">
        <w:t>Om vägen är uppdelad i flera körbanor i samma färdriktning ska märket vara uppsatt på båda sidor om körbanorna.</w:t>
      </w:r>
    </w:p>
    <w:p w14:paraId="692653B9" w14:textId="77777777" w:rsidR="00606931" w:rsidRPr="00D95A50" w:rsidRDefault="00606931" w:rsidP="00606931">
      <w:pPr>
        <w:pStyle w:val="Styckemedindrag"/>
      </w:pPr>
      <w:r w:rsidRPr="00D95A50">
        <w:t xml:space="preserve">Märket på höger sida i färdriktningen ska vara uppsatt omedelbart före vägmarkering M15, </w:t>
      </w:r>
      <w:r w:rsidRPr="00D95A50">
        <w:rPr>
          <w:i/>
        </w:rPr>
        <w:t>övergångsställe</w:t>
      </w:r>
      <w:r w:rsidRPr="00D95A50">
        <w:t>, om det inte finns särskilda skäl för något annat.</w:t>
      </w:r>
    </w:p>
    <w:p w14:paraId="7E66C428" w14:textId="77777777" w:rsidR="00606931" w:rsidRPr="00D95A50" w:rsidRDefault="00606931" w:rsidP="00606931">
      <w:pPr>
        <w:pStyle w:val="AllmnnardRubrik"/>
      </w:pPr>
      <w:r w:rsidRPr="00D95A50">
        <w:t>Allmänna råd</w:t>
      </w:r>
    </w:p>
    <w:p w14:paraId="47803E92" w14:textId="77777777" w:rsidR="00606931" w:rsidRPr="00D95A50" w:rsidRDefault="00606931" w:rsidP="00606931">
      <w:pPr>
        <w:pStyle w:val="AllmnnardStycke"/>
      </w:pPr>
      <w:r w:rsidRPr="00D95A50">
        <w:t xml:space="preserve">Märket bör endast sättas upp på platser där många gående behöver korsa vägen och där fordonstrafiken utgör ett hinder för detta. </w:t>
      </w:r>
    </w:p>
    <w:p w14:paraId="1DED539D" w14:textId="77777777" w:rsidR="00606931" w:rsidRPr="00D95A50" w:rsidRDefault="00606931" w:rsidP="00606931">
      <w:pPr>
        <w:pStyle w:val="AllmnnardStyckemedindrag"/>
      </w:pPr>
      <w:r w:rsidRPr="00D95A50">
        <w:t>Platser där märket sätts upp bör vara utformade så att fordons</w:t>
      </w:r>
      <w:r w:rsidRPr="00D95A50">
        <w:softHyphen/>
        <w:t>trafiken på platsen håller tillräckligt låg hastighet med hänsyn till omständigheterna.</w:t>
      </w:r>
    </w:p>
    <w:p w14:paraId="34AD6914" w14:textId="77777777" w:rsidR="00606931" w:rsidRPr="00D95A50" w:rsidRDefault="00606931" w:rsidP="00606931">
      <w:pPr>
        <w:pStyle w:val="AllmnnardStyckemedindrag"/>
      </w:pPr>
      <w:r w:rsidRPr="00D95A50">
        <w:t xml:space="preserve">Märket bör inte sättas upp om en körbana i samma färdriktning är uppdelad i flera körfält. </w:t>
      </w:r>
    </w:p>
    <w:p w14:paraId="7BA50332" w14:textId="77777777" w:rsidR="00606931" w:rsidRPr="00D95A50" w:rsidRDefault="00606931" w:rsidP="00606931">
      <w:pPr>
        <w:pStyle w:val="Stycke"/>
        <w:spacing w:before="120"/>
      </w:pPr>
      <w:r w:rsidRPr="00D95A50">
        <w:rPr>
          <w:rStyle w:val="Fparagrafbeteckning"/>
        </w:rPr>
        <w:t>11 §</w:t>
      </w:r>
      <w:r w:rsidRPr="00D95A50">
        <w:rPr>
          <w:rStyle w:val="Fparagrafbeteckning"/>
        </w:rPr>
        <w:t> </w:t>
      </w:r>
      <w:r w:rsidRPr="00D95A50">
        <w:rPr>
          <w:rStyle w:val="Fparagrafbeteckning"/>
          <w:b w:val="0"/>
        </w:rPr>
        <w:t>M</w:t>
      </w:r>
      <w:r w:rsidRPr="00D95A50">
        <w:t xml:space="preserve">ärke B3, </w:t>
      </w:r>
      <w:r w:rsidRPr="00D95A50">
        <w:rPr>
          <w:i/>
        </w:rPr>
        <w:t>övergångsställe</w:t>
      </w:r>
      <w:r w:rsidRPr="00D95A50">
        <w:t>, får på en väg där den högsta tillåtna hastigheten är högre än 60 kilometer i timmen endast sättas upp där trafiken regleras med flerfärgssignaler.</w:t>
      </w:r>
    </w:p>
    <w:p w14:paraId="04789AB1" w14:textId="77777777" w:rsidR="00606931" w:rsidRPr="00D95A50" w:rsidRDefault="00606931" w:rsidP="00606931">
      <w:pPr>
        <w:pStyle w:val="Styckemedindrag"/>
      </w:pPr>
      <w:r w:rsidRPr="00D95A50">
        <w:t>Märket behöver inte heller sättas upp vid ett övergångsställe där det finns en trafiksignalanläggning som kan tändas av trafiken. Det gäller bara om det inte innebär fara för trafiksäkerheten att märket saknas vid övergångsstället.</w:t>
      </w:r>
    </w:p>
    <w:p w14:paraId="21D31FCA" w14:textId="77777777" w:rsidR="00606931" w:rsidRPr="00D95A50" w:rsidRDefault="00606931" w:rsidP="00606931">
      <w:pPr>
        <w:pStyle w:val="Stycke"/>
        <w:spacing w:before="120"/>
      </w:pPr>
      <w:r w:rsidRPr="00D95A50">
        <w:rPr>
          <w:rStyle w:val="Fparagrafbeteckning"/>
        </w:rPr>
        <w:t>12 §</w:t>
      </w:r>
      <w:r w:rsidRPr="00D95A50">
        <w:rPr>
          <w:rStyle w:val="Fparagrafbeteckning"/>
        </w:rPr>
        <w:t> </w:t>
      </w:r>
      <w:r w:rsidRPr="00D95A50">
        <w:t xml:space="preserve">Det behövs inte en sådan föreskrift som avses i 1 kap. 9 § första stycket vägmärkesförordningen (2007:90) för att märket B3, </w:t>
      </w:r>
      <w:r w:rsidRPr="00D95A50">
        <w:rPr>
          <w:i/>
          <w:iCs/>
        </w:rPr>
        <w:t>övergångsställe</w:t>
      </w:r>
      <w:r w:rsidRPr="00D95A50">
        <w:rPr>
          <w:iCs/>
        </w:rPr>
        <w:t>,</w:t>
      </w:r>
      <w:r w:rsidRPr="00D95A50">
        <w:rPr>
          <w:i/>
          <w:iCs/>
        </w:rPr>
        <w:t xml:space="preserve"> </w:t>
      </w:r>
      <w:r w:rsidRPr="00D95A50">
        <w:t>ska få sättas upp.</w:t>
      </w:r>
    </w:p>
    <w:p w14:paraId="3B7757A8" w14:textId="77777777" w:rsidR="00606931" w:rsidRPr="00D95A50" w:rsidRDefault="00606931" w:rsidP="00606931">
      <w:pPr>
        <w:pStyle w:val="Rubrik3"/>
      </w:pPr>
      <w:bookmarkStart w:id="70" w:name="_Toc510610644"/>
      <w:bookmarkStart w:id="71" w:name="_Toc511886947"/>
      <w:r w:rsidRPr="00D95A50">
        <w:t>Märke B5 Huvudled upphör</w:t>
      </w:r>
      <w:bookmarkEnd w:id="70"/>
      <w:bookmarkEnd w:id="71"/>
    </w:p>
    <w:p w14:paraId="6C6AA89D" w14:textId="77777777" w:rsidR="00606931" w:rsidRPr="00D95A50" w:rsidRDefault="00606931" w:rsidP="00606931">
      <w:pPr>
        <w:pStyle w:val="Stycke"/>
      </w:pPr>
      <w:r w:rsidRPr="00D95A50">
        <w:rPr>
          <w:rStyle w:val="Fparagrafbeteckning"/>
        </w:rPr>
        <w:t>13 §</w:t>
      </w:r>
      <w:r w:rsidRPr="00D95A50">
        <w:rPr>
          <w:rStyle w:val="Fparagrafbeteckning"/>
        </w:rPr>
        <w:t> </w:t>
      </w:r>
      <w:r w:rsidRPr="00D95A50">
        <w:t xml:space="preserve">Märke B5, </w:t>
      </w:r>
      <w:r w:rsidRPr="00D95A50">
        <w:rPr>
          <w:i/>
        </w:rPr>
        <w:t>huvudled upphör</w:t>
      </w:r>
      <w:r w:rsidRPr="00D95A50">
        <w:t>, behöver inte sättas upp på en huvudled som upphör i anslutning till en vägkorsning, om väjningsplikt eller stopplikt gäller mot korsande trafik. Märket behöver inte heller sättas upp om en huvudled upphör där en motorväg eller motortrafikled börjar.</w:t>
      </w:r>
    </w:p>
    <w:p w14:paraId="52D36E0B" w14:textId="77777777" w:rsidR="00606931" w:rsidRPr="00D95A50" w:rsidRDefault="00606931" w:rsidP="00606931">
      <w:pPr>
        <w:pStyle w:val="Rubrik3"/>
      </w:pPr>
      <w:bookmarkStart w:id="72" w:name="_Toc510610645"/>
      <w:bookmarkStart w:id="73" w:name="_Toc511886948"/>
      <w:r w:rsidRPr="00D95A50">
        <w:t>Märke B6 Väjningsplikt mot mötande trafik</w:t>
      </w:r>
      <w:bookmarkEnd w:id="72"/>
      <w:bookmarkEnd w:id="73"/>
    </w:p>
    <w:p w14:paraId="14318220" w14:textId="77777777" w:rsidR="00606931" w:rsidRPr="00D95A50" w:rsidRDefault="00606931" w:rsidP="00606931">
      <w:pPr>
        <w:pStyle w:val="Stycke"/>
        <w:spacing w:before="120"/>
      </w:pPr>
      <w:r w:rsidRPr="00D95A50">
        <w:rPr>
          <w:rStyle w:val="Fparagrafbeteckning"/>
        </w:rPr>
        <w:t>14 §</w:t>
      </w:r>
      <w:r w:rsidRPr="00D95A50">
        <w:rPr>
          <w:rStyle w:val="Fparagrafbeteckning"/>
        </w:rPr>
        <w:t> </w:t>
      </w:r>
      <w:r w:rsidRPr="00D95A50">
        <w:t xml:space="preserve">Märke B6, </w:t>
      </w:r>
      <w:r w:rsidRPr="00D95A50">
        <w:rPr>
          <w:i/>
        </w:rPr>
        <w:t>väjningsplikt mot mötande trafik</w:t>
      </w:r>
      <w:r w:rsidRPr="00D95A50">
        <w:t>, får endast sättas upp vid en sådan vägsträcka som även under mörker kan överblickas i hela sin längd från ändpunkten.</w:t>
      </w:r>
    </w:p>
    <w:p w14:paraId="4A59CF34" w14:textId="77777777" w:rsidR="00606931" w:rsidRPr="00D95A50" w:rsidRDefault="00606931" w:rsidP="00606931">
      <w:pPr>
        <w:pStyle w:val="Styckemedindrag"/>
      </w:pPr>
      <w:r w:rsidRPr="00D95A50">
        <w:t xml:space="preserve">Gäller väjningsplikten endast vid möte mellan bussar eller lastbilar ska det anges med märket och med tilläggstavla T22, </w:t>
      </w:r>
      <w:r w:rsidRPr="00D95A50">
        <w:rPr>
          <w:i/>
        </w:rPr>
        <w:t>text</w:t>
      </w:r>
      <w:r w:rsidRPr="00D95A50">
        <w:t>, med angivelsen Gäller möte mellan bussar eller lastbilar.</w:t>
      </w:r>
    </w:p>
    <w:p w14:paraId="726EE5F7" w14:textId="77777777" w:rsidR="00606931" w:rsidRPr="00D95A50" w:rsidRDefault="00606931" w:rsidP="00606931">
      <w:pPr>
        <w:pStyle w:val="Stycke"/>
        <w:spacing w:before="120"/>
      </w:pPr>
      <w:r w:rsidRPr="00D95A50">
        <w:rPr>
          <w:rStyle w:val="Fparagrafbeteckning"/>
        </w:rPr>
        <w:t>15 §</w:t>
      </w:r>
      <w:r w:rsidRPr="00D95A50">
        <w:rPr>
          <w:rStyle w:val="Fparagrafbeteckning"/>
        </w:rPr>
        <w:t> </w:t>
      </w:r>
      <w:r w:rsidRPr="00D95A50">
        <w:t xml:space="preserve">Det behövs inte en sådan föreskrift som avses i 1 kap. 9 § första stycket vägmärkesförordningen (2007:90) för att märket B6, </w:t>
      </w:r>
      <w:r w:rsidRPr="00D95A50">
        <w:rPr>
          <w:i/>
        </w:rPr>
        <w:t>väjningsplikt mot mötande trafik</w:t>
      </w:r>
      <w:r w:rsidRPr="00D95A50">
        <w:t>, ska få sättas upp.</w:t>
      </w:r>
    </w:p>
    <w:p w14:paraId="23791A09" w14:textId="77777777" w:rsidR="00606931" w:rsidRPr="00D95A50" w:rsidRDefault="00606931" w:rsidP="00606931">
      <w:pPr>
        <w:pStyle w:val="Rubrik3"/>
      </w:pPr>
      <w:bookmarkStart w:id="74" w:name="_Toc510610646"/>
      <w:bookmarkStart w:id="75" w:name="_Toc511886949"/>
      <w:r w:rsidRPr="00D95A50">
        <w:lastRenderedPageBreak/>
        <w:t>Märke B7 Mötande trafik har väjningsplikt</w:t>
      </w:r>
      <w:bookmarkEnd w:id="74"/>
      <w:bookmarkEnd w:id="75"/>
    </w:p>
    <w:p w14:paraId="77E894EC" w14:textId="77777777" w:rsidR="00606931" w:rsidRPr="00D95A50" w:rsidRDefault="00606931" w:rsidP="00606931">
      <w:pPr>
        <w:pStyle w:val="Stycke"/>
      </w:pPr>
      <w:r w:rsidRPr="00D95A50">
        <w:rPr>
          <w:rStyle w:val="Fparagrafbeteckning"/>
        </w:rPr>
        <w:t>16 §</w:t>
      </w:r>
      <w:r w:rsidRPr="00D95A50">
        <w:rPr>
          <w:rStyle w:val="Fparagrafbeteckning"/>
        </w:rPr>
        <w:t> </w:t>
      </w:r>
      <w:r w:rsidRPr="00D95A50">
        <w:t xml:space="preserve">Märke B7, </w:t>
      </w:r>
      <w:r w:rsidRPr="00D95A50">
        <w:rPr>
          <w:i/>
        </w:rPr>
        <w:t>mötande trafik har väjningsplikt</w:t>
      </w:r>
      <w:r w:rsidRPr="00D95A50">
        <w:t xml:space="preserve">, får endast sättas upp om märke B6, </w:t>
      </w:r>
      <w:r w:rsidRPr="00D95A50">
        <w:rPr>
          <w:i/>
        </w:rPr>
        <w:t>väjningsplikt mot mötande trafik</w:t>
      </w:r>
      <w:r w:rsidRPr="00D95A50">
        <w:t>, finns uppsatt för trafiken i motsatt riktning. Märket behöver inte sättas upp om det av omständigheterna framgår att mötande trafik har väjningsplikt.</w:t>
      </w:r>
    </w:p>
    <w:p w14:paraId="30A610C8" w14:textId="77777777" w:rsidR="00606931" w:rsidRPr="00D95A50" w:rsidRDefault="00606931" w:rsidP="00606931">
      <w:pPr>
        <w:pStyle w:val="Styckemedindrag"/>
      </w:pPr>
      <w:r w:rsidRPr="00D95A50">
        <w:t xml:space="preserve">Gäller väjningsplikten endast vid möte mellan bussar eller lastbilar ska till märket fogas tilläggstavla T22, </w:t>
      </w:r>
      <w:r w:rsidRPr="00D95A50">
        <w:rPr>
          <w:i/>
        </w:rPr>
        <w:t>text</w:t>
      </w:r>
      <w:r w:rsidRPr="00D95A50">
        <w:t>, med angivelsen Gäller möte mellan bussar eller lastbilar.</w:t>
      </w:r>
    </w:p>
    <w:p w14:paraId="6DDE839F" w14:textId="77777777" w:rsidR="00606931" w:rsidRPr="00D95A50" w:rsidRDefault="00606931" w:rsidP="00606931">
      <w:pPr>
        <w:pStyle w:val="Stycke"/>
        <w:spacing w:before="120"/>
      </w:pPr>
      <w:r w:rsidRPr="00D95A50">
        <w:rPr>
          <w:rStyle w:val="Fparagrafbeteckning"/>
        </w:rPr>
        <w:t>17 §</w:t>
      </w:r>
      <w:r w:rsidRPr="00D95A50">
        <w:rPr>
          <w:rStyle w:val="Fparagrafbeteckning"/>
        </w:rPr>
        <w:t> </w:t>
      </w:r>
      <w:r w:rsidRPr="00D95A50">
        <w:t xml:space="preserve">Det behövs inte en sådan föreskrift som avses i 1 kap. 9 § första stycket vägmärkesförordningen (2007:90) för att märket B7, </w:t>
      </w:r>
      <w:r w:rsidRPr="00D95A50">
        <w:rPr>
          <w:i/>
          <w:iCs/>
        </w:rPr>
        <w:t>mötande trafik har väjningsplikt</w:t>
      </w:r>
      <w:r w:rsidRPr="00D95A50">
        <w:rPr>
          <w:iCs/>
        </w:rPr>
        <w:t>,</w:t>
      </w:r>
      <w:r w:rsidRPr="00D95A50">
        <w:rPr>
          <w:i/>
          <w:iCs/>
        </w:rPr>
        <w:t xml:space="preserve"> </w:t>
      </w:r>
      <w:r w:rsidRPr="00D95A50">
        <w:t>ska få sättas upp.</w:t>
      </w:r>
    </w:p>
    <w:p w14:paraId="0C6C6918" w14:textId="77777777" w:rsidR="00606931" w:rsidRPr="00D95A50" w:rsidRDefault="00606931" w:rsidP="00606931">
      <w:pPr>
        <w:pStyle w:val="Rubrik3"/>
      </w:pPr>
      <w:bookmarkStart w:id="76" w:name="_Toc510610647"/>
      <w:bookmarkStart w:id="77" w:name="_Toc511886950"/>
      <w:r w:rsidRPr="00D95A50">
        <w:t>Märke B8 Cykelöverfart</w:t>
      </w:r>
      <w:bookmarkEnd w:id="76"/>
      <w:bookmarkEnd w:id="77"/>
    </w:p>
    <w:p w14:paraId="36087AC9" w14:textId="77777777" w:rsidR="00606931" w:rsidRPr="00D95A50" w:rsidRDefault="00606931" w:rsidP="00606931">
      <w:pPr>
        <w:pStyle w:val="Stycke"/>
        <w:spacing w:before="120"/>
      </w:pPr>
      <w:r w:rsidRPr="00D95A50">
        <w:rPr>
          <w:rStyle w:val="Fparagrafbeteckning"/>
        </w:rPr>
        <w:t>18 §</w:t>
      </w:r>
      <w:r w:rsidRPr="00D95A50">
        <w:rPr>
          <w:rStyle w:val="Fparagrafbeteckning"/>
        </w:rPr>
        <w:t> </w:t>
      </w:r>
      <w:r w:rsidRPr="00D95A50">
        <w:rPr>
          <w:rStyle w:val="Fparagrafbeteckning"/>
          <w:b w:val="0"/>
        </w:rPr>
        <w:t>Märke</w:t>
      </w:r>
      <w:r w:rsidRPr="00D95A50">
        <w:rPr>
          <w:rStyle w:val="Fparagrafbeteckning"/>
        </w:rPr>
        <w:t xml:space="preserve"> </w:t>
      </w:r>
      <w:r w:rsidRPr="00D95A50">
        <w:rPr>
          <w:rStyle w:val="Fparagrafbeteckning"/>
          <w:b w:val="0"/>
        </w:rPr>
        <w:t xml:space="preserve">B8, </w:t>
      </w:r>
      <w:r w:rsidRPr="00D95A50">
        <w:rPr>
          <w:rStyle w:val="Fparagrafbeteckning"/>
          <w:b w:val="0"/>
          <w:i/>
        </w:rPr>
        <w:t>cykelöverfart</w:t>
      </w:r>
      <w:r w:rsidRPr="00D95A50">
        <w:rPr>
          <w:rStyle w:val="Fparagrafbeteckning"/>
          <w:b w:val="0"/>
        </w:rPr>
        <w:t>,</w:t>
      </w:r>
      <w:r w:rsidRPr="00D95A50">
        <w:rPr>
          <w:rStyle w:val="Fparagrafbeteckning"/>
          <w:b w:val="0"/>
          <w:i/>
        </w:rPr>
        <w:t xml:space="preserve"> </w:t>
      </w:r>
      <w:r w:rsidRPr="00D95A50">
        <w:rPr>
          <w:rStyle w:val="Fparagrafbeteckning"/>
          <w:b w:val="0"/>
        </w:rPr>
        <w:t>ska vara uppsatt på båda sidor om vägen. Om vägen är uppdelad i flera körbanor me</w:t>
      </w:r>
      <w:r w:rsidRPr="00D95A50">
        <w:t xml:space="preserve">d en refug eller motsvarande får det märke som ska placeras till vänster om vägen placeras på denna i stället. </w:t>
      </w:r>
    </w:p>
    <w:p w14:paraId="7E5B4C47" w14:textId="77777777" w:rsidR="00606931" w:rsidRPr="00D95A50" w:rsidRDefault="00606931" w:rsidP="00606931">
      <w:pPr>
        <w:pStyle w:val="Styckemedindrag"/>
      </w:pPr>
      <w:r w:rsidRPr="00D95A50">
        <w:t>Märket får vara uppsatt på en cykelbana som ansluter till en cykelöverfart.</w:t>
      </w:r>
    </w:p>
    <w:p w14:paraId="0F8A4924" w14:textId="77777777" w:rsidR="00606931" w:rsidRPr="00D95A50" w:rsidRDefault="00606931" w:rsidP="00606931">
      <w:pPr>
        <w:pStyle w:val="Rubrik2kapitelelliknande"/>
      </w:pPr>
      <w:bookmarkStart w:id="78" w:name="_Toc510610648"/>
      <w:bookmarkStart w:id="79" w:name="_Toc511886951"/>
      <w:r w:rsidRPr="00D95A50">
        <w:t>4 kap. Förbudsmärken</w:t>
      </w:r>
      <w:bookmarkEnd w:id="78"/>
      <w:bookmarkEnd w:id="79"/>
    </w:p>
    <w:p w14:paraId="47249B9B" w14:textId="77777777" w:rsidR="00606931" w:rsidRPr="00D95A50" w:rsidRDefault="00606931" w:rsidP="00606931">
      <w:pPr>
        <w:pStyle w:val="Rubrik3utanluftfre"/>
      </w:pPr>
      <w:bookmarkStart w:id="80" w:name="_Toc510610649"/>
      <w:bookmarkStart w:id="81" w:name="_Toc511886952"/>
      <w:r w:rsidRPr="00D95A50">
        <w:t>Storlekar</w:t>
      </w:r>
      <w:bookmarkEnd w:id="80"/>
      <w:bookmarkEnd w:id="81"/>
    </w:p>
    <w:p w14:paraId="6272659E" w14:textId="77777777" w:rsidR="00606931" w:rsidRPr="00D95A50" w:rsidRDefault="00606931" w:rsidP="00606931">
      <w:pPr>
        <w:pStyle w:val="Stycke"/>
        <w:spacing w:before="120"/>
      </w:pPr>
      <w:r w:rsidRPr="00D95A50">
        <w:rPr>
          <w:rStyle w:val="Fparagrafbeteckning"/>
        </w:rPr>
        <w:t>1 §</w:t>
      </w:r>
      <w:r w:rsidRPr="00D95A50">
        <w:rPr>
          <w:rStyle w:val="Fparagrafbeteckning"/>
        </w:rPr>
        <w:t> </w:t>
      </w:r>
      <w:r w:rsidRPr="00D95A50">
        <w:t>Förbudsmärken ska ha följande storlekar.</w:t>
      </w:r>
    </w:p>
    <w:p w14:paraId="59B15635" w14:textId="77777777" w:rsidR="00606931" w:rsidRPr="00D95A50" w:rsidRDefault="00606931" w:rsidP="00606931">
      <w:pPr>
        <w:pStyle w:val="Stycke"/>
        <w:spacing w:before="360" w:after="120"/>
        <w:rPr>
          <w:b/>
        </w:rPr>
      </w:pPr>
      <w:r w:rsidRPr="00D95A50">
        <w:rPr>
          <w:b/>
        </w:rPr>
        <w:t>Märke C1–C39 och C44 samt C46</w:t>
      </w:r>
    </w:p>
    <w:tbl>
      <w:tblPr>
        <w:tblW w:w="5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766"/>
        <w:gridCol w:w="765"/>
        <w:gridCol w:w="765"/>
        <w:gridCol w:w="765"/>
        <w:gridCol w:w="765"/>
        <w:gridCol w:w="895"/>
      </w:tblGrid>
      <w:tr w:rsidR="00606931" w:rsidRPr="00D95A50" w14:paraId="0D073209" w14:textId="77777777" w:rsidTr="00D41958">
        <w:trPr>
          <w:trHeight w:val="270"/>
        </w:trPr>
        <w:tc>
          <w:tcPr>
            <w:tcW w:w="737" w:type="dxa"/>
            <w:gridSpan w:val="7"/>
            <w:tcBorders>
              <w:top w:val="nil"/>
              <w:left w:val="nil"/>
              <w:bottom w:val="single" w:sz="4" w:space="0" w:color="auto"/>
              <w:right w:val="nil"/>
            </w:tcBorders>
            <w:noWrap/>
            <w:vAlign w:val="bottom"/>
          </w:tcPr>
          <w:p w14:paraId="03451A1B" w14:textId="77777777" w:rsidR="00606931" w:rsidRPr="00D95A50" w:rsidRDefault="00606931" w:rsidP="00D41958">
            <w:pPr>
              <w:pStyle w:val="Styckemedindrag"/>
              <w:ind w:firstLine="0"/>
            </w:pPr>
            <w:r w:rsidRPr="00D95A50">
              <w:rPr>
                <w:noProof/>
              </w:rPr>
              <w:drawing>
                <wp:anchor distT="0" distB="0" distL="114300" distR="114300" simplePos="0" relativeHeight="251630592" behindDoc="0" locked="0" layoutInCell="1" allowOverlap="1" wp14:anchorId="547094D3" wp14:editId="7E0A4614">
                  <wp:simplePos x="0" y="0"/>
                  <wp:positionH relativeFrom="margin">
                    <wp:posOffset>12700</wp:posOffset>
                  </wp:positionH>
                  <wp:positionV relativeFrom="paragraph">
                    <wp:posOffset>-1781175</wp:posOffset>
                  </wp:positionV>
                  <wp:extent cx="1439545" cy="1794510"/>
                  <wp:effectExtent l="0" t="0" r="8255" b="0"/>
                  <wp:wrapTopAndBottom/>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1 kontur.jpg"/>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9545" cy="1794510"/>
                          </a:xfrm>
                          <a:prstGeom prst="rect">
                            <a:avLst/>
                          </a:prstGeom>
                        </pic:spPr>
                      </pic:pic>
                    </a:graphicData>
                  </a:graphic>
                  <wp14:sizeRelH relativeFrom="margin">
                    <wp14:pctWidth>0</wp14:pctWidth>
                  </wp14:sizeRelH>
                  <wp14:sizeRelV relativeFrom="margin">
                    <wp14:pctHeight>0</wp14:pctHeight>
                  </wp14:sizeRelV>
                </wp:anchor>
              </w:drawing>
            </w:r>
          </w:p>
        </w:tc>
      </w:tr>
      <w:tr w:rsidR="00606931" w:rsidRPr="00D95A50" w14:paraId="61145E17"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68174DE6" w14:textId="77777777" w:rsidR="00606931" w:rsidRPr="00D95A50" w:rsidRDefault="00606931" w:rsidP="00D41958">
            <w:pPr>
              <w:pStyle w:val="Stycke"/>
            </w:pPr>
            <w:r w:rsidRPr="00D95A50">
              <w:t>Storlek och mått i meter för märke C1–C39 och C44 samt C46</w:t>
            </w:r>
          </w:p>
        </w:tc>
      </w:tr>
      <w:tr w:rsidR="00606931" w:rsidRPr="00D95A50" w14:paraId="2D164473" w14:textId="77777777" w:rsidTr="00D41958">
        <w:trPr>
          <w:trHeight w:val="540"/>
        </w:trPr>
        <w:tc>
          <w:tcPr>
            <w:tcW w:w="612" w:type="dxa"/>
            <w:tcBorders>
              <w:top w:val="single" w:sz="4" w:space="0" w:color="auto"/>
              <w:left w:val="single" w:sz="4" w:space="0" w:color="auto"/>
              <w:bottom w:val="single" w:sz="4" w:space="0" w:color="auto"/>
              <w:right w:val="single" w:sz="4" w:space="0" w:color="auto"/>
            </w:tcBorders>
            <w:vAlign w:val="bottom"/>
          </w:tcPr>
          <w:p w14:paraId="656A7856"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40976F3B"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0C930B2B"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00203735"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6EF2A3C6"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6D81D39F" w14:textId="77777777" w:rsidR="00606931" w:rsidRPr="00D95A50" w:rsidRDefault="00606931" w:rsidP="00D41958">
            <w:pPr>
              <w:pStyle w:val="Stycke"/>
            </w:pPr>
            <w:r w:rsidRPr="00D95A50">
              <w:t>Mycket stor</w:t>
            </w:r>
          </w:p>
        </w:tc>
        <w:tc>
          <w:tcPr>
            <w:tcW w:w="862" w:type="dxa"/>
            <w:tcBorders>
              <w:top w:val="single" w:sz="4" w:space="0" w:color="auto"/>
              <w:left w:val="single" w:sz="4" w:space="0" w:color="auto"/>
              <w:bottom w:val="single" w:sz="4" w:space="0" w:color="auto"/>
              <w:right w:val="single" w:sz="4" w:space="0" w:color="auto"/>
            </w:tcBorders>
            <w:vAlign w:val="bottom"/>
          </w:tcPr>
          <w:p w14:paraId="28A06A2F" w14:textId="77777777" w:rsidR="00606931" w:rsidRPr="00D95A50" w:rsidRDefault="00606931" w:rsidP="00D41958">
            <w:pPr>
              <w:pStyle w:val="Stycke"/>
            </w:pPr>
            <w:r w:rsidRPr="00D95A50">
              <w:t> </w:t>
            </w:r>
          </w:p>
        </w:tc>
      </w:tr>
      <w:tr w:rsidR="00606931" w:rsidRPr="00D95A50" w14:paraId="06640297" w14:textId="77777777" w:rsidTr="00D41958">
        <w:trPr>
          <w:trHeight w:val="285"/>
        </w:trPr>
        <w:tc>
          <w:tcPr>
            <w:tcW w:w="612" w:type="dxa"/>
            <w:tcBorders>
              <w:top w:val="single" w:sz="4" w:space="0" w:color="auto"/>
              <w:left w:val="single" w:sz="4" w:space="0" w:color="auto"/>
              <w:bottom w:val="single" w:sz="4" w:space="0" w:color="auto"/>
              <w:right w:val="single" w:sz="4" w:space="0" w:color="auto"/>
            </w:tcBorders>
            <w:noWrap/>
            <w:vAlign w:val="bottom"/>
          </w:tcPr>
          <w:p w14:paraId="4A4CAC2B" w14:textId="77777777" w:rsidR="00606931" w:rsidRPr="00D95A50" w:rsidRDefault="00606931" w:rsidP="00D41958">
            <w:pPr>
              <w:pStyle w:val="Stycke"/>
              <w:jc w:val="center"/>
            </w:pPr>
            <w:r w:rsidRPr="00D95A50">
              <w:t>D</w:t>
            </w:r>
          </w:p>
        </w:tc>
        <w:tc>
          <w:tcPr>
            <w:tcW w:w="737" w:type="dxa"/>
            <w:tcBorders>
              <w:top w:val="single" w:sz="4" w:space="0" w:color="auto"/>
              <w:left w:val="single" w:sz="4" w:space="0" w:color="auto"/>
              <w:bottom w:val="single" w:sz="4" w:space="0" w:color="auto"/>
              <w:right w:val="single" w:sz="4" w:space="0" w:color="auto"/>
            </w:tcBorders>
            <w:noWrap/>
            <w:vAlign w:val="bottom"/>
          </w:tcPr>
          <w:p w14:paraId="7A75D6E4" w14:textId="77777777" w:rsidR="00606931" w:rsidRPr="00D95A50" w:rsidRDefault="00606931" w:rsidP="00D41958">
            <w:pPr>
              <w:pStyle w:val="Stycke"/>
              <w:rPr>
                <w:b/>
                <w:bCs/>
              </w:rPr>
            </w:pPr>
            <w:r w:rsidRPr="00D95A50">
              <w:rPr>
                <w:b/>
                <w:bCs/>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15C1F0E7" w14:textId="77777777" w:rsidR="00606931" w:rsidRPr="00D95A50" w:rsidRDefault="00606931" w:rsidP="00D41958">
            <w:pPr>
              <w:pStyle w:val="Stycke"/>
              <w:rPr>
                <w:b/>
                <w:bCs/>
              </w:rPr>
            </w:pPr>
            <w:r w:rsidRPr="00D95A50">
              <w:rPr>
                <w:b/>
                <w:bCs/>
              </w:rPr>
              <w:t>0,45</w:t>
            </w:r>
          </w:p>
        </w:tc>
        <w:tc>
          <w:tcPr>
            <w:tcW w:w="737" w:type="dxa"/>
            <w:tcBorders>
              <w:top w:val="single" w:sz="4" w:space="0" w:color="auto"/>
              <w:left w:val="single" w:sz="4" w:space="0" w:color="auto"/>
              <w:bottom w:val="single" w:sz="4" w:space="0" w:color="auto"/>
              <w:right w:val="single" w:sz="4" w:space="0" w:color="auto"/>
            </w:tcBorders>
            <w:noWrap/>
            <w:vAlign w:val="bottom"/>
          </w:tcPr>
          <w:p w14:paraId="4C437C00" w14:textId="77777777" w:rsidR="00606931" w:rsidRPr="00D95A50" w:rsidRDefault="00606931" w:rsidP="00D41958">
            <w:pPr>
              <w:pStyle w:val="Stycke"/>
              <w:rPr>
                <w:b/>
                <w:bCs/>
              </w:rPr>
            </w:pPr>
            <w:r w:rsidRPr="00D95A50">
              <w:rPr>
                <w:b/>
                <w:bCs/>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53F8DAAC" w14:textId="77777777" w:rsidR="00606931" w:rsidRPr="00D95A50" w:rsidRDefault="00606931" w:rsidP="00D41958">
            <w:pPr>
              <w:pStyle w:val="Stycke"/>
              <w:rPr>
                <w:b/>
                <w:bCs/>
              </w:rPr>
            </w:pPr>
            <w:r w:rsidRPr="00D95A50">
              <w:rPr>
                <w:b/>
                <w:bCs/>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0CE9EE0D" w14:textId="77777777" w:rsidR="00606931" w:rsidRPr="00D95A50" w:rsidRDefault="00606931" w:rsidP="00D41958">
            <w:pPr>
              <w:pStyle w:val="Stycke"/>
              <w:rPr>
                <w:b/>
                <w:bCs/>
              </w:rPr>
            </w:pPr>
            <w:r w:rsidRPr="00D95A50">
              <w:rPr>
                <w:b/>
                <w:bCs/>
              </w:rPr>
              <w:t>≥ 1,20</w:t>
            </w:r>
          </w:p>
        </w:tc>
        <w:tc>
          <w:tcPr>
            <w:tcW w:w="862" w:type="dxa"/>
            <w:tcBorders>
              <w:top w:val="single" w:sz="4" w:space="0" w:color="auto"/>
              <w:left w:val="single" w:sz="4" w:space="0" w:color="auto"/>
              <w:bottom w:val="single" w:sz="4" w:space="0" w:color="auto"/>
              <w:right w:val="single" w:sz="4" w:space="0" w:color="auto"/>
            </w:tcBorders>
            <w:noWrap/>
            <w:vAlign w:val="bottom"/>
          </w:tcPr>
          <w:p w14:paraId="055E1BFA" w14:textId="77777777" w:rsidR="00606931" w:rsidRPr="00D95A50" w:rsidRDefault="00606931" w:rsidP="00D41958">
            <w:pPr>
              <w:pStyle w:val="Stycke"/>
            </w:pPr>
            <w:r w:rsidRPr="00D95A50">
              <w:t>Diameter</w:t>
            </w:r>
          </w:p>
        </w:tc>
      </w:tr>
    </w:tbl>
    <w:p w14:paraId="45C41A3F" w14:textId="77777777" w:rsidR="00606931" w:rsidRPr="00D95A50" w:rsidRDefault="00606931" w:rsidP="00606931">
      <w:pPr>
        <w:pStyle w:val="Styckemedindrag"/>
      </w:pPr>
    </w:p>
    <w:p w14:paraId="0F2FAFFE" w14:textId="77777777" w:rsidR="00606931" w:rsidRPr="00D95A50" w:rsidRDefault="00606931" w:rsidP="00606931">
      <w:pPr>
        <w:rPr>
          <w:sz w:val="19"/>
        </w:rPr>
      </w:pPr>
      <w:r w:rsidRPr="00D95A50">
        <w:br w:type="page"/>
      </w:r>
    </w:p>
    <w:p w14:paraId="337F533B" w14:textId="77777777" w:rsidR="00606931" w:rsidRPr="00D95A50" w:rsidRDefault="00606931" w:rsidP="00606931">
      <w:pPr>
        <w:pStyle w:val="Styckemedindrag"/>
        <w:outlineLvl w:val="0"/>
      </w:pPr>
      <w:r w:rsidRPr="00D95A50">
        <w:lastRenderedPageBreak/>
        <w:t>Märkena ska ha minst följande storlekar på följande vägar och banor.</w:t>
      </w:r>
    </w:p>
    <w:tbl>
      <w:tblPr>
        <w:tblW w:w="5216" w:type="dxa"/>
        <w:tblInd w:w="250" w:type="dxa"/>
        <w:tblLayout w:type="fixed"/>
        <w:tblLook w:val="01E0" w:firstRow="1" w:lastRow="1" w:firstColumn="1" w:lastColumn="1" w:noHBand="0" w:noVBand="0"/>
      </w:tblPr>
      <w:tblGrid>
        <w:gridCol w:w="4346"/>
        <w:gridCol w:w="870"/>
      </w:tblGrid>
      <w:tr w:rsidR="00606931" w:rsidRPr="00D95A50" w14:paraId="38AD33D2" w14:textId="77777777" w:rsidTr="00D41958">
        <w:tc>
          <w:tcPr>
            <w:tcW w:w="4166" w:type="pct"/>
            <w:tcBorders>
              <w:bottom w:val="single" w:sz="4" w:space="0" w:color="auto"/>
            </w:tcBorders>
          </w:tcPr>
          <w:p w14:paraId="36A8BB80" w14:textId="77777777" w:rsidR="00606931" w:rsidRPr="00D95A50" w:rsidRDefault="00606931" w:rsidP="00D41958">
            <w:pPr>
              <w:pStyle w:val="Stycke"/>
            </w:pPr>
            <w:r w:rsidRPr="00D95A50">
              <w:rPr>
                <w:b/>
              </w:rPr>
              <w:t>Väg eller bana</w:t>
            </w:r>
          </w:p>
        </w:tc>
        <w:tc>
          <w:tcPr>
            <w:tcW w:w="834" w:type="pct"/>
            <w:tcBorders>
              <w:bottom w:val="single" w:sz="4" w:space="0" w:color="auto"/>
            </w:tcBorders>
          </w:tcPr>
          <w:p w14:paraId="022DF8C4" w14:textId="77777777" w:rsidR="00606931" w:rsidRPr="00D95A50" w:rsidRDefault="00606931" w:rsidP="00D41958">
            <w:pPr>
              <w:pStyle w:val="Stycke"/>
            </w:pPr>
            <w:r w:rsidRPr="00D95A50">
              <w:rPr>
                <w:b/>
              </w:rPr>
              <w:t>Storlek</w:t>
            </w:r>
          </w:p>
        </w:tc>
      </w:tr>
      <w:tr w:rsidR="00606931" w:rsidRPr="00D95A50" w14:paraId="2621B209" w14:textId="77777777" w:rsidTr="00D41958">
        <w:tc>
          <w:tcPr>
            <w:tcW w:w="4166" w:type="pct"/>
            <w:tcBorders>
              <w:top w:val="single" w:sz="4" w:space="0" w:color="auto"/>
            </w:tcBorders>
          </w:tcPr>
          <w:p w14:paraId="67A9D71B" w14:textId="77777777" w:rsidR="00606931" w:rsidRPr="00D95A50" w:rsidRDefault="00606931" w:rsidP="00D41958">
            <w:pPr>
              <w:pStyle w:val="Stycke"/>
            </w:pPr>
            <w:r w:rsidRPr="00D95A50">
              <w:t xml:space="preserve">1. Motorväg </w:t>
            </w:r>
          </w:p>
        </w:tc>
        <w:tc>
          <w:tcPr>
            <w:tcW w:w="834" w:type="pct"/>
            <w:tcBorders>
              <w:top w:val="single" w:sz="4" w:space="0" w:color="auto"/>
            </w:tcBorders>
          </w:tcPr>
          <w:p w14:paraId="79AE1327" w14:textId="77777777" w:rsidR="00606931" w:rsidRPr="00D95A50" w:rsidRDefault="00606931" w:rsidP="00D41958">
            <w:pPr>
              <w:pStyle w:val="Stycke"/>
            </w:pPr>
            <w:r w:rsidRPr="00D95A50">
              <w:t>Stor</w:t>
            </w:r>
          </w:p>
        </w:tc>
      </w:tr>
      <w:tr w:rsidR="00606931" w:rsidRPr="00D95A50" w14:paraId="44DBD641" w14:textId="77777777" w:rsidTr="00D41958">
        <w:tc>
          <w:tcPr>
            <w:tcW w:w="4166" w:type="pct"/>
          </w:tcPr>
          <w:p w14:paraId="75B7C847" w14:textId="77777777" w:rsidR="00606931" w:rsidRPr="00D95A50" w:rsidRDefault="00606931" w:rsidP="00D41958">
            <w:pPr>
              <w:pStyle w:val="Stycke"/>
            </w:pPr>
            <w:r w:rsidRPr="00D95A50">
              <w:t>2. Motorväg i trång vägmiljö samt motortrafikled</w:t>
            </w:r>
          </w:p>
        </w:tc>
        <w:tc>
          <w:tcPr>
            <w:tcW w:w="834" w:type="pct"/>
          </w:tcPr>
          <w:p w14:paraId="268B30CC" w14:textId="77777777" w:rsidR="00606931" w:rsidRPr="00D95A50" w:rsidRDefault="00606931" w:rsidP="00D41958">
            <w:pPr>
              <w:pStyle w:val="Stycke"/>
            </w:pPr>
            <w:r w:rsidRPr="00D95A50">
              <w:t>Normal</w:t>
            </w:r>
          </w:p>
        </w:tc>
      </w:tr>
      <w:tr w:rsidR="00606931" w:rsidRPr="00D95A50" w14:paraId="24EF8FF0" w14:textId="77777777" w:rsidTr="00D41958">
        <w:tc>
          <w:tcPr>
            <w:tcW w:w="4166" w:type="pct"/>
          </w:tcPr>
          <w:p w14:paraId="40B754C7" w14:textId="77777777" w:rsidR="00606931" w:rsidRPr="00D95A50" w:rsidRDefault="00606931" w:rsidP="00D41958">
            <w:pPr>
              <w:pStyle w:val="Stycke"/>
            </w:pPr>
            <w:r w:rsidRPr="00D95A50">
              <w:t>3. Väg som inte är motorväg eller motortrafikled</w:t>
            </w:r>
          </w:p>
        </w:tc>
        <w:tc>
          <w:tcPr>
            <w:tcW w:w="834" w:type="pct"/>
          </w:tcPr>
          <w:p w14:paraId="543C35FA" w14:textId="77777777" w:rsidR="00606931" w:rsidRPr="00D95A50" w:rsidRDefault="00606931" w:rsidP="00D41958">
            <w:pPr>
              <w:pStyle w:val="Stycke"/>
            </w:pPr>
            <w:r w:rsidRPr="00D95A50">
              <w:t>Normal</w:t>
            </w:r>
          </w:p>
        </w:tc>
      </w:tr>
      <w:tr w:rsidR="00606931" w:rsidRPr="00D95A50" w14:paraId="74B1DF2E" w14:textId="77777777" w:rsidTr="00D41958">
        <w:tc>
          <w:tcPr>
            <w:tcW w:w="4166" w:type="pct"/>
          </w:tcPr>
          <w:p w14:paraId="1571B50B" w14:textId="77777777" w:rsidR="00606931" w:rsidRPr="00D95A50" w:rsidRDefault="00606931" w:rsidP="00D41958">
            <w:pPr>
              <w:pStyle w:val="Stycke"/>
            </w:pPr>
            <w:r w:rsidRPr="00D95A50">
              <w:t xml:space="preserve">4. Väg enligt 3 i trång väg- eller gatumiljö med korta siktsträckor </w:t>
            </w:r>
          </w:p>
        </w:tc>
        <w:tc>
          <w:tcPr>
            <w:tcW w:w="834" w:type="pct"/>
          </w:tcPr>
          <w:p w14:paraId="463B2C14" w14:textId="77777777" w:rsidR="00606931" w:rsidRPr="00D95A50" w:rsidRDefault="00606931" w:rsidP="00D41958">
            <w:pPr>
              <w:pStyle w:val="Stycke"/>
            </w:pPr>
            <w:r w:rsidRPr="00D95A50">
              <w:t>Liten</w:t>
            </w:r>
          </w:p>
          <w:p w14:paraId="6716E73C" w14:textId="77777777" w:rsidR="00606931" w:rsidRPr="00D95A50" w:rsidRDefault="00606931" w:rsidP="00D41958">
            <w:pPr>
              <w:pStyle w:val="Styckemedindrag"/>
            </w:pPr>
          </w:p>
        </w:tc>
      </w:tr>
      <w:tr w:rsidR="00606931" w:rsidRPr="00D95A50" w14:paraId="76A49DE8" w14:textId="77777777" w:rsidTr="00D41958">
        <w:tc>
          <w:tcPr>
            <w:tcW w:w="4166" w:type="pct"/>
          </w:tcPr>
          <w:p w14:paraId="66CBE79D" w14:textId="77777777" w:rsidR="00606931" w:rsidRPr="00D95A50" w:rsidRDefault="00606931" w:rsidP="00D41958">
            <w:pPr>
              <w:pStyle w:val="Stycke"/>
            </w:pPr>
            <w:r w:rsidRPr="00D95A50">
              <w:t>5. Gång- eller cykelbana</w:t>
            </w:r>
          </w:p>
        </w:tc>
        <w:tc>
          <w:tcPr>
            <w:tcW w:w="834" w:type="pct"/>
          </w:tcPr>
          <w:p w14:paraId="37814E46" w14:textId="77777777" w:rsidR="00606931" w:rsidRPr="00D95A50" w:rsidRDefault="00606931" w:rsidP="00D41958">
            <w:pPr>
              <w:pStyle w:val="Stycke"/>
            </w:pPr>
            <w:r w:rsidRPr="00D95A50">
              <w:t>Mycket liten</w:t>
            </w:r>
          </w:p>
        </w:tc>
      </w:tr>
    </w:tbl>
    <w:p w14:paraId="244ABC41" w14:textId="77777777" w:rsidR="00606931" w:rsidRPr="00D95A50" w:rsidRDefault="00606931" w:rsidP="00606931">
      <w:pPr>
        <w:pStyle w:val="Styckemedindrag"/>
      </w:pPr>
    </w:p>
    <w:p w14:paraId="6224BD89" w14:textId="77777777" w:rsidR="00606931" w:rsidRPr="00D95A50" w:rsidRDefault="00606931" w:rsidP="00606931">
      <w:pPr>
        <w:pStyle w:val="Styckemedindrag"/>
      </w:pPr>
      <w:r w:rsidRPr="00D95A50">
        <w:t>Märke C35 och C39 får sättas upp i miniatyrstorlek (&lt; 0,10 m) på stolpar med parkeringsmätare, hänvisning till biljettautomat eller liknande.</w:t>
      </w:r>
    </w:p>
    <w:p w14:paraId="36882C41" w14:textId="77777777" w:rsidR="00606931" w:rsidRPr="00D95A50" w:rsidRDefault="00606931" w:rsidP="00606931">
      <w:pPr>
        <w:pStyle w:val="Stycke"/>
        <w:spacing w:before="360" w:after="120"/>
        <w:rPr>
          <w:b/>
        </w:rPr>
      </w:pPr>
      <w:r w:rsidRPr="00D95A50">
        <w:rPr>
          <w:noProof/>
        </w:rPr>
        <w:drawing>
          <wp:anchor distT="0" distB="0" distL="114300" distR="114300" simplePos="0" relativeHeight="251631616" behindDoc="0" locked="0" layoutInCell="1" allowOverlap="1" wp14:anchorId="6B2F6EE4" wp14:editId="15BE03F6">
            <wp:simplePos x="0" y="0"/>
            <wp:positionH relativeFrom="margin">
              <wp:align>left</wp:align>
            </wp:positionH>
            <wp:positionV relativeFrom="paragraph">
              <wp:posOffset>405082</wp:posOffset>
            </wp:positionV>
            <wp:extent cx="3600000" cy="1638829"/>
            <wp:effectExtent l="0" t="0" r="635" b="0"/>
            <wp:wrapTopAndBottom/>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40 kontur.jpg"/>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00000" cy="1638829"/>
                    </a:xfrm>
                    <a:prstGeom prst="rect">
                      <a:avLst/>
                    </a:prstGeom>
                  </pic:spPr>
                </pic:pic>
              </a:graphicData>
            </a:graphic>
            <wp14:sizeRelH relativeFrom="page">
              <wp14:pctWidth>0</wp14:pctWidth>
            </wp14:sizeRelH>
            <wp14:sizeRelV relativeFrom="page">
              <wp14:pctHeight>0</wp14:pctHeight>
            </wp14:sizeRelV>
          </wp:anchor>
        </w:drawing>
      </w:r>
      <w:r w:rsidRPr="00D95A50">
        <w:rPr>
          <w:b/>
        </w:rPr>
        <w:t>Märke C40–C43</w:t>
      </w:r>
    </w:p>
    <w:tbl>
      <w:tblPr>
        <w:tblW w:w="52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2"/>
        <w:gridCol w:w="730"/>
        <w:gridCol w:w="711"/>
        <w:gridCol w:w="914"/>
        <w:gridCol w:w="632"/>
        <w:gridCol w:w="730"/>
        <w:gridCol w:w="916"/>
      </w:tblGrid>
      <w:tr w:rsidR="00606931" w:rsidRPr="00D95A50" w14:paraId="765DC643" w14:textId="77777777" w:rsidTr="00D41958">
        <w:trPr>
          <w:trHeight w:val="270"/>
        </w:trPr>
        <w:tc>
          <w:tcPr>
            <w:tcW w:w="5215" w:type="dxa"/>
            <w:gridSpan w:val="7"/>
            <w:tcBorders>
              <w:top w:val="nil"/>
              <w:left w:val="nil"/>
              <w:bottom w:val="single" w:sz="4" w:space="0" w:color="auto"/>
              <w:right w:val="nil"/>
            </w:tcBorders>
            <w:noWrap/>
            <w:vAlign w:val="bottom"/>
          </w:tcPr>
          <w:p w14:paraId="21167A47" w14:textId="77777777" w:rsidR="00606931" w:rsidRPr="00D95A50" w:rsidRDefault="00606931" w:rsidP="00D41958">
            <w:pPr>
              <w:pStyle w:val="Styckemedindrag"/>
              <w:ind w:firstLine="0"/>
            </w:pPr>
          </w:p>
        </w:tc>
      </w:tr>
      <w:tr w:rsidR="00606931" w:rsidRPr="00D95A50" w14:paraId="434378D0" w14:textId="77777777" w:rsidTr="00D41958">
        <w:trPr>
          <w:trHeight w:val="270"/>
        </w:trPr>
        <w:tc>
          <w:tcPr>
            <w:tcW w:w="5215" w:type="dxa"/>
            <w:gridSpan w:val="7"/>
            <w:tcBorders>
              <w:top w:val="single" w:sz="4" w:space="0" w:color="auto"/>
              <w:left w:val="single" w:sz="4" w:space="0" w:color="auto"/>
              <w:bottom w:val="single" w:sz="4" w:space="0" w:color="auto"/>
              <w:right w:val="single" w:sz="4" w:space="0" w:color="auto"/>
            </w:tcBorders>
            <w:noWrap/>
            <w:vAlign w:val="bottom"/>
          </w:tcPr>
          <w:p w14:paraId="068BFBB1" w14:textId="77777777" w:rsidR="00606931" w:rsidRPr="00D95A50" w:rsidRDefault="00606931" w:rsidP="00D41958">
            <w:pPr>
              <w:pStyle w:val="Stycke"/>
            </w:pPr>
            <w:r w:rsidRPr="00D95A50">
              <w:t>Storlek och mått i meter för märke C40, C41, C42 och C43</w:t>
            </w:r>
          </w:p>
        </w:tc>
      </w:tr>
      <w:tr w:rsidR="00606931" w:rsidRPr="00D95A50" w14:paraId="7FAEAA4F" w14:textId="77777777" w:rsidTr="00D41958">
        <w:trPr>
          <w:trHeight w:val="540"/>
        </w:trPr>
        <w:tc>
          <w:tcPr>
            <w:tcW w:w="594" w:type="dxa"/>
            <w:tcBorders>
              <w:top w:val="single" w:sz="4" w:space="0" w:color="auto"/>
              <w:left w:val="single" w:sz="4" w:space="0" w:color="auto"/>
              <w:bottom w:val="single" w:sz="4" w:space="0" w:color="auto"/>
              <w:right w:val="single" w:sz="4" w:space="0" w:color="auto"/>
            </w:tcBorders>
            <w:vAlign w:val="bottom"/>
          </w:tcPr>
          <w:p w14:paraId="0E7E904B" w14:textId="77777777" w:rsidR="00606931" w:rsidRPr="00D95A50" w:rsidRDefault="00606931" w:rsidP="00D41958">
            <w:pPr>
              <w:pStyle w:val="Stycke"/>
            </w:pPr>
          </w:p>
        </w:tc>
        <w:tc>
          <w:tcPr>
            <w:tcW w:w="748" w:type="dxa"/>
            <w:tcBorders>
              <w:top w:val="single" w:sz="4" w:space="0" w:color="auto"/>
              <w:left w:val="single" w:sz="4" w:space="0" w:color="auto"/>
              <w:bottom w:val="single" w:sz="4" w:space="0" w:color="auto"/>
              <w:right w:val="single" w:sz="4" w:space="0" w:color="auto"/>
            </w:tcBorders>
            <w:vAlign w:val="bottom"/>
          </w:tcPr>
          <w:p w14:paraId="287240B9" w14:textId="77777777" w:rsidR="00606931" w:rsidRPr="00D95A50" w:rsidRDefault="00606931" w:rsidP="00D41958">
            <w:pPr>
              <w:pStyle w:val="Stycke"/>
            </w:pPr>
            <w:r w:rsidRPr="00D95A50">
              <w:t>Mycket liten</w:t>
            </w:r>
          </w:p>
        </w:tc>
        <w:tc>
          <w:tcPr>
            <w:tcW w:w="728" w:type="dxa"/>
            <w:tcBorders>
              <w:top w:val="single" w:sz="4" w:space="0" w:color="auto"/>
              <w:left w:val="single" w:sz="4" w:space="0" w:color="auto"/>
              <w:bottom w:val="single" w:sz="4" w:space="0" w:color="auto"/>
              <w:right w:val="single" w:sz="4" w:space="0" w:color="auto"/>
            </w:tcBorders>
            <w:vAlign w:val="bottom"/>
          </w:tcPr>
          <w:p w14:paraId="4229CAE1" w14:textId="77777777" w:rsidR="00606931" w:rsidRPr="00D95A50" w:rsidRDefault="00606931" w:rsidP="00D41958">
            <w:pPr>
              <w:pStyle w:val="Stycke"/>
            </w:pPr>
            <w:r w:rsidRPr="00D95A50">
              <w:t>Liten</w:t>
            </w:r>
          </w:p>
        </w:tc>
        <w:tc>
          <w:tcPr>
            <w:tcW w:w="938" w:type="dxa"/>
            <w:tcBorders>
              <w:top w:val="single" w:sz="4" w:space="0" w:color="auto"/>
              <w:left w:val="single" w:sz="4" w:space="0" w:color="auto"/>
              <w:bottom w:val="single" w:sz="4" w:space="0" w:color="auto"/>
              <w:right w:val="single" w:sz="4" w:space="0" w:color="auto"/>
            </w:tcBorders>
            <w:vAlign w:val="bottom"/>
          </w:tcPr>
          <w:p w14:paraId="5858F320" w14:textId="77777777" w:rsidR="00606931" w:rsidRPr="00D95A50" w:rsidRDefault="00606931" w:rsidP="00D41958">
            <w:pPr>
              <w:pStyle w:val="Stycke"/>
            </w:pPr>
            <w:r w:rsidRPr="00D95A50">
              <w:t>Normal</w:t>
            </w:r>
          </w:p>
        </w:tc>
        <w:tc>
          <w:tcPr>
            <w:tcW w:w="647" w:type="dxa"/>
            <w:tcBorders>
              <w:top w:val="single" w:sz="4" w:space="0" w:color="auto"/>
              <w:left w:val="single" w:sz="4" w:space="0" w:color="auto"/>
              <w:bottom w:val="single" w:sz="4" w:space="0" w:color="auto"/>
              <w:right w:val="single" w:sz="4" w:space="0" w:color="auto"/>
            </w:tcBorders>
            <w:vAlign w:val="bottom"/>
          </w:tcPr>
          <w:p w14:paraId="67740736" w14:textId="77777777" w:rsidR="00606931" w:rsidRPr="00D95A50" w:rsidRDefault="00606931" w:rsidP="00D41958">
            <w:pPr>
              <w:pStyle w:val="Stycke"/>
            </w:pPr>
            <w:r w:rsidRPr="00D95A50">
              <w:t>Stor</w:t>
            </w:r>
          </w:p>
        </w:tc>
        <w:tc>
          <w:tcPr>
            <w:tcW w:w="748" w:type="dxa"/>
            <w:tcBorders>
              <w:top w:val="single" w:sz="4" w:space="0" w:color="auto"/>
              <w:left w:val="single" w:sz="4" w:space="0" w:color="auto"/>
              <w:bottom w:val="single" w:sz="4" w:space="0" w:color="auto"/>
              <w:right w:val="single" w:sz="4" w:space="0" w:color="auto"/>
            </w:tcBorders>
            <w:vAlign w:val="bottom"/>
          </w:tcPr>
          <w:p w14:paraId="694594BB" w14:textId="77777777" w:rsidR="00606931" w:rsidRPr="00D95A50" w:rsidRDefault="00606931" w:rsidP="00D41958">
            <w:pPr>
              <w:pStyle w:val="Stycke"/>
            </w:pPr>
            <w:r w:rsidRPr="00D95A50">
              <w:t>Mycket stor</w:t>
            </w:r>
          </w:p>
        </w:tc>
        <w:tc>
          <w:tcPr>
            <w:tcW w:w="940" w:type="dxa"/>
            <w:tcBorders>
              <w:top w:val="single" w:sz="4" w:space="0" w:color="auto"/>
              <w:left w:val="single" w:sz="4" w:space="0" w:color="auto"/>
              <w:bottom w:val="single" w:sz="4" w:space="0" w:color="auto"/>
              <w:right w:val="single" w:sz="4" w:space="0" w:color="auto"/>
            </w:tcBorders>
            <w:vAlign w:val="bottom"/>
          </w:tcPr>
          <w:p w14:paraId="2D67BC47" w14:textId="77777777" w:rsidR="00606931" w:rsidRPr="00D95A50" w:rsidRDefault="00606931" w:rsidP="00D41958">
            <w:pPr>
              <w:pStyle w:val="Stycke"/>
            </w:pPr>
            <w:r w:rsidRPr="00D95A50">
              <w:t> </w:t>
            </w:r>
          </w:p>
        </w:tc>
      </w:tr>
      <w:tr w:rsidR="00606931" w:rsidRPr="00D95A50" w14:paraId="6D214EB8" w14:textId="77777777" w:rsidTr="00D41958">
        <w:trPr>
          <w:trHeight w:val="285"/>
        </w:trPr>
        <w:tc>
          <w:tcPr>
            <w:tcW w:w="594" w:type="dxa"/>
            <w:tcBorders>
              <w:top w:val="single" w:sz="4" w:space="0" w:color="auto"/>
              <w:left w:val="single" w:sz="4" w:space="0" w:color="auto"/>
              <w:bottom w:val="single" w:sz="4" w:space="0" w:color="auto"/>
              <w:right w:val="single" w:sz="4" w:space="0" w:color="auto"/>
            </w:tcBorders>
            <w:noWrap/>
            <w:vAlign w:val="bottom"/>
          </w:tcPr>
          <w:p w14:paraId="6AC89394" w14:textId="77777777" w:rsidR="00606931" w:rsidRPr="00D95A50" w:rsidRDefault="00606931" w:rsidP="00D41958">
            <w:pPr>
              <w:pStyle w:val="Stycke"/>
            </w:pPr>
            <w:r w:rsidRPr="00D95A50">
              <w:t>S1</w:t>
            </w:r>
          </w:p>
        </w:tc>
        <w:tc>
          <w:tcPr>
            <w:tcW w:w="748" w:type="dxa"/>
            <w:tcBorders>
              <w:top w:val="single" w:sz="4" w:space="0" w:color="auto"/>
              <w:left w:val="single" w:sz="4" w:space="0" w:color="auto"/>
              <w:bottom w:val="single" w:sz="4" w:space="0" w:color="auto"/>
              <w:right w:val="single" w:sz="4" w:space="0" w:color="auto"/>
            </w:tcBorders>
            <w:noWrap/>
            <w:vAlign w:val="bottom"/>
          </w:tcPr>
          <w:p w14:paraId="2BD290C6" w14:textId="77777777" w:rsidR="00606931" w:rsidRPr="00D95A50" w:rsidRDefault="00606931" w:rsidP="00D41958">
            <w:pPr>
              <w:pStyle w:val="Stycke"/>
              <w:rPr>
                <w:b/>
                <w:bCs/>
              </w:rPr>
            </w:pPr>
            <w:r w:rsidRPr="00D95A50">
              <w:rPr>
                <w:b/>
                <w:bCs/>
              </w:rPr>
              <w:t>0,20</w:t>
            </w:r>
          </w:p>
        </w:tc>
        <w:tc>
          <w:tcPr>
            <w:tcW w:w="728" w:type="dxa"/>
            <w:tcBorders>
              <w:top w:val="single" w:sz="4" w:space="0" w:color="auto"/>
              <w:left w:val="single" w:sz="4" w:space="0" w:color="auto"/>
              <w:bottom w:val="single" w:sz="4" w:space="0" w:color="auto"/>
              <w:right w:val="single" w:sz="4" w:space="0" w:color="auto"/>
            </w:tcBorders>
            <w:noWrap/>
            <w:vAlign w:val="bottom"/>
          </w:tcPr>
          <w:p w14:paraId="4808C715" w14:textId="77777777" w:rsidR="00606931" w:rsidRPr="00D95A50" w:rsidRDefault="00606931" w:rsidP="00D41958">
            <w:pPr>
              <w:pStyle w:val="Stycke"/>
              <w:rPr>
                <w:b/>
                <w:bCs/>
              </w:rPr>
            </w:pPr>
            <w:r w:rsidRPr="00D95A50">
              <w:rPr>
                <w:b/>
                <w:bCs/>
              </w:rPr>
              <w:t>0,30</w:t>
            </w:r>
          </w:p>
        </w:tc>
        <w:tc>
          <w:tcPr>
            <w:tcW w:w="938" w:type="dxa"/>
            <w:tcBorders>
              <w:top w:val="single" w:sz="4" w:space="0" w:color="auto"/>
              <w:left w:val="single" w:sz="4" w:space="0" w:color="auto"/>
              <w:bottom w:val="single" w:sz="4" w:space="0" w:color="auto"/>
              <w:right w:val="single" w:sz="4" w:space="0" w:color="auto"/>
            </w:tcBorders>
            <w:noWrap/>
            <w:vAlign w:val="bottom"/>
          </w:tcPr>
          <w:p w14:paraId="13CA5197" w14:textId="77777777" w:rsidR="00606931" w:rsidRPr="00D95A50" w:rsidRDefault="00606931" w:rsidP="00D41958">
            <w:pPr>
              <w:pStyle w:val="Stycke"/>
              <w:rPr>
                <w:b/>
                <w:bCs/>
              </w:rPr>
            </w:pPr>
            <w:r w:rsidRPr="00D95A50">
              <w:rPr>
                <w:b/>
                <w:bCs/>
              </w:rPr>
              <w:t>0,40</w:t>
            </w:r>
          </w:p>
        </w:tc>
        <w:tc>
          <w:tcPr>
            <w:tcW w:w="647" w:type="dxa"/>
            <w:tcBorders>
              <w:top w:val="single" w:sz="4" w:space="0" w:color="auto"/>
              <w:left w:val="single" w:sz="4" w:space="0" w:color="auto"/>
              <w:bottom w:val="single" w:sz="4" w:space="0" w:color="auto"/>
              <w:right w:val="single" w:sz="4" w:space="0" w:color="auto"/>
            </w:tcBorders>
            <w:noWrap/>
            <w:vAlign w:val="bottom"/>
          </w:tcPr>
          <w:p w14:paraId="53A8C2FB" w14:textId="77777777" w:rsidR="00606931" w:rsidRPr="00D95A50" w:rsidRDefault="00606931" w:rsidP="00D41958">
            <w:pPr>
              <w:pStyle w:val="Stycke"/>
              <w:rPr>
                <w:b/>
                <w:bCs/>
              </w:rPr>
            </w:pPr>
            <w:r w:rsidRPr="00D95A50">
              <w:rPr>
                <w:b/>
                <w:bCs/>
              </w:rPr>
              <w:t>0,60</w:t>
            </w:r>
          </w:p>
        </w:tc>
        <w:tc>
          <w:tcPr>
            <w:tcW w:w="748" w:type="dxa"/>
            <w:tcBorders>
              <w:top w:val="single" w:sz="4" w:space="0" w:color="auto"/>
              <w:left w:val="single" w:sz="4" w:space="0" w:color="auto"/>
              <w:bottom w:val="single" w:sz="4" w:space="0" w:color="auto"/>
              <w:right w:val="single" w:sz="4" w:space="0" w:color="auto"/>
            </w:tcBorders>
            <w:noWrap/>
            <w:vAlign w:val="bottom"/>
          </w:tcPr>
          <w:p w14:paraId="0C4CE8B6" w14:textId="77777777" w:rsidR="00606931" w:rsidRPr="00D95A50" w:rsidRDefault="00606931" w:rsidP="00D41958">
            <w:pPr>
              <w:pStyle w:val="Stycke"/>
              <w:rPr>
                <w:b/>
                <w:bCs/>
              </w:rPr>
            </w:pPr>
          </w:p>
        </w:tc>
        <w:tc>
          <w:tcPr>
            <w:tcW w:w="940" w:type="dxa"/>
            <w:tcBorders>
              <w:top w:val="single" w:sz="4" w:space="0" w:color="auto"/>
              <w:left w:val="single" w:sz="4" w:space="0" w:color="auto"/>
              <w:bottom w:val="single" w:sz="4" w:space="0" w:color="auto"/>
              <w:right w:val="single" w:sz="4" w:space="0" w:color="auto"/>
            </w:tcBorders>
            <w:noWrap/>
            <w:vAlign w:val="bottom"/>
          </w:tcPr>
          <w:p w14:paraId="7D883334" w14:textId="77777777" w:rsidR="00606931" w:rsidRPr="00D95A50" w:rsidRDefault="00606931" w:rsidP="00D41958">
            <w:pPr>
              <w:pStyle w:val="Stycke"/>
            </w:pPr>
            <w:r w:rsidRPr="00D95A50">
              <w:t>Bredd</w:t>
            </w:r>
          </w:p>
        </w:tc>
      </w:tr>
      <w:tr w:rsidR="00606931" w:rsidRPr="00D95A50" w14:paraId="5249DD49" w14:textId="77777777" w:rsidTr="00D41958">
        <w:trPr>
          <w:trHeight w:val="285"/>
        </w:trPr>
        <w:tc>
          <w:tcPr>
            <w:tcW w:w="594" w:type="dxa"/>
            <w:tcBorders>
              <w:top w:val="single" w:sz="4" w:space="0" w:color="auto"/>
              <w:left w:val="single" w:sz="4" w:space="0" w:color="auto"/>
              <w:bottom w:val="single" w:sz="4" w:space="0" w:color="auto"/>
              <w:right w:val="single" w:sz="4" w:space="0" w:color="auto"/>
            </w:tcBorders>
            <w:noWrap/>
            <w:vAlign w:val="bottom"/>
          </w:tcPr>
          <w:p w14:paraId="31D5DA5C" w14:textId="77777777" w:rsidR="00606931" w:rsidRPr="00D95A50" w:rsidRDefault="00606931" w:rsidP="00D41958">
            <w:pPr>
              <w:pStyle w:val="Stycke"/>
            </w:pPr>
            <w:r w:rsidRPr="00D95A50">
              <w:t>S2</w:t>
            </w:r>
          </w:p>
        </w:tc>
        <w:tc>
          <w:tcPr>
            <w:tcW w:w="748" w:type="dxa"/>
            <w:tcBorders>
              <w:top w:val="single" w:sz="4" w:space="0" w:color="auto"/>
              <w:left w:val="single" w:sz="4" w:space="0" w:color="auto"/>
              <w:bottom w:val="single" w:sz="4" w:space="0" w:color="auto"/>
              <w:right w:val="single" w:sz="4" w:space="0" w:color="auto"/>
            </w:tcBorders>
            <w:noWrap/>
            <w:vAlign w:val="bottom"/>
          </w:tcPr>
          <w:p w14:paraId="7426DC73" w14:textId="77777777" w:rsidR="00606931" w:rsidRPr="00D95A50" w:rsidRDefault="00606931" w:rsidP="00D41958">
            <w:pPr>
              <w:pStyle w:val="Stycke"/>
              <w:rPr>
                <w:b/>
                <w:bCs/>
              </w:rPr>
            </w:pPr>
            <w:r w:rsidRPr="00D95A50">
              <w:rPr>
                <w:b/>
                <w:bCs/>
              </w:rPr>
              <w:t>0,30</w:t>
            </w:r>
          </w:p>
        </w:tc>
        <w:tc>
          <w:tcPr>
            <w:tcW w:w="728" w:type="dxa"/>
            <w:tcBorders>
              <w:top w:val="single" w:sz="4" w:space="0" w:color="auto"/>
              <w:left w:val="single" w:sz="4" w:space="0" w:color="auto"/>
              <w:bottom w:val="single" w:sz="4" w:space="0" w:color="auto"/>
              <w:right w:val="single" w:sz="4" w:space="0" w:color="auto"/>
            </w:tcBorders>
            <w:noWrap/>
            <w:vAlign w:val="bottom"/>
          </w:tcPr>
          <w:p w14:paraId="11E43099" w14:textId="77777777" w:rsidR="00606931" w:rsidRPr="00D95A50" w:rsidRDefault="00606931" w:rsidP="00D41958">
            <w:pPr>
              <w:pStyle w:val="Stycke"/>
              <w:rPr>
                <w:b/>
                <w:bCs/>
              </w:rPr>
            </w:pPr>
            <w:r w:rsidRPr="00D95A50">
              <w:rPr>
                <w:b/>
                <w:bCs/>
              </w:rPr>
              <w:t>0,45</w:t>
            </w:r>
          </w:p>
        </w:tc>
        <w:tc>
          <w:tcPr>
            <w:tcW w:w="938" w:type="dxa"/>
            <w:tcBorders>
              <w:top w:val="single" w:sz="4" w:space="0" w:color="auto"/>
              <w:left w:val="single" w:sz="4" w:space="0" w:color="auto"/>
              <w:bottom w:val="single" w:sz="4" w:space="0" w:color="auto"/>
              <w:right w:val="single" w:sz="4" w:space="0" w:color="auto"/>
            </w:tcBorders>
            <w:noWrap/>
            <w:vAlign w:val="bottom"/>
          </w:tcPr>
          <w:p w14:paraId="7A292B21" w14:textId="77777777" w:rsidR="00606931" w:rsidRPr="00D95A50" w:rsidRDefault="00606931" w:rsidP="00D41958">
            <w:pPr>
              <w:pStyle w:val="Stycke"/>
              <w:rPr>
                <w:b/>
                <w:bCs/>
              </w:rPr>
            </w:pPr>
            <w:r w:rsidRPr="00D95A50">
              <w:rPr>
                <w:b/>
                <w:bCs/>
              </w:rPr>
              <w:t>0,60</w:t>
            </w:r>
          </w:p>
        </w:tc>
        <w:tc>
          <w:tcPr>
            <w:tcW w:w="647" w:type="dxa"/>
            <w:tcBorders>
              <w:top w:val="single" w:sz="4" w:space="0" w:color="auto"/>
              <w:left w:val="single" w:sz="4" w:space="0" w:color="auto"/>
              <w:bottom w:val="single" w:sz="4" w:space="0" w:color="auto"/>
              <w:right w:val="single" w:sz="4" w:space="0" w:color="auto"/>
            </w:tcBorders>
            <w:noWrap/>
            <w:vAlign w:val="bottom"/>
          </w:tcPr>
          <w:p w14:paraId="1868911E" w14:textId="77777777" w:rsidR="00606931" w:rsidRPr="00D95A50" w:rsidRDefault="00606931" w:rsidP="00D41958">
            <w:pPr>
              <w:pStyle w:val="Stycke"/>
              <w:rPr>
                <w:b/>
                <w:bCs/>
              </w:rPr>
            </w:pPr>
            <w:r w:rsidRPr="00D95A50">
              <w:rPr>
                <w:b/>
                <w:bCs/>
              </w:rPr>
              <w:t>0,90</w:t>
            </w:r>
          </w:p>
        </w:tc>
        <w:tc>
          <w:tcPr>
            <w:tcW w:w="748" w:type="dxa"/>
            <w:tcBorders>
              <w:top w:val="single" w:sz="4" w:space="0" w:color="auto"/>
              <w:left w:val="single" w:sz="4" w:space="0" w:color="auto"/>
              <w:bottom w:val="single" w:sz="4" w:space="0" w:color="auto"/>
              <w:right w:val="single" w:sz="4" w:space="0" w:color="auto"/>
            </w:tcBorders>
            <w:noWrap/>
            <w:vAlign w:val="bottom"/>
          </w:tcPr>
          <w:p w14:paraId="7E93F6C0" w14:textId="77777777" w:rsidR="00606931" w:rsidRPr="00D95A50" w:rsidRDefault="00606931" w:rsidP="00D41958">
            <w:pPr>
              <w:pStyle w:val="Stycke"/>
              <w:rPr>
                <w:b/>
                <w:bCs/>
              </w:rPr>
            </w:pPr>
          </w:p>
        </w:tc>
        <w:tc>
          <w:tcPr>
            <w:tcW w:w="940" w:type="dxa"/>
            <w:tcBorders>
              <w:top w:val="single" w:sz="4" w:space="0" w:color="auto"/>
              <w:left w:val="single" w:sz="4" w:space="0" w:color="auto"/>
              <w:bottom w:val="single" w:sz="4" w:space="0" w:color="auto"/>
              <w:right w:val="single" w:sz="4" w:space="0" w:color="auto"/>
            </w:tcBorders>
            <w:noWrap/>
            <w:vAlign w:val="bottom"/>
          </w:tcPr>
          <w:p w14:paraId="0D6E0F33" w14:textId="77777777" w:rsidR="00606931" w:rsidRPr="00D95A50" w:rsidRDefault="00606931" w:rsidP="00D41958">
            <w:pPr>
              <w:pStyle w:val="Stycke"/>
            </w:pPr>
            <w:r w:rsidRPr="00D95A50">
              <w:t>Höjd</w:t>
            </w:r>
          </w:p>
        </w:tc>
      </w:tr>
      <w:tr w:rsidR="00606931" w:rsidRPr="00D95A50" w14:paraId="198ABFE2" w14:textId="77777777" w:rsidTr="00D41958">
        <w:trPr>
          <w:trHeight w:val="285"/>
        </w:trPr>
        <w:tc>
          <w:tcPr>
            <w:tcW w:w="594" w:type="dxa"/>
            <w:tcBorders>
              <w:top w:val="single" w:sz="4" w:space="0" w:color="auto"/>
              <w:left w:val="single" w:sz="4" w:space="0" w:color="auto"/>
              <w:bottom w:val="single" w:sz="4" w:space="0" w:color="auto"/>
              <w:right w:val="single" w:sz="4" w:space="0" w:color="auto"/>
            </w:tcBorders>
            <w:noWrap/>
            <w:vAlign w:val="bottom"/>
          </w:tcPr>
          <w:p w14:paraId="76BB177A" w14:textId="77777777" w:rsidR="00606931" w:rsidRPr="00D95A50" w:rsidRDefault="00606931" w:rsidP="00D41958">
            <w:pPr>
              <w:pStyle w:val="Stycke"/>
            </w:pPr>
            <w:r w:rsidRPr="00D95A50">
              <w:t>S3</w:t>
            </w:r>
          </w:p>
        </w:tc>
        <w:tc>
          <w:tcPr>
            <w:tcW w:w="748" w:type="dxa"/>
            <w:tcBorders>
              <w:top w:val="single" w:sz="4" w:space="0" w:color="auto"/>
              <w:left w:val="single" w:sz="4" w:space="0" w:color="auto"/>
              <w:bottom w:val="single" w:sz="4" w:space="0" w:color="auto"/>
              <w:right w:val="single" w:sz="4" w:space="0" w:color="auto"/>
            </w:tcBorders>
            <w:noWrap/>
            <w:vAlign w:val="bottom"/>
          </w:tcPr>
          <w:p w14:paraId="02809AFC" w14:textId="77777777" w:rsidR="00606931" w:rsidRPr="00D95A50" w:rsidRDefault="00606931" w:rsidP="00D41958">
            <w:pPr>
              <w:pStyle w:val="Stycke"/>
              <w:rPr>
                <w:b/>
                <w:bCs/>
              </w:rPr>
            </w:pPr>
            <w:r w:rsidRPr="00D95A50">
              <w:rPr>
                <w:b/>
                <w:bCs/>
              </w:rPr>
              <w:t>0,35</w:t>
            </w:r>
          </w:p>
        </w:tc>
        <w:tc>
          <w:tcPr>
            <w:tcW w:w="728" w:type="dxa"/>
            <w:tcBorders>
              <w:top w:val="single" w:sz="4" w:space="0" w:color="auto"/>
              <w:left w:val="single" w:sz="4" w:space="0" w:color="auto"/>
              <w:bottom w:val="single" w:sz="4" w:space="0" w:color="auto"/>
              <w:right w:val="single" w:sz="4" w:space="0" w:color="auto"/>
            </w:tcBorders>
            <w:noWrap/>
            <w:vAlign w:val="bottom"/>
          </w:tcPr>
          <w:p w14:paraId="1AC66C2C" w14:textId="77777777" w:rsidR="00606931" w:rsidRPr="00D95A50" w:rsidRDefault="00606931" w:rsidP="00D41958">
            <w:pPr>
              <w:pStyle w:val="Stycke"/>
              <w:rPr>
                <w:b/>
                <w:bCs/>
              </w:rPr>
            </w:pPr>
            <w:r w:rsidRPr="00D95A50">
              <w:rPr>
                <w:b/>
                <w:bCs/>
              </w:rPr>
              <w:t>0,525</w:t>
            </w:r>
          </w:p>
        </w:tc>
        <w:tc>
          <w:tcPr>
            <w:tcW w:w="938" w:type="dxa"/>
            <w:tcBorders>
              <w:top w:val="single" w:sz="4" w:space="0" w:color="auto"/>
              <w:left w:val="single" w:sz="4" w:space="0" w:color="auto"/>
              <w:bottom w:val="single" w:sz="4" w:space="0" w:color="auto"/>
              <w:right w:val="single" w:sz="4" w:space="0" w:color="auto"/>
            </w:tcBorders>
            <w:noWrap/>
            <w:vAlign w:val="bottom"/>
          </w:tcPr>
          <w:p w14:paraId="4930976C" w14:textId="77777777" w:rsidR="00606931" w:rsidRPr="00D95A50" w:rsidRDefault="00606931" w:rsidP="00D41958">
            <w:pPr>
              <w:pStyle w:val="Stycke"/>
              <w:rPr>
                <w:b/>
                <w:bCs/>
              </w:rPr>
            </w:pPr>
            <w:r w:rsidRPr="00D95A50">
              <w:rPr>
                <w:b/>
                <w:bCs/>
              </w:rPr>
              <w:t>0,70</w:t>
            </w:r>
          </w:p>
        </w:tc>
        <w:tc>
          <w:tcPr>
            <w:tcW w:w="647" w:type="dxa"/>
            <w:tcBorders>
              <w:top w:val="single" w:sz="4" w:space="0" w:color="auto"/>
              <w:left w:val="single" w:sz="4" w:space="0" w:color="auto"/>
              <w:bottom w:val="single" w:sz="4" w:space="0" w:color="auto"/>
              <w:right w:val="single" w:sz="4" w:space="0" w:color="auto"/>
            </w:tcBorders>
            <w:noWrap/>
            <w:vAlign w:val="bottom"/>
          </w:tcPr>
          <w:p w14:paraId="682DE6FE" w14:textId="77777777" w:rsidR="00606931" w:rsidRPr="00D95A50" w:rsidRDefault="00606931" w:rsidP="00D41958">
            <w:pPr>
              <w:pStyle w:val="Stycke"/>
              <w:rPr>
                <w:b/>
                <w:bCs/>
              </w:rPr>
            </w:pPr>
            <w:r w:rsidRPr="00D95A50">
              <w:rPr>
                <w:b/>
                <w:bCs/>
              </w:rPr>
              <w:t>1,05</w:t>
            </w:r>
          </w:p>
        </w:tc>
        <w:tc>
          <w:tcPr>
            <w:tcW w:w="748" w:type="dxa"/>
            <w:tcBorders>
              <w:top w:val="single" w:sz="4" w:space="0" w:color="auto"/>
              <w:left w:val="single" w:sz="4" w:space="0" w:color="auto"/>
              <w:bottom w:val="single" w:sz="4" w:space="0" w:color="auto"/>
              <w:right w:val="single" w:sz="4" w:space="0" w:color="auto"/>
            </w:tcBorders>
            <w:noWrap/>
            <w:vAlign w:val="bottom"/>
          </w:tcPr>
          <w:p w14:paraId="44039988" w14:textId="77777777" w:rsidR="00606931" w:rsidRPr="00D95A50" w:rsidRDefault="00606931" w:rsidP="00D41958">
            <w:pPr>
              <w:pStyle w:val="Stycke"/>
              <w:rPr>
                <w:b/>
                <w:bCs/>
              </w:rPr>
            </w:pPr>
          </w:p>
        </w:tc>
        <w:tc>
          <w:tcPr>
            <w:tcW w:w="940" w:type="dxa"/>
            <w:tcBorders>
              <w:top w:val="single" w:sz="4" w:space="0" w:color="auto"/>
              <w:left w:val="single" w:sz="4" w:space="0" w:color="auto"/>
              <w:bottom w:val="single" w:sz="4" w:space="0" w:color="auto"/>
              <w:right w:val="single" w:sz="4" w:space="0" w:color="auto"/>
            </w:tcBorders>
            <w:noWrap/>
            <w:vAlign w:val="bottom"/>
          </w:tcPr>
          <w:p w14:paraId="5925C887" w14:textId="77777777" w:rsidR="00606931" w:rsidRPr="00D95A50" w:rsidRDefault="00606931" w:rsidP="00D41958">
            <w:pPr>
              <w:pStyle w:val="Stycke"/>
            </w:pPr>
            <w:r w:rsidRPr="00D95A50">
              <w:t>Höjd</w:t>
            </w:r>
          </w:p>
        </w:tc>
      </w:tr>
    </w:tbl>
    <w:p w14:paraId="7AEFF699" w14:textId="77777777" w:rsidR="00606931" w:rsidRPr="00D95A50" w:rsidRDefault="00606931" w:rsidP="00606931"/>
    <w:p w14:paraId="62D43FF2" w14:textId="77777777" w:rsidR="00606931" w:rsidRPr="00D95A50" w:rsidRDefault="00606931" w:rsidP="00606931">
      <w:pPr>
        <w:pStyle w:val="Stycke"/>
        <w:outlineLvl w:val="0"/>
      </w:pPr>
      <w:r w:rsidRPr="00D95A50">
        <w:t>Märket ska ha minst följande storlekar på följande vägar och utrymmen.</w:t>
      </w:r>
      <w:r w:rsidRPr="00D95A50" w:rsidDel="00AD1A74">
        <w:t xml:space="preserve"> </w:t>
      </w:r>
    </w:p>
    <w:tbl>
      <w:tblPr>
        <w:tblW w:w="5216" w:type="dxa"/>
        <w:tblInd w:w="250" w:type="dxa"/>
        <w:tblLayout w:type="fixed"/>
        <w:tblLook w:val="01E0" w:firstRow="1" w:lastRow="1" w:firstColumn="1" w:lastColumn="1" w:noHBand="0" w:noVBand="0"/>
      </w:tblPr>
      <w:tblGrid>
        <w:gridCol w:w="4346"/>
        <w:gridCol w:w="870"/>
      </w:tblGrid>
      <w:tr w:rsidR="00606931" w:rsidRPr="00D95A50" w14:paraId="675FA861" w14:textId="77777777" w:rsidTr="00D41958">
        <w:tc>
          <w:tcPr>
            <w:tcW w:w="4166" w:type="pct"/>
            <w:tcBorders>
              <w:bottom w:val="single" w:sz="4" w:space="0" w:color="auto"/>
            </w:tcBorders>
          </w:tcPr>
          <w:p w14:paraId="03A60434"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12FBF7D7" w14:textId="77777777" w:rsidR="00606931" w:rsidRPr="00D95A50" w:rsidRDefault="00606931" w:rsidP="00D41958">
            <w:pPr>
              <w:pStyle w:val="Stycke"/>
            </w:pPr>
            <w:r w:rsidRPr="00D95A50">
              <w:rPr>
                <w:b/>
              </w:rPr>
              <w:t>Storlek</w:t>
            </w:r>
          </w:p>
        </w:tc>
      </w:tr>
      <w:tr w:rsidR="00606931" w:rsidRPr="00D95A50" w14:paraId="2D266961" w14:textId="77777777" w:rsidTr="00D41958">
        <w:tc>
          <w:tcPr>
            <w:tcW w:w="4166" w:type="pct"/>
          </w:tcPr>
          <w:p w14:paraId="5BCB70B2" w14:textId="77777777" w:rsidR="00606931" w:rsidRPr="00D95A50" w:rsidRDefault="00606931" w:rsidP="00D41958">
            <w:pPr>
              <w:pStyle w:val="Stycke"/>
            </w:pPr>
            <w:r w:rsidRPr="00D95A50">
              <w:t>1. Väg som inte är motorväg eller motortrafikled</w:t>
            </w:r>
          </w:p>
        </w:tc>
        <w:tc>
          <w:tcPr>
            <w:tcW w:w="834" w:type="pct"/>
          </w:tcPr>
          <w:p w14:paraId="26AF463D" w14:textId="77777777" w:rsidR="00606931" w:rsidRPr="00D95A50" w:rsidRDefault="00606931" w:rsidP="00D41958">
            <w:pPr>
              <w:pStyle w:val="Stycke"/>
            </w:pPr>
            <w:r w:rsidRPr="00D95A50">
              <w:t>Normal</w:t>
            </w:r>
          </w:p>
        </w:tc>
      </w:tr>
      <w:tr w:rsidR="00606931" w:rsidRPr="00D95A50" w14:paraId="0A2908C9" w14:textId="77777777" w:rsidTr="00D41958">
        <w:tc>
          <w:tcPr>
            <w:tcW w:w="4166" w:type="pct"/>
          </w:tcPr>
          <w:p w14:paraId="35A57233" w14:textId="77777777" w:rsidR="00606931" w:rsidRPr="00D95A50" w:rsidRDefault="00606931" w:rsidP="00D41958">
            <w:pPr>
              <w:pStyle w:val="Stycke"/>
            </w:pPr>
            <w:r w:rsidRPr="00D95A50">
              <w:t xml:space="preserve">2. Väg enligt 1 i trång väg- eller gatumiljö med korta siktsträckor </w:t>
            </w:r>
          </w:p>
        </w:tc>
        <w:tc>
          <w:tcPr>
            <w:tcW w:w="834" w:type="pct"/>
          </w:tcPr>
          <w:p w14:paraId="271ADEB4" w14:textId="77777777" w:rsidR="00606931" w:rsidRPr="00D95A50" w:rsidRDefault="00606931" w:rsidP="00D41958">
            <w:pPr>
              <w:pStyle w:val="Stycke"/>
            </w:pPr>
            <w:r w:rsidRPr="00D95A50">
              <w:t>Liten</w:t>
            </w:r>
          </w:p>
          <w:p w14:paraId="4CDE6081" w14:textId="77777777" w:rsidR="00606931" w:rsidRPr="00D95A50" w:rsidRDefault="00606931" w:rsidP="00D41958">
            <w:pPr>
              <w:pStyle w:val="Styckemedindrag"/>
            </w:pPr>
          </w:p>
        </w:tc>
      </w:tr>
      <w:tr w:rsidR="00606931" w:rsidRPr="00D95A50" w14:paraId="26466519" w14:textId="77777777" w:rsidTr="00D41958">
        <w:tc>
          <w:tcPr>
            <w:tcW w:w="4166" w:type="pct"/>
          </w:tcPr>
          <w:p w14:paraId="6342CB47" w14:textId="77777777" w:rsidR="00606931" w:rsidRPr="00D95A50" w:rsidRDefault="00606931" w:rsidP="00D41958">
            <w:pPr>
              <w:pStyle w:val="Stycke"/>
            </w:pPr>
            <w:r w:rsidRPr="00D95A50">
              <w:t>3. I trånga utrymmen inom ett område för parkering</w:t>
            </w:r>
          </w:p>
        </w:tc>
        <w:tc>
          <w:tcPr>
            <w:tcW w:w="834" w:type="pct"/>
          </w:tcPr>
          <w:p w14:paraId="147D4ED8" w14:textId="77777777" w:rsidR="00606931" w:rsidRPr="00D95A50" w:rsidRDefault="00606931" w:rsidP="00D41958">
            <w:pPr>
              <w:pStyle w:val="Stycke"/>
            </w:pPr>
            <w:r w:rsidRPr="00D95A50">
              <w:t>Mycket liten</w:t>
            </w:r>
          </w:p>
        </w:tc>
      </w:tr>
    </w:tbl>
    <w:p w14:paraId="75A1457F" w14:textId="77777777" w:rsidR="00606931" w:rsidRPr="00D95A50" w:rsidRDefault="00606931" w:rsidP="00606931">
      <w:pPr>
        <w:pStyle w:val="Stycke"/>
        <w:spacing w:before="360" w:after="120"/>
        <w:rPr>
          <w:b/>
        </w:rPr>
      </w:pPr>
      <w:r w:rsidRPr="00D95A50">
        <w:rPr>
          <w:b/>
        </w:rPr>
        <w:t>Märke C45 Särskilda bestämmelser för stannande och parkering</w:t>
      </w:r>
    </w:p>
    <w:p w14:paraId="46F41C09" w14:textId="77777777" w:rsidR="00606931" w:rsidRPr="00D95A50" w:rsidRDefault="00606931" w:rsidP="00606931">
      <w:pPr>
        <w:pStyle w:val="Stycke"/>
      </w:pPr>
      <w:r w:rsidRPr="00D95A50">
        <w:t xml:space="preserve">Storleken på märke C45, </w:t>
      </w:r>
      <w:r w:rsidRPr="00D95A50">
        <w:rPr>
          <w:i/>
        </w:rPr>
        <w:t>särskilda bestämmelser för stannande och parker</w:t>
      </w:r>
      <w:r w:rsidRPr="00D95A50">
        <w:rPr>
          <w:i/>
        </w:rPr>
        <w:softHyphen/>
        <w:t>ing</w:t>
      </w:r>
      <w:r w:rsidRPr="00D95A50">
        <w:t>, ska anpassas till storleken på det märke som det sätts upp under.</w:t>
      </w:r>
    </w:p>
    <w:p w14:paraId="1DE46BB3" w14:textId="77777777" w:rsidR="00606931" w:rsidRPr="00D95A50" w:rsidRDefault="00606931" w:rsidP="00606931">
      <w:pPr>
        <w:pStyle w:val="Rubrik3"/>
      </w:pPr>
      <w:bookmarkStart w:id="82" w:name="_Toc510610650"/>
      <w:bookmarkStart w:id="83" w:name="_Toc511886953"/>
      <w:r w:rsidRPr="00D95A50">
        <w:lastRenderedPageBreak/>
        <w:t>Placering över körbanan</w:t>
      </w:r>
      <w:bookmarkEnd w:id="82"/>
      <w:bookmarkEnd w:id="83"/>
    </w:p>
    <w:p w14:paraId="5F04711E" w14:textId="77777777" w:rsidR="00606931" w:rsidRPr="00D95A50" w:rsidRDefault="00606931" w:rsidP="00606931">
      <w:pPr>
        <w:pStyle w:val="Stycke"/>
        <w:spacing w:before="120"/>
      </w:pPr>
      <w:r w:rsidRPr="00D95A50">
        <w:rPr>
          <w:rStyle w:val="Fparagrafbeteckning"/>
        </w:rPr>
        <w:t>2 §</w:t>
      </w:r>
      <w:r w:rsidRPr="00D95A50">
        <w:rPr>
          <w:rStyle w:val="Fparagrafbeteckning"/>
        </w:rPr>
        <w:t> </w:t>
      </w:r>
      <w:r w:rsidRPr="00D95A50">
        <w:t xml:space="preserve">Följande förbudsmärken får sättas upp över körbanan: </w:t>
      </w:r>
    </w:p>
    <w:p w14:paraId="4874637D" w14:textId="77777777" w:rsidR="00606931" w:rsidRPr="00D95A50" w:rsidRDefault="00606931" w:rsidP="00606931">
      <w:pPr>
        <w:pStyle w:val="Styckemedindrag"/>
      </w:pPr>
      <w:r w:rsidRPr="00D95A50">
        <w:t xml:space="preserve">1. C1, </w:t>
      </w:r>
      <w:r w:rsidRPr="00D95A50">
        <w:rPr>
          <w:i/>
        </w:rPr>
        <w:t>förbud mot infart med fordon</w:t>
      </w:r>
      <w:r w:rsidRPr="00D95A50">
        <w:t>.</w:t>
      </w:r>
    </w:p>
    <w:p w14:paraId="34199936" w14:textId="77777777" w:rsidR="00606931" w:rsidRPr="00D95A50" w:rsidRDefault="00606931" w:rsidP="00606931">
      <w:pPr>
        <w:pStyle w:val="Styckemedindrag"/>
      </w:pPr>
      <w:r w:rsidRPr="00D95A50">
        <w:t xml:space="preserve">2. C2, </w:t>
      </w:r>
      <w:r w:rsidRPr="00D95A50">
        <w:rPr>
          <w:i/>
        </w:rPr>
        <w:t>förbud mot trafik med fordon</w:t>
      </w:r>
      <w:r w:rsidRPr="00D95A50">
        <w:t>.</w:t>
      </w:r>
    </w:p>
    <w:p w14:paraId="55178E8C" w14:textId="77777777" w:rsidR="00606931" w:rsidRPr="00D95A50" w:rsidRDefault="00606931" w:rsidP="00606931">
      <w:pPr>
        <w:pStyle w:val="Styckemedindrag"/>
      </w:pPr>
      <w:r w:rsidRPr="00D95A50">
        <w:t xml:space="preserve">3. C7, </w:t>
      </w:r>
      <w:r w:rsidRPr="00D95A50">
        <w:rPr>
          <w:i/>
        </w:rPr>
        <w:t>förbud mot trafik med tung lastbil</w:t>
      </w:r>
      <w:r w:rsidRPr="00D95A50">
        <w:t>.</w:t>
      </w:r>
    </w:p>
    <w:p w14:paraId="03C47A36" w14:textId="77777777" w:rsidR="00606931" w:rsidRPr="00D95A50" w:rsidRDefault="00606931" w:rsidP="00606931">
      <w:pPr>
        <w:pStyle w:val="Styckemedindrag"/>
      </w:pPr>
      <w:r w:rsidRPr="00D95A50">
        <w:t xml:space="preserve">4. C16, </w:t>
      </w:r>
      <w:r w:rsidRPr="00D95A50">
        <w:rPr>
          <w:i/>
        </w:rPr>
        <w:t>begränsad fordonsbredd</w:t>
      </w:r>
      <w:r w:rsidRPr="00D95A50">
        <w:t>.</w:t>
      </w:r>
    </w:p>
    <w:p w14:paraId="23912BEE" w14:textId="77777777" w:rsidR="00606931" w:rsidRPr="00D95A50" w:rsidRDefault="00606931" w:rsidP="00606931">
      <w:pPr>
        <w:pStyle w:val="Styckemedindrag"/>
      </w:pPr>
      <w:r w:rsidRPr="00D95A50">
        <w:t xml:space="preserve">5. C17, </w:t>
      </w:r>
      <w:r w:rsidRPr="00D95A50">
        <w:rPr>
          <w:i/>
        </w:rPr>
        <w:t>begränsad fordonshöjd</w:t>
      </w:r>
      <w:r w:rsidRPr="00D95A50">
        <w:t>.</w:t>
      </w:r>
    </w:p>
    <w:p w14:paraId="134F19CA" w14:textId="77777777" w:rsidR="00606931" w:rsidRPr="00D95A50" w:rsidRDefault="00606931" w:rsidP="00606931">
      <w:pPr>
        <w:pStyle w:val="Styckemedindrag"/>
      </w:pPr>
      <w:r w:rsidRPr="00D95A50">
        <w:t xml:space="preserve">6. C20, </w:t>
      </w:r>
      <w:r w:rsidRPr="00D95A50">
        <w:rPr>
          <w:i/>
        </w:rPr>
        <w:t>begränsad bruttovikt på fordon</w:t>
      </w:r>
      <w:r w:rsidRPr="00D95A50">
        <w:t>.</w:t>
      </w:r>
    </w:p>
    <w:p w14:paraId="5C9D0311" w14:textId="77777777" w:rsidR="00606931" w:rsidRPr="00D95A50" w:rsidRDefault="00606931" w:rsidP="00606931">
      <w:pPr>
        <w:pStyle w:val="Styckemedindrag"/>
      </w:pPr>
      <w:r w:rsidRPr="00D95A50">
        <w:t xml:space="preserve">7. C27, </w:t>
      </w:r>
      <w:r w:rsidRPr="00D95A50">
        <w:rPr>
          <w:i/>
        </w:rPr>
        <w:t>förbud mot omkörning</w:t>
      </w:r>
      <w:r w:rsidRPr="00D95A50">
        <w:t>.</w:t>
      </w:r>
    </w:p>
    <w:p w14:paraId="0E8B9538" w14:textId="77777777" w:rsidR="00606931" w:rsidRPr="00D95A50" w:rsidRDefault="00606931" w:rsidP="00606931">
      <w:pPr>
        <w:pStyle w:val="Styckemedindrag"/>
      </w:pPr>
      <w:r w:rsidRPr="00D95A50">
        <w:t xml:space="preserve">8. C28, </w:t>
      </w:r>
      <w:r w:rsidRPr="00D95A50">
        <w:rPr>
          <w:i/>
        </w:rPr>
        <w:t>slut på förbud mot omkörning</w:t>
      </w:r>
      <w:r w:rsidRPr="00D95A50">
        <w:t>.</w:t>
      </w:r>
    </w:p>
    <w:p w14:paraId="1BE84A5B" w14:textId="77777777" w:rsidR="00606931" w:rsidRPr="00D95A50" w:rsidRDefault="00606931" w:rsidP="00606931">
      <w:pPr>
        <w:pStyle w:val="Styckemedindrag"/>
      </w:pPr>
      <w:r w:rsidRPr="00D95A50">
        <w:t xml:space="preserve">9. C29, </w:t>
      </w:r>
      <w:r w:rsidRPr="00D95A50">
        <w:rPr>
          <w:i/>
        </w:rPr>
        <w:t>förbud mot omkörning med tung lastbil</w:t>
      </w:r>
      <w:r w:rsidRPr="00D95A50">
        <w:t>.</w:t>
      </w:r>
    </w:p>
    <w:p w14:paraId="397943B3" w14:textId="77777777" w:rsidR="00606931" w:rsidRPr="00D95A50" w:rsidRDefault="00606931" w:rsidP="00606931">
      <w:pPr>
        <w:pStyle w:val="Styckemedindrag"/>
      </w:pPr>
      <w:r w:rsidRPr="00D95A50">
        <w:t xml:space="preserve">10. C30, </w:t>
      </w:r>
      <w:r w:rsidRPr="00D95A50">
        <w:rPr>
          <w:i/>
        </w:rPr>
        <w:t>slut på förbud mot omkörning med tung lastbil</w:t>
      </w:r>
      <w:r w:rsidRPr="00D95A50">
        <w:t>.</w:t>
      </w:r>
    </w:p>
    <w:p w14:paraId="7C26FE2B" w14:textId="77777777" w:rsidR="00606931" w:rsidRPr="00D95A50" w:rsidRDefault="00606931" w:rsidP="00606931">
      <w:pPr>
        <w:pStyle w:val="Styckemedindrag"/>
      </w:pPr>
      <w:r w:rsidRPr="00D95A50">
        <w:t xml:space="preserve">11. C31, </w:t>
      </w:r>
      <w:r w:rsidRPr="00D95A50">
        <w:rPr>
          <w:i/>
        </w:rPr>
        <w:t>hastighetsbegränsning</w:t>
      </w:r>
      <w:r w:rsidRPr="00D95A50">
        <w:t>.</w:t>
      </w:r>
    </w:p>
    <w:p w14:paraId="7EF1B725" w14:textId="77777777" w:rsidR="00606931" w:rsidRPr="00D95A50" w:rsidRDefault="00606931" w:rsidP="00606931">
      <w:pPr>
        <w:pStyle w:val="Styckemedindrag"/>
      </w:pPr>
      <w:r w:rsidRPr="00D95A50">
        <w:t xml:space="preserve">12. C32, </w:t>
      </w:r>
      <w:r w:rsidRPr="00D95A50">
        <w:rPr>
          <w:i/>
        </w:rPr>
        <w:t>tillfällig hastighetsbegränsning upphör</w:t>
      </w:r>
      <w:r w:rsidRPr="00D95A50">
        <w:t>.</w:t>
      </w:r>
    </w:p>
    <w:p w14:paraId="1A0C0CA4" w14:textId="77777777" w:rsidR="00606931" w:rsidRPr="00D95A50" w:rsidRDefault="00606931" w:rsidP="00606931">
      <w:pPr>
        <w:pStyle w:val="Styckemedindrag"/>
      </w:pPr>
      <w:r w:rsidRPr="00D95A50">
        <w:t>Har ett förbudsmärke satts upp över körbanan behöver det inte sättas upp vid sidan om vägen, om det inte särskilt anges i dessa föreskrifter.</w:t>
      </w:r>
    </w:p>
    <w:p w14:paraId="5B4DAF57" w14:textId="77777777" w:rsidR="00606931" w:rsidRPr="00D95A50" w:rsidRDefault="00606931" w:rsidP="00606931">
      <w:pPr>
        <w:pStyle w:val="Rubrik3"/>
      </w:pPr>
      <w:bookmarkStart w:id="84" w:name="_Toc510610651"/>
      <w:bookmarkStart w:id="85" w:name="_Toc511886954"/>
      <w:r w:rsidRPr="00D95A50">
        <w:t>Tillämpning</w:t>
      </w:r>
      <w:bookmarkEnd w:id="84"/>
      <w:bookmarkEnd w:id="85"/>
    </w:p>
    <w:p w14:paraId="4E4C8C8C" w14:textId="77777777" w:rsidR="00606931" w:rsidRPr="00D95A50" w:rsidRDefault="00606931" w:rsidP="00606931">
      <w:pPr>
        <w:pStyle w:val="Rubrik3utanluftfre"/>
      </w:pPr>
      <w:bookmarkStart w:id="86" w:name="_Toc510610652"/>
      <w:bookmarkStart w:id="87" w:name="_Toc511886955"/>
      <w:r w:rsidRPr="00D95A50">
        <w:t>Märke C1 Förbud mot infart med fordon</w:t>
      </w:r>
      <w:bookmarkEnd w:id="86"/>
      <w:bookmarkEnd w:id="87"/>
    </w:p>
    <w:p w14:paraId="69B8BEEF" w14:textId="77777777" w:rsidR="00606931" w:rsidRPr="00D95A50" w:rsidRDefault="00606931" w:rsidP="00606931">
      <w:pPr>
        <w:pStyle w:val="Stycke"/>
      </w:pPr>
      <w:r w:rsidRPr="00D95A50">
        <w:rPr>
          <w:rStyle w:val="Fparagrafbeteckning"/>
        </w:rPr>
        <w:t>3 §</w:t>
      </w:r>
      <w:r w:rsidRPr="00D95A50">
        <w:rPr>
          <w:rStyle w:val="Fparagrafbeteckning"/>
        </w:rPr>
        <w:t> </w:t>
      </w:r>
      <w:r w:rsidRPr="00D95A50">
        <w:t xml:space="preserve">Om fordon på en väg eller en körbana får föras endast i en riktning ska märke C1, </w:t>
      </w:r>
      <w:r w:rsidRPr="00D95A50">
        <w:rPr>
          <w:i/>
          <w:iCs/>
        </w:rPr>
        <w:t>förbud mot infart med fordon</w:t>
      </w:r>
      <w:r w:rsidRPr="00D95A50">
        <w:rPr>
          <w:iCs/>
        </w:rPr>
        <w:t>,</w:t>
      </w:r>
      <w:r w:rsidRPr="00D95A50">
        <w:rPr>
          <w:i/>
          <w:iCs/>
        </w:rPr>
        <w:t xml:space="preserve"> </w:t>
      </w:r>
      <w:r w:rsidRPr="00D95A50">
        <w:t>sättas upp vid korsningar med vägar med anslutande trafik. Det behövs då inte en sådan föreskrift som avses i 1 kap. 9 § första stycket vägmärkesförordningen (2007:90) för att märket ska få sättas upp.</w:t>
      </w:r>
    </w:p>
    <w:p w14:paraId="6F81BC20" w14:textId="77777777" w:rsidR="00606931" w:rsidRPr="00D95A50" w:rsidRDefault="00606931" w:rsidP="00606931">
      <w:pPr>
        <w:pStyle w:val="Rubrik3"/>
        <w:rPr>
          <w:bCs/>
        </w:rPr>
      </w:pPr>
      <w:bookmarkStart w:id="88" w:name="_Toc510610653"/>
      <w:bookmarkStart w:id="89" w:name="_Toc511886956"/>
      <w:r w:rsidRPr="00D95A50">
        <w:rPr>
          <w:bCs/>
        </w:rPr>
        <w:t>Märke C7 Förbud mot tung lastbil</w:t>
      </w:r>
      <w:bookmarkEnd w:id="88"/>
      <w:bookmarkEnd w:id="89"/>
    </w:p>
    <w:p w14:paraId="5F1B07A4" w14:textId="77777777" w:rsidR="00606931" w:rsidRPr="00D95A50" w:rsidRDefault="00606931" w:rsidP="00606931">
      <w:pPr>
        <w:pStyle w:val="Stycke"/>
        <w:spacing w:before="120"/>
      </w:pPr>
      <w:r w:rsidRPr="00D95A50">
        <w:rPr>
          <w:rStyle w:val="Fparagrafbeteckning"/>
        </w:rPr>
        <w:t>4 §</w:t>
      </w:r>
      <w:r w:rsidRPr="00D95A50">
        <w:rPr>
          <w:rStyle w:val="Fparagrafbeteckning"/>
        </w:rPr>
        <w:t> </w:t>
      </w:r>
      <w:r w:rsidRPr="00D95A50">
        <w:t xml:space="preserve">Om märke C7, </w:t>
      </w:r>
      <w:r w:rsidRPr="00D95A50">
        <w:rPr>
          <w:i/>
        </w:rPr>
        <w:t>förbud mot tung lastbil</w:t>
      </w:r>
      <w:r w:rsidRPr="00D95A50">
        <w:t xml:space="preserve">, även avser lätt lastbil ska det anges på tilläggstavla T22, </w:t>
      </w:r>
      <w:r w:rsidRPr="00D95A50">
        <w:rPr>
          <w:i/>
        </w:rPr>
        <w:t>text</w:t>
      </w:r>
      <w:r w:rsidRPr="00D95A50">
        <w:t>, med texten Gäller även lätt lastbil.</w:t>
      </w:r>
    </w:p>
    <w:p w14:paraId="2B010DB3" w14:textId="77777777" w:rsidR="00606931" w:rsidRPr="00D95A50" w:rsidRDefault="00606931" w:rsidP="00606931">
      <w:pPr>
        <w:pStyle w:val="Rubrik3"/>
      </w:pPr>
      <w:bookmarkStart w:id="90" w:name="_Toc510610654"/>
      <w:bookmarkStart w:id="91" w:name="_Toc511886957"/>
      <w:r w:rsidRPr="00D95A50">
        <w:rPr>
          <w:bCs/>
        </w:rPr>
        <w:t>Märke C15 Förbud mot gångtrafik</w:t>
      </w:r>
      <w:bookmarkEnd w:id="90"/>
      <w:bookmarkEnd w:id="91"/>
    </w:p>
    <w:p w14:paraId="62774DD0" w14:textId="77777777" w:rsidR="00606931" w:rsidRPr="00D95A50" w:rsidRDefault="00606931" w:rsidP="00606931">
      <w:pPr>
        <w:pStyle w:val="Stycke"/>
        <w:spacing w:before="120"/>
      </w:pPr>
      <w:r w:rsidRPr="00D95A50">
        <w:rPr>
          <w:rStyle w:val="Fparagrafbeteckning"/>
        </w:rPr>
        <w:t>5 </w:t>
      </w:r>
      <w:r w:rsidRPr="00D95A50">
        <w:rPr>
          <w:b/>
        </w:rPr>
        <w:t>§</w:t>
      </w:r>
      <w:r w:rsidRPr="00D95A50">
        <w:rPr>
          <w:b/>
        </w:rPr>
        <w:t> </w:t>
      </w:r>
      <w:r w:rsidRPr="00D95A50">
        <w:t xml:space="preserve">Om det behövs får märke C15, </w:t>
      </w:r>
      <w:r w:rsidRPr="00D95A50">
        <w:rPr>
          <w:i/>
        </w:rPr>
        <w:t>förbud mot gångtrafik</w:t>
      </w:r>
      <w:r w:rsidRPr="00D95A50">
        <w:t>, sättas upp vid motorvägars och motortrafikleders slut och avfarter. Det behövs då inte en sådan föreskrift som avses i 1 kap. 9 § första stycket vägmärkesförordningen (2007:90) för att märket ska få sättas upp.</w:t>
      </w:r>
    </w:p>
    <w:p w14:paraId="15F110D6" w14:textId="77777777" w:rsidR="00606931" w:rsidRPr="00D95A50" w:rsidRDefault="00606931" w:rsidP="00606931">
      <w:pPr>
        <w:pStyle w:val="Rubrik3"/>
        <w:rPr>
          <w:bCs/>
        </w:rPr>
      </w:pPr>
      <w:bookmarkStart w:id="92" w:name="_Toc510610655"/>
      <w:bookmarkStart w:id="93" w:name="_Toc511886958"/>
      <w:r w:rsidRPr="00D95A50">
        <w:rPr>
          <w:bCs/>
        </w:rPr>
        <w:t>Märke C17 Begränsad fordonshöjd</w:t>
      </w:r>
      <w:bookmarkEnd w:id="92"/>
      <w:bookmarkEnd w:id="93"/>
    </w:p>
    <w:p w14:paraId="5C1FA746" w14:textId="77777777" w:rsidR="00606931" w:rsidRPr="00D95A50" w:rsidRDefault="00606931" w:rsidP="00606931">
      <w:pPr>
        <w:pStyle w:val="Stycke"/>
      </w:pPr>
      <w:r w:rsidRPr="00D95A50">
        <w:rPr>
          <w:rStyle w:val="Fparagrafbeteckning"/>
        </w:rPr>
        <w:t>6 §</w:t>
      </w:r>
      <w:r w:rsidRPr="00D95A50">
        <w:rPr>
          <w:rStyle w:val="Fparagrafbeteckning"/>
        </w:rPr>
        <w:t> </w:t>
      </w:r>
      <w:r w:rsidRPr="00D95A50">
        <w:t xml:space="preserve">Märke C17, </w:t>
      </w:r>
      <w:r w:rsidRPr="00D95A50">
        <w:rPr>
          <w:i/>
          <w:iCs/>
        </w:rPr>
        <w:t>begränsad fordonshöjd</w:t>
      </w:r>
      <w:r w:rsidRPr="00D95A50">
        <w:rPr>
          <w:iCs/>
        </w:rPr>
        <w:t>,</w:t>
      </w:r>
      <w:r w:rsidRPr="00D95A50">
        <w:rPr>
          <w:i/>
          <w:iCs/>
        </w:rPr>
        <w:t xml:space="preserve"> </w:t>
      </w:r>
      <w:r w:rsidRPr="00D95A50">
        <w:rPr>
          <w:iCs/>
        </w:rPr>
        <w:t>ska</w:t>
      </w:r>
      <w:r w:rsidRPr="00D95A50">
        <w:t xml:space="preserve"> sättas upp över körbanan. Märket ska även sättas upp på båda sidor om körbanan där vägen har mer än ett körfält i färdriktningen, om det inte finns särskilda skäl för något annat och om det inte innebär fara för trafiksäkerheten.</w:t>
      </w:r>
    </w:p>
    <w:p w14:paraId="456117D9" w14:textId="77777777" w:rsidR="00606931" w:rsidRPr="00D95A50" w:rsidRDefault="00606931" w:rsidP="00606931">
      <w:pPr>
        <w:pStyle w:val="Styckemedindrag"/>
      </w:pPr>
      <w:r w:rsidRPr="00D95A50">
        <w:t>Förberedande upplysning om begränsad fordonshöjd ska ges senast vid sista vägvalspunkten före höjdbegränsningen.</w:t>
      </w:r>
    </w:p>
    <w:p w14:paraId="38DCBD7E" w14:textId="77777777" w:rsidR="00606931" w:rsidRPr="00D95A50" w:rsidRDefault="00606931" w:rsidP="00606931">
      <w:pPr>
        <w:pStyle w:val="Stycke"/>
        <w:spacing w:before="120"/>
      </w:pPr>
      <w:r w:rsidRPr="00D95A50">
        <w:rPr>
          <w:rStyle w:val="Fparagrafbeteckning"/>
        </w:rPr>
        <w:lastRenderedPageBreak/>
        <w:t>7 §</w:t>
      </w:r>
      <w:r w:rsidRPr="00D95A50">
        <w:rPr>
          <w:rStyle w:val="Fparagrafbeteckning"/>
        </w:rPr>
        <w:t> </w:t>
      </w:r>
      <w:r w:rsidRPr="00D95A50">
        <w:t xml:space="preserve">Är den fria höjden olika i skilda körfält ska märke C17, </w:t>
      </w:r>
      <w:r w:rsidRPr="00D95A50">
        <w:rPr>
          <w:i/>
        </w:rPr>
        <w:t>begränsad fordonshöjd</w:t>
      </w:r>
      <w:r w:rsidRPr="00D95A50">
        <w:t xml:space="preserve">, sättas upp över varje körfält. Är märket också uppsatt på höger sida ska den lägsta fria höjden anges på märket, och på tilläggstavla T22, </w:t>
      </w:r>
      <w:r w:rsidRPr="00D95A50">
        <w:rPr>
          <w:i/>
        </w:rPr>
        <w:t>text</w:t>
      </w:r>
      <w:r w:rsidRPr="00D95A50">
        <w:t>, ska det anges att den fria höjden är högre i ett visst körfält.</w:t>
      </w:r>
    </w:p>
    <w:p w14:paraId="075E6690" w14:textId="77777777" w:rsidR="00606931" w:rsidRPr="00D95A50" w:rsidRDefault="00606931" w:rsidP="00606931">
      <w:pPr>
        <w:pStyle w:val="Stycke"/>
        <w:spacing w:before="120"/>
      </w:pPr>
      <w:r w:rsidRPr="00D95A50">
        <w:rPr>
          <w:rStyle w:val="Fparagrafbeteckning"/>
        </w:rPr>
        <w:t>8 §</w:t>
      </w:r>
      <w:r w:rsidRPr="00D95A50">
        <w:rPr>
          <w:rStyle w:val="Fparagrafbeteckning"/>
        </w:rPr>
        <w:t> </w:t>
      </w:r>
      <w:r w:rsidRPr="00D95A50">
        <w:t xml:space="preserve">Det behövs inte en sådan föreskrift som avses i 1 kap. 9 § första stycket vägmärkesförordningen (2007:90) för att märke C17, </w:t>
      </w:r>
      <w:r w:rsidRPr="00D95A50">
        <w:rPr>
          <w:i/>
          <w:iCs/>
        </w:rPr>
        <w:t>begränsad fordonshöjd</w:t>
      </w:r>
      <w:r w:rsidRPr="00D95A50">
        <w:rPr>
          <w:iCs/>
        </w:rPr>
        <w:t>,</w:t>
      </w:r>
      <w:r w:rsidRPr="00D95A50">
        <w:rPr>
          <w:i/>
          <w:iCs/>
        </w:rPr>
        <w:t xml:space="preserve"> </w:t>
      </w:r>
      <w:r w:rsidRPr="00D95A50">
        <w:t>ska få sättas upp.</w:t>
      </w:r>
    </w:p>
    <w:p w14:paraId="4B916958" w14:textId="77777777" w:rsidR="00606931" w:rsidRPr="00D95A50" w:rsidRDefault="00606931" w:rsidP="00606931">
      <w:pPr>
        <w:pStyle w:val="Rubrik3"/>
      </w:pPr>
      <w:bookmarkStart w:id="94" w:name="_Toc510610656"/>
      <w:bookmarkStart w:id="95" w:name="_Toc511886959"/>
      <w:r w:rsidRPr="00D95A50">
        <w:t>Märke C18 Begränsad fordonslängd</w:t>
      </w:r>
      <w:bookmarkEnd w:id="94"/>
      <w:bookmarkEnd w:id="95"/>
    </w:p>
    <w:p w14:paraId="2483364D" w14:textId="77777777" w:rsidR="00606931" w:rsidRPr="00D95A50" w:rsidRDefault="00606931" w:rsidP="00606931">
      <w:pPr>
        <w:pStyle w:val="Stycke"/>
      </w:pPr>
      <w:r w:rsidRPr="00D95A50">
        <w:rPr>
          <w:rStyle w:val="Fparagrafbeteckning"/>
        </w:rPr>
        <w:t>9 §</w:t>
      </w:r>
      <w:r w:rsidRPr="00D95A50">
        <w:rPr>
          <w:rStyle w:val="Fparagrafbeteckning"/>
        </w:rPr>
        <w:t> </w:t>
      </w:r>
      <w:r w:rsidRPr="00D95A50">
        <w:t xml:space="preserve">Märke C18, </w:t>
      </w:r>
      <w:r w:rsidRPr="00D95A50">
        <w:rPr>
          <w:i/>
          <w:iCs/>
        </w:rPr>
        <w:t>begränsad fordonslängd</w:t>
      </w:r>
      <w:r w:rsidRPr="00D95A50">
        <w:t>, ska sättas upp på båda sidor om körbanan där vägen har mer än ett körfält i samma färdriktning.</w:t>
      </w:r>
    </w:p>
    <w:p w14:paraId="58C6FFF0" w14:textId="77777777" w:rsidR="00606931" w:rsidRPr="00D95A50" w:rsidRDefault="00606931" w:rsidP="00606931">
      <w:pPr>
        <w:pStyle w:val="Stycke"/>
        <w:spacing w:before="120"/>
      </w:pPr>
      <w:r w:rsidRPr="00D95A50">
        <w:rPr>
          <w:rStyle w:val="Fparagrafbeteckning"/>
        </w:rPr>
        <w:t>10 §</w:t>
      </w:r>
      <w:r w:rsidRPr="00D95A50">
        <w:rPr>
          <w:rStyle w:val="Fparagrafbeteckning"/>
        </w:rPr>
        <w:t> </w:t>
      </w:r>
      <w:r w:rsidRPr="00D95A50">
        <w:t xml:space="preserve">Används märke </w:t>
      </w:r>
      <w:r w:rsidRPr="00D95A50">
        <w:rPr>
          <w:bCs/>
        </w:rPr>
        <w:t xml:space="preserve">C18, </w:t>
      </w:r>
      <w:r w:rsidRPr="00D95A50">
        <w:rPr>
          <w:bCs/>
          <w:i/>
          <w:iCs/>
        </w:rPr>
        <w:t>begränsad fordonslängd</w:t>
      </w:r>
      <w:r w:rsidRPr="00D95A50">
        <w:rPr>
          <w:bCs/>
          <w:iCs/>
        </w:rPr>
        <w:t>,</w:t>
      </w:r>
      <w:r w:rsidRPr="00D95A50">
        <w:rPr>
          <w:bCs/>
          <w:i/>
          <w:iCs/>
        </w:rPr>
        <w:t xml:space="preserve"> </w:t>
      </w:r>
      <w:r w:rsidRPr="00D95A50">
        <w:rPr>
          <w:bCs/>
        </w:rPr>
        <w:t xml:space="preserve">med tilläggstavla T2, </w:t>
      </w:r>
      <w:r w:rsidRPr="00D95A50">
        <w:rPr>
          <w:bCs/>
          <w:i/>
          <w:iCs/>
        </w:rPr>
        <w:t>avstånd</w:t>
      </w:r>
      <w:r w:rsidRPr="00D95A50">
        <w:rPr>
          <w:bCs/>
          <w:iCs/>
        </w:rPr>
        <w:t>,</w:t>
      </w:r>
      <w:r w:rsidRPr="00D95A50">
        <w:rPr>
          <w:bCs/>
          <w:i/>
          <w:iCs/>
        </w:rPr>
        <w:t xml:space="preserve"> </w:t>
      </w:r>
      <w:r w:rsidRPr="00D95A50">
        <w:rPr>
          <w:bCs/>
        </w:rPr>
        <w:t xml:space="preserve">får kompletterande uppgift om platsen där längdbegränsningen börjar ges med tilläggstavla T22, </w:t>
      </w:r>
      <w:r w:rsidRPr="00D95A50">
        <w:rPr>
          <w:bCs/>
          <w:i/>
        </w:rPr>
        <w:t>text</w:t>
      </w:r>
      <w:r w:rsidRPr="00D95A50">
        <w:rPr>
          <w:bCs/>
        </w:rPr>
        <w:t>.</w:t>
      </w:r>
    </w:p>
    <w:p w14:paraId="65557D77" w14:textId="77777777" w:rsidR="00606931" w:rsidRPr="00D95A50" w:rsidRDefault="00606931" w:rsidP="00606931">
      <w:pPr>
        <w:pStyle w:val="Styckemedindrag"/>
      </w:pPr>
      <w:r w:rsidRPr="00D95A50">
        <w:t>Förberedande upplysning om begränsad fordonslängd ska ges senast vid sista vägvalspunkten före förbudet.</w:t>
      </w:r>
    </w:p>
    <w:p w14:paraId="1BBB31EC" w14:textId="77777777" w:rsidR="00606931" w:rsidRPr="00D95A50" w:rsidRDefault="00606931" w:rsidP="00606931">
      <w:pPr>
        <w:pStyle w:val="Rubrik3"/>
        <w:rPr>
          <w:bCs/>
        </w:rPr>
      </w:pPr>
      <w:bookmarkStart w:id="96" w:name="_Toc510610657"/>
      <w:bookmarkStart w:id="97" w:name="_Toc511886960"/>
      <w:r w:rsidRPr="00D95A50">
        <w:rPr>
          <w:bCs/>
        </w:rPr>
        <w:t>Märke C20 Begränsad bruttovikt på fordon</w:t>
      </w:r>
      <w:bookmarkEnd w:id="96"/>
      <w:bookmarkEnd w:id="97"/>
    </w:p>
    <w:p w14:paraId="7776EF97" w14:textId="77777777" w:rsidR="00606931" w:rsidRPr="00D95A50" w:rsidRDefault="00606931" w:rsidP="00606931">
      <w:pPr>
        <w:pStyle w:val="Stycke"/>
        <w:spacing w:before="120"/>
      </w:pPr>
      <w:r w:rsidRPr="00D95A50">
        <w:rPr>
          <w:rStyle w:val="Fparagrafbeteckning"/>
        </w:rPr>
        <w:t>11 §</w:t>
      </w:r>
      <w:r w:rsidRPr="00D95A50">
        <w:rPr>
          <w:rStyle w:val="Fparagrafbeteckning"/>
        </w:rPr>
        <w:t> </w:t>
      </w:r>
      <w:r w:rsidRPr="00D95A50">
        <w:t xml:space="preserve">Märke C20, </w:t>
      </w:r>
      <w:r w:rsidRPr="00D95A50">
        <w:rPr>
          <w:i/>
          <w:iCs/>
        </w:rPr>
        <w:t>begränsad bruttovikt på fordon</w:t>
      </w:r>
      <w:r w:rsidRPr="00D95A50">
        <w:t>, ska sättas upp på båda sidor om körbanan där vägen har mer än ett körfält i samma färdriktning.</w:t>
      </w:r>
    </w:p>
    <w:p w14:paraId="28D2714A" w14:textId="77777777" w:rsidR="00606931" w:rsidRPr="00D95A50" w:rsidRDefault="00606931" w:rsidP="00606931">
      <w:pPr>
        <w:pStyle w:val="Styckemedindrag"/>
      </w:pPr>
      <w:r w:rsidRPr="00D95A50">
        <w:t>Förberedande upplysning om begränsad bruttovikt på fordon ska ges senast vid sista vägvalspunkten före förbudet.</w:t>
      </w:r>
    </w:p>
    <w:p w14:paraId="2C50DA0F" w14:textId="77777777" w:rsidR="00606931" w:rsidRPr="00D95A50" w:rsidRDefault="00606931" w:rsidP="00606931">
      <w:pPr>
        <w:pStyle w:val="Rubrik3"/>
      </w:pPr>
      <w:bookmarkStart w:id="98" w:name="_Toc510610658"/>
      <w:bookmarkStart w:id="99" w:name="_Toc511886961"/>
      <w:r w:rsidRPr="00D95A50">
        <w:t>Märke C21 Begränsad bruttovikt på fordon och fordonståg</w:t>
      </w:r>
      <w:bookmarkEnd w:id="98"/>
      <w:bookmarkEnd w:id="99"/>
    </w:p>
    <w:p w14:paraId="34CA3170" w14:textId="77777777" w:rsidR="00606931" w:rsidRPr="00D95A50" w:rsidRDefault="00606931" w:rsidP="00606931">
      <w:pPr>
        <w:pStyle w:val="Stycke"/>
      </w:pPr>
      <w:r w:rsidRPr="00D95A50">
        <w:rPr>
          <w:rStyle w:val="Fparagrafbeteckning"/>
        </w:rPr>
        <w:t>12 §</w:t>
      </w:r>
      <w:r w:rsidRPr="00D95A50">
        <w:rPr>
          <w:rStyle w:val="Fparagrafbeteckning"/>
        </w:rPr>
        <w:t> </w:t>
      </w:r>
      <w:r w:rsidRPr="00D95A50">
        <w:t xml:space="preserve">Märke C21, </w:t>
      </w:r>
      <w:r w:rsidRPr="00D95A50">
        <w:rPr>
          <w:i/>
          <w:iCs/>
        </w:rPr>
        <w:t>begränsad bruttovikt på fordon och fordonståg</w:t>
      </w:r>
      <w:r w:rsidRPr="00D95A50">
        <w:t>, ska sättas upp på båda sidor om körbanan där vägen har mer än ett körfält i färd</w:t>
      </w:r>
      <w:r w:rsidRPr="00D95A50">
        <w:softHyphen/>
        <w:t xml:space="preserve">riktningen. </w:t>
      </w:r>
    </w:p>
    <w:p w14:paraId="4BD7742C" w14:textId="77777777" w:rsidR="00606931" w:rsidRPr="00D95A50" w:rsidRDefault="00606931" w:rsidP="00606931">
      <w:pPr>
        <w:pStyle w:val="Styckemedindrag"/>
      </w:pPr>
      <w:r w:rsidRPr="00D95A50">
        <w:t>Förberedande upplysning om begränsad bruttovikt på fordon och fordons</w:t>
      </w:r>
      <w:r w:rsidRPr="00D95A50">
        <w:softHyphen/>
        <w:t>tåg ska ges senast vid sista vägvalspunkten före förbudet.</w:t>
      </w:r>
    </w:p>
    <w:p w14:paraId="239097B3" w14:textId="77777777" w:rsidR="00606931" w:rsidRPr="00D95A50" w:rsidRDefault="00606931" w:rsidP="00606931">
      <w:pPr>
        <w:pStyle w:val="Stycke"/>
        <w:spacing w:before="120"/>
      </w:pPr>
      <w:r w:rsidRPr="00D95A50">
        <w:rPr>
          <w:rStyle w:val="Fparagrafbeteckning"/>
        </w:rPr>
        <w:t>13 §</w:t>
      </w:r>
      <w:r w:rsidRPr="00D95A50">
        <w:rPr>
          <w:rStyle w:val="Fparagrafbeteckning"/>
        </w:rPr>
        <w:t> </w:t>
      </w:r>
      <w:r w:rsidRPr="00D95A50">
        <w:t xml:space="preserve">Används märke C21, </w:t>
      </w:r>
      <w:r w:rsidRPr="00D95A50">
        <w:rPr>
          <w:i/>
          <w:iCs/>
        </w:rPr>
        <w:t>begränsad bruttovikt på fordon och fordonståg</w:t>
      </w:r>
      <w:r w:rsidRPr="00D95A50">
        <w:rPr>
          <w:iCs/>
        </w:rPr>
        <w:t>,</w:t>
      </w:r>
      <w:r w:rsidRPr="00D95A50">
        <w:rPr>
          <w:i/>
          <w:iCs/>
        </w:rPr>
        <w:t xml:space="preserve"> </w:t>
      </w:r>
      <w:r w:rsidRPr="00D95A50">
        <w:t xml:space="preserve">med tilläggstavla T2, </w:t>
      </w:r>
      <w:r w:rsidRPr="00D95A50">
        <w:rPr>
          <w:i/>
          <w:iCs/>
        </w:rPr>
        <w:t>avstånd</w:t>
      </w:r>
      <w:r w:rsidRPr="00D95A50">
        <w:rPr>
          <w:iCs/>
        </w:rPr>
        <w:t>,</w:t>
      </w:r>
      <w:r w:rsidRPr="00D95A50">
        <w:rPr>
          <w:i/>
          <w:iCs/>
        </w:rPr>
        <w:t xml:space="preserve"> </w:t>
      </w:r>
      <w:r w:rsidRPr="00D95A50">
        <w:t>får kompletterande uppgift om platsen där vikt</w:t>
      </w:r>
      <w:r w:rsidRPr="00D95A50">
        <w:softHyphen/>
        <w:t xml:space="preserve">begränsningen börjar ges med tilläggstavla T22, </w:t>
      </w:r>
      <w:r w:rsidRPr="00D95A50">
        <w:rPr>
          <w:i/>
          <w:iCs/>
        </w:rPr>
        <w:t>text</w:t>
      </w:r>
      <w:r w:rsidRPr="00D95A50">
        <w:t>.</w:t>
      </w:r>
    </w:p>
    <w:p w14:paraId="7D186E16" w14:textId="77777777" w:rsidR="00606931" w:rsidRPr="00D95A50" w:rsidRDefault="00606931" w:rsidP="00606931">
      <w:pPr>
        <w:pStyle w:val="Rubrik3"/>
        <w:rPr>
          <w:bCs/>
        </w:rPr>
      </w:pPr>
      <w:bookmarkStart w:id="100" w:name="_Toc510610659"/>
      <w:bookmarkStart w:id="101" w:name="_Toc511886962"/>
      <w:r w:rsidRPr="00D95A50">
        <w:rPr>
          <w:bCs/>
        </w:rPr>
        <w:t>Märke C22 Bärighetsklass</w:t>
      </w:r>
      <w:bookmarkEnd w:id="100"/>
      <w:bookmarkEnd w:id="101"/>
    </w:p>
    <w:p w14:paraId="2D444DCF" w14:textId="77777777" w:rsidR="00606931" w:rsidRPr="00D95A50" w:rsidRDefault="00606931" w:rsidP="00606931">
      <w:pPr>
        <w:pStyle w:val="Stycke"/>
      </w:pPr>
      <w:r w:rsidRPr="00D95A50">
        <w:rPr>
          <w:rStyle w:val="Fparagrafbeteckning"/>
        </w:rPr>
        <w:t>14 §</w:t>
      </w:r>
      <w:r w:rsidRPr="00D95A50">
        <w:rPr>
          <w:rStyle w:val="Fparagrafbeteckning"/>
        </w:rPr>
        <w:t> </w:t>
      </w:r>
      <w:r w:rsidRPr="00D95A50">
        <w:rPr>
          <w:rStyle w:val="Fparagrafbeteckning"/>
          <w:b w:val="0"/>
        </w:rPr>
        <w:t>Märke</w:t>
      </w:r>
      <w:r w:rsidRPr="00D95A50">
        <w:rPr>
          <w:rStyle w:val="Fparagrafbeteckning"/>
        </w:rPr>
        <w:t xml:space="preserve"> </w:t>
      </w:r>
      <w:r w:rsidRPr="00D95A50">
        <w:t xml:space="preserve">C22, </w:t>
      </w:r>
      <w:r w:rsidRPr="00D95A50">
        <w:rPr>
          <w:i/>
          <w:iCs/>
        </w:rPr>
        <w:t>bärighetsklass</w:t>
      </w:r>
      <w:r w:rsidRPr="00D95A50">
        <w:t xml:space="preserve">, ska sättas upp på båda sidor om körbanan där vägen har mer än ett körfält i färdriktningen. </w:t>
      </w:r>
    </w:p>
    <w:p w14:paraId="3069D5F1" w14:textId="77777777" w:rsidR="00606931" w:rsidRPr="00D95A50" w:rsidRDefault="00606931" w:rsidP="00606931">
      <w:pPr>
        <w:pStyle w:val="Styckemedindrag"/>
      </w:pPr>
      <w:r w:rsidRPr="00D95A50">
        <w:t>Förberedande upplysning om bärighetsklass ska ges senast vid sista vägvalspunkten före förbudet.</w:t>
      </w:r>
    </w:p>
    <w:p w14:paraId="67414CEC" w14:textId="77777777" w:rsidR="00606931" w:rsidRPr="00D95A50" w:rsidRDefault="00606931" w:rsidP="00606931">
      <w:pPr>
        <w:pStyle w:val="Stycke"/>
        <w:spacing w:before="120"/>
      </w:pPr>
      <w:r w:rsidRPr="00D95A50">
        <w:rPr>
          <w:rStyle w:val="Fparagrafbeteckning"/>
        </w:rPr>
        <w:t>15 §</w:t>
      </w:r>
      <w:r w:rsidRPr="00D95A50">
        <w:rPr>
          <w:rStyle w:val="Fparagrafbeteckning"/>
        </w:rPr>
        <w:t> </w:t>
      </w:r>
      <w:r w:rsidRPr="00D95A50">
        <w:t xml:space="preserve">Används märke C22, </w:t>
      </w:r>
      <w:r w:rsidRPr="00D95A50">
        <w:rPr>
          <w:i/>
        </w:rPr>
        <w:t>bärighetsklass</w:t>
      </w:r>
      <w:r w:rsidRPr="00D95A50">
        <w:t xml:space="preserve">, med tilläggstavla T2, </w:t>
      </w:r>
      <w:r w:rsidRPr="00D95A50">
        <w:rPr>
          <w:i/>
        </w:rPr>
        <w:t>avstånd</w:t>
      </w:r>
      <w:r w:rsidRPr="00D95A50">
        <w:t xml:space="preserve">, får kompletterande uppgift om platsen där bärighetsklassen börjar ges med tilläggstavla T22, </w:t>
      </w:r>
      <w:r w:rsidRPr="00D95A50">
        <w:rPr>
          <w:i/>
        </w:rPr>
        <w:t>text</w:t>
      </w:r>
      <w:r w:rsidRPr="00D95A50">
        <w:t xml:space="preserve">. </w:t>
      </w:r>
    </w:p>
    <w:p w14:paraId="4F30F9C9" w14:textId="77777777" w:rsidR="00606931" w:rsidRPr="00D95A50" w:rsidRDefault="00606931" w:rsidP="00606931">
      <w:pPr>
        <w:pStyle w:val="Rubrik3"/>
      </w:pPr>
      <w:bookmarkStart w:id="102" w:name="_Toc510610660"/>
      <w:bookmarkStart w:id="103" w:name="_Toc511886963"/>
      <w:r w:rsidRPr="00D95A50">
        <w:lastRenderedPageBreak/>
        <w:t>Märke C23 Begränsat axeltryck</w:t>
      </w:r>
      <w:bookmarkEnd w:id="102"/>
      <w:bookmarkEnd w:id="103"/>
    </w:p>
    <w:p w14:paraId="24EB7E1F" w14:textId="77777777" w:rsidR="00606931" w:rsidRPr="00D95A50" w:rsidRDefault="00606931" w:rsidP="00606931">
      <w:pPr>
        <w:pStyle w:val="Stycke"/>
      </w:pPr>
      <w:r w:rsidRPr="00D95A50">
        <w:rPr>
          <w:rStyle w:val="Fparagrafbeteckning"/>
        </w:rPr>
        <w:t>16 §</w:t>
      </w:r>
      <w:r w:rsidRPr="00D95A50">
        <w:rPr>
          <w:rStyle w:val="Fparagrafbeteckning"/>
        </w:rPr>
        <w:t> </w:t>
      </w:r>
      <w:r w:rsidRPr="00D95A50">
        <w:t xml:space="preserve">Märke C23, </w:t>
      </w:r>
      <w:r w:rsidRPr="00D95A50">
        <w:rPr>
          <w:i/>
        </w:rPr>
        <w:t>begränsat axeltryck</w:t>
      </w:r>
      <w:r w:rsidRPr="00D95A50">
        <w:t xml:space="preserve">, ska sättas upp på båda sidor om körbanan där vägen har mer än ett körfält i färdriktningen. </w:t>
      </w:r>
    </w:p>
    <w:p w14:paraId="79522687" w14:textId="77777777" w:rsidR="00606931" w:rsidRPr="00D95A50" w:rsidRDefault="00606931" w:rsidP="00606931">
      <w:pPr>
        <w:pStyle w:val="Styckemedindrag"/>
      </w:pPr>
      <w:r w:rsidRPr="00D95A50">
        <w:t>Förberedande upplysning om begränsat axeltryck ska ges senast vid sista vägvalspunkten före förbudet.</w:t>
      </w:r>
    </w:p>
    <w:p w14:paraId="5F9CFCE1" w14:textId="77777777" w:rsidR="00606931" w:rsidRPr="00D95A50" w:rsidRDefault="00606931" w:rsidP="00606931">
      <w:pPr>
        <w:pStyle w:val="Stycke"/>
        <w:spacing w:before="120"/>
      </w:pPr>
      <w:r w:rsidRPr="00D95A50">
        <w:rPr>
          <w:rStyle w:val="Fparagrafbeteckning"/>
        </w:rPr>
        <w:t>17 §</w:t>
      </w:r>
      <w:r w:rsidRPr="00D95A50">
        <w:rPr>
          <w:rStyle w:val="Fparagrafbeteckning"/>
        </w:rPr>
        <w:t> </w:t>
      </w:r>
      <w:r w:rsidRPr="00D95A50">
        <w:t xml:space="preserve">Används märke C23, </w:t>
      </w:r>
      <w:r w:rsidRPr="00D95A50">
        <w:rPr>
          <w:i/>
        </w:rPr>
        <w:t>begränsat axeltryck</w:t>
      </w:r>
      <w:r w:rsidRPr="00D95A50">
        <w:t xml:space="preserve">, med tilläggstavla T2, </w:t>
      </w:r>
      <w:r w:rsidRPr="00D95A50">
        <w:rPr>
          <w:i/>
        </w:rPr>
        <w:t>avstånd</w:t>
      </w:r>
      <w:r w:rsidRPr="00D95A50">
        <w:t xml:space="preserve">, får kompletterande uppgift om platsen där viktbegränsningen börjar ges med tilläggstavla T22, </w:t>
      </w:r>
      <w:r w:rsidRPr="00D95A50">
        <w:rPr>
          <w:i/>
        </w:rPr>
        <w:t>text</w:t>
      </w:r>
      <w:r w:rsidRPr="00D95A50">
        <w:t>.</w:t>
      </w:r>
    </w:p>
    <w:p w14:paraId="249E3D0D" w14:textId="77777777" w:rsidR="00606931" w:rsidRPr="00D95A50" w:rsidRDefault="00606931" w:rsidP="00606931">
      <w:pPr>
        <w:pStyle w:val="Rubrik3"/>
      </w:pPr>
      <w:bookmarkStart w:id="104" w:name="_Toc510610661"/>
      <w:bookmarkStart w:id="105" w:name="_Toc511886964"/>
      <w:r w:rsidRPr="00D95A50">
        <w:t>Märke C24 Begränsat boggitryck</w:t>
      </w:r>
      <w:bookmarkEnd w:id="104"/>
      <w:bookmarkEnd w:id="105"/>
    </w:p>
    <w:p w14:paraId="6598D21E" w14:textId="77777777" w:rsidR="00606931" w:rsidRPr="00D95A50" w:rsidRDefault="00606931" w:rsidP="00606931">
      <w:pPr>
        <w:pStyle w:val="Stycke"/>
      </w:pPr>
      <w:r w:rsidRPr="00D95A50">
        <w:rPr>
          <w:rStyle w:val="Fparagrafbeteckning"/>
        </w:rPr>
        <w:t>18 §</w:t>
      </w:r>
      <w:r w:rsidRPr="00D95A50">
        <w:rPr>
          <w:rStyle w:val="Fparagrafbeteckning"/>
        </w:rPr>
        <w:t> </w:t>
      </w:r>
      <w:r w:rsidRPr="00D95A50">
        <w:t xml:space="preserve">Märke C24, </w:t>
      </w:r>
      <w:r w:rsidRPr="00D95A50">
        <w:rPr>
          <w:i/>
        </w:rPr>
        <w:t>begränsat boggitryck</w:t>
      </w:r>
      <w:r w:rsidRPr="00D95A50">
        <w:t xml:space="preserve">, ska sättas upp på båda sidor om körbanan där vägen har mer än ett körfält i färdriktningen. </w:t>
      </w:r>
    </w:p>
    <w:p w14:paraId="32C1C428" w14:textId="77777777" w:rsidR="00606931" w:rsidRPr="00D95A50" w:rsidRDefault="00606931" w:rsidP="00606931">
      <w:pPr>
        <w:pStyle w:val="Styckemedindrag"/>
      </w:pPr>
      <w:r w:rsidRPr="00D95A50">
        <w:t>Förberedande upplysning om begränsat boggitryck ska ges senast vid sista vägvalspunkten före förbudet.</w:t>
      </w:r>
    </w:p>
    <w:p w14:paraId="4E8F04A7" w14:textId="77777777" w:rsidR="00606931" w:rsidRPr="00D95A50" w:rsidRDefault="00606931" w:rsidP="00606931">
      <w:pPr>
        <w:pStyle w:val="Stycke"/>
        <w:spacing w:before="120"/>
      </w:pPr>
      <w:r w:rsidRPr="00D95A50">
        <w:rPr>
          <w:rStyle w:val="Fparagrafbeteckning"/>
        </w:rPr>
        <w:t>19 §</w:t>
      </w:r>
      <w:r w:rsidRPr="00D95A50">
        <w:rPr>
          <w:rStyle w:val="Fparagrafbeteckning"/>
        </w:rPr>
        <w:t> </w:t>
      </w:r>
      <w:r w:rsidRPr="00D95A50">
        <w:t xml:space="preserve">Används märke C24, </w:t>
      </w:r>
      <w:r w:rsidRPr="00D95A50">
        <w:rPr>
          <w:i/>
        </w:rPr>
        <w:t>begränsat boggitryck</w:t>
      </w:r>
      <w:r w:rsidRPr="00D95A50">
        <w:t xml:space="preserve">, med tilläggstavla T2, </w:t>
      </w:r>
      <w:r w:rsidRPr="00D95A50">
        <w:rPr>
          <w:i/>
        </w:rPr>
        <w:t>avstånd</w:t>
      </w:r>
      <w:r w:rsidRPr="00D95A50">
        <w:t xml:space="preserve">, får kompletterande uppgift om platsen där viktbegränsningen börjar ges med tilläggstavla T22, </w:t>
      </w:r>
      <w:r w:rsidRPr="00D95A50">
        <w:rPr>
          <w:i/>
        </w:rPr>
        <w:t>text</w:t>
      </w:r>
      <w:r w:rsidRPr="00D95A50">
        <w:t>.</w:t>
      </w:r>
    </w:p>
    <w:p w14:paraId="5FB25781" w14:textId="77777777" w:rsidR="00606931" w:rsidRPr="00D95A50" w:rsidRDefault="00606931" w:rsidP="00606931">
      <w:pPr>
        <w:pStyle w:val="Rubrik3"/>
      </w:pPr>
      <w:bookmarkStart w:id="106" w:name="_Toc510610662"/>
      <w:bookmarkStart w:id="107" w:name="_Toc511886965"/>
      <w:r w:rsidRPr="00D95A50">
        <w:t>Märke C25 Förbud mot sväng i korsning</w:t>
      </w:r>
      <w:bookmarkEnd w:id="106"/>
      <w:bookmarkEnd w:id="107"/>
    </w:p>
    <w:p w14:paraId="57D3CBB9" w14:textId="77777777" w:rsidR="00606931" w:rsidRPr="00D95A50" w:rsidRDefault="00606931" w:rsidP="00606931">
      <w:pPr>
        <w:pStyle w:val="Stycke"/>
        <w:spacing w:before="120"/>
      </w:pPr>
      <w:r w:rsidRPr="00D95A50">
        <w:rPr>
          <w:rStyle w:val="Fparagrafbeteckning"/>
        </w:rPr>
        <w:t>20 §</w:t>
      </w:r>
      <w:r w:rsidRPr="00D95A50">
        <w:rPr>
          <w:rStyle w:val="Fparagrafbeteckning"/>
        </w:rPr>
        <w:t> </w:t>
      </w:r>
      <w:r w:rsidRPr="00D95A50">
        <w:t xml:space="preserve">Märke C25, </w:t>
      </w:r>
      <w:r w:rsidRPr="00D95A50">
        <w:rPr>
          <w:i/>
        </w:rPr>
        <w:t>förbud mot sväng i korsning</w:t>
      </w:r>
      <w:r w:rsidRPr="00D95A50">
        <w:t>, får vid förbud mot vänster</w:t>
      </w:r>
      <w:r w:rsidRPr="00D95A50">
        <w:softHyphen/>
        <w:t>sväng vara uppsatt mellan körfält för trafik i motsatta riktningar. Märket behöver då inte sättas upp på höger sida.</w:t>
      </w:r>
    </w:p>
    <w:p w14:paraId="733B6C91" w14:textId="77777777" w:rsidR="00606931" w:rsidRPr="00D95A50" w:rsidRDefault="00606931" w:rsidP="00606931">
      <w:pPr>
        <w:pStyle w:val="Rubrik3"/>
      </w:pPr>
      <w:bookmarkStart w:id="108" w:name="_Toc510610663"/>
      <w:bookmarkStart w:id="109" w:name="_Toc511886966"/>
      <w:r w:rsidRPr="00D95A50">
        <w:t>Märke C26 Förbud mot U-sväng</w:t>
      </w:r>
      <w:bookmarkEnd w:id="108"/>
      <w:bookmarkEnd w:id="109"/>
    </w:p>
    <w:p w14:paraId="49C0FA40" w14:textId="77777777" w:rsidR="00606931" w:rsidRPr="00D95A50" w:rsidRDefault="00606931" w:rsidP="00606931">
      <w:pPr>
        <w:pStyle w:val="Stycke"/>
        <w:spacing w:before="120"/>
      </w:pPr>
      <w:r w:rsidRPr="00D95A50">
        <w:rPr>
          <w:rStyle w:val="Fparagrafbeteckning"/>
        </w:rPr>
        <w:t>21 §</w:t>
      </w:r>
      <w:r w:rsidRPr="00D95A50">
        <w:rPr>
          <w:rStyle w:val="Fparagrafbeteckning"/>
        </w:rPr>
        <w:t> </w:t>
      </w:r>
      <w:r w:rsidRPr="00D95A50">
        <w:t xml:space="preserve">Märke C26, </w:t>
      </w:r>
      <w:r w:rsidRPr="00D95A50">
        <w:rPr>
          <w:i/>
        </w:rPr>
        <w:t>förbud mot U-sväng</w:t>
      </w:r>
      <w:r w:rsidRPr="00D95A50">
        <w:t>, får vara uppsatt mellan körfält för trafik i motsatta riktningar. Märket behöver då inte sättas upp på höger sida.</w:t>
      </w:r>
    </w:p>
    <w:p w14:paraId="0B4D4198" w14:textId="77777777" w:rsidR="00606931" w:rsidRPr="00D95A50" w:rsidRDefault="00606931" w:rsidP="00606931">
      <w:pPr>
        <w:pStyle w:val="Rubrik3"/>
      </w:pPr>
      <w:bookmarkStart w:id="110" w:name="_Toc510610664"/>
      <w:bookmarkStart w:id="111" w:name="_Toc511886967"/>
      <w:r w:rsidRPr="00D95A50">
        <w:t>Märke C27 Förbud mot omkörning</w:t>
      </w:r>
      <w:bookmarkEnd w:id="110"/>
      <w:bookmarkEnd w:id="111"/>
      <w:r w:rsidRPr="00D95A50">
        <w:t xml:space="preserve"> </w:t>
      </w:r>
    </w:p>
    <w:p w14:paraId="2DDA1D9E" w14:textId="77777777" w:rsidR="00606931" w:rsidRPr="00D95A50" w:rsidRDefault="00606931" w:rsidP="00606931">
      <w:pPr>
        <w:pStyle w:val="Stycke"/>
        <w:spacing w:before="120"/>
      </w:pPr>
      <w:r w:rsidRPr="00D95A50">
        <w:rPr>
          <w:rStyle w:val="Fparagrafbeteckning"/>
        </w:rPr>
        <w:t>22 §</w:t>
      </w:r>
      <w:r w:rsidRPr="00D95A50">
        <w:rPr>
          <w:rStyle w:val="Fparagrafbeteckning"/>
        </w:rPr>
        <w:t> </w:t>
      </w:r>
      <w:r w:rsidRPr="00D95A50">
        <w:t xml:space="preserve">Märke C27, </w:t>
      </w:r>
      <w:r w:rsidRPr="00D95A50">
        <w:rPr>
          <w:i/>
        </w:rPr>
        <w:t>förbud mot omkörning</w:t>
      </w:r>
      <w:r w:rsidRPr="00D95A50">
        <w:t>, ska sättas upp på båda sidor om vägen eller körbanan.</w:t>
      </w:r>
    </w:p>
    <w:p w14:paraId="23AEEF1F" w14:textId="77777777" w:rsidR="00606931" w:rsidRPr="00D95A50" w:rsidRDefault="00606931" w:rsidP="00606931">
      <w:pPr>
        <w:pStyle w:val="Rubrik3"/>
      </w:pPr>
      <w:bookmarkStart w:id="112" w:name="_Toc510610665"/>
      <w:bookmarkStart w:id="113" w:name="_Toc511886968"/>
      <w:r w:rsidRPr="00D95A50">
        <w:t>Märke C29 Förbud mot omkörning med tung lastbil</w:t>
      </w:r>
      <w:bookmarkEnd w:id="112"/>
      <w:bookmarkEnd w:id="113"/>
    </w:p>
    <w:p w14:paraId="09183EFF" w14:textId="77777777" w:rsidR="00606931" w:rsidRPr="00D95A50" w:rsidRDefault="00606931" w:rsidP="00606931">
      <w:pPr>
        <w:pStyle w:val="Stycke"/>
        <w:spacing w:before="120"/>
      </w:pPr>
      <w:r w:rsidRPr="00D95A50">
        <w:rPr>
          <w:rStyle w:val="Fparagrafbeteckning"/>
        </w:rPr>
        <w:t>23 §</w:t>
      </w:r>
      <w:r w:rsidRPr="00D95A50">
        <w:rPr>
          <w:rStyle w:val="Fparagrafbeteckning"/>
        </w:rPr>
        <w:t> </w:t>
      </w:r>
      <w:r w:rsidRPr="00D95A50">
        <w:t xml:space="preserve">Märke C29, </w:t>
      </w:r>
      <w:r w:rsidRPr="00D95A50">
        <w:rPr>
          <w:i/>
        </w:rPr>
        <w:t>förbud mot omkörning med tung lastbil</w:t>
      </w:r>
      <w:r w:rsidRPr="00D95A50">
        <w:t>, ska sättas upp på båda sidor om vägen eller körbanan.</w:t>
      </w:r>
    </w:p>
    <w:p w14:paraId="02358219" w14:textId="77777777" w:rsidR="00606931" w:rsidRPr="00D95A50" w:rsidRDefault="00606931" w:rsidP="00606931">
      <w:pPr>
        <w:pStyle w:val="Rubrik3"/>
      </w:pPr>
      <w:bookmarkStart w:id="114" w:name="_Toc510610666"/>
      <w:bookmarkStart w:id="115" w:name="_Toc511886969"/>
      <w:r w:rsidRPr="00D95A50">
        <w:t>Märke C31 Hastighetsbegränsning</w:t>
      </w:r>
      <w:bookmarkEnd w:id="114"/>
      <w:bookmarkEnd w:id="115"/>
    </w:p>
    <w:p w14:paraId="59CCBB2B" w14:textId="77777777" w:rsidR="00606931" w:rsidRPr="00D95A50" w:rsidRDefault="00606931" w:rsidP="00606931">
      <w:pPr>
        <w:pStyle w:val="Default"/>
        <w:rPr>
          <w:rStyle w:val="StyckeChar"/>
        </w:rPr>
      </w:pPr>
      <w:r w:rsidRPr="00D95A50">
        <w:rPr>
          <w:rStyle w:val="Fparagrafbeteckning"/>
        </w:rPr>
        <w:t>24 §</w:t>
      </w:r>
      <w:r w:rsidRPr="00D95A50">
        <w:rPr>
          <w:rStyle w:val="Fparagrafbeteckning"/>
        </w:rPr>
        <w:t> </w:t>
      </w:r>
      <w:r w:rsidRPr="00D95A50">
        <w:rPr>
          <w:rStyle w:val="StyckeChar"/>
        </w:rPr>
        <w:t xml:space="preserve">Märke C31, </w:t>
      </w:r>
      <w:r w:rsidRPr="00D95A50">
        <w:rPr>
          <w:rStyle w:val="StyckeChar"/>
          <w:i/>
        </w:rPr>
        <w:t>hastighetsbegränsning</w:t>
      </w:r>
      <w:r w:rsidRPr="00D95A50">
        <w:rPr>
          <w:rStyle w:val="StyckeChar"/>
        </w:rPr>
        <w:t xml:space="preserve">, ska sättas upp på båda sidor om vägen eller körbanan där en hastighetsbegränsning börjar. Märket behöver dock inte sättas upp på vänster sida om det finns särskilda skäl och det är uppenbart att det är utan betydelse för trafikanternas förståelse av hastighetsbegränsningen. </w:t>
      </w:r>
    </w:p>
    <w:p w14:paraId="1E354268" w14:textId="77777777" w:rsidR="00606931" w:rsidRPr="00D95A50" w:rsidRDefault="00606931" w:rsidP="00606931">
      <w:pPr>
        <w:pStyle w:val="Styckemedindrag"/>
        <w:rPr>
          <w:rStyle w:val="StyckeChar"/>
        </w:rPr>
      </w:pPr>
      <w:r w:rsidRPr="00D95A50">
        <w:rPr>
          <w:rStyle w:val="StyckeChar"/>
        </w:rPr>
        <w:lastRenderedPageBreak/>
        <w:t>Märket behöver inte sättas upp på vänster sida på avfarts- och påfartsväg till motorväg, motortrafikled eller annan väg med liknande utformning om avfarts- eller påfartsvägen endast har ett körfält.</w:t>
      </w:r>
    </w:p>
    <w:p w14:paraId="7C415BD5" w14:textId="77777777" w:rsidR="00606931" w:rsidRPr="00D95A50" w:rsidRDefault="00606931" w:rsidP="00606931">
      <w:pPr>
        <w:pStyle w:val="Styckemedindrag"/>
      </w:pPr>
      <w:r w:rsidRPr="00D95A50">
        <w:t>När märket ska upprepas och sätts upp mer än 100 meter före en väg</w:t>
      </w:r>
      <w:r w:rsidRPr="00D95A50">
        <w:softHyphen/>
        <w:t>korsning får det sättas upp på vänster sida om körbanan eller körfältet och behöver då inte vara uppsatt på höger sida.</w:t>
      </w:r>
    </w:p>
    <w:p w14:paraId="726CE23A" w14:textId="77777777" w:rsidR="00606931" w:rsidRPr="00D95A50" w:rsidRDefault="00606931" w:rsidP="00606931">
      <w:pPr>
        <w:pStyle w:val="Stycke"/>
        <w:spacing w:before="120"/>
      </w:pPr>
      <w:r w:rsidRPr="00D95A50">
        <w:rPr>
          <w:rStyle w:val="Fparagrafbeteckning"/>
        </w:rPr>
        <w:t>25 §</w:t>
      </w:r>
      <w:r w:rsidRPr="00D95A50">
        <w:rPr>
          <w:rStyle w:val="Fparagrafbeteckning"/>
        </w:rPr>
        <w:t> </w:t>
      </w:r>
      <w:r w:rsidRPr="00D95A50">
        <w:t xml:space="preserve">Minskar den högsta tillåtna hastigheten med mer än 20 kilometer i timmen på en gång ska märke C31, </w:t>
      </w:r>
      <w:r w:rsidRPr="00D95A50">
        <w:rPr>
          <w:i/>
        </w:rPr>
        <w:t>hastighetsbegränsning</w:t>
      </w:r>
      <w:r w:rsidRPr="00D95A50">
        <w:t xml:space="preserve">, sättas upp </w:t>
      </w:r>
    </w:p>
    <w:p w14:paraId="562FC1FB" w14:textId="77777777" w:rsidR="00606931" w:rsidRPr="00D95A50" w:rsidRDefault="00606931" w:rsidP="00606931">
      <w:pPr>
        <w:pStyle w:val="Styckemedindrag"/>
      </w:pPr>
      <w:r w:rsidRPr="00D95A50">
        <w:t xml:space="preserve">1. som förberedande upplysning tillsammans med tilläggstavla T2, </w:t>
      </w:r>
      <w:r w:rsidRPr="00D95A50">
        <w:rPr>
          <w:i/>
        </w:rPr>
        <w:t>av</w:t>
      </w:r>
      <w:r w:rsidRPr="00D95A50">
        <w:rPr>
          <w:i/>
        </w:rPr>
        <w:softHyphen/>
        <w:t>stånd</w:t>
      </w:r>
      <w:r w:rsidRPr="00D95A50">
        <w:t xml:space="preserve">, </w:t>
      </w:r>
    </w:p>
    <w:p w14:paraId="01319E38" w14:textId="77777777" w:rsidR="00606931" w:rsidRPr="00D95A50" w:rsidRDefault="00606931" w:rsidP="00606931">
      <w:pPr>
        <w:pStyle w:val="Styckemedindrag"/>
      </w:pPr>
      <w:r w:rsidRPr="00D95A50">
        <w:t xml:space="preserve">2. i storlek stor med diameter 0,9 meter, eller </w:t>
      </w:r>
    </w:p>
    <w:p w14:paraId="678F6A43" w14:textId="77777777" w:rsidR="00606931" w:rsidRPr="00D95A50" w:rsidRDefault="00606931" w:rsidP="00606931">
      <w:pPr>
        <w:pStyle w:val="Styckemedindrag"/>
      </w:pPr>
      <w:r w:rsidRPr="00D95A50">
        <w:t xml:space="preserve">3. i storlek mycket stor med diameter 1,2 meter. </w:t>
      </w:r>
    </w:p>
    <w:p w14:paraId="03EC74B8" w14:textId="77777777" w:rsidR="00606931" w:rsidRPr="00D95A50" w:rsidRDefault="00606931" w:rsidP="00606931">
      <w:pPr>
        <w:pStyle w:val="Styckemedindrag"/>
      </w:pPr>
      <w:r w:rsidRPr="00D95A50">
        <w:t>Har vägen eller körbanan mer än ett körfält i färdriktningen ska den för</w:t>
      </w:r>
      <w:r w:rsidRPr="00D95A50">
        <w:softHyphen/>
        <w:t>beredande upplysningen ges på båda sidor om vägen eller körbanan.</w:t>
      </w:r>
    </w:p>
    <w:p w14:paraId="214676C3" w14:textId="77777777" w:rsidR="00606931" w:rsidRPr="00D95A50" w:rsidRDefault="00606931" w:rsidP="00606931">
      <w:pPr>
        <w:pStyle w:val="Stycke"/>
        <w:spacing w:before="120"/>
      </w:pPr>
      <w:r w:rsidRPr="00D95A50">
        <w:rPr>
          <w:rStyle w:val="Fparagrafbeteckning"/>
        </w:rPr>
        <w:t>26 §</w:t>
      </w:r>
      <w:r w:rsidRPr="00D95A50">
        <w:rPr>
          <w:rStyle w:val="Fparagrafbeteckning"/>
        </w:rPr>
        <w:t> </w:t>
      </w:r>
      <w:r w:rsidRPr="00D95A50">
        <w:t xml:space="preserve">Märke C31, </w:t>
      </w:r>
      <w:r w:rsidRPr="00D95A50">
        <w:rPr>
          <w:i/>
        </w:rPr>
        <w:t>hastighetsbegränsning</w:t>
      </w:r>
      <w:r w:rsidRPr="00D95A50">
        <w:t>, behöver inte upprepas efter en korsning när avståndet till nästa märke för en annan hastighets</w:t>
      </w:r>
      <w:r w:rsidRPr="00D95A50">
        <w:softHyphen/>
        <w:t>begränsning efter korsningen är mindre än 200 meter. Det gäller trots 2 kap. 7 § andra stycket första meningen vägmärkes</w:t>
      </w:r>
      <w:r w:rsidRPr="00D95A50">
        <w:softHyphen/>
        <w:t>förordningen (2007:90).</w:t>
      </w:r>
    </w:p>
    <w:p w14:paraId="2746C7FF" w14:textId="77777777" w:rsidR="00606931" w:rsidRPr="00D95A50" w:rsidRDefault="00606931" w:rsidP="00606931">
      <w:pPr>
        <w:pStyle w:val="Stycke"/>
        <w:spacing w:before="120"/>
      </w:pPr>
      <w:r w:rsidRPr="00D95A50">
        <w:rPr>
          <w:rStyle w:val="Fparagrafbeteckning"/>
        </w:rPr>
        <w:t>27 §</w:t>
      </w:r>
      <w:r w:rsidRPr="00D95A50">
        <w:rPr>
          <w:rStyle w:val="Fparagrafbeteckning"/>
        </w:rPr>
        <w:t> </w:t>
      </w:r>
      <w:r w:rsidRPr="00D95A50">
        <w:rPr>
          <w:rStyle w:val="Fparagrafbeteckning"/>
          <w:b w:val="0"/>
        </w:rPr>
        <w:t>När m</w:t>
      </w:r>
      <w:r w:rsidRPr="00D95A50">
        <w:t xml:space="preserve">ärke C31, </w:t>
      </w:r>
      <w:r w:rsidRPr="00D95A50">
        <w:rPr>
          <w:i/>
        </w:rPr>
        <w:t>hastighetsbegränsning</w:t>
      </w:r>
      <w:r w:rsidRPr="00D95A50">
        <w:t>,</w:t>
      </w:r>
      <w:r w:rsidRPr="00D95A50">
        <w:rPr>
          <w:i/>
        </w:rPr>
        <w:t xml:space="preserve"> </w:t>
      </w:r>
      <w:r w:rsidRPr="00D95A50">
        <w:t>upprepas mellan korsningar på en väg som inte är enskild får avståndet mellan märkena vara högst 10 kilometer där den högsta tillåtna hastigheten är 110 kilometer i timmen eller lägre. På motorvägar eller motortrafikleder får avståndet mellan märkena vara högst 30 kilometer.</w:t>
      </w:r>
    </w:p>
    <w:p w14:paraId="61733B1B" w14:textId="77777777" w:rsidR="00606931" w:rsidRPr="00D95A50" w:rsidRDefault="00606931" w:rsidP="00606931">
      <w:pPr>
        <w:pStyle w:val="Stycke"/>
        <w:spacing w:before="120"/>
      </w:pPr>
      <w:r w:rsidRPr="00D95A50">
        <w:rPr>
          <w:rStyle w:val="Fparagrafbeteckning"/>
        </w:rPr>
        <w:t>28 §</w:t>
      </w:r>
      <w:r w:rsidRPr="00D95A50">
        <w:rPr>
          <w:rStyle w:val="Fparagrafbeteckning"/>
        </w:rPr>
        <w:t> </w:t>
      </w:r>
      <w:r w:rsidRPr="00D95A50">
        <w:t xml:space="preserve">Märke C31, </w:t>
      </w:r>
      <w:r w:rsidRPr="00D95A50">
        <w:rPr>
          <w:i/>
        </w:rPr>
        <w:t>hastighetsbegränsning</w:t>
      </w:r>
      <w:r w:rsidRPr="00D95A50">
        <w:t>, behöver trots 2 kap. 7 § andra stycket första meningen vägmärkesförordningen (2007:90) inte upprepas efter en korsning med sådan väg som avses i 3 kap. 21 § andra stycket trafikförordningen (1998:1276). Detsamma gäller efter en korsning med sådan enskild väg som endast i mindre utsträckning används av allmänheten för trafik.</w:t>
      </w:r>
    </w:p>
    <w:p w14:paraId="1CAF60DD" w14:textId="77777777" w:rsidR="00606931" w:rsidRPr="00D95A50" w:rsidRDefault="00606931" w:rsidP="00606931">
      <w:pPr>
        <w:pStyle w:val="Rubrik3"/>
      </w:pPr>
      <w:bookmarkStart w:id="116" w:name="_Toc510610667"/>
      <w:bookmarkStart w:id="117" w:name="_Toc511886970"/>
      <w:r w:rsidRPr="00D95A50">
        <w:t>Märke C33 Stopp vid tull</w:t>
      </w:r>
      <w:bookmarkEnd w:id="116"/>
      <w:bookmarkEnd w:id="117"/>
    </w:p>
    <w:p w14:paraId="0F23C0E6" w14:textId="77777777" w:rsidR="00606931" w:rsidRPr="00D95A50" w:rsidRDefault="00606931" w:rsidP="00606931">
      <w:pPr>
        <w:pStyle w:val="Stycke"/>
        <w:spacing w:before="120"/>
      </w:pPr>
      <w:r w:rsidRPr="00D95A50">
        <w:rPr>
          <w:rStyle w:val="Fparagrafbeteckning"/>
        </w:rPr>
        <w:t>29 §</w:t>
      </w:r>
      <w:r w:rsidRPr="00D95A50">
        <w:rPr>
          <w:rStyle w:val="Fparagrafbeteckning"/>
        </w:rPr>
        <w:t> </w:t>
      </w:r>
      <w:r w:rsidRPr="00D95A50">
        <w:t xml:space="preserve">Det behövs inte sådana föreskrifter som avses i 1 kap. 9 § första stycket vägmärkesförordningen (2007:90) för att märke C33, </w:t>
      </w:r>
      <w:r w:rsidRPr="00D95A50">
        <w:rPr>
          <w:i/>
        </w:rPr>
        <w:t>stopp vid tull</w:t>
      </w:r>
      <w:r w:rsidRPr="00D95A50">
        <w:t>, ska få sättas upp.</w:t>
      </w:r>
    </w:p>
    <w:p w14:paraId="69ABFD63" w14:textId="77777777" w:rsidR="00606931" w:rsidRPr="00D95A50" w:rsidRDefault="00606931" w:rsidP="00606931">
      <w:pPr>
        <w:pStyle w:val="Rubrik3"/>
      </w:pPr>
      <w:bookmarkStart w:id="118" w:name="_Toc510610668"/>
      <w:bookmarkStart w:id="119" w:name="_Toc511886971"/>
      <w:r w:rsidRPr="00D95A50">
        <w:t>Märke C34 Stopp av angiven anledning</w:t>
      </w:r>
      <w:bookmarkEnd w:id="118"/>
      <w:bookmarkEnd w:id="119"/>
    </w:p>
    <w:p w14:paraId="0624A3E6" w14:textId="77777777" w:rsidR="00606931" w:rsidRPr="00D95A50" w:rsidRDefault="00606931" w:rsidP="00606931">
      <w:pPr>
        <w:pStyle w:val="Styckemedindrag"/>
        <w:ind w:firstLine="0"/>
      </w:pPr>
      <w:r w:rsidRPr="00D95A50">
        <w:rPr>
          <w:rStyle w:val="Fparagrafbeteckning"/>
        </w:rPr>
        <w:t>30 §</w:t>
      </w:r>
      <w:r w:rsidRPr="00D95A50">
        <w:rPr>
          <w:rStyle w:val="Fparagrafbeteckning"/>
        </w:rPr>
        <w:t> </w:t>
      </w:r>
      <w:r w:rsidRPr="00D95A50">
        <w:t xml:space="preserve">På märke C34, </w:t>
      </w:r>
      <w:r w:rsidRPr="00D95A50">
        <w:rPr>
          <w:i/>
        </w:rPr>
        <w:t>stopp av angiven anledning</w:t>
      </w:r>
      <w:r w:rsidRPr="00D95A50">
        <w:t>, får de andra anledningarna FÄRJA, KONTROLL och VAKT användas.</w:t>
      </w:r>
    </w:p>
    <w:p w14:paraId="46B0555E" w14:textId="77777777" w:rsidR="00606931" w:rsidRPr="00D95A50" w:rsidRDefault="00606931" w:rsidP="00606931">
      <w:pPr>
        <w:pStyle w:val="Stycke"/>
        <w:spacing w:before="120"/>
      </w:pPr>
      <w:r w:rsidRPr="00D95A50">
        <w:rPr>
          <w:rStyle w:val="Fparagrafbeteckning"/>
        </w:rPr>
        <w:t>31 §</w:t>
      </w:r>
      <w:r w:rsidRPr="00D95A50">
        <w:rPr>
          <w:rStyle w:val="Fparagrafbeteckning"/>
        </w:rPr>
        <w:t> </w:t>
      </w:r>
      <w:r w:rsidRPr="00D95A50">
        <w:t>Det behövs inte sådana föreskrifter som avses i 1 kap. 9 § första stycket vägmärkesförordningen (2007:90) för att märket ska få sättas upp.</w:t>
      </w:r>
    </w:p>
    <w:p w14:paraId="75C7D46E" w14:textId="77777777" w:rsidR="00606931" w:rsidRPr="00D95A50" w:rsidRDefault="00606931" w:rsidP="00606931">
      <w:pPr>
        <w:pStyle w:val="Rubrik3"/>
      </w:pPr>
      <w:bookmarkStart w:id="120" w:name="_Toc510610669"/>
      <w:bookmarkStart w:id="121" w:name="_Toc511886972"/>
      <w:r w:rsidRPr="00D95A50">
        <w:lastRenderedPageBreak/>
        <w:t>Märke C35 Förbud att parkera fordon</w:t>
      </w:r>
      <w:bookmarkEnd w:id="120"/>
      <w:bookmarkEnd w:id="121"/>
    </w:p>
    <w:p w14:paraId="0E2D85A3" w14:textId="77777777" w:rsidR="00606931" w:rsidRPr="00D95A50" w:rsidRDefault="00606931" w:rsidP="00606931">
      <w:pPr>
        <w:pStyle w:val="Stycke"/>
        <w:spacing w:before="120"/>
      </w:pPr>
      <w:r w:rsidRPr="00D95A50">
        <w:rPr>
          <w:rStyle w:val="Fparagrafbeteckning"/>
        </w:rPr>
        <w:t>32 §</w:t>
      </w:r>
      <w:r w:rsidRPr="00D95A50">
        <w:rPr>
          <w:rStyle w:val="Fparagrafbeteckning"/>
        </w:rPr>
        <w:t> </w:t>
      </w:r>
      <w:r w:rsidRPr="00D95A50">
        <w:t>Bestämmelser om utmärkning av förbud mot att parkera fordon på sträckor som också omfattas av tillåtelse att parkera fordon eller av förbud mot att stanna och parkera fordon finns i 34 §.</w:t>
      </w:r>
    </w:p>
    <w:p w14:paraId="036C737E" w14:textId="77777777" w:rsidR="00606931" w:rsidRPr="00D95A50" w:rsidRDefault="00606931" w:rsidP="00606931">
      <w:pPr>
        <w:pStyle w:val="Stycke"/>
        <w:spacing w:before="120"/>
        <w:rPr>
          <w:rStyle w:val="Fparagrafbeteckning"/>
          <w:b w:val="0"/>
        </w:rPr>
      </w:pPr>
      <w:r w:rsidRPr="00D95A50">
        <w:rPr>
          <w:rStyle w:val="Fparagrafbeteckning"/>
        </w:rPr>
        <w:t>33 §</w:t>
      </w:r>
      <w:r w:rsidRPr="00D95A50">
        <w:rPr>
          <w:rStyle w:val="Fparagrafbeteckning"/>
        </w:rPr>
        <w:t> </w:t>
      </w:r>
      <w:r w:rsidRPr="00D95A50">
        <w:rPr>
          <w:rStyle w:val="Fparagrafbeteckning"/>
          <w:b w:val="0"/>
        </w:rPr>
        <w:t xml:space="preserve">Om ett förbud mot att parkera fordon gäller en sträcka som är högst 25 meter och det märkts ut med märket och tilläggstavla T1, </w:t>
      </w:r>
      <w:r w:rsidRPr="00D95A50">
        <w:rPr>
          <w:rStyle w:val="Fparagrafbeteckning"/>
          <w:b w:val="0"/>
          <w:i/>
        </w:rPr>
        <w:t>vägsträckas längd</w:t>
      </w:r>
      <w:r w:rsidRPr="00D95A50">
        <w:rPr>
          <w:rStyle w:val="Fparagrafbeteckning"/>
          <w:b w:val="0"/>
        </w:rPr>
        <w:t>, behöver förbudets slut inte märkas ut.</w:t>
      </w:r>
    </w:p>
    <w:p w14:paraId="729761DE" w14:textId="77777777" w:rsidR="00606931" w:rsidRPr="00D95A50" w:rsidRDefault="00606931" w:rsidP="00606931">
      <w:pPr>
        <w:pStyle w:val="Rubrik3"/>
      </w:pPr>
      <w:bookmarkStart w:id="122" w:name="_Toc510610670"/>
      <w:bookmarkStart w:id="123" w:name="_Toc511886973"/>
      <w:r w:rsidRPr="00D95A50">
        <w:t>Märke C39 Förbud mot att stanna och parkera fordon</w:t>
      </w:r>
      <w:bookmarkEnd w:id="122"/>
      <w:bookmarkEnd w:id="123"/>
    </w:p>
    <w:p w14:paraId="34926B39" w14:textId="77777777" w:rsidR="00606931" w:rsidRPr="00D95A50" w:rsidRDefault="00606931" w:rsidP="00606931">
      <w:pPr>
        <w:pStyle w:val="Stycke"/>
        <w:rPr>
          <w:i/>
          <w:iCs/>
        </w:rPr>
      </w:pPr>
      <w:r w:rsidRPr="00D95A50">
        <w:rPr>
          <w:rStyle w:val="Fparagrafbeteckning"/>
        </w:rPr>
        <w:t>34 §</w:t>
      </w:r>
      <w:r w:rsidRPr="00D95A50">
        <w:rPr>
          <w:rStyle w:val="Fparagrafbeteckning"/>
        </w:rPr>
        <w:t> </w:t>
      </w:r>
      <w:r w:rsidRPr="00D95A50">
        <w:t xml:space="preserve">Gäller olika bestämmelser om stannande och parkering för samma vägsträcka ska de mest restriktiva bestämmelserna märkas ut med vägmärke C39, </w:t>
      </w:r>
      <w:r w:rsidRPr="00D95A50">
        <w:rPr>
          <w:i/>
        </w:rPr>
        <w:t>förbud mot att stanna och parkera</w:t>
      </w:r>
      <w:r w:rsidRPr="00D95A50">
        <w:t xml:space="preserve">, och andra föreskrifter med vägmärke C45, </w:t>
      </w:r>
      <w:r w:rsidRPr="00D95A50">
        <w:rPr>
          <w:i/>
          <w:iCs/>
        </w:rPr>
        <w:t>särskilda bestämmelser för stannande och parkering</w:t>
      </w:r>
      <w:r w:rsidRPr="00D95A50">
        <w:t xml:space="preserve">. Om de mest restriktiva bestämmelserna gäller under kortare tid än de mindre restriktiva bestämmelserna, får de mindre restriktiva märkas ut med vägmärke och de mer restriktiva anges på märke C45, </w:t>
      </w:r>
      <w:r w:rsidRPr="00D95A50">
        <w:rPr>
          <w:i/>
          <w:iCs/>
        </w:rPr>
        <w:t>särskilda bestämmelser för stannande och parkering</w:t>
      </w:r>
      <w:r w:rsidRPr="00D95A50">
        <w:rPr>
          <w:iCs/>
        </w:rPr>
        <w:t>.</w:t>
      </w:r>
    </w:p>
    <w:p w14:paraId="702840FF" w14:textId="77777777" w:rsidR="00606931" w:rsidRPr="00D95A50" w:rsidRDefault="00606931" w:rsidP="00606931">
      <w:pPr>
        <w:pStyle w:val="Stycke"/>
        <w:spacing w:before="120"/>
      </w:pPr>
      <w:r w:rsidRPr="00D95A50">
        <w:rPr>
          <w:rStyle w:val="Fparagrafbeteckning"/>
        </w:rPr>
        <w:t>35 §</w:t>
      </w:r>
      <w:r w:rsidRPr="00D95A50">
        <w:rPr>
          <w:rStyle w:val="Fparagrafbeteckning"/>
        </w:rPr>
        <w:t> </w:t>
      </w:r>
      <w:r w:rsidRPr="00D95A50">
        <w:t xml:space="preserve">Om ett förbud mot att stanna och parkera fordon gäller en sträcka som är högst 25 meter och förbudet märkts ut med märke C39, </w:t>
      </w:r>
      <w:r w:rsidRPr="00D95A50">
        <w:rPr>
          <w:i/>
        </w:rPr>
        <w:t>förbud mot att stanna och parkera</w:t>
      </w:r>
      <w:r w:rsidRPr="00D95A50">
        <w:t xml:space="preserve"> fordon, och tilläggstavla T1, </w:t>
      </w:r>
      <w:r w:rsidRPr="00D95A50">
        <w:rPr>
          <w:i/>
        </w:rPr>
        <w:t>vägsträckas längd</w:t>
      </w:r>
      <w:r w:rsidRPr="00D95A50">
        <w:t>, behöver angivelsens slut inte märkas ut.</w:t>
      </w:r>
    </w:p>
    <w:p w14:paraId="535267ED" w14:textId="77777777" w:rsidR="00606931" w:rsidRPr="00D95A50" w:rsidRDefault="00606931" w:rsidP="00606931">
      <w:pPr>
        <w:pStyle w:val="Rubrik3"/>
      </w:pPr>
      <w:bookmarkStart w:id="124" w:name="_Toc510610671"/>
      <w:bookmarkStart w:id="125" w:name="_Toc511886974"/>
      <w:r w:rsidRPr="00D95A50">
        <w:t>Märke C40 Ändamålsplats</w:t>
      </w:r>
      <w:bookmarkEnd w:id="124"/>
      <w:bookmarkEnd w:id="125"/>
    </w:p>
    <w:p w14:paraId="1B69E184" w14:textId="77777777" w:rsidR="00606931" w:rsidRPr="00D95A50" w:rsidRDefault="00606931" w:rsidP="00606931">
      <w:pPr>
        <w:pStyle w:val="Stycke"/>
        <w:rPr>
          <w:iCs/>
        </w:rPr>
      </w:pPr>
      <w:r w:rsidRPr="00D95A50">
        <w:rPr>
          <w:rStyle w:val="Fparagrafbeteckning"/>
        </w:rPr>
        <w:t>36 §</w:t>
      </w:r>
      <w:r w:rsidRPr="00D95A50">
        <w:rPr>
          <w:rStyle w:val="Fparagrafbeteckning"/>
        </w:rPr>
        <w:t> </w:t>
      </w:r>
      <w:r w:rsidRPr="00D95A50">
        <w:t xml:space="preserve">Följande andra ändamål får anges på märke C40, </w:t>
      </w:r>
      <w:r w:rsidRPr="00D95A50">
        <w:rPr>
          <w:i/>
          <w:iCs/>
        </w:rPr>
        <w:t>ändamålsplats</w:t>
      </w:r>
      <w:r w:rsidRPr="00D95A50">
        <w:rPr>
          <w:iCs/>
        </w:rPr>
        <w:t>.</w:t>
      </w:r>
    </w:p>
    <w:tbl>
      <w:tblPr>
        <w:tblStyle w:val="Tabellrutntutanrubrik"/>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3668"/>
      </w:tblGrid>
      <w:tr w:rsidR="00606931" w:rsidRPr="00D95A50" w14:paraId="1BD06ACC" w14:textId="77777777" w:rsidTr="00D41958">
        <w:trPr>
          <w:cnfStyle w:val="100000000000" w:firstRow="1" w:lastRow="0" w:firstColumn="0" w:lastColumn="0" w:oddVBand="0" w:evenVBand="0" w:oddHBand="0" w:evenHBand="0" w:firstRowFirstColumn="0" w:firstRowLastColumn="0" w:lastRowFirstColumn="0" w:lastRowLastColumn="0"/>
        </w:trPr>
        <w:tc>
          <w:tcPr>
            <w:tcW w:w="2235" w:type="dxa"/>
          </w:tcPr>
          <w:p w14:paraId="47FD4671" w14:textId="77777777" w:rsidR="00606931" w:rsidRPr="00D95A50" w:rsidRDefault="00606931" w:rsidP="00D41958">
            <w:pPr>
              <w:pStyle w:val="Stycke"/>
              <w:rPr>
                <w:b/>
              </w:rPr>
            </w:pPr>
            <w:r w:rsidRPr="00D95A50">
              <w:rPr>
                <w:b/>
              </w:rPr>
              <w:t>Ändamål</w:t>
            </w:r>
          </w:p>
        </w:tc>
        <w:tc>
          <w:tcPr>
            <w:tcW w:w="3822" w:type="dxa"/>
          </w:tcPr>
          <w:p w14:paraId="5A842D73" w14:textId="77777777" w:rsidR="00606931" w:rsidRPr="00D95A50" w:rsidRDefault="00606931" w:rsidP="00D41958">
            <w:pPr>
              <w:pStyle w:val="Stycke"/>
              <w:rPr>
                <w:b/>
              </w:rPr>
            </w:pPr>
            <w:r w:rsidRPr="00D95A50">
              <w:rPr>
                <w:b/>
              </w:rPr>
              <w:t>Används vid plats för</w:t>
            </w:r>
          </w:p>
        </w:tc>
      </w:tr>
      <w:tr w:rsidR="00606931" w:rsidRPr="00D95A50" w14:paraId="23B0DA59" w14:textId="77777777" w:rsidTr="00D41958">
        <w:tc>
          <w:tcPr>
            <w:tcW w:w="2235" w:type="dxa"/>
          </w:tcPr>
          <w:p w14:paraId="259DDBAB" w14:textId="77777777" w:rsidR="00606931" w:rsidRPr="00D95A50" w:rsidRDefault="00606931" w:rsidP="00D41958">
            <w:pPr>
              <w:pStyle w:val="Stycke"/>
              <w:rPr>
                <w:szCs w:val="21"/>
              </w:rPr>
            </w:pPr>
            <w:r w:rsidRPr="00D95A50">
              <w:rPr>
                <w:szCs w:val="21"/>
              </w:rPr>
              <w:t xml:space="preserve">Taxiplats </w:t>
            </w:r>
          </w:p>
        </w:tc>
        <w:tc>
          <w:tcPr>
            <w:tcW w:w="3822" w:type="dxa"/>
          </w:tcPr>
          <w:p w14:paraId="3400F481" w14:textId="77777777" w:rsidR="00606931" w:rsidRPr="00D95A50" w:rsidRDefault="00606931" w:rsidP="00D41958">
            <w:pPr>
              <w:pStyle w:val="Stycke"/>
              <w:rPr>
                <w:szCs w:val="21"/>
              </w:rPr>
            </w:pPr>
            <w:r w:rsidRPr="00D95A50">
              <w:rPr>
                <w:szCs w:val="21"/>
              </w:rPr>
              <w:t xml:space="preserve">uppställning av fordon i taxitrafik </w:t>
            </w:r>
          </w:p>
        </w:tc>
      </w:tr>
      <w:tr w:rsidR="00606931" w:rsidRPr="00D95A50" w14:paraId="1801EDCD" w14:textId="77777777" w:rsidTr="00D41958">
        <w:tc>
          <w:tcPr>
            <w:tcW w:w="2235" w:type="dxa"/>
          </w:tcPr>
          <w:p w14:paraId="52B547DF" w14:textId="77777777" w:rsidR="00606931" w:rsidRPr="00D95A50" w:rsidRDefault="00606931" w:rsidP="00D41958">
            <w:pPr>
              <w:pStyle w:val="Stycke"/>
              <w:rPr>
                <w:szCs w:val="21"/>
              </w:rPr>
            </w:pPr>
            <w:r w:rsidRPr="00D95A50">
              <w:rPr>
                <w:szCs w:val="21"/>
              </w:rPr>
              <w:t xml:space="preserve">Bokbussplats </w:t>
            </w:r>
          </w:p>
        </w:tc>
        <w:tc>
          <w:tcPr>
            <w:tcW w:w="3822" w:type="dxa"/>
          </w:tcPr>
          <w:p w14:paraId="0F93110E" w14:textId="77777777" w:rsidR="00606931" w:rsidRPr="00D95A50" w:rsidRDefault="00606931" w:rsidP="00D41958">
            <w:pPr>
              <w:pStyle w:val="Stycke"/>
              <w:rPr>
                <w:szCs w:val="21"/>
              </w:rPr>
            </w:pPr>
            <w:r w:rsidRPr="00D95A50">
              <w:rPr>
                <w:szCs w:val="21"/>
              </w:rPr>
              <w:t xml:space="preserve">biblioteksverksamhet </w:t>
            </w:r>
          </w:p>
        </w:tc>
      </w:tr>
      <w:tr w:rsidR="00606931" w:rsidRPr="00D95A50" w14:paraId="45126B94" w14:textId="77777777" w:rsidTr="00D41958">
        <w:tc>
          <w:tcPr>
            <w:tcW w:w="2235" w:type="dxa"/>
          </w:tcPr>
          <w:p w14:paraId="1D0C8F4A" w14:textId="77777777" w:rsidR="00606931" w:rsidRPr="00D95A50" w:rsidRDefault="00606931" w:rsidP="00D41958">
            <w:pPr>
              <w:pStyle w:val="Stycke"/>
              <w:rPr>
                <w:szCs w:val="21"/>
              </w:rPr>
            </w:pPr>
            <w:r w:rsidRPr="00D95A50">
              <w:rPr>
                <w:szCs w:val="21"/>
              </w:rPr>
              <w:t xml:space="preserve">Skolskjutsplats </w:t>
            </w:r>
          </w:p>
        </w:tc>
        <w:tc>
          <w:tcPr>
            <w:tcW w:w="3822" w:type="dxa"/>
          </w:tcPr>
          <w:p w14:paraId="05E1DE1B" w14:textId="77777777" w:rsidR="00606931" w:rsidRPr="00D95A50" w:rsidRDefault="00606931" w:rsidP="00D41958">
            <w:pPr>
              <w:pStyle w:val="Stycke"/>
              <w:rPr>
                <w:szCs w:val="21"/>
              </w:rPr>
            </w:pPr>
            <w:r w:rsidRPr="00D95A50">
              <w:rPr>
                <w:szCs w:val="21"/>
              </w:rPr>
              <w:t xml:space="preserve">på- eller avstigning för skolelever </w:t>
            </w:r>
          </w:p>
        </w:tc>
      </w:tr>
      <w:tr w:rsidR="00606931" w:rsidRPr="00D95A50" w14:paraId="0ADF8F23" w14:textId="77777777" w:rsidTr="00D41958">
        <w:tc>
          <w:tcPr>
            <w:tcW w:w="2235" w:type="dxa"/>
          </w:tcPr>
          <w:p w14:paraId="6EB5E853" w14:textId="77777777" w:rsidR="00606931" w:rsidRPr="00D95A50" w:rsidRDefault="00606931" w:rsidP="00D41958">
            <w:pPr>
              <w:pStyle w:val="Stycke"/>
              <w:rPr>
                <w:szCs w:val="21"/>
              </w:rPr>
            </w:pPr>
            <w:r w:rsidRPr="00D95A50">
              <w:rPr>
                <w:szCs w:val="21"/>
              </w:rPr>
              <w:t xml:space="preserve">Ambulansplats </w:t>
            </w:r>
          </w:p>
        </w:tc>
        <w:tc>
          <w:tcPr>
            <w:tcW w:w="3822" w:type="dxa"/>
          </w:tcPr>
          <w:p w14:paraId="539EB701" w14:textId="77777777" w:rsidR="00606931" w:rsidRPr="00D95A50" w:rsidRDefault="00606931" w:rsidP="00D41958">
            <w:pPr>
              <w:pStyle w:val="Stycke"/>
              <w:rPr>
                <w:szCs w:val="21"/>
              </w:rPr>
            </w:pPr>
            <w:r w:rsidRPr="00D95A50">
              <w:rPr>
                <w:szCs w:val="21"/>
              </w:rPr>
              <w:t xml:space="preserve">uppställning av ambulans </w:t>
            </w:r>
          </w:p>
        </w:tc>
      </w:tr>
      <w:tr w:rsidR="00606931" w:rsidRPr="00D95A50" w14:paraId="0DF2998E" w14:textId="77777777" w:rsidTr="00D41958">
        <w:tc>
          <w:tcPr>
            <w:tcW w:w="2235" w:type="dxa"/>
          </w:tcPr>
          <w:p w14:paraId="3D82E92A" w14:textId="77777777" w:rsidR="00606931" w:rsidRPr="00D95A50" w:rsidRDefault="00606931" w:rsidP="00D41958">
            <w:pPr>
              <w:pStyle w:val="Stycke"/>
              <w:rPr>
                <w:szCs w:val="21"/>
              </w:rPr>
            </w:pPr>
            <w:r w:rsidRPr="00D95A50">
              <w:rPr>
                <w:szCs w:val="21"/>
              </w:rPr>
              <w:t xml:space="preserve">På- och avstigningsplats </w:t>
            </w:r>
          </w:p>
        </w:tc>
        <w:tc>
          <w:tcPr>
            <w:tcW w:w="3822" w:type="dxa"/>
          </w:tcPr>
          <w:p w14:paraId="6237B39E" w14:textId="77777777" w:rsidR="00606931" w:rsidRPr="00D95A50" w:rsidRDefault="00606931" w:rsidP="00D41958">
            <w:pPr>
              <w:pStyle w:val="Stycke"/>
              <w:rPr>
                <w:szCs w:val="21"/>
              </w:rPr>
            </w:pPr>
            <w:r w:rsidRPr="00D95A50">
              <w:rPr>
                <w:szCs w:val="21"/>
              </w:rPr>
              <w:t xml:space="preserve">på- eller avstigning  </w:t>
            </w:r>
          </w:p>
        </w:tc>
      </w:tr>
    </w:tbl>
    <w:p w14:paraId="2EF9984E" w14:textId="77777777" w:rsidR="00606931" w:rsidRPr="00D95A50" w:rsidRDefault="00606931" w:rsidP="00606931">
      <w:pPr>
        <w:pStyle w:val="Rubrik3"/>
      </w:pPr>
      <w:bookmarkStart w:id="126" w:name="_Toc510610672"/>
      <w:bookmarkStart w:id="127" w:name="_Toc511886975"/>
      <w:r w:rsidRPr="00D95A50">
        <w:t>Märke C41 Slut på ändamålsplats</w:t>
      </w:r>
      <w:bookmarkEnd w:id="126"/>
      <w:bookmarkEnd w:id="127"/>
    </w:p>
    <w:p w14:paraId="3854B942" w14:textId="77777777" w:rsidR="00606931" w:rsidRPr="00D95A50" w:rsidRDefault="00606931" w:rsidP="00606931">
      <w:pPr>
        <w:pStyle w:val="Stycke"/>
        <w:spacing w:before="120"/>
      </w:pPr>
      <w:r w:rsidRPr="00D95A50">
        <w:rPr>
          <w:rStyle w:val="Fparagrafbeteckning"/>
        </w:rPr>
        <w:t>37 §</w:t>
      </w:r>
      <w:r w:rsidRPr="00D95A50">
        <w:rPr>
          <w:rStyle w:val="Fparagrafbeteckning"/>
        </w:rPr>
        <w:t> </w:t>
      </w:r>
      <w:r w:rsidRPr="00D95A50">
        <w:t xml:space="preserve">Om en ändamålsplats är högst 25 meter och den märkts ut med märke C40, </w:t>
      </w:r>
      <w:r w:rsidRPr="00D95A50">
        <w:rPr>
          <w:i/>
          <w:iCs/>
        </w:rPr>
        <w:t>ändamålsplats</w:t>
      </w:r>
      <w:r w:rsidRPr="00D95A50">
        <w:rPr>
          <w:iCs/>
        </w:rPr>
        <w:t>,</w:t>
      </w:r>
      <w:r w:rsidRPr="00D95A50">
        <w:rPr>
          <w:i/>
          <w:iCs/>
        </w:rPr>
        <w:t xml:space="preserve"> </w:t>
      </w:r>
      <w:r w:rsidRPr="00D95A50">
        <w:t xml:space="preserve">och tilläggstavla T1, </w:t>
      </w:r>
      <w:r w:rsidRPr="00D95A50">
        <w:rPr>
          <w:i/>
          <w:iCs/>
        </w:rPr>
        <w:t>vägsträckas längd</w:t>
      </w:r>
      <w:r w:rsidRPr="00D95A50">
        <w:t>, behöver angivelsens slut inte märkas ut.</w:t>
      </w:r>
    </w:p>
    <w:p w14:paraId="2553F969" w14:textId="77777777" w:rsidR="00606931" w:rsidRPr="00D95A50" w:rsidRDefault="00606931" w:rsidP="00606931">
      <w:pPr>
        <w:pStyle w:val="Stycke"/>
        <w:spacing w:before="120"/>
      </w:pPr>
      <w:r w:rsidRPr="00D95A50">
        <w:rPr>
          <w:rStyle w:val="Fparagrafbeteckning"/>
        </w:rPr>
        <w:t>38 §</w:t>
      </w:r>
      <w:r w:rsidRPr="00D95A50">
        <w:rPr>
          <w:rStyle w:val="Fparagrafbeteckning"/>
        </w:rPr>
        <w:t> </w:t>
      </w:r>
      <w:r w:rsidRPr="00D95A50">
        <w:rPr>
          <w:rStyle w:val="StyckeChar"/>
        </w:rPr>
        <w:t xml:space="preserve">På särskilda uppställningsplatser för fordon i taxitrafik behöver märket inte sättas upp där märke E23, </w:t>
      </w:r>
      <w:r w:rsidRPr="00D95A50">
        <w:rPr>
          <w:rStyle w:val="StyckeChar"/>
          <w:i/>
        </w:rPr>
        <w:t>taxi</w:t>
      </w:r>
      <w:r w:rsidRPr="00D95A50">
        <w:rPr>
          <w:rStyle w:val="StyckeChar"/>
        </w:rPr>
        <w:t>, är uppsatt.</w:t>
      </w:r>
    </w:p>
    <w:p w14:paraId="21940238" w14:textId="77777777" w:rsidR="00606931" w:rsidRPr="00D95A50" w:rsidRDefault="00606931" w:rsidP="00606931">
      <w:pPr>
        <w:pStyle w:val="Rubrik3"/>
      </w:pPr>
      <w:bookmarkStart w:id="128" w:name="_Toc510610673"/>
      <w:bookmarkStart w:id="129" w:name="_Toc511886976"/>
      <w:r w:rsidRPr="00D95A50">
        <w:lastRenderedPageBreak/>
        <w:t>Märke C43 Slut på vändplats</w:t>
      </w:r>
      <w:bookmarkEnd w:id="128"/>
      <w:bookmarkEnd w:id="129"/>
    </w:p>
    <w:p w14:paraId="4625E65A" w14:textId="77777777" w:rsidR="00606931" w:rsidRPr="00D95A50" w:rsidRDefault="00606931" w:rsidP="00606931">
      <w:pPr>
        <w:pStyle w:val="Stycke"/>
        <w:spacing w:before="120"/>
      </w:pPr>
      <w:r w:rsidRPr="00D95A50">
        <w:rPr>
          <w:rStyle w:val="Fparagrafbeteckning"/>
        </w:rPr>
        <w:t>39 §</w:t>
      </w:r>
      <w:r w:rsidRPr="00D95A50">
        <w:rPr>
          <w:rStyle w:val="Fparagrafbeteckning"/>
        </w:rPr>
        <w:t> </w:t>
      </w:r>
      <w:r w:rsidRPr="00D95A50">
        <w:t xml:space="preserve">Märke C43, </w:t>
      </w:r>
      <w:r w:rsidRPr="00D95A50">
        <w:rPr>
          <w:i/>
          <w:iCs/>
        </w:rPr>
        <w:t>slut på vändplats</w:t>
      </w:r>
      <w:r w:rsidRPr="00D95A50">
        <w:t>, får sättas upp på vänster sida och behöver då inte vara uppsatt på höger sida.</w:t>
      </w:r>
    </w:p>
    <w:p w14:paraId="3702D387" w14:textId="77777777" w:rsidR="00606931" w:rsidRPr="00D95A50" w:rsidRDefault="00606931" w:rsidP="00606931">
      <w:pPr>
        <w:pStyle w:val="Rubrik3"/>
      </w:pPr>
      <w:bookmarkStart w:id="130" w:name="_Toc510610674"/>
      <w:bookmarkStart w:id="131" w:name="_Toc511886977"/>
      <w:r w:rsidRPr="00D95A50">
        <w:t>Märke C44 Förbud mot trafik med annat motordrivet fordon med dubbdäck än moped klass II</w:t>
      </w:r>
      <w:bookmarkEnd w:id="130"/>
      <w:bookmarkEnd w:id="131"/>
    </w:p>
    <w:p w14:paraId="0279AACD" w14:textId="77777777" w:rsidR="00606931" w:rsidRPr="00D95A50" w:rsidRDefault="00606931" w:rsidP="00606931">
      <w:pPr>
        <w:pStyle w:val="Stycke"/>
        <w:spacing w:before="120"/>
      </w:pPr>
      <w:r w:rsidRPr="00D95A50">
        <w:rPr>
          <w:rStyle w:val="Fparagrafbeteckning"/>
        </w:rPr>
        <w:t>40 §</w:t>
      </w:r>
      <w:r w:rsidRPr="00D95A50">
        <w:rPr>
          <w:rStyle w:val="Fparagrafbeteckning"/>
        </w:rPr>
        <w:t> </w:t>
      </w:r>
      <w:r w:rsidRPr="00D95A50">
        <w:t>Förberedande upplysning om förbud mot trafik med annat motordrivet fordon med dubbdäck än moped klass II ska ges senast vid sista vägvals</w:t>
      </w:r>
      <w:r w:rsidRPr="00D95A50">
        <w:softHyphen/>
        <w:t>punkten före förbudet.</w:t>
      </w:r>
    </w:p>
    <w:p w14:paraId="109A3C43" w14:textId="77777777" w:rsidR="00606931" w:rsidRPr="00D95A50" w:rsidRDefault="00606931" w:rsidP="00606931">
      <w:pPr>
        <w:pStyle w:val="Rubrik3"/>
      </w:pPr>
      <w:bookmarkStart w:id="132" w:name="_Toc510610675"/>
      <w:bookmarkStart w:id="133" w:name="_Toc511886978"/>
      <w:r w:rsidRPr="00D95A50">
        <w:t>Märke C45 Särskilda bestämmelser för stannande och parkering</w:t>
      </w:r>
      <w:bookmarkEnd w:id="132"/>
      <w:bookmarkEnd w:id="133"/>
    </w:p>
    <w:p w14:paraId="08069C41" w14:textId="77777777" w:rsidR="00606931" w:rsidRPr="00D95A50" w:rsidRDefault="00606931" w:rsidP="00606931">
      <w:pPr>
        <w:pStyle w:val="Stycke"/>
        <w:spacing w:before="120"/>
      </w:pPr>
      <w:r w:rsidRPr="00D95A50">
        <w:rPr>
          <w:rStyle w:val="Fparagrafbeteckning"/>
        </w:rPr>
        <w:t>41 §</w:t>
      </w:r>
      <w:r w:rsidRPr="00D95A50">
        <w:rPr>
          <w:rStyle w:val="Fparagrafbeteckning"/>
        </w:rPr>
        <w:t> </w:t>
      </w:r>
      <w:r w:rsidRPr="00D95A50">
        <w:t xml:space="preserve">Andra märken som får infogas i märke C45, </w:t>
      </w:r>
      <w:r w:rsidRPr="00D95A50">
        <w:rPr>
          <w:i/>
        </w:rPr>
        <w:t>särskilda bestämmelser för stannande och parkering</w:t>
      </w:r>
      <w:r w:rsidRPr="00D95A50">
        <w:t xml:space="preserve">, är </w:t>
      </w:r>
    </w:p>
    <w:p w14:paraId="00A51FCA" w14:textId="77777777" w:rsidR="00606931" w:rsidRPr="00D95A50" w:rsidRDefault="00606931" w:rsidP="00606931">
      <w:pPr>
        <w:pStyle w:val="Styckemedindrag"/>
      </w:pPr>
      <w:r w:rsidRPr="00D95A50">
        <w:t xml:space="preserve">1. C36, </w:t>
      </w:r>
      <w:r w:rsidRPr="00D95A50">
        <w:rPr>
          <w:i/>
        </w:rPr>
        <w:t>förbud mot att parkera fordon på dag med udda datum</w:t>
      </w:r>
      <w:r w:rsidRPr="00D95A50">
        <w:t xml:space="preserve">, </w:t>
      </w:r>
    </w:p>
    <w:p w14:paraId="59C1485F" w14:textId="77777777" w:rsidR="00606931" w:rsidRPr="00D95A50" w:rsidRDefault="00606931" w:rsidP="00606931">
      <w:pPr>
        <w:pStyle w:val="Styckemedindrag"/>
      </w:pPr>
      <w:r w:rsidRPr="00D95A50">
        <w:t xml:space="preserve">2. C37, </w:t>
      </w:r>
      <w:r w:rsidRPr="00D95A50">
        <w:rPr>
          <w:i/>
        </w:rPr>
        <w:t>förbud mot att parkera fordon på dag med jämnt datum</w:t>
      </w:r>
      <w:r w:rsidRPr="00D95A50">
        <w:t xml:space="preserve">, </w:t>
      </w:r>
    </w:p>
    <w:p w14:paraId="670242FF" w14:textId="77777777" w:rsidR="00606931" w:rsidRPr="00D95A50" w:rsidRDefault="00606931" w:rsidP="00606931">
      <w:pPr>
        <w:pStyle w:val="Styckemedindrag"/>
      </w:pPr>
      <w:r w:rsidRPr="00D95A50">
        <w:t xml:space="preserve">3. C38, </w:t>
      </w:r>
      <w:r w:rsidRPr="00D95A50">
        <w:rPr>
          <w:i/>
        </w:rPr>
        <w:t>datumparkering</w:t>
      </w:r>
      <w:r w:rsidRPr="00D95A50">
        <w:t xml:space="preserve">, eller </w:t>
      </w:r>
    </w:p>
    <w:p w14:paraId="5CD117D0" w14:textId="77777777" w:rsidR="00606931" w:rsidRPr="00D95A50" w:rsidRDefault="00606931" w:rsidP="00606931">
      <w:pPr>
        <w:pStyle w:val="Styckemedindrag"/>
      </w:pPr>
      <w:r w:rsidRPr="00D95A50">
        <w:t xml:space="preserve">4. C39, </w:t>
      </w:r>
      <w:r w:rsidRPr="00D95A50">
        <w:rPr>
          <w:i/>
        </w:rPr>
        <w:t>förbud mot att stanna och parkera fordon</w:t>
      </w:r>
      <w:r w:rsidRPr="00D95A50">
        <w:t xml:space="preserve">. </w:t>
      </w:r>
    </w:p>
    <w:p w14:paraId="5C8B64F9" w14:textId="77777777" w:rsidR="00606931" w:rsidRPr="00D95A50" w:rsidRDefault="00606931" w:rsidP="00606931">
      <w:pPr>
        <w:pStyle w:val="Rubrik3"/>
        <w:rPr>
          <w:rFonts w:ascii="TimesNewRomanPS" w:hAnsi="TimesNewRomanPS" w:cs="TimesNewRomanPS"/>
          <w:szCs w:val="19"/>
        </w:rPr>
      </w:pPr>
      <w:bookmarkStart w:id="134" w:name="_Toc510610676"/>
      <w:bookmarkStart w:id="135" w:name="_Toc511886979"/>
      <w:r w:rsidRPr="00D95A50">
        <w:t xml:space="preserve">Märke C46 </w:t>
      </w:r>
      <w:r w:rsidRPr="00D95A50">
        <w:rPr>
          <w:rFonts w:ascii="TimesNewRomanPS" w:hAnsi="TimesNewRomanPS" w:cs="TimesNewRomanPS"/>
          <w:szCs w:val="19"/>
        </w:rPr>
        <w:t>Begränsat trippelaxeltryck</w:t>
      </w:r>
      <w:bookmarkEnd w:id="134"/>
      <w:bookmarkEnd w:id="135"/>
    </w:p>
    <w:p w14:paraId="6AAD7933" w14:textId="77777777" w:rsidR="00606931" w:rsidRPr="00D95A50" w:rsidRDefault="00606931" w:rsidP="00606931">
      <w:pPr>
        <w:pStyle w:val="Stycke"/>
      </w:pPr>
      <w:r w:rsidRPr="00D95A50">
        <w:rPr>
          <w:rStyle w:val="Fparagrafbeteckning"/>
        </w:rPr>
        <w:t>42 §</w:t>
      </w:r>
      <w:r w:rsidRPr="00D95A50">
        <w:rPr>
          <w:rStyle w:val="Fparagrafbeteckning"/>
        </w:rPr>
        <w:t> </w:t>
      </w:r>
      <w:r w:rsidRPr="00D95A50">
        <w:t xml:space="preserve">Märke C46, </w:t>
      </w:r>
      <w:r w:rsidRPr="00D95A50">
        <w:rPr>
          <w:i/>
        </w:rPr>
        <w:t>begränsat trippelaxeltryck</w:t>
      </w:r>
      <w:r w:rsidRPr="00D95A50">
        <w:t xml:space="preserve">, ska sättas upp på båda sidor om körbanan där vägen har mer än ett körfält i färdriktningen. </w:t>
      </w:r>
    </w:p>
    <w:p w14:paraId="1C0F8414" w14:textId="77777777" w:rsidR="00606931" w:rsidRPr="00D95A50" w:rsidRDefault="00606931" w:rsidP="00606931">
      <w:pPr>
        <w:pStyle w:val="Styckemedindrag"/>
      </w:pPr>
      <w:r w:rsidRPr="00D95A50">
        <w:t>Förberedande upplysning om begränsat trippelaxelryck ska ges senast vid sista vägvalspunkten före förbudet.</w:t>
      </w:r>
    </w:p>
    <w:p w14:paraId="1A4AB1FC" w14:textId="77777777" w:rsidR="00606931" w:rsidRPr="00D95A50" w:rsidRDefault="00606931" w:rsidP="00606931">
      <w:pPr>
        <w:pStyle w:val="Stycke"/>
        <w:spacing w:before="120"/>
      </w:pPr>
      <w:r w:rsidRPr="00D95A50">
        <w:rPr>
          <w:rStyle w:val="Fparagrafbeteckning"/>
        </w:rPr>
        <w:t>43 §</w:t>
      </w:r>
      <w:r w:rsidRPr="00D95A50">
        <w:rPr>
          <w:rStyle w:val="Fparagrafbeteckning"/>
        </w:rPr>
        <w:t> </w:t>
      </w:r>
      <w:r w:rsidRPr="00D95A50">
        <w:t xml:space="preserve">Används märke C46, </w:t>
      </w:r>
      <w:r w:rsidRPr="00D95A50">
        <w:rPr>
          <w:i/>
        </w:rPr>
        <w:t>begränsat trippelaxeltryck</w:t>
      </w:r>
      <w:r w:rsidRPr="00D95A50">
        <w:t xml:space="preserve">, med tilläggstavla T2, </w:t>
      </w:r>
      <w:r w:rsidRPr="00D95A50">
        <w:rPr>
          <w:i/>
        </w:rPr>
        <w:t>avstånd</w:t>
      </w:r>
      <w:r w:rsidRPr="00D95A50">
        <w:t xml:space="preserve">, får kompletterande uppgift om platsen där viktbegränsningen börjar ges med tilläggstavla T22, </w:t>
      </w:r>
      <w:r w:rsidRPr="00D95A50">
        <w:rPr>
          <w:i/>
        </w:rPr>
        <w:t>text</w:t>
      </w:r>
      <w:r w:rsidRPr="00D95A50">
        <w:t>.</w:t>
      </w:r>
    </w:p>
    <w:p w14:paraId="3E9AC54C" w14:textId="77777777" w:rsidR="00606931" w:rsidRPr="00D95A50" w:rsidRDefault="00606931" w:rsidP="00606931">
      <w:pPr>
        <w:pStyle w:val="Rubrik2kapitelelliknande"/>
      </w:pPr>
      <w:bookmarkStart w:id="136" w:name="_Toc510610677"/>
      <w:bookmarkStart w:id="137" w:name="_Toc511886980"/>
      <w:r w:rsidRPr="00D95A50">
        <w:t>5 kap. Påbudsmärken</w:t>
      </w:r>
      <w:bookmarkEnd w:id="136"/>
      <w:bookmarkEnd w:id="137"/>
    </w:p>
    <w:p w14:paraId="528FC9A7" w14:textId="77777777" w:rsidR="00606931" w:rsidRPr="00D95A50" w:rsidRDefault="00606931" w:rsidP="00606931">
      <w:pPr>
        <w:pStyle w:val="Rubrik3utanluftfre"/>
      </w:pPr>
      <w:bookmarkStart w:id="138" w:name="_Toc476836411"/>
      <w:bookmarkStart w:id="139" w:name="_Toc510610678"/>
      <w:bookmarkStart w:id="140" w:name="_Toc511886981"/>
      <w:r w:rsidRPr="00D95A50">
        <w:t>Storlekar</w:t>
      </w:r>
      <w:bookmarkEnd w:id="138"/>
      <w:bookmarkEnd w:id="139"/>
      <w:bookmarkEnd w:id="140"/>
    </w:p>
    <w:p w14:paraId="7137EBB9" w14:textId="77777777" w:rsidR="00606931" w:rsidRPr="00D95A50" w:rsidRDefault="00606931" w:rsidP="00606931">
      <w:pPr>
        <w:pStyle w:val="Stycke"/>
        <w:spacing w:before="120"/>
        <w:rPr>
          <w:b/>
        </w:rPr>
      </w:pPr>
      <w:r w:rsidRPr="00D95A50">
        <w:rPr>
          <w:rStyle w:val="Fparagrafbeteckning"/>
        </w:rPr>
        <w:t>1 §</w:t>
      </w:r>
      <w:r w:rsidRPr="00D95A50">
        <w:rPr>
          <w:rStyle w:val="Fparagrafbeteckning"/>
        </w:rPr>
        <w:t> </w:t>
      </w:r>
      <w:r w:rsidRPr="00D95A50">
        <w:rPr>
          <w:rStyle w:val="Fparagrafbeteckning"/>
          <w:b w:val="0"/>
        </w:rPr>
        <w:t>P</w:t>
      </w:r>
      <w:r w:rsidRPr="00D95A50">
        <w:t>åbudsmärken ska ha följande storlekar.</w:t>
      </w:r>
      <w:r w:rsidRPr="00D95A50">
        <w:rPr>
          <w:b/>
        </w:rPr>
        <w:t xml:space="preserve"> </w:t>
      </w:r>
    </w:p>
    <w:p w14:paraId="095B132B" w14:textId="77777777" w:rsidR="00606931" w:rsidRPr="00D95A50" w:rsidRDefault="00606931" w:rsidP="00606931">
      <w:pPr>
        <w:pStyle w:val="Stycke"/>
        <w:spacing w:before="360" w:after="120"/>
        <w:rPr>
          <w:b/>
        </w:rPr>
      </w:pPr>
      <w:r w:rsidRPr="00D95A50">
        <w:rPr>
          <w:noProof/>
        </w:rPr>
        <w:lastRenderedPageBreak/>
        <w:drawing>
          <wp:anchor distT="0" distB="0" distL="114300" distR="114300" simplePos="0" relativeHeight="251632640" behindDoc="0" locked="0" layoutInCell="1" allowOverlap="1" wp14:anchorId="35AAB3D5" wp14:editId="70C1C672">
            <wp:simplePos x="0" y="0"/>
            <wp:positionH relativeFrom="margin">
              <wp:align>left</wp:align>
            </wp:positionH>
            <wp:positionV relativeFrom="paragraph">
              <wp:posOffset>222538</wp:posOffset>
            </wp:positionV>
            <wp:extent cx="1439545" cy="1789430"/>
            <wp:effectExtent l="0" t="0" r="8255" b="1270"/>
            <wp:wrapTopAndBottom/>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1 kontur.jpg"/>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9545" cy="1789430"/>
                    </a:xfrm>
                    <a:prstGeom prst="rect">
                      <a:avLst/>
                    </a:prstGeom>
                  </pic:spPr>
                </pic:pic>
              </a:graphicData>
            </a:graphic>
            <wp14:sizeRelH relativeFrom="page">
              <wp14:pctWidth>0</wp14:pctWidth>
            </wp14:sizeRelH>
            <wp14:sizeRelV relativeFrom="page">
              <wp14:pctHeight>0</wp14:pctHeight>
            </wp14:sizeRelV>
          </wp:anchor>
        </w:drawing>
      </w:r>
      <w:r w:rsidRPr="00D95A50">
        <w:rPr>
          <w:b/>
        </w:rPr>
        <w:t>Märke D1–D11</w:t>
      </w:r>
    </w:p>
    <w:tbl>
      <w:tblPr>
        <w:tblW w:w="52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
        <w:gridCol w:w="737"/>
        <w:gridCol w:w="736"/>
        <w:gridCol w:w="736"/>
        <w:gridCol w:w="736"/>
        <w:gridCol w:w="736"/>
        <w:gridCol w:w="939"/>
      </w:tblGrid>
      <w:tr w:rsidR="00606931" w:rsidRPr="00D95A50" w14:paraId="0B7927D8" w14:textId="77777777" w:rsidTr="00D41958">
        <w:trPr>
          <w:trHeight w:val="270"/>
        </w:trPr>
        <w:tc>
          <w:tcPr>
            <w:tcW w:w="737" w:type="dxa"/>
            <w:gridSpan w:val="7"/>
            <w:tcBorders>
              <w:top w:val="nil"/>
              <w:left w:val="nil"/>
              <w:bottom w:val="single" w:sz="4" w:space="0" w:color="auto"/>
              <w:right w:val="nil"/>
            </w:tcBorders>
            <w:noWrap/>
            <w:vAlign w:val="bottom"/>
          </w:tcPr>
          <w:p w14:paraId="05FB0EF3" w14:textId="77777777" w:rsidR="00606931" w:rsidRPr="00D95A50" w:rsidRDefault="00606931" w:rsidP="00D41958">
            <w:pPr>
              <w:pStyle w:val="Styckemedindrag"/>
            </w:pPr>
            <w:bookmarkStart w:id="141" w:name="_Toc476836412"/>
          </w:p>
        </w:tc>
      </w:tr>
      <w:tr w:rsidR="00606931" w:rsidRPr="00D95A50" w14:paraId="3776E7CB"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41FA3959" w14:textId="77777777" w:rsidR="00606931" w:rsidRPr="00D95A50" w:rsidRDefault="00606931" w:rsidP="00D41958">
            <w:pPr>
              <w:pStyle w:val="Stycke"/>
            </w:pPr>
            <w:r w:rsidRPr="00D95A50">
              <w:t>Storlek och mått i meter för märke D1–D11</w:t>
            </w:r>
          </w:p>
        </w:tc>
      </w:tr>
      <w:tr w:rsidR="00606931" w:rsidRPr="00D95A50" w14:paraId="799FE850" w14:textId="77777777" w:rsidTr="00D41958">
        <w:trPr>
          <w:trHeight w:val="540"/>
        </w:trPr>
        <w:tc>
          <w:tcPr>
            <w:tcW w:w="594" w:type="dxa"/>
            <w:tcBorders>
              <w:top w:val="single" w:sz="4" w:space="0" w:color="auto"/>
              <w:left w:val="single" w:sz="4" w:space="0" w:color="auto"/>
              <w:bottom w:val="single" w:sz="4" w:space="0" w:color="auto"/>
              <w:right w:val="single" w:sz="4" w:space="0" w:color="auto"/>
            </w:tcBorders>
            <w:vAlign w:val="bottom"/>
          </w:tcPr>
          <w:p w14:paraId="67A73621"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14D47299"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353D0C8F"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02178D8A"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5C9D9477"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24556EF4" w14:textId="77777777" w:rsidR="00606931" w:rsidRPr="00D95A50" w:rsidRDefault="00606931" w:rsidP="00D41958">
            <w:pPr>
              <w:pStyle w:val="Stycke"/>
            </w:pPr>
            <w:r w:rsidRPr="00D95A50">
              <w:t>Mycket stor</w:t>
            </w:r>
          </w:p>
        </w:tc>
        <w:tc>
          <w:tcPr>
            <w:tcW w:w="940" w:type="dxa"/>
            <w:tcBorders>
              <w:top w:val="single" w:sz="4" w:space="0" w:color="auto"/>
              <w:left w:val="single" w:sz="4" w:space="0" w:color="auto"/>
              <w:bottom w:val="single" w:sz="4" w:space="0" w:color="auto"/>
              <w:right w:val="single" w:sz="4" w:space="0" w:color="auto"/>
            </w:tcBorders>
            <w:vAlign w:val="bottom"/>
          </w:tcPr>
          <w:p w14:paraId="7C8E4953" w14:textId="77777777" w:rsidR="00606931" w:rsidRPr="00D95A50" w:rsidRDefault="00606931" w:rsidP="00D41958">
            <w:pPr>
              <w:pStyle w:val="Stycke"/>
            </w:pPr>
            <w:r w:rsidRPr="00D95A50">
              <w:t> </w:t>
            </w:r>
          </w:p>
        </w:tc>
      </w:tr>
      <w:tr w:rsidR="00606931" w:rsidRPr="00D95A50" w14:paraId="6B4C16E8" w14:textId="77777777" w:rsidTr="00D41958">
        <w:trPr>
          <w:trHeight w:val="285"/>
        </w:trPr>
        <w:tc>
          <w:tcPr>
            <w:tcW w:w="594" w:type="dxa"/>
            <w:tcBorders>
              <w:top w:val="single" w:sz="4" w:space="0" w:color="auto"/>
              <w:left w:val="single" w:sz="4" w:space="0" w:color="auto"/>
              <w:bottom w:val="single" w:sz="4" w:space="0" w:color="auto"/>
              <w:right w:val="single" w:sz="4" w:space="0" w:color="auto"/>
            </w:tcBorders>
            <w:noWrap/>
            <w:vAlign w:val="bottom"/>
          </w:tcPr>
          <w:p w14:paraId="06A04C50" w14:textId="77777777" w:rsidR="00606931" w:rsidRPr="00D95A50" w:rsidRDefault="00606931" w:rsidP="00D41958">
            <w:pPr>
              <w:pStyle w:val="Stycke"/>
            </w:pPr>
            <w:r w:rsidRPr="00D95A50">
              <w:t>D</w:t>
            </w:r>
          </w:p>
        </w:tc>
        <w:tc>
          <w:tcPr>
            <w:tcW w:w="737" w:type="dxa"/>
            <w:tcBorders>
              <w:top w:val="single" w:sz="4" w:space="0" w:color="auto"/>
              <w:left w:val="single" w:sz="4" w:space="0" w:color="auto"/>
              <w:bottom w:val="single" w:sz="4" w:space="0" w:color="auto"/>
              <w:right w:val="single" w:sz="4" w:space="0" w:color="auto"/>
            </w:tcBorders>
            <w:noWrap/>
            <w:vAlign w:val="bottom"/>
          </w:tcPr>
          <w:p w14:paraId="4E9C474B" w14:textId="77777777" w:rsidR="00606931" w:rsidRPr="00D95A50" w:rsidRDefault="00606931" w:rsidP="00D41958">
            <w:pPr>
              <w:pStyle w:val="Stycke"/>
              <w:rPr>
                <w:b/>
                <w:bCs/>
              </w:rPr>
            </w:pPr>
            <w:r w:rsidRPr="00D95A50">
              <w:rPr>
                <w:b/>
                <w:bCs/>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5C67E4DB" w14:textId="77777777" w:rsidR="00606931" w:rsidRPr="00D95A50" w:rsidRDefault="00606931" w:rsidP="00D41958">
            <w:pPr>
              <w:pStyle w:val="Stycke"/>
              <w:rPr>
                <w:b/>
                <w:bCs/>
              </w:rPr>
            </w:pPr>
            <w:r w:rsidRPr="00D95A50">
              <w:rPr>
                <w:b/>
                <w:bCs/>
              </w:rPr>
              <w:t>0,45</w:t>
            </w:r>
          </w:p>
        </w:tc>
        <w:tc>
          <w:tcPr>
            <w:tcW w:w="737" w:type="dxa"/>
            <w:tcBorders>
              <w:top w:val="single" w:sz="4" w:space="0" w:color="auto"/>
              <w:left w:val="single" w:sz="4" w:space="0" w:color="auto"/>
              <w:bottom w:val="single" w:sz="4" w:space="0" w:color="auto"/>
              <w:right w:val="single" w:sz="4" w:space="0" w:color="auto"/>
            </w:tcBorders>
            <w:noWrap/>
            <w:vAlign w:val="bottom"/>
          </w:tcPr>
          <w:p w14:paraId="18C392E2" w14:textId="77777777" w:rsidR="00606931" w:rsidRPr="00D95A50" w:rsidRDefault="00606931" w:rsidP="00D41958">
            <w:pPr>
              <w:pStyle w:val="Stycke"/>
              <w:rPr>
                <w:b/>
                <w:bCs/>
              </w:rPr>
            </w:pPr>
            <w:r w:rsidRPr="00D95A50">
              <w:rPr>
                <w:b/>
                <w:bCs/>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21E69C1B" w14:textId="77777777" w:rsidR="00606931" w:rsidRPr="00D95A50" w:rsidRDefault="00606931" w:rsidP="00D41958">
            <w:pPr>
              <w:pStyle w:val="Stycke"/>
              <w:rPr>
                <w:b/>
                <w:bCs/>
              </w:rPr>
            </w:pPr>
            <w:r w:rsidRPr="00D95A50">
              <w:rPr>
                <w:b/>
                <w:bCs/>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26FF6D89" w14:textId="77777777" w:rsidR="00606931" w:rsidRPr="00D95A50" w:rsidRDefault="00606931" w:rsidP="00D41958">
            <w:pPr>
              <w:pStyle w:val="Stycke"/>
              <w:rPr>
                <w:b/>
                <w:bCs/>
              </w:rPr>
            </w:pPr>
            <w:r w:rsidRPr="00D95A50">
              <w:rPr>
                <w:b/>
                <w:bCs/>
              </w:rPr>
              <w:t>≥ 1,20</w:t>
            </w:r>
          </w:p>
        </w:tc>
        <w:tc>
          <w:tcPr>
            <w:tcW w:w="940" w:type="dxa"/>
            <w:tcBorders>
              <w:top w:val="single" w:sz="4" w:space="0" w:color="auto"/>
              <w:left w:val="single" w:sz="4" w:space="0" w:color="auto"/>
              <w:bottom w:val="single" w:sz="4" w:space="0" w:color="auto"/>
              <w:right w:val="single" w:sz="4" w:space="0" w:color="auto"/>
            </w:tcBorders>
            <w:noWrap/>
            <w:vAlign w:val="bottom"/>
          </w:tcPr>
          <w:p w14:paraId="3019DD50" w14:textId="77777777" w:rsidR="00606931" w:rsidRPr="00D95A50" w:rsidRDefault="00606931" w:rsidP="00D41958">
            <w:pPr>
              <w:pStyle w:val="Stycke"/>
            </w:pPr>
            <w:r w:rsidRPr="00D95A50">
              <w:t>Diameter</w:t>
            </w:r>
          </w:p>
        </w:tc>
      </w:tr>
    </w:tbl>
    <w:p w14:paraId="6117C21B" w14:textId="77777777" w:rsidR="00606931" w:rsidRPr="00D95A50" w:rsidRDefault="00606931" w:rsidP="00606931">
      <w:pPr>
        <w:pStyle w:val="Styckemedindrag"/>
      </w:pPr>
    </w:p>
    <w:p w14:paraId="677E8183" w14:textId="77777777" w:rsidR="00606931" w:rsidRPr="00D95A50" w:rsidRDefault="00606931" w:rsidP="00606931">
      <w:pPr>
        <w:pStyle w:val="Stycke"/>
        <w:outlineLvl w:val="0"/>
      </w:pPr>
      <w:r w:rsidRPr="00D95A50">
        <w:t>Märkena ska ha minst följande storlekar på följande vägar och banor.</w:t>
      </w:r>
    </w:p>
    <w:tbl>
      <w:tblPr>
        <w:tblW w:w="5216" w:type="dxa"/>
        <w:tblInd w:w="250" w:type="dxa"/>
        <w:tblLayout w:type="fixed"/>
        <w:tblLook w:val="01E0" w:firstRow="1" w:lastRow="1" w:firstColumn="1" w:lastColumn="1" w:noHBand="0" w:noVBand="0"/>
      </w:tblPr>
      <w:tblGrid>
        <w:gridCol w:w="4346"/>
        <w:gridCol w:w="870"/>
      </w:tblGrid>
      <w:tr w:rsidR="00606931" w:rsidRPr="00D95A50" w14:paraId="06EE6592" w14:textId="77777777" w:rsidTr="00D41958">
        <w:tc>
          <w:tcPr>
            <w:tcW w:w="4166" w:type="pct"/>
            <w:tcBorders>
              <w:bottom w:val="single" w:sz="4" w:space="0" w:color="auto"/>
            </w:tcBorders>
          </w:tcPr>
          <w:p w14:paraId="7B3B7A85" w14:textId="77777777" w:rsidR="00606931" w:rsidRPr="00D95A50" w:rsidRDefault="00606931" w:rsidP="00D41958">
            <w:pPr>
              <w:pStyle w:val="Stycke"/>
            </w:pPr>
            <w:r w:rsidRPr="00D95A50">
              <w:rPr>
                <w:b/>
              </w:rPr>
              <w:t>Väg eller bana</w:t>
            </w:r>
          </w:p>
        </w:tc>
        <w:tc>
          <w:tcPr>
            <w:tcW w:w="834" w:type="pct"/>
            <w:tcBorders>
              <w:bottom w:val="single" w:sz="4" w:space="0" w:color="auto"/>
            </w:tcBorders>
          </w:tcPr>
          <w:p w14:paraId="33D82ACA" w14:textId="77777777" w:rsidR="00606931" w:rsidRPr="00D95A50" w:rsidRDefault="00606931" w:rsidP="00D41958">
            <w:pPr>
              <w:pStyle w:val="Stycke"/>
            </w:pPr>
            <w:r w:rsidRPr="00D95A50">
              <w:rPr>
                <w:b/>
              </w:rPr>
              <w:t>Storlek</w:t>
            </w:r>
          </w:p>
        </w:tc>
      </w:tr>
      <w:tr w:rsidR="00606931" w:rsidRPr="00D95A50" w14:paraId="420ED57A" w14:textId="77777777" w:rsidTr="00D41958">
        <w:tc>
          <w:tcPr>
            <w:tcW w:w="4166" w:type="pct"/>
          </w:tcPr>
          <w:p w14:paraId="02BB51E2" w14:textId="77777777" w:rsidR="00606931" w:rsidRPr="00D95A50" w:rsidRDefault="00606931" w:rsidP="00D41958">
            <w:pPr>
              <w:pStyle w:val="Stycke"/>
            </w:pPr>
            <w:r w:rsidRPr="00D95A50">
              <w:t>1. Motorväg</w:t>
            </w:r>
          </w:p>
        </w:tc>
        <w:tc>
          <w:tcPr>
            <w:tcW w:w="834" w:type="pct"/>
          </w:tcPr>
          <w:p w14:paraId="6740F549" w14:textId="77777777" w:rsidR="00606931" w:rsidRPr="00D95A50" w:rsidRDefault="00606931" w:rsidP="00D41958">
            <w:pPr>
              <w:pStyle w:val="Stycke"/>
            </w:pPr>
            <w:r w:rsidRPr="00D95A50">
              <w:t>Stor</w:t>
            </w:r>
          </w:p>
        </w:tc>
      </w:tr>
      <w:tr w:rsidR="00606931" w:rsidRPr="00D95A50" w14:paraId="17DA5C35" w14:textId="77777777" w:rsidTr="00D41958">
        <w:tc>
          <w:tcPr>
            <w:tcW w:w="4166" w:type="pct"/>
          </w:tcPr>
          <w:p w14:paraId="4E207FA3" w14:textId="77777777" w:rsidR="00606931" w:rsidRPr="00D95A50" w:rsidRDefault="00606931" w:rsidP="00D41958">
            <w:pPr>
              <w:pStyle w:val="Stycke"/>
            </w:pPr>
            <w:r w:rsidRPr="00D95A50">
              <w:t>2. Motorväg i trång vägmiljö samt motortrafikled</w:t>
            </w:r>
          </w:p>
        </w:tc>
        <w:tc>
          <w:tcPr>
            <w:tcW w:w="834" w:type="pct"/>
          </w:tcPr>
          <w:p w14:paraId="4FCD73A5" w14:textId="77777777" w:rsidR="00606931" w:rsidRPr="00D95A50" w:rsidRDefault="00606931" w:rsidP="00D41958">
            <w:pPr>
              <w:pStyle w:val="Stycke"/>
            </w:pPr>
            <w:r w:rsidRPr="00D95A50">
              <w:t>Normal</w:t>
            </w:r>
          </w:p>
        </w:tc>
      </w:tr>
      <w:tr w:rsidR="00606931" w:rsidRPr="00D95A50" w14:paraId="55DF355C" w14:textId="77777777" w:rsidTr="00D41958">
        <w:tc>
          <w:tcPr>
            <w:tcW w:w="4166" w:type="pct"/>
          </w:tcPr>
          <w:p w14:paraId="2F1019DF" w14:textId="77777777" w:rsidR="00606931" w:rsidRPr="00D95A50" w:rsidRDefault="00606931" w:rsidP="00D41958">
            <w:pPr>
              <w:pStyle w:val="Stycke"/>
            </w:pPr>
            <w:r w:rsidRPr="00D95A50">
              <w:t>3. Väg som inte är motorväg eller motortrafikled</w:t>
            </w:r>
          </w:p>
        </w:tc>
        <w:tc>
          <w:tcPr>
            <w:tcW w:w="834" w:type="pct"/>
          </w:tcPr>
          <w:p w14:paraId="17BD57D5" w14:textId="77777777" w:rsidR="00606931" w:rsidRPr="00D95A50" w:rsidRDefault="00606931" w:rsidP="00D41958">
            <w:pPr>
              <w:pStyle w:val="Stycke"/>
            </w:pPr>
            <w:r w:rsidRPr="00D95A50">
              <w:t>Normal</w:t>
            </w:r>
          </w:p>
        </w:tc>
      </w:tr>
      <w:tr w:rsidR="00606931" w:rsidRPr="00D95A50" w14:paraId="2F0A0D39" w14:textId="77777777" w:rsidTr="00D41958">
        <w:tc>
          <w:tcPr>
            <w:tcW w:w="4166" w:type="pct"/>
          </w:tcPr>
          <w:p w14:paraId="6F0EDFFD" w14:textId="77777777" w:rsidR="00606931" w:rsidRPr="00D95A50" w:rsidRDefault="00606931" w:rsidP="00D41958">
            <w:pPr>
              <w:pStyle w:val="Stycke"/>
            </w:pPr>
            <w:r w:rsidRPr="00D95A50">
              <w:t xml:space="preserve">4. Väg enligt 3 i trång väg- eller gatumiljö med korta siktsträckor </w:t>
            </w:r>
          </w:p>
        </w:tc>
        <w:tc>
          <w:tcPr>
            <w:tcW w:w="834" w:type="pct"/>
          </w:tcPr>
          <w:p w14:paraId="28B3D763" w14:textId="77777777" w:rsidR="00606931" w:rsidRPr="00D95A50" w:rsidRDefault="00606931" w:rsidP="00D41958">
            <w:pPr>
              <w:pStyle w:val="Stycke"/>
            </w:pPr>
            <w:r w:rsidRPr="00D95A50">
              <w:t>Liten</w:t>
            </w:r>
          </w:p>
          <w:p w14:paraId="165AA8CA" w14:textId="77777777" w:rsidR="00606931" w:rsidRPr="00D95A50" w:rsidRDefault="00606931" w:rsidP="00D41958">
            <w:pPr>
              <w:pStyle w:val="Styckemedindrag"/>
            </w:pPr>
          </w:p>
        </w:tc>
      </w:tr>
      <w:tr w:rsidR="00606931" w:rsidRPr="00D95A50" w14:paraId="378ED15B" w14:textId="77777777" w:rsidTr="00D41958">
        <w:tc>
          <w:tcPr>
            <w:tcW w:w="4166" w:type="pct"/>
          </w:tcPr>
          <w:p w14:paraId="2FAA1442" w14:textId="77777777" w:rsidR="00606931" w:rsidRPr="00D95A50" w:rsidRDefault="00606931" w:rsidP="00D41958">
            <w:pPr>
              <w:pStyle w:val="Stycke"/>
            </w:pPr>
            <w:r w:rsidRPr="00D95A50">
              <w:t>5. Gång- eller cykelbana</w:t>
            </w:r>
          </w:p>
        </w:tc>
        <w:tc>
          <w:tcPr>
            <w:tcW w:w="834" w:type="pct"/>
          </w:tcPr>
          <w:p w14:paraId="2AD7E592" w14:textId="77777777" w:rsidR="00606931" w:rsidRPr="00D95A50" w:rsidRDefault="00606931" w:rsidP="00D41958">
            <w:pPr>
              <w:pStyle w:val="Stycke"/>
            </w:pPr>
            <w:r w:rsidRPr="00D95A50">
              <w:t>Mycket liten</w:t>
            </w:r>
          </w:p>
        </w:tc>
      </w:tr>
    </w:tbl>
    <w:p w14:paraId="7D025630" w14:textId="77777777" w:rsidR="00606931" w:rsidRPr="00D95A50" w:rsidRDefault="00606931" w:rsidP="00606931">
      <w:pPr>
        <w:pStyle w:val="Stycke"/>
        <w:spacing w:before="360" w:after="120"/>
        <w:rPr>
          <w:b/>
        </w:rPr>
      </w:pPr>
      <w:r w:rsidRPr="00D95A50">
        <w:rPr>
          <w:noProof/>
        </w:rPr>
        <w:drawing>
          <wp:anchor distT="0" distB="0" distL="114300" distR="114300" simplePos="0" relativeHeight="251633664" behindDoc="0" locked="0" layoutInCell="1" allowOverlap="1" wp14:anchorId="54E6FBF9" wp14:editId="3C5D6356">
            <wp:simplePos x="0" y="0"/>
            <wp:positionH relativeFrom="margin">
              <wp:align>left</wp:align>
            </wp:positionH>
            <wp:positionV relativeFrom="paragraph">
              <wp:posOffset>380928</wp:posOffset>
            </wp:positionV>
            <wp:extent cx="2880000" cy="1863828"/>
            <wp:effectExtent l="0" t="0" r="0" b="3175"/>
            <wp:wrapTopAndBottom/>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12 kontur.jpg"/>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80000" cy="1863828"/>
                    </a:xfrm>
                    <a:prstGeom prst="rect">
                      <a:avLst/>
                    </a:prstGeom>
                  </pic:spPr>
                </pic:pic>
              </a:graphicData>
            </a:graphic>
            <wp14:sizeRelH relativeFrom="page">
              <wp14:pctWidth>0</wp14:pctWidth>
            </wp14:sizeRelH>
            <wp14:sizeRelV relativeFrom="page">
              <wp14:pctHeight>0</wp14:pctHeight>
            </wp14:sizeRelV>
          </wp:anchor>
        </w:drawing>
      </w:r>
      <w:r w:rsidRPr="00D95A50">
        <w:rPr>
          <w:b/>
        </w:rPr>
        <w:t>Märke D12 Påbjuden körriktning för fordon lastat med farligt gods</w:t>
      </w:r>
    </w:p>
    <w:p w14:paraId="5DB1703D" w14:textId="77777777" w:rsidR="00606931" w:rsidRPr="00D95A50" w:rsidRDefault="00606931" w:rsidP="00606931">
      <w:r w:rsidRPr="00D95A50">
        <w:br w:type="page"/>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572377A2" w14:textId="77777777" w:rsidTr="00D41958">
        <w:trPr>
          <w:trHeight w:val="270"/>
        </w:trPr>
        <w:tc>
          <w:tcPr>
            <w:tcW w:w="5216" w:type="dxa"/>
            <w:gridSpan w:val="7"/>
            <w:tcBorders>
              <w:top w:val="nil"/>
              <w:left w:val="nil"/>
              <w:bottom w:val="single" w:sz="4" w:space="0" w:color="auto"/>
              <w:right w:val="nil"/>
            </w:tcBorders>
            <w:noWrap/>
            <w:vAlign w:val="bottom"/>
          </w:tcPr>
          <w:p w14:paraId="7B2BB749" w14:textId="77777777" w:rsidR="00606931" w:rsidRPr="00D95A50" w:rsidRDefault="00606931" w:rsidP="00D41958">
            <w:pPr>
              <w:pStyle w:val="Styckemedindrag"/>
            </w:pPr>
          </w:p>
        </w:tc>
      </w:tr>
      <w:tr w:rsidR="00606931" w:rsidRPr="00D95A50" w14:paraId="60F43A7C"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06B17578" w14:textId="77777777" w:rsidR="00606931" w:rsidRPr="00D95A50" w:rsidRDefault="00606931" w:rsidP="00D41958">
            <w:pPr>
              <w:pStyle w:val="Stycke"/>
            </w:pPr>
            <w:r w:rsidRPr="00D95A50">
              <w:t>Storlek och mått i meter för märke D12 med och utan tunnel</w:t>
            </w:r>
            <w:r w:rsidRPr="00D95A50">
              <w:softHyphen/>
              <w:t>kategoribokstav</w:t>
            </w:r>
          </w:p>
        </w:tc>
      </w:tr>
      <w:tr w:rsidR="00606931" w:rsidRPr="00D95A50" w14:paraId="0EDF0126" w14:textId="77777777" w:rsidTr="00D41958">
        <w:trPr>
          <w:trHeight w:val="540"/>
        </w:trPr>
        <w:tc>
          <w:tcPr>
            <w:tcW w:w="589" w:type="dxa"/>
            <w:tcBorders>
              <w:top w:val="single" w:sz="4" w:space="0" w:color="auto"/>
              <w:left w:val="single" w:sz="4" w:space="0" w:color="auto"/>
              <w:bottom w:val="single" w:sz="4" w:space="0" w:color="auto"/>
              <w:right w:val="single" w:sz="4" w:space="0" w:color="auto"/>
            </w:tcBorders>
            <w:vAlign w:val="bottom"/>
          </w:tcPr>
          <w:p w14:paraId="1474823D"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vAlign w:val="bottom"/>
          </w:tcPr>
          <w:p w14:paraId="54B513CF" w14:textId="77777777" w:rsidR="00606931" w:rsidRPr="00D95A50" w:rsidRDefault="00606931" w:rsidP="00D41958">
            <w:pPr>
              <w:pStyle w:val="Stycke"/>
            </w:pPr>
            <w:r w:rsidRPr="00D95A50">
              <w:t>Mycket liten</w:t>
            </w:r>
          </w:p>
        </w:tc>
        <w:tc>
          <w:tcPr>
            <w:tcW w:w="757" w:type="dxa"/>
            <w:tcBorders>
              <w:top w:val="single" w:sz="4" w:space="0" w:color="auto"/>
              <w:left w:val="single" w:sz="4" w:space="0" w:color="auto"/>
              <w:bottom w:val="single" w:sz="4" w:space="0" w:color="auto"/>
              <w:right w:val="single" w:sz="4" w:space="0" w:color="auto"/>
            </w:tcBorders>
            <w:vAlign w:val="bottom"/>
          </w:tcPr>
          <w:p w14:paraId="41C5C823" w14:textId="77777777" w:rsidR="00606931" w:rsidRPr="00D95A50" w:rsidRDefault="00606931" w:rsidP="00D41958">
            <w:pPr>
              <w:pStyle w:val="Stycke"/>
            </w:pPr>
            <w:r w:rsidRPr="00D95A50">
              <w:t>Liten</w:t>
            </w:r>
          </w:p>
        </w:tc>
        <w:tc>
          <w:tcPr>
            <w:tcW w:w="757" w:type="dxa"/>
            <w:tcBorders>
              <w:top w:val="single" w:sz="4" w:space="0" w:color="auto"/>
              <w:left w:val="single" w:sz="4" w:space="0" w:color="auto"/>
              <w:bottom w:val="single" w:sz="4" w:space="0" w:color="auto"/>
              <w:right w:val="single" w:sz="4" w:space="0" w:color="auto"/>
            </w:tcBorders>
            <w:vAlign w:val="bottom"/>
          </w:tcPr>
          <w:p w14:paraId="5B9BBBAF" w14:textId="77777777" w:rsidR="00606931" w:rsidRPr="00D95A50" w:rsidRDefault="00606931" w:rsidP="00D41958">
            <w:pPr>
              <w:pStyle w:val="Stycke"/>
            </w:pPr>
            <w:r w:rsidRPr="00D95A50">
              <w:t>Normal</w:t>
            </w:r>
          </w:p>
        </w:tc>
        <w:tc>
          <w:tcPr>
            <w:tcW w:w="757" w:type="dxa"/>
            <w:tcBorders>
              <w:top w:val="single" w:sz="4" w:space="0" w:color="auto"/>
              <w:left w:val="single" w:sz="4" w:space="0" w:color="auto"/>
              <w:bottom w:val="single" w:sz="4" w:space="0" w:color="auto"/>
              <w:right w:val="single" w:sz="4" w:space="0" w:color="auto"/>
            </w:tcBorders>
            <w:vAlign w:val="bottom"/>
          </w:tcPr>
          <w:p w14:paraId="007C01AB" w14:textId="77777777" w:rsidR="00606931" w:rsidRPr="00D95A50" w:rsidRDefault="00606931" w:rsidP="00D41958">
            <w:pPr>
              <w:pStyle w:val="Stycke"/>
            </w:pPr>
            <w:r w:rsidRPr="00D95A50">
              <w:t>Stor</w:t>
            </w:r>
          </w:p>
        </w:tc>
        <w:tc>
          <w:tcPr>
            <w:tcW w:w="757" w:type="dxa"/>
            <w:tcBorders>
              <w:top w:val="single" w:sz="4" w:space="0" w:color="auto"/>
              <w:left w:val="single" w:sz="4" w:space="0" w:color="auto"/>
              <w:bottom w:val="single" w:sz="4" w:space="0" w:color="auto"/>
              <w:right w:val="single" w:sz="4" w:space="0" w:color="auto"/>
            </w:tcBorders>
            <w:vAlign w:val="bottom"/>
          </w:tcPr>
          <w:p w14:paraId="3058AF79" w14:textId="77777777" w:rsidR="00606931" w:rsidRPr="00D95A50" w:rsidRDefault="00606931" w:rsidP="00D41958">
            <w:pPr>
              <w:pStyle w:val="Stycke"/>
            </w:pPr>
            <w:r w:rsidRPr="00D95A50">
              <w:t>Mycket stor</w:t>
            </w:r>
          </w:p>
        </w:tc>
        <w:tc>
          <w:tcPr>
            <w:tcW w:w="842" w:type="dxa"/>
            <w:tcBorders>
              <w:top w:val="single" w:sz="4" w:space="0" w:color="auto"/>
              <w:left w:val="single" w:sz="4" w:space="0" w:color="auto"/>
              <w:bottom w:val="single" w:sz="4" w:space="0" w:color="auto"/>
              <w:right w:val="single" w:sz="4" w:space="0" w:color="auto"/>
            </w:tcBorders>
            <w:vAlign w:val="bottom"/>
          </w:tcPr>
          <w:p w14:paraId="55509132" w14:textId="77777777" w:rsidR="00606931" w:rsidRPr="00D95A50" w:rsidRDefault="00606931" w:rsidP="00D41958">
            <w:pPr>
              <w:pStyle w:val="Stycke"/>
            </w:pPr>
            <w:r w:rsidRPr="00D95A50">
              <w:t> </w:t>
            </w:r>
          </w:p>
        </w:tc>
      </w:tr>
      <w:tr w:rsidR="00606931" w:rsidRPr="00D95A50" w14:paraId="04A990E1"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1C3BBFA9" w14:textId="77777777" w:rsidR="00606931" w:rsidRPr="00D95A50" w:rsidRDefault="00606931" w:rsidP="00D41958">
            <w:pPr>
              <w:pStyle w:val="Stycke"/>
            </w:pPr>
            <w:r w:rsidRPr="00D95A50">
              <w:t>S1</w:t>
            </w:r>
          </w:p>
        </w:tc>
        <w:tc>
          <w:tcPr>
            <w:tcW w:w="757" w:type="dxa"/>
            <w:tcBorders>
              <w:top w:val="single" w:sz="4" w:space="0" w:color="auto"/>
              <w:left w:val="single" w:sz="4" w:space="0" w:color="auto"/>
              <w:bottom w:val="single" w:sz="4" w:space="0" w:color="auto"/>
              <w:right w:val="single" w:sz="4" w:space="0" w:color="auto"/>
            </w:tcBorders>
            <w:vAlign w:val="bottom"/>
          </w:tcPr>
          <w:p w14:paraId="3B347A5B"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noWrap/>
            <w:vAlign w:val="bottom"/>
          </w:tcPr>
          <w:p w14:paraId="6746C53B"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noWrap/>
            <w:vAlign w:val="bottom"/>
          </w:tcPr>
          <w:p w14:paraId="21094FE9" w14:textId="77777777" w:rsidR="00606931" w:rsidRPr="00D95A50" w:rsidRDefault="00606931" w:rsidP="00D41958">
            <w:pPr>
              <w:pStyle w:val="Stycke"/>
              <w:rPr>
                <w:b/>
              </w:rPr>
            </w:pPr>
            <w:r w:rsidRPr="00D95A50">
              <w:rPr>
                <w:b/>
              </w:rPr>
              <w:t>0,40</w:t>
            </w:r>
          </w:p>
        </w:tc>
        <w:tc>
          <w:tcPr>
            <w:tcW w:w="757" w:type="dxa"/>
            <w:tcBorders>
              <w:top w:val="single" w:sz="4" w:space="0" w:color="auto"/>
              <w:left w:val="single" w:sz="4" w:space="0" w:color="auto"/>
              <w:bottom w:val="single" w:sz="4" w:space="0" w:color="auto"/>
              <w:right w:val="single" w:sz="4" w:space="0" w:color="auto"/>
            </w:tcBorders>
            <w:noWrap/>
            <w:vAlign w:val="bottom"/>
          </w:tcPr>
          <w:p w14:paraId="7D4B7190" w14:textId="77777777" w:rsidR="00606931" w:rsidRPr="00D95A50" w:rsidRDefault="00606931" w:rsidP="00D41958">
            <w:pPr>
              <w:pStyle w:val="Stycke"/>
              <w:rPr>
                <w:b/>
              </w:rPr>
            </w:pPr>
            <w:r w:rsidRPr="00D95A50">
              <w:rPr>
                <w:b/>
              </w:rPr>
              <w:t>0,60</w:t>
            </w:r>
          </w:p>
        </w:tc>
        <w:tc>
          <w:tcPr>
            <w:tcW w:w="757" w:type="dxa"/>
            <w:tcBorders>
              <w:top w:val="single" w:sz="4" w:space="0" w:color="auto"/>
              <w:left w:val="single" w:sz="4" w:space="0" w:color="auto"/>
              <w:bottom w:val="single" w:sz="4" w:space="0" w:color="auto"/>
              <w:right w:val="single" w:sz="4" w:space="0" w:color="auto"/>
            </w:tcBorders>
            <w:noWrap/>
            <w:vAlign w:val="bottom"/>
          </w:tcPr>
          <w:p w14:paraId="52508BEF" w14:textId="77777777" w:rsidR="00606931" w:rsidRPr="00D95A50" w:rsidRDefault="00606931" w:rsidP="00D41958">
            <w:pPr>
              <w:pStyle w:val="Stycke"/>
              <w:rPr>
                <w:b/>
              </w:rPr>
            </w:pPr>
            <w:r w:rsidRPr="00D95A50">
              <w:rPr>
                <w:b/>
              </w:rPr>
              <w:t>0,80</w:t>
            </w:r>
          </w:p>
        </w:tc>
        <w:tc>
          <w:tcPr>
            <w:tcW w:w="842" w:type="dxa"/>
            <w:tcBorders>
              <w:top w:val="single" w:sz="4" w:space="0" w:color="auto"/>
              <w:left w:val="single" w:sz="4" w:space="0" w:color="auto"/>
              <w:bottom w:val="single" w:sz="4" w:space="0" w:color="auto"/>
              <w:right w:val="single" w:sz="4" w:space="0" w:color="auto"/>
            </w:tcBorders>
            <w:vAlign w:val="bottom"/>
          </w:tcPr>
          <w:p w14:paraId="77153BF1" w14:textId="77777777" w:rsidR="00606931" w:rsidRPr="00D95A50" w:rsidRDefault="00606931" w:rsidP="00D41958">
            <w:pPr>
              <w:pStyle w:val="Stycke"/>
            </w:pPr>
            <w:r w:rsidRPr="00D95A50">
              <w:t>Bredd</w:t>
            </w:r>
          </w:p>
        </w:tc>
      </w:tr>
      <w:tr w:rsidR="00606931" w:rsidRPr="00D95A50" w14:paraId="1C696058" w14:textId="77777777" w:rsidTr="00D41958">
        <w:trPr>
          <w:trHeight w:val="285"/>
        </w:trPr>
        <w:tc>
          <w:tcPr>
            <w:tcW w:w="589" w:type="dxa"/>
            <w:tcBorders>
              <w:top w:val="single" w:sz="4" w:space="0" w:color="auto"/>
              <w:left w:val="single" w:sz="4" w:space="0" w:color="auto"/>
              <w:bottom w:val="single" w:sz="4" w:space="0" w:color="auto"/>
              <w:right w:val="single" w:sz="4" w:space="0" w:color="auto"/>
            </w:tcBorders>
            <w:noWrap/>
            <w:vAlign w:val="bottom"/>
          </w:tcPr>
          <w:p w14:paraId="7827B2D2" w14:textId="77777777" w:rsidR="00606931" w:rsidRPr="00D95A50" w:rsidRDefault="00606931" w:rsidP="00D41958">
            <w:pPr>
              <w:pStyle w:val="Stycke"/>
            </w:pPr>
            <w:r w:rsidRPr="00D95A50">
              <w:t>S2</w:t>
            </w:r>
          </w:p>
        </w:tc>
        <w:tc>
          <w:tcPr>
            <w:tcW w:w="757" w:type="dxa"/>
            <w:tcBorders>
              <w:top w:val="single" w:sz="4" w:space="0" w:color="auto"/>
              <w:left w:val="single" w:sz="4" w:space="0" w:color="auto"/>
              <w:bottom w:val="single" w:sz="4" w:space="0" w:color="auto"/>
              <w:right w:val="single" w:sz="4" w:space="0" w:color="auto"/>
            </w:tcBorders>
            <w:noWrap/>
            <w:vAlign w:val="bottom"/>
          </w:tcPr>
          <w:p w14:paraId="26040D24" w14:textId="77777777" w:rsidR="00606931" w:rsidRPr="00D95A50" w:rsidRDefault="00606931" w:rsidP="00D41958">
            <w:pPr>
              <w:pStyle w:val="Stycke"/>
            </w:pPr>
            <w:r w:rsidRPr="00D95A50">
              <w:t> </w:t>
            </w:r>
          </w:p>
        </w:tc>
        <w:tc>
          <w:tcPr>
            <w:tcW w:w="757" w:type="dxa"/>
            <w:tcBorders>
              <w:top w:val="single" w:sz="4" w:space="0" w:color="auto"/>
              <w:left w:val="single" w:sz="4" w:space="0" w:color="auto"/>
              <w:bottom w:val="single" w:sz="4" w:space="0" w:color="auto"/>
              <w:right w:val="single" w:sz="4" w:space="0" w:color="auto"/>
            </w:tcBorders>
            <w:noWrap/>
            <w:vAlign w:val="bottom"/>
          </w:tcPr>
          <w:p w14:paraId="0478D275" w14:textId="77777777" w:rsidR="00606931" w:rsidRPr="00D95A50" w:rsidRDefault="00606931" w:rsidP="00D41958">
            <w:pPr>
              <w:pStyle w:val="Stycke"/>
            </w:pPr>
            <w:r w:rsidRPr="00D95A50">
              <w:t> </w:t>
            </w:r>
          </w:p>
        </w:tc>
        <w:tc>
          <w:tcPr>
            <w:tcW w:w="757" w:type="dxa"/>
            <w:tcBorders>
              <w:top w:val="single" w:sz="4" w:space="0" w:color="auto"/>
              <w:left w:val="single" w:sz="4" w:space="0" w:color="auto"/>
              <w:bottom w:val="single" w:sz="4" w:space="0" w:color="auto"/>
              <w:right w:val="single" w:sz="4" w:space="0" w:color="auto"/>
            </w:tcBorders>
            <w:noWrap/>
            <w:vAlign w:val="bottom"/>
          </w:tcPr>
          <w:p w14:paraId="2A2E84B5" w14:textId="77777777" w:rsidR="00606931" w:rsidRPr="00D95A50" w:rsidRDefault="00606931" w:rsidP="00D41958">
            <w:pPr>
              <w:pStyle w:val="Stycke"/>
              <w:rPr>
                <w:b/>
              </w:rPr>
            </w:pPr>
            <w:r w:rsidRPr="00D95A50">
              <w:rPr>
                <w:b/>
              </w:rPr>
              <w:t>0,50</w:t>
            </w:r>
          </w:p>
        </w:tc>
        <w:tc>
          <w:tcPr>
            <w:tcW w:w="757" w:type="dxa"/>
            <w:tcBorders>
              <w:top w:val="single" w:sz="4" w:space="0" w:color="auto"/>
              <w:left w:val="single" w:sz="4" w:space="0" w:color="auto"/>
              <w:bottom w:val="single" w:sz="4" w:space="0" w:color="auto"/>
              <w:right w:val="single" w:sz="4" w:space="0" w:color="auto"/>
            </w:tcBorders>
            <w:noWrap/>
            <w:vAlign w:val="bottom"/>
          </w:tcPr>
          <w:p w14:paraId="55A5E20E" w14:textId="77777777" w:rsidR="00606931" w:rsidRPr="00D95A50" w:rsidRDefault="00606931" w:rsidP="00D41958">
            <w:pPr>
              <w:pStyle w:val="Stycke"/>
              <w:rPr>
                <w:b/>
              </w:rPr>
            </w:pPr>
            <w:r w:rsidRPr="00D95A50">
              <w:rPr>
                <w:b/>
              </w:rPr>
              <w:t>0,75</w:t>
            </w:r>
          </w:p>
        </w:tc>
        <w:tc>
          <w:tcPr>
            <w:tcW w:w="757" w:type="dxa"/>
            <w:tcBorders>
              <w:top w:val="single" w:sz="4" w:space="0" w:color="auto"/>
              <w:left w:val="single" w:sz="4" w:space="0" w:color="auto"/>
              <w:bottom w:val="single" w:sz="4" w:space="0" w:color="auto"/>
              <w:right w:val="single" w:sz="4" w:space="0" w:color="auto"/>
            </w:tcBorders>
            <w:noWrap/>
            <w:vAlign w:val="bottom"/>
          </w:tcPr>
          <w:p w14:paraId="57DE05CE" w14:textId="77777777" w:rsidR="00606931" w:rsidRPr="00D95A50" w:rsidRDefault="00606931" w:rsidP="00D41958">
            <w:pPr>
              <w:pStyle w:val="Stycke"/>
              <w:rPr>
                <w:b/>
              </w:rPr>
            </w:pPr>
            <w:r w:rsidRPr="00D95A50">
              <w:rPr>
                <w:b/>
              </w:rPr>
              <w:t>1,00</w:t>
            </w:r>
          </w:p>
        </w:tc>
        <w:tc>
          <w:tcPr>
            <w:tcW w:w="842" w:type="dxa"/>
            <w:tcBorders>
              <w:top w:val="single" w:sz="4" w:space="0" w:color="auto"/>
              <w:left w:val="single" w:sz="4" w:space="0" w:color="auto"/>
              <w:bottom w:val="single" w:sz="4" w:space="0" w:color="auto"/>
              <w:right w:val="single" w:sz="4" w:space="0" w:color="auto"/>
            </w:tcBorders>
            <w:noWrap/>
            <w:vAlign w:val="bottom"/>
          </w:tcPr>
          <w:p w14:paraId="7B919E0D" w14:textId="77777777" w:rsidR="00606931" w:rsidRPr="00D95A50" w:rsidRDefault="00606931" w:rsidP="00D41958">
            <w:pPr>
              <w:pStyle w:val="Stycke"/>
            </w:pPr>
            <w:r w:rsidRPr="00D95A50">
              <w:t>Höjd</w:t>
            </w:r>
          </w:p>
        </w:tc>
      </w:tr>
      <w:tr w:rsidR="00606931" w:rsidRPr="00D95A50" w14:paraId="4EC4E14E" w14:textId="77777777" w:rsidTr="00D41958">
        <w:trPr>
          <w:trHeight w:val="285"/>
        </w:trPr>
        <w:tc>
          <w:tcPr>
            <w:tcW w:w="589" w:type="dxa"/>
            <w:tcBorders>
              <w:top w:val="single" w:sz="4" w:space="0" w:color="auto"/>
              <w:left w:val="single" w:sz="4" w:space="0" w:color="auto"/>
              <w:bottom w:val="single" w:sz="4" w:space="0" w:color="auto"/>
              <w:right w:val="single" w:sz="4" w:space="0" w:color="auto"/>
            </w:tcBorders>
            <w:noWrap/>
            <w:vAlign w:val="bottom"/>
          </w:tcPr>
          <w:p w14:paraId="11A1E11F" w14:textId="77777777" w:rsidR="00606931" w:rsidRPr="00D95A50" w:rsidRDefault="00606931" w:rsidP="00D41958">
            <w:pPr>
              <w:pStyle w:val="Stycke"/>
            </w:pPr>
            <w:r w:rsidRPr="00D95A50">
              <w:t>S3</w:t>
            </w:r>
          </w:p>
        </w:tc>
        <w:tc>
          <w:tcPr>
            <w:tcW w:w="757" w:type="dxa"/>
            <w:tcBorders>
              <w:top w:val="single" w:sz="4" w:space="0" w:color="auto"/>
              <w:left w:val="single" w:sz="4" w:space="0" w:color="auto"/>
              <w:bottom w:val="single" w:sz="4" w:space="0" w:color="auto"/>
              <w:right w:val="single" w:sz="4" w:space="0" w:color="auto"/>
            </w:tcBorders>
            <w:noWrap/>
            <w:vAlign w:val="bottom"/>
          </w:tcPr>
          <w:p w14:paraId="0A460AE0"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noWrap/>
            <w:vAlign w:val="bottom"/>
          </w:tcPr>
          <w:p w14:paraId="3C1BF816"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noWrap/>
            <w:vAlign w:val="bottom"/>
          </w:tcPr>
          <w:p w14:paraId="18092D20" w14:textId="77777777" w:rsidR="00606931" w:rsidRPr="00D95A50" w:rsidRDefault="00606931" w:rsidP="00D41958">
            <w:pPr>
              <w:pStyle w:val="Stycke"/>
              <w:rPr>
                <w:b/>
              </w:rPr>
            </w:pPr>
            <w:r w:rsidRPr="00D95A50">
              <w:rPr>
                <w:b/>
              </w:rPr>
              <w:t>0,60</w:t>
            </w:r>
          </w:p>
        </w:tc>
        <w:tc>
          <w:tcPr>
            <w:tcW w:w="757" w:type="dxa"/>
            <w:tcBorders>
              <w:top w:val="single" w:sz="4" w:space="0" w:color="auto"/>
              <w:left w:val="single" w:sz="4" w:space="0" w:color="auto"/>
              <w:bottom w:val="single" w:sz="4" w:space="0" w:color="auto"/>
              <w:right w:val="single" w:sz="4" w:space="0" w:color="auto"/>
            </w:tcBorders>
            <w:noWrap/>
            <w:vAlign w:val="bottom"/>
          </w:tcPr>
          <w:p w14:paraId="3314E2E4" w14:textId="77777777" w:rsidR="00606931" w:rsidRPr="00D95A50" w:rsidRDefault="00606931" w:rsidP="00D41958">
            <w:pPr>
              <w:pStyle w:val="Stycke"/>
              <w:rPr>
                <w:b/>
              </w:rPr>
            </w:pPr>
            <w:r w:rsidRPr="00D95A50">
              <w:rPr>
                <w:b/>
              </w:rPr>
              <w:t>0,90</w:t>
            </w:r>
          </w:p>
        </w:tc>
        <w:tc>
          <w:tcPr>
            <w:tcW w:w="757" w:type="dxa"/>
            <w:tcBorders>
              <w:top w:val="single" w:sz="4" w:space="0" w:color="auto"/>
              <w:left w:val="single" w:sz="4" w:space="0" w:color="auto"/>
              <w:bottom w:val="single" w:sz="4" w:space="0" w:color="auto"/>
              <w:right w:val="single" w:sz="4" w:space="0" w:color="auto"/>
            </w:tcBorders>
            <w:noWrap/>
            <w:vAlign w:val="bottom"/>
          </w:tcPr>
          <w:p w14:paraId="43511C7F" w14:textId="77777777" w:rsidR="00606931" w:rsidRPr="00D95A50" w:rsidRDefault="00606931" w:rsidP="00D41958">
            <w:pPr>
              <w:pStyle w:val="Stycke"/>
              <w:rPr>
                <w:b/>
              </w:rPr>
            </w:pPr>
            <w:r w:rsidRPr="00D95A50">
              <w:rPr>
                <w:b/>
              </w:rPr>
              <w:t>1,20</w:t>
            </w:r>
          </w:p>
        </w:tc>
        <w:tc>
          <w:tcPr>
            <w:tcW w:w="842" w:type="dxa"/>
            <w:tcBorders>
              <w:top w:val="single" w:sz="4" w:space="0" w:color="auto"/>
              <w:left w:val="single" w:sz="4" w:space="0" w:color="auto"/>
              <w:bottom w:val="single" w:sz="4" w:space="0" w:color="auto"/>
              <w:right w:val="single" w:sz="4" w:space="0" w:color="auto"/>
            </w:tcBorders>
            <w:noWrap/>
            <w:vAlign w:val="bottom"/>
          </w:tcPr>
          <w:p w14:paraId="19BEFB8C" w14:textId="77777777" w:rsidR="00606931" w:rsidRPr="00D95A50" w:rsidRDefault="00606931" w:rsidP="00D41958">
            <w:pPr>
              <w:pStyle w:val="Stycke"/>
            </w:pPr>
            <w:r w:rsidRPr="00D95A50">
              <w:t>Höjd</w:t>
            </w:r>
          </w:p>
        </w:tc>
      </w:tr>
    </w:tbl>
    <w:p w14:paraId="7204570F" w14:textId="77777777" w:rsidR="00606931" w:rsidRPr="00D95A50" w:rsidRDefault="00606931" w:rsidP="00606931">
      <w:pPr>
        <w:pStyle w:val="Stycke"/>
      </w:pPr>
    </w:p>
    <w:p w14:paraId="2B8CBF9B" w14:textId="77777777" w:rsidR="00606931" w:rsidRPr="00D95A50" w:rsidRDefault="00606931" w:rsidP="00606931">
      <w:pPr>
        <w:pStyle w:val="Styckemedindrag"/>
        <w:rPr>
          <w:color w:val="FF0000"/>
        </w:rPr>
      </w:pPr>
      <w:r w:rsidRPr="00D95A50">
        <w:t xml:space="preserve">Märket ska ha minst följande storlekar på följande vägar. </w:t>
      </w:r>
    </w:p>
    <w:tbl>
      <w:tblPr>
        <w:tblW w:w="5216" w:type="dxa"/>
        <w:tblInd w:w="250" w:type="dxa"/>
        <w:tblLayout w:type="fixed"/>
        <w:tblLook w:val="01E0" w:firstRow="1" w:lastRow="1" w:firstColumn="1" w:lastColumn="1" w:noHBand="0" w:noVBand="0"/>
      </w:tblPr>
      <w:tblGrid>
        <w:gridCol w:w="4346"/>
        <w:gridCol w:w="870"/>
      </w:tblGrid>
      <w:tr w:rsidR="00606931" w:rsidRPr="00D95A50" w14:paraId="7C54B371" w14:textId="77777777" w:rsidTr="00D41958">
        <w:tc>
          <w:tcPr>
            <w:tcW w:w="4166" w:type="pct"/>
            <w:tcBorders>
              <w:bottom w:val="single" w:sz="4" w:space="0" w:color="auto"/>
            </w:tcBorders>
          </w:tcPr>
          <w:p w14:paraId="519F592D"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692CF234" w14:textId="77777777" w:rsidR="00606931" w:rsidRPr="00D95A50" w:rsidRDefault="00606931" w:rsidP="00D41958">
            <w:pPr>
              <w:pStyle w:val="Stycke"/>
            </w:pPr>
            <w:r w:rsidRPr="00D95A50">
              <w:rPr>
                <w:b/>
              </w:rPr>
              <w:t>Storlek</w:t>
            </w:r>
          </w:p>
        </w:tc>
      </w:tr>
      <w:tr w:rsidR="00606931" w:rsidRPr="00D95A50" w14:paraId="0B88A09D" w14:textId="77777777" w:rsidTr="00D41958">
        <w:tc>
          <w:tcPr>
            <w:tcW w:w="4166" w:type="pct"/>
          </w:tcPr>
          <w:p w14:paraId="5874EE3C" w14:textId="77777777" w:rsidR="00606931" w:rsidRPr="00D95A50" w:rsidRDefault="00606931" w:rsidP="00D41958">
            <w:pPr>
              <w:pStyle w:val="Stycke"/>
            </w:pPr>
            <w:r w:rsidRPr="00D95A50">
              <w:t>1. Motorväg</w:t>
            </w:r>
          </w:p>
        </w:tc>
        <w:tc>
          <w:tcPr>
            <w:tcW w:w="834" w:type="pct"/>
          </w:tcPr>
          <w:p w14:paraId="18E45B20" w14:textId="77777777" w:rsidR="00606931" w:rsidRPr="00D95A50" w:rsidRDefault="00606931" w:rsidP="00D41958">
            <w:pPr>
              <w:pStyle w:val="Stycke"/>
            </w:pPr>
            <w:r w:rsidRPr="00D95A50">
              <w:t>Stor</w:t>
            </w:r>
          </w:p>
        </w:tc>
      </w:tr>
      <w:tr w:rsidR="00606931" w:rsidRPr="00D95A50" w14:paraId="44EBB431" w14:textId="77777777" w:rsidTr="00D41958">
        <w:tc>
          <w:tcPr>
            <w:tcW w:w="4166" w:type="pct"/>
          </w:tcPr>
          <w:p w14:paraId="13864D2D" w14:textId="77777777" w:rsidR="00606931" w:rsidRPr="00D95A50" w:rsidRDefault="00606931" w:rsidP="00D41958">
            <w:pPr>
              <w:pStyle w:val="Stycke"/>
            </w:pPr>
            <w:r w:rsidRPr="00D95A50">
              <w:t>2. Motorväg i trång vägmiljö samt motortrafikled</w:t>
            </w:r>
          </w:p>
        </w:tc>
        <w:tc>
          <w:tcPr>
            <w:tcW w:w="834" w:type="pct"/>
          </w:tcPr>
          <w:p w14:paraId="224B7C49" w14:textId="77777777" w:rsidR="00606931" w:rsidRPr="00D95A50" w:rsidRDefault="00606931" w:rsidP="00D41958">
            <w:pPr>
              <w:pStyle w:val="Stycke"/>
            </w:pPr>
            <w:r w:rsidRPr="00D95A50">
              <w:t>Normal</w:t>
            </w:r>
          </w:p>
        </w:tc>
      </w:tr>
      <w:tr w:rsidR="00606931" w:rsidRPr="00D95A50" w14:paraId="0C256EF0" w14:textId="77777777" w:rsidTr="00D41958">
        <w:tc>
          <w:tcPr>
            <w:tcW w:w="4166" w:type="pct"/>
          </w:tcPr>
          <w:p w14:paraId="216C9412" w14:textId="77777777" w:rsidR="00606931" w:rsidRPr="00D95A50" w:rsidRDefault="00606931" w:rsidP="00D41958">
            <w:pPr>
              <w:pStyle w:val="Stycke"/>
            </w:pPr>
            <w:r w:rsidRPr="00D95A50">
              <w:t>3. Väg som inte är motorväg eller motortrafikled</w:t>
            </w:r>
          </w:p>
        </w:tc>
        <w:tc>
          <w:tcPr>
            <w:tcW w:w="834" w:type="pct"/>
          </w:tcPr>
          <w:p w14:paraId="5D7928F7" w14:textId="77777777" w:rsidR="00606931" w:rsidRPr="00D95A50" w:rsidRDefault="00606931" w:rsidP="00D41958">
            <w:pPr>
              <w:pStyle w:val="Stycke"/>
            </w:pPr>
            <w:r w:rsidRPr="00D95A50">
              <w:t>Normal</w:t>
            </w:r>
          </w:p>
        </w:tc>
      </w:tr>
    </w:tbl>
    <w:p w14:paraId="131DB38C" w14:textId="77777777" w:rsidR="00606931" w:rsidRPr="00D95A50" w:rsidRDefault="00606931" w:rsidP="00606931">
      <w:pPr>
        <w:pStyle w:val="Rubrik3"/>
      </w:pPr>
      <w:bookmarkStart w:id="142" w:name="_Toc510610679"/>
      <w:bookmarkStart w:id="143" w:name="_Toc511886982"/>
      <w:r w:rsidRPr="00D95A50">
        <w:t>Placering över kör-, gång- eller cykel</w:t>
      </w:r>
      <w:bookmarkEnd w:id="141"/>
      <w:r w:rsidRPr="00D95A50">
        <w:t>bana</w:t>
      </w:r>
      <w:bookmarkEnd w:id="142"/>
      <w:bookmarkEnd w:id="143"/>
    </w:p>
    <w:p w14:paraId="757DCAD6" w14:textId="77777777" w:rsidR="00606931" w:rsidRPr="00D95A50" w:rsidRDefault="00606931" w:rsidP="00606931">
      <w:pPr>
        <w:pStyle w:val="Stycke"/>
      </w:pPr>
      <w:r w:rsidRPr="00D95A50">
        <w:rPr>
          <w:rStyle w:val="Fparagrafbeteckning"/>
        </w:rPr>
        <w:t>2 §</w:t>
      </w:r>
      <w:r w:rsidRPr="00D95A50">
        <w:rPr>
          <w:rStyle w:val="Fparagrafbeteckning"/>
        </w:rPr>
        <w:t> </w:t>
      </w:r>
      <w:r w:rsidRPr="00D95A50">
        <w:t>Följande påbudsmärken får sättas upp över körbanan:</w:t>
      </w:r>
    </w:p>
    <w:p w14:paraId="75DB70CB" w14:textId="77777777" w:rsidR="00606931" w:rsidRPr="00D95A50" w:rsidRDefault="00606931" w:rsidP="00606931">
      <w:pPr>
        <w:pStyle w:val="Styckemedindrag"/>
      </w:pPr>
      <w:r w:rsidRPr="00D95A50">
        <w:t xml:space="preserve">1. D1, </w:t>
      </w:r>
      <w:r w:rsidRPr="00D95A50">
        <w:rPr>
          <w:i/>
        </w:rPr>
        <w:t>påbjuden körriktning</w:t>
      </w:r>
      <w:r w:rsidRPr="00D95A50">
        <w:t>.</w:t>
      </w:r>
    </w:p>
    <w:p w14:paraId="7E832217" w14:textId="77777777" w:rsidR="00606931" w:rsidRPr="00D95A50" w:rsidRDefault="00606931" w:rsidP="00606931">
      <w:pPr>
        <w:pStyle w:val="Styckemedindrag"/>
      </w:pPr>
      <w:r w:rsidRPr="00D95A50">
        <w:t xml:space="preserve">2. D10, </w:t>
      </w:r>
      <w:r w:rsidRPr="00D95A50">
        <w:rPr>
          <w:i/>
        </w:rPr>
        <w:t>påbjudet körfält eller körbana för fordon i linjetrafik m.fl.</w:t>
      </w:r>
    </w:p>
    <w:p w14:paraId="07BFC06C" w14:textId="77777777" w:rsidR="00606931" w:rsidRPr="00D95A50" w:rsidRDefault="00606931" w:rsidP="00606931">
      <w:pPr>
        <w:pStyle w:val="Styckemedindrag"/>
      </w:pPr>
      <w:r w:rsidRPr="00D95A50">
        <w:t xml:space="preserve">3. D11, </w:t>
      </w:r>
      <w:r w:rsidRPr="00D95A50">
        <w:rPr>
          <w:i/>
        </w:rPr>
        <w:t>slut på påbjuden bana</w:t>
      </w:r>
      <w:r w:rsidRPr="00D95A50">
        <w:t>,</w:t>
      </w:r>
      <w:r w:rsidRPr="00D95A50">
        <w:rPr>
          <w:i/>
        </w:rPr>
        <w:t xml:space="preserve"> körfält, väg eller led</w:t>
      </w:r>
      <w:r w:rsidRPr="00D95A50">
        <w:t>.</w:t>
      </w:r>
    </w:p>
    <w:p w14:paraId="6245B0A5" w14:textId="77777777" w:rsidR="00606931" w:rsidRPr="00D95A50" w:rsidRDefault="00606931" w:rsidP="00606931">
      <w:pPr>
        <w:pStyle w:val="Styckemedindrag"/>
      </w:pPr>
      <w:r w:rsidRPr="00D95A50">
        <w:t xml:space="preserve">4. D12, </w:t>
      </w:r>
      <w:r w:rsidRPr="00D95A50">
        <w:rPr>
          <w:i/>
        </w:rPr>
        <w:t>påbjuden körriktning för fordon lastat med farligt gods</w:t>
      </w:r>
      <w:r w:rsidRPr="00D95A50">
        <w:t xml:space="preserve">. </w:t>
      </w:r>
    </w:p>
    <w:p w14:paraId="269699BC" w14:textId="77777777" w:rsidR="00606931" w:rsidRPr="00D95A50" w:rsidRDefault="00606931" w:rsidP="00606931">
      <w:pPr>
        <w:pStyle w:val="Styckemedindrag"/>
      </w:pPr>
      <w:r w:rsidRPr="00D95A50">
        <w:t>Har ett påbudsmärke satts upp över körbana behöver märket inte sättas upp vid sidan om vägen, om det inte särskilt anges i dessa föreskrifter.</w:t>
      </w:r>
    </w:p>
    <w:p w14:paraId="7A949B6F" w14:textId="77777777" w:rsidR="00606931" w:rsidRPr="00D95A50" w:rsidRDefault="00606931" w:rsidP="00606931">
      <w:pPr>
        <w:pStyle w:val="Stycke"/>
        <w:spacing w:before="120"/>
      </w:pPr>
      <w:r w:rsidRPr="00D95A50">
        <w:rPr>
          <w:rStyle w:val="Fparagrafbeteckning"/>
        </w:rPr>
        <w:t>3 §</w:t>
      </w:r>
      <w:r w:rsidRPr="00D95A50">
        <w:rPr>
          <w:rStyle w:val="Fparagrafbeteckning"/>
        </w:rPr>
        <w:t> </w:t>
      </w:r>
      <w:r w:rsidRPr="00D95A50">
        <w:t>Följande påbudsmärken får sättas upp över gång- eller cykelbana</w:t>
      </w:r>
    </w:p>
    <w:p w14:paraId="321BDEDF" w14:textId="77777777" w:rsidR="00606931" w:rsidRPr="00D95A50" w:rsidRDefault="00606931" w:rsidP="00606931">
      <w:pPr>
        <w:pStyle w:val="Styckemedindrag"/>
      </w:pPr>
      <w:r w:rsidRPr="00D95A50">
        <w:t xml:space="preserve">Märke D4, </w:t>
      </w:r>
      <w:r w:rsidRPr="00D95A50">
        <w:rPr>
          <w:i/>
        </w:rPr>
        <w:t>påbjuden cykelbana</w:t>
      </w:r>
      <w:r w:rsidRPr="00D95A50">
        <w:t xml:space="preserve">, får sättas upp över cykelbana, och märke D5, </w:t>
      </w:r>
      <w:r w:rsidRPr="00D95A50">
        <w:rPr>
          <w:i/>
        </w:rPr>
        <w:t>påbjuden gångbana</w:t>
      </w:r>
      <w:r w:rsidRPr="00D95A50">
        <w:t xml:space="preserve">, får sättas upp över gångbana. </w:t>
      </w:r>
    </w:p>
    <w:p w14:paraId="7241DA10" w14:textId="77777777" w:rsidR="00606931" w:rsidRPr="00D95A50" w:rsidRDefault="00606931" w:rsidP="00606931">
      <w:pPr>
        <w:pStyle w:val="Styckemedindrag"/>
      </w:pPr>
      <w:r w:rsidRPr="00D95A50">
        <w:t>Över gång- och cykelbana får följande märken sättas upp:</w:t>
      </w:r>
    </w:p>
    <w:p w14:paraId="63579BD6" w14:textId="77777777" w:rsidR="00606931" w:rsidRPr="00D95A50" w:rsidRDefault="00606931" w:rsidP="00606931">
      <w:pPr>
        <w:pStyle w:val="Styckemedindrag"/>
      </w:pPr>
      <w:r w:rsidRPr="00D95A50">
        <w:t xml:space="preserve">1. D6, </w:t>
      </w:r>
      <w:r w:rsidRPr="00D95A50">
        <w:rPr>
          <w:i/>
        </w:rPr>
        <w:t>påbjuden gång- och cykelbana</w:t>
      </w:r>
      <w:r w:rsidRPr="00D95A50">
        <w:t>.</w:t>
      </w:r>
    </w:p>
    <w:p w14:paraId="33023CAE" w14:textId="77777777" w:rsidR="00606931" w:rsidRPr="00D95A50" w:rsidRDefault="00606931" w:rsidP="00606931">
      <w:pPr>
        <w:pStyle w:val="Styckemedindrag"/>
      </w:pPr>
      <w:r w:rsidRPr="00D95A50">
        <w:t xml:space="preserve">2. D7, </w:t>
      </w:r>
      <w:r w:rsidRPr="00D95A50">
        <w:rPr>
          <w:i/>
        </w:rPr>
        <w:t>påbjudna gång- och cykelbanor</w:t>
      </w:r>
      <w:r w:rsidRPr="00D95A50">
        <w:t>.</w:t>
      </w:r>
    </w:p>
    <w:p w14:paraId="77DEB42D" w14:textId="77777777" w:rsidR="00606931" w:rsidRPr="00D95A50" w:rsidRDefault="00606931" w:rsidP="00606931">
      <w:pPr>
        <w:pStyle w:val="Styckemedindrag"/>
      </w:pPr>
      <w:r w:rsidRPr="00D95A50">
        <w:t xml:space="preserve">3. D11, </w:t>
      </w:r>
      <w:r w:rsidRPr="00D95A50">
        <w:rPr>
          <w:i/>
        </w:rPr>
        <w:t>slut på påbjuden bana, körfält, väg eller led</w:t>
      </w:r>
      <w:r w:rsidRPr="00D95A50">
        <w:t>.</w:t>
      </w:r>
    </w:p>
    <w:p w14:paraId="35B321CD" w14:textId="77777777" w:rsidR="00606931" w:rsidRPr="00D95A50" w:rsidRDefault="00606931" w:rsidP="00606931">
      <w:pPr>
        <w:pStyle w:val="Styckemedindrag"/>
      </w:pPr>
      <w:r w:rsidRPr="00D95A50">
        <w:t>Har ett påbudsmärke satts upp över gång- eller cykelbanan behöver märket inte sättas upp vid sidan om vägen, om det inte särskilt anges i dessa föreskrifter.</w:t>
      </w:r>
    </w:p>
    <w:p w14:paraId="34248E44" w14:textId="77777777" w:rsidR="00606931" w:rsidRPr="00D95A50" w:rsidRDefault="00606931" w:rsidP="00606931">
      <w:pPr>
        <w:pStyle w:val="Rubrik3"/>
      </w:pPr>
      <w:bookmarkStart w:id="144" w:name="_Toc476836413"/>
      <w:bookmarkStart w:id="145" w:name="_Toc510610680"/>
      <w:bookmarkStart w:id="146" w:name="_Toc511886983"/>
      <w:r w:rsidRPr="00D95A50">
        <w:t>Tillämpning</w:t>
      </w:r>
      <w:bookmarkEnd w:id="144"/>
      <w:bookmarkEnd w:id="145"/>
      <w:bookmarkEnd w:id="146"/>
    </w:p>
    <w:p w14:paraId="7972838B" w14:textId="77777777" w:rsidR="00606931" w:rsidRPr="00D95A50" w:rsidRDefault="00606931" w:rsidP="00606931">
      <w:pPr>
        <w:pStyle w:val="Rubrik3utanluftfre"/>
      </w:pPr>
      <w:bookmarkStart w:id="147" w:name="_Toc510610681"/>
      <w:bookmarkStart w:id="148" w:name="_Toc511886984"/>
      <w:r w:rsidRPr="00D95A50">
        <w:t>Märke D1 Påbjuden körriktning</w:t>
      </w:r>
      <w:bookmarkEnd w:id="147"/>
      <w:bookmarkEnd w:id="148"/>
    </w:p>
    <w:p w14:paraId="392D5838" w14:textId="77777777" w:rsidR="00606931" w:rsidRPr="00D95A50" w:rsidRDefault="00606931" w:rsidP="00606931">
      <w:pPr>
        <w:pStyle w:val="Stycke"/>
        <w:spacing w:before="120"/>
      </w:pPr>
      <w:r w:rsidRPr="00D95A50">
        <w:rPr>
          <w:rStyle w:val="Fparagrafbeteckning"/>
        </w:rPr>
        <w:t>4 §</w:t>
      </w:r>
      <w:r w:rsidRPr="00D95A50">
        <w:rPr>
          <w:rStyle w:val="Fparagrafbeteckning"/>
        </w:rPr>
        <w:t> </w:t>
      </w:r>
      <w:r w:rsidRPr="00D95A50">
        <w:t xml:space="preserve">Märke D1, </w:t>
      </w:r>
      <w:r w:rsidRPr="00D95A50">
        <w:rPr>
          <w:i/>
        </w:rPr>
        <w:t>påbjuden körriktning</w:t>
      </w:r>
      <w:r w:rsidRPr="00D95A50">
        <w:t>, får sättas upp på vänster sida om en väg eller körbana, på en skiljeremsa eller refug, och behöver då inte vara uppsatt på höger sida.</w:t>
      </w:r>
    </w:p>
    <w:p w14:paraId="1B9E2567" w14:textId="77777777" w:rsidR="00606931" w:rsidRPr="00D95A50" w:rsidRDefault="00606931" w:rsidP="00606931">
      <w:pPr>
        <w:pStyle w:val="Stycke"/>
        <w:spacing w:before="120"/>
      </w:pPr>
      <w:r w:rsidRPr="00D95A50">
        <w:rPr>
          <w:rStyle w:val="Fparagrafbeteckning"/>
        </w:rPr>
        <w:t>5 §</w:t>
      </w:r>
      <w:r w:rsidRPr="00D95A50">
        <w:rPr>
          <w:rStyle w:val="Fparagrafbeteckning"/>
        </w:rPr>
        <w:t> </w:t>
      </w:r>
      <w:r w:rsidRPr="00D95A50">
        <w:t>Vid en infart på en väg eller körbana som är avsedd för trafik i en viss färdriktning behövs det inte en sådan föreskrift som avses i 1 kap. 9 § första stycket vägmärkesförordningen (2007:90) för att märket ska få sättas upp.</w:t>
      </w:r>
    </w:p>
    <w:p w14:paraId="1D0D97B8" w14:textId="77777777" w:rsidR="00606931" w:rsidRPr="00D95A50" w:rsidRDefault="00606931" w:rsidP="00606931">
      <w:pPr>
        <w:pStyle w:val="Rubrik3"/>
        <w:rPr>
          <w:rStyle w:val="Fparagrafbeteckning"/>
          <w:b/>
        </w:rPr>
      </w:pPr>
      <w:bookmarkStart w:id="149" w:name="_Toc510610682"/>
      <w:bookmarkStart w:id="150" w:name="_Toc511886985"/>
      <w:r w:rsidRPr="00D95A50">
        <w:rPr>
          <w:rStyle w:val="Fparagrafbeteckning"/>
          <w:b/>
        </w:rPr>
        <w:lastRenderedPageBreak/>
        <w:t>Märke D2 Påbjuden körbana</w:t>
      </w:r>
      <w:bookmarkEnd w:id="149"/>
      <w:bookmarkEnd w:id="150"/>
    </w:p>
    <w:p w14:paraId="2D822345" w14:textId="77777777" w:rsidR="00606931" w:rsidRPr="00D95A50" w:rsidRDefault="00606931" w:rsidP="00606931">
      <w:pPr>
        <w:pStyle w:val="Stycke"/>
        <w:spacing w:before="120"/>
      </w:pPr>
      <w:r w:rsidRPr="00D95A50">
        <w:rPr>
          <w:rStyle w:val="Fparagrafbeteckning"/>
        </w:rPr>
        <w:t>6 §</w:t>
      </w:r>
      <w:r w:rsidRPr="00D95A50">
        <w:rPr>
          <w:rStyle w:val="Fparagrafbeteckning"/>
        </w:rPr>
        <w:t> </w:t>
      </w:r>
      <w:r w:rsidRPr="00D95A50">
        <w:t xml:space="preserve">Märke D2, </w:t>
      </w:r>
      <w:r w:rsidRPr="00D95A50">
        <w:rPr>
          <w:i/>
        </w:rPr>
        <w:t>påbjuden körbana</w:t>
      </w:r>
      <w:r w:rsidRPr="00D95A50">
        <w:t>, får sättas upp på vänster sida om en väg eller körbana, på skiljeremsa eller refug, och behöver då inte vara uppsatt på höger sida. Märke med pil som visar till höger får dock inte sättas upp om mötande trafik förekommer på den sida märket visar.</w:t>
      </w:r>
    </w:p>
    <w:p w14:paraId="748FD518" w14:textId="77777777" w:rsidR="00606931" w:rsidRPr="00D95A50" w:rsidRDefault="00606931" w:rsidP="00606931">
      <w:pPr>
        <w:pStyle w:val="Stycke"/>
        <w:spacing w:before="120"/>
      </w:pPr>
      <w:r w:rsidRPr="00D95A50">
        <w:rPr>
          <w:rStyle w:val="Fparagrafbeteckning"/>
        </w:rPr>
        <w:t>7 §</w:t>
      </w:r>
      <w:r w:rsidRPr="00D95A50">
        <w:rPr>
          <w:rStyle w:val="Fparagrafbeteckning"/>
        </w:rPr>
        <w:t> </w:t>
      </w:r>
      <w:r w:rsidRPr="00D95A50">
        <w:t>För att märket ska få sättas upp behövs inte sådana föreskrifter som avses i 1 kap. 9 § första stycket vägmärkes</w:t>
      </w:r>
      <w:r w:rsidRPr="00D95A50">
        <w:softHyphen/>
        <w:t>förordningen (2007:90).</w:t>
      </w:r>
    </w:p>
    <w:p w14:paraId="4CEF016A" w14:textId="77777777" w:rsidR="00606931" w:rsidRPr="00D95A50" w:rsidRDefault="00606931" w:rsidP="00606931">
      <w:pPr>
        <w:pStyle w:val="Rubrik3"/>
      </w:pPr>
      <w:bookmarkStart w:id="151" w:name="_Toc510610683"/>
      <w:bookmarkStart w:id="152" w:name="_Toc511886986"/>
      <w:r w:rsidRPr="00D95A50">
        <w:t>Märke D3 Cirkulationsplats</w:t>
      </w:r>
      <w:bookmarkEnd w:id="151"/>
      <w:bookmarkEnd w:id="152"/>
    </w:p>
    <w:p w14:paraId="0816178D" w14:textId="77777777" w:rsidR="00606931" w:rsidRPr="00D95A50" w:rsidRDefault="00606931" w:rsidP="00606931">
      <w:pPr>
        <w:pStyle w:val="Stycke"/>
      </w:pPr>
      <w:r w:rsidRPr="00D95A50">
        <w:rPr>
          <w:rStyle w:val="Fparagrafbeteckning"/>
        </w:rPr>
        <w:t>8 §</w:t>
      </w:r>
      <w:r w:rsidRPr="00D95A50">
        <w:rPr>
          <w:rStyle w:val="Fparagrafbeteckning"/>
        </w:rPr>
        <w:t> </w:t>
      </w:r>
      <w:r w:rsidRPr="00D95A50">
        <w:t xml:space="preserve">Märke D3, </w:t>
      </w:r>
      <w:r w:rsidRPr="00D95A50">
        <w:rPr>
          <w:i/>
        </w:rPr>
        <w:t>cirkulationsplats</w:t>
      </w:r>
      <w:r w:rsidRPr="00D95A50">
        <w:t xml:space="preserve">, ska sättas upp tillsammans med märke B1, </w:t>
      </w:r>
      <w:r w:rsidRPr="00D95A50">
        <w:rPr>
          <w:i/>
        </w:rPr>
        <w:t>väjningsplikt</w:t>
      </w:r>
      <w:r w:rsidRPr="00D95A50">
        <w:t xml:space="preserve">, eller märke B2, </w:t>
      </w:r>
      <w:r w:rsidRPr="00D95A50">
        <w:rPr>
          <w:i/>
        </w:rPr>
        <w:t>stopplikt</w:t>
      </w:r>
      <w:r w:rsidRPr="00D95A50">
        <w:t>. Finns två eller flera körfält i tillfarten till en cirkulationsplats ska märket sättas upp på båda sidor om tillfarten.</w:t>
      </w:r>
    </w:p>
    <w:p w14:paraId="5292401B" w14:textId="77777777" w:rsidR="00606931" w:rsidRPr="00D95A50" w:rsidRDefault="00606931" w:rsidP="00606931">
      <w:pPr>
        <w:pStyle w:val="Rubrik3"/>
      </w:pPr>
      <w:bookmarkStart w:id="153" w:name="_Toc510610684"/>
      <w:bookmarkStart w:id="154" w:name="_Toc511886987"/>
      <w:r w:rsidRPr="00D95A50">
        <w:t>Märke D4 Påbjuden cykelbana</w:t>
      </w:r>
      <w:bookmarkEnd w:id="153"/>
      <w:bookmarkEnd w:id="154"/>
    </w:p>
    <w:p w14:paraId="4FB23B60" w14:textId="77777777" w:rsidR="00606931" w:rsidRPr="00D95A50" w:rsidRDefault="00606931" w:rsidP="00606931">
      <w:pPr>
        <w:pStyle w:val="Stycke"/>
        <w:spacing w:before="120"/>
      </w:pPr>
      <w:r w:rsidRPr="00D95A50">
        <w:rPr>
          <w:rStyle w:val="Fparagrafbeteckning"/>
        </w:rPr>
        <w:t>9 §</w:t>
      </w:r>
      <w:r w:rsidRPr="00D95A50">
        <w:rPr>
          <w:rStyle w:val="Fparagrafbeteckning"/>
        </w:rPr>
        <w:t> </w:t>
      </w:r>
      <w:r w:rsidRPr="00D95A50">
        <w:t xml:space="preserve">Märke D4, </w:t>
      </w:r>
      <w:r w:rsidRPr="00D95A50">
        <w:rPr>
          <w:i/>
        </w:rPr>
        <w:t>påbjuden cykelbana</w:t>
      </w:r>
      <w:r w:rsidRPr="00D95A50">
        <w:t xml:space="preserve">, får sättas upp på vänster sida av en cykelbana och behöver då inte vara uppsatt på höger sida. Om det inte klart framgår var cykelbanan är ska dess läge anges på tilläggstavla T12, </w:t>
      </w:r>
      <w:r w:rsidRPr="00D95A50">
        <w:rPr>
          <w:i/>
        </w:rPr>
        <w:t>riktning</w:t>
      </w:r>
      <w:r w:rsidRPr="00D95A50">
        <w:t>. Pilen ska då vara riktad snett ned åt höger.</w:t>
      </w:r>
    </w:p>
    <w:p w14:paraId="039CBD7A" w14:textId="77777777" w:rsidR="00606931" w:rsidRPr="00D95A50" w:rsidRDefault="00606931" w:rsidP="00606931">
      <w:pPr>
        <w:pStyle w:val="Stycke"/>
        <w:spacing w:before="120"/>
      </w:pPr>
      <w:r w:rsidRPr="00D95A50">
        <w:rPr>
          <w:rStyle w:val="Fparagrafbeteckning"/>
        </w:rPr>
        <w:t>10 §</w:t>
      </w:r>
      <w:r w:rsidRPr="00D95A50">
        <w:rPr>
          <w:rStyle w:val="Fparagrafbeteckning"/>
        </w:rPr>
        <w:t> </w:t>
      </w:r>
      <w:r w:rsidRPr="00D95A50">
        <w:t>För att märket ska få sättas upp behövs inte sådana föreskrifter som avses i 1 kap. 9 § första stycket vägmärkes</w:t>
      </w:r>
      <w:r w:rsidRPr="00D95A50">
        <w:softHyphen/>
        <w:t>förordningen (2007:90).</w:t>
      </w:r>
    </w:p>
    <w:p w14:paraId="2F1D9E81" w14:textId="77777777" w:rsidR="00606931" w:rsidRPr="00D95A50" w:rsidRDefault="00606931" w:rsidP="00606931">
      <w:pPr>
        <w:pStyle w:val="Rubrik3"/>
      </w:pPr>
      <w:bookmarkStart w:id="155" w:name="_Toc510610685"/>
      <w:bookmarkStart w:id="156" w:name="_Toc511886988"/>
      <w:r w:rsidRPr="00D95A50">
        <w:t>Märke D5 Påbjuden gångbana</w:t>
      </w:r>
      <w:bookmarkEnd w:id="155"/>
      <w:bookmarkEnd w:id="156"/>
    </w:p>
    <w:p w14:paraId="1E5682A6" w14:textId="77777777" w:rsidR="00606931" w:rsidRPr="00D95A50" w:rsidRDefault="00606931" w:rsidP="00606931">
      <w:pPr>
        <w:pStyle w:val="Stycke"/>
        <w:rPr>
          <w:rStyle w:val="Fparagrafbeteckning"/>
          <w:b w:val="0"/>
        </w:rPr>
      </w:pPr>
      <w:r w:rsidRPr="00D95A50">
        <w:rPr>
          <w:rStyle w:val="Fparagrafbeteckning"/>
        </w:rPr>
        <w:t>11 §</w:t>
      </w:r>
      <w:r w:rsidRPr="00D95A50">
        <w:rPr>
          <w:rStyle w:val="Fparagrafbeteckning"/>
        </w:rPr>
        <w:t> </w:t>
      </w:r>
      <w:r w:rsidRPr="00D95A50">
        <w:rPr>
          <w:rStyle w:val="Fparagrafbeteckning"/>
          <w:b w:val="0"/>
        </w:rPr>
        <w:t>Märke D5,</w:t>
      </w:r>
      <w:r w:rsidRPr="00D95A50">
        <w:rPr>
          <w:rStyle w:val="Fparagrafbeteckning"/>
          <w:b w:val="0"/>
          <w:i/>
        </w:rPr>
        <w:t xml:space="preserve"> påbjuden gångbana</w:t>
      </w:r>
      <w:r w:rsidRPr="00D95A50">
        <w:rPr>
          <w:rStyle w:val="Fparagrafbeteckning"/>
          <w:b w:val="0"/>
        </w:rPr>
        <w:t xml:space="preserve">, får sättas upp på vänster sida av en gångbana och behöver då inte vara uppsatt på höger sida. Om det inte klart framgår var gångbanan är ska dess läge anges på tilläggstavla T12, </w:t>
      </w:r>
      <w:r w:rsidRPr="00D95A50">
        <w:rPr>
          <w:rStyle w:val="Fparagrafbeteckning"/>
          <w:b w:val="0"/>
          <w:i/>
        </w:rPr>
        <w:t>riktning</w:t>
      </w:r>
      <w:r w:rsidRPr="00D95A50">
        <w:rPr>
          <w:rStyle w:val="Fparagrafbeteckning"/>
          <w:b w:val="0"/>
        </w:rPr>
        <w:t>. Pilen ska då vara riktad snett ned åt höger.</w:t>
      </w:r>
    </w:p>
    <w:p w14:paraId="77DECE3A" w14:textId="77777777" w:rsidR="00606931" w:rsidRPr="00D95A50" w:rsidRDefault="00606931" w:rsidP="00606931">
      <w:pPr>
        <w:pStyle w:val="Stycke"/>
        <w:spacing w:before="120"/>
        <w:rPr>
          <w:rStyle w:val="Fparagrafbeteckning"/>
          <w:b w:val="0"/>
        </w:rPr>
      </w:pPr>
      <w:r w:rsidRPr="00D95A50">
        <w:rPr>
          <w:rStyle w:val="Fparagrafbeteckning"/>
        </w:rPr>
        <w:t>12 §</w:t>
      </w:r>
      <w:r w:rsidRPr="00D95A50">
        <w:rPr>
          <w:rStyle w:val="Fparagrafbeteckning"/>
        </w:rPr>
        <w:t> </w:t>
      </w:r>
      <w:r w:rsidRPr="00D95A50">
        <w:rPr>
          <w:rStyle w:val="Fparagrafbeteckning"/>
          <w:b w:val="0"/>
        </w:rPr>
        <w:t>För att märket ska få sättas upp behövs inte sådana föreskrifter som avses i 1 kap. 9 § första stycket vägmärkes</w:t>
      </w:r>
      <w:r w:rsidRPr="00D95A50">
        <w:rPr>
          <w:rStyle w:val="Fparagrafbeteckning"/>
          <w:b w:val="0"/>
        </w:rPr>
        <w:softHyphen/>
        <w:t>förordningen (2007:90).</w:t>
      </w:r>
    </w:p>
    <w:p w14:paraId="399A828E" w14:textId="77777777" w:rsidR="00606931" w:rsidRPr="00D95A50" w:rsidRDefault="00606931" w:rsidP="00606931">
      <w:pPr>
        <w:pStyle w:val="Rubrik3"/>
      </w:pPr>
      <w:bookmarkStart w:id="157" w:name="_Toc510610686"/>
      <w:bookmarkStart w:id="158" w:name="_Toc511886989"/>
      <w:r w:rsidRPr="00D95A50">
        <w:t>Märke D6 Påbjuden gång- och cykelbana</w:t>
      </w:r>
      <w:bookmarkEnd w:id="157"/>
      <w:bookmarkEnd w:id="158"/>
    </w:p>
    <w:p w14:paraId="778F423F" w14:textId="77777777" w:rsidR="00606931" w:rsidRPr="00D95A50" w:rsidRDefault="00606931" w:rsidP="00606931">
      <w:pPr>
        <w:pStyle w:val="Stycke"/>
        <w:spacing w:before="120"/>
      </w:pPr>
      <w:r w:rsidRPr="00D95A50">
        <w:rPr>
          <w:rStyle w:val="Fparagrafbeteckning"/>
        </w:rPr>
        <w:t>13 §</w:t>
      </w:r>
      <w:r w:rsidRPr="00D95A50">
        <w:rPr>
          <w:rStyle w:val="Fparagrafbeteckning"/>
        </w:rPr>
        <w:t> </w:t>
      </w:r>
      <w:r w:rsidRPr="00D95A50">
        <w:t xml:space="preserve">Märke D6, </w:t>
      </w:r>
      <w:r w:rsidRPr="00D95A50">
        <w:rPr>
          <w:i/>
        </w:rPr>
        <w:t>påbjuden gång- och cykelbana</w:t>
      </w:r>
      <w:r w:rsidRPr="00D95A50">
        <w:t xml:space="preserve">, får sättas upp på vänster sida av en gång- och cykelbana och behöver då inte vara uppsatt på höger sida. Om det inte klart framgår var gång- och cykelbanan är ska dess läge anges på tilläggstavla T12, </w:t>
      </w:r>
      <w:r w:rsidRPr="00D95A50">
        <w:rPr>
          <w:i/>
        </w:rPr>
        <w:t>riktning</w:t>
      </w:r>
      <w:r w:rsidRPr="00D95A50">
        <w:t>. Pilen ska då vara riktad snett ned åt höger.</w:t>
      </w:r>
    </w:p>
    <w:p w14:paraId="4DED61B9" w14:textId="77777777" w:rsidR="00606931" w:rsidRPr="00D95A50" w:rsidRDefault="00606931" w:rsidP="00606931">
      <w:pPr>
        <w:pStyle w:val="Stycke"/>
        <w:spacing w:before="120"/>
      </w:pPr>
      <w:r w:rsidRPr="00D95A50">
        <w:rPr>
          <w:rStyle w:val="Fparagrafbeteckning"/>
        </w:rPr>
        <w:t>14 §</w:t>
      </w:r>
      <w:r w:rsidRPr="00D95A50">
        <w:rPr>
          <w:rStyle w:val="Fparagrafbeteckning"/>
        </w:rPr>
        <w:t> </w:t>
      </w:r>
      <w:r w:rsidRPr="00D95A50">
        <w:t>För att märket ska få sättas upp behövs inte sådana föreskrifter som avses i 1 kap. 9 § första stycket vägmärkes</w:t>
      </w:r>
      <w:r w:rsidRPr="00D95A50">
        <w:softHyphen/>
        <w:t>förordningen (2007:90).</w:t>
      </w:r>
    </w:p>
    <w:p w14:paraId="26CAD358" w14:textId="77777777" w:rsidR="00606931" w:rsidRPr="00D95A50" w:rsidRDefault="00606931" w:rsidP="00606931">
      <w:pPr>
        <w:pStyle w:val="Rubrik3"/>
      </w:pPr>
      <w:bookmarkStart w:id="159" w:name="_Toc510610687"/>
      <w:bookmarkStart w:id="160" w:name="_Toc511886990"/>
      <w:r w:rsidRPr="00D95A50">
        <w:lastRenderedPageBreak/>
        <w:t>Märke D7 Påbjudna gång- och cykelbanor</w:t>
      </w:r>
      <w:bookmarkEnd w:id="159"/>
      <w:bookmarkEnd w:id="160"/>
    </w:p>
    <w:p w14:paraId="4E1AA857" w14:textId="77777777" w:rsidR="00606931" w:rsidRPr="00D95A50" w:rsidRDefault="00606931" w:rsidP="00606931">
      <w:pPr>
        <w:pStyle w:val="Stycke"/>
        <w:spacing w:before="120"/>
      </w:pPr>
      <w:r w:rsidRPr="00D95A50">
        <w:rPr>
          <w:rStyle w:val="Fparagrafbeteckning"/>
        </w:rPr>
        <w:t>15 §</w:t>
      </w:r>
      <w:r w:rsidRPr="00D95A50">
        <w:rPr>
          <w:rStyle w:val="Fparagrafbeteckning"/>
        </w:rPr>
        <w:t> </w:t>
      </w:r>
      <w:r w:rsidRPr="00D95A50">
        <w:t xml:space="preserve">Märke D7, </w:t>
      </w:r>
      <w:r w:rsidRPr="00D95A50">
        <w:rPr>
          <w:i/>
        </w:rPr>
        <w:t>påbjudna gång- och cykelbanor</w:t>
      </w:r>
      <w:r w:rsidRPr="00D95A50">
        <w:t xml:space="preserve">, får sättas upp på vänster sida av gång- och cykelbanor och behöver då inte vara uppsatt på höger sida. Om det inte klart framgår var gång- och cykelbanorna är ska deras läge anges på tilläggstavla T12, </w:t>
      </w:r>
      <w:r w:rsidRPr="00D95A50">
        <w:rPr>
          <w:i/>
          <w:iCs/>
        </w:rPr>
        <w:t>riktning</w:t>
      </w:r>
      <w:r w:rsidRPr="00D95A50">
        <w:t>. Pilen ska då vara riktad snett ned åt höger.</w:t>
      </w:r>
    </w:p>
    <w:p w14:paraId="6FB8F57B" w14:textId="77777777" w:rsidR="00606931" w:rsidRPr="00D95A50" w:rsidRDefault="00606931" w:rsidP="00606931">
      <w:pPr>
        <w:pStyle w:val="Stycke"/>
        <w:spacing w:before="120"/>
      </w:pPr>
      <w:r w:rsidRPr="00D95A50">
        <w:rPr>
          <w:rStyle w:val="Fparagrafbeteckning"/>
        </w:rPr>
        <w:t>16 §</w:t>
      </w:r>
      <w:r w:rsidRPr="00D95A50">
        <w:rPr>
          <w:rStyle w:val="Fparagrafbeteckning"/>
        </w:rPr>
        <w:t> </w:t>
      </w:r>
      <w:r w:rsidRPr="00D95A50">
        <w:t>För att märket ska få sättas upp behövs inte sådana föreskrifter som avses i 1 kap. 9 § första stycket vägmärkes</w:t>
      </w:r>
      <w:r w:rsidRPr="00D95A50">
        <w:softHyphen/>
        <w:t>förordningen (2007:90).</w:t>
      </w:r>
    </w:p>
    <w:p w14:paraId="25AE74C2" w14:textId="77777777" w:rsidR="00606931" w:rsidRPr="00D95A50" w:rsidRDefault="00606931" w:rsidP="00606931">
      <w:pPr>
        <w:pStyle w:val="Rubrik3"/>
      </w:pPr>
      <w:bookmarkStart w:id="161" w:name="_Toc510610688"/>
      <w:bookmarkStart w:id="162" w:name="_Toc511886991"/>
      <w:r w:rsidRPr="00D95A50">
        <w:t>Märke D8 Påbjuden ridväg</w:t>
      </w:r>
      <w:bookmarkEnd w:id="161"/>
      <w:bookmarkEnd w:id="162"/>
    </w:p>
    <w:p w14:paraId="30C200BB" w14:textId="77777777" w:rsidR="00606931" w:rsidRPr="00D95A50" w:rsidRDefault="00606931" w:rsidP="00606931">
      <w:pPr>
        <w:pStyle w:val="Stycke"/>
        <w:spacing w:before="120"/>
      </w:pPr>
      <w:r w:rsidRPr="00D95A50">
        <w:rPr>
          <w:rStyle w:val="Fparagrafbeteckning"/>
        </w:rPr>
        <w:t>17 §</w:t>
      </w:r>
      <w:r w:rsidRPr="00D95A50">
        <w:rPr>
          <w:rStyle w:val="Fparagrafbeteckning"/>
        </w:rPr>
        <w:t> </w:t>
      </w:r>
      <w:r w:rsidRPr="00D95A50">
        <w:t xml:space="preserve">För att märke D8, </w:t>
      </w:r>
      <w:r w:rsidRPr="00D95A50">
        <w:rPr>
          <w:i/>
        </w:rPr>
        <w:t>påbjuden ridväg</w:t>
      </w:r>
      <w:r w:rsidRPr="00D95A50">
        <w:t>, ska få sättas upp behövs inte sådana föreskrifter som avses i 1 kap. 9 § 1 stycket vägmärkesförordningen (2007:90).</w:t>
      </w:r>
    </w:p>
    <w:p w14:paraId="1DA2E000" w14:textId="77777777" w:rsidR="00606931" w:rsidRPr="00D95A50" w:rsidRDefault="00606931" w:rsidP="00606931">
      <w:pPr>
        <w:pStyle w:val="Rubrik3"/>
        <w:rPr>
          <w:rStyle w:val="Fparagrafbeteckning"/>
          <w:b/>
        </w:rPr>
      </w:pPr>
      <w:bookmarkStart w:id="163" w:name="_Toc510610689"/>
      <w:bookmarkStart w:id="164" w:name="_Toc511886992"/>
      <w:r w:rsidRPr="00D95A50">
        <w:rPr>
          <w:rStyle w:val="Fparagrafbeteckning"/>
          <w:b/>
        </w:rPr>
        <w:t>Märke D9 Påbjuden led för terrängmotorfordon och terrängsläp</w:t>
      </w:r>
      <w:bookmarkEnd w:id="163"/>
      <w:bookmarkEnd w:id="164"/>
    </w:p>
    <w:p w14:paraId="0C782038" w14:textId="77777777" w:rsidR="00606931" w:rsidRPr="00D95A50" w:rsidRDefault="00606931" w:rsidP="00606931">
      <w:pPr>
        <w:pStyle w:val="Stycke"/>
        <w:spacing w:before="120"/>
      </w:pPr>
      <w:r w:rsidRPr="00D95A50">
        <w:rPr>
          <w:rStyle w:val="Fparagrafbeteckning"/>
        </w:rPr>
        <w:t>18 §</w:t>
      </w:r>
      <w:r w:rsidRPr="00D95A50">
        <w:rPr>
          <w:rStyle w:val="Fparagrafbeteckning"/>
        </w:rPr>
        <w:t> </w:t>
      </w:r>
      <w:r w:rsidRPr="00D95A50">
        <w:t>Om en påbjuden led för terrängmotorfordon och terrängsläp inte är av</w:t>
      </w:r>
      <w:r w:rsidRPr="00D95A50">
        <w:softHyphen/>
        <w:t xml:space="preserve">sedd för terrängvagn ska det anges på tilläggstavla T22, </w:t>
      </w:r>
      <w:r w:rsidRPr="00D95A50">
        <w:rPr>
          <w:i/>
          <w:iCs/>
        </w:rPr>
        <w:t>text</w:t>
      </w:r>
      <w:r w:rsidRPr="00D95A50">
        <w:rPr>
          <w:iCs/>
        </w:rPr>
        <w:t>,</w:t>
      </w:r>
      <w:r w:rsidRPr="00D95A50">
        <w:rPr>
          <w:i/>
          <w:iCs/>
        </w:rPr>
        <w:t xml:space="preserve"> </w:t>
      </w:r>
      <w:r w:rsidRPr="00D95A50">
        <w:t>med angivelsen Ej terrängvagn.</w:t>
      </w:r>
    </w:p>
    <w:p w14:paraId="7778AB01" w14:textId="77777777" w:rsidR="00606931" w:rsidRPr="00D95A50" w:rsidRDefault="00606931" w:rsidP="00606931">
      <w:pPr>
        <w:pStyle w:val="Stycke"/>
        <w:spacing w:before="120"/>
      </w:pPr>
      <w:r w:rsidRPr="00D95A50">
        <w:rPr>
          <w:rStyle w:val="Fparagrafbeteckning"/>
        </w:rPr>
        <w:t>19 §</w:t>
      </w:r>
      <w:r w:rsidRPr="00D95A50">
        <w:rPr>
          <w:rStyle w:val="Fparagrafbeteckning"/>
        </w:rPr>
        <w:t> </w:t>
      </w:r>
      <w:r w:rsidRPr="00D95A50">
        <w:t>För att märket</w:t>
      </w:r>
      <w:r w:rsidRPr="00D95A50">
        <w:rPr>
          <w:i/>
        </w:rPr>
        <w:t xml:space="preserve"> </w:t>
      </w:r>
      <w:r w:rsidRPr="00D95A50">
        <w:t>ska få sättas upp behövs inte sådana föreskrifter som avses i 1 kap. 9 § första stycket vägmärkesförordningen (2007:90).</w:t>
      </w:r>
    </w:p>
    <w:p w14:paraId="6B453B13" w14:textId="77777777" w:rsidR="00606931" w:rsidRPr="00D95A50" w:rsidRDefault="00606931" w:rsidP="00606931">
      <w:pPr>
        <w:pStyle w:val="Rubrik3"/>
        <w:rPr>
          <w:bCs/>
        </w:rPr>
      </w:pPr>
      <w:bookmarkStart w:id="165" w:name="_Toc510610690"/>
      <w:bookmarkStart w:id="166" w:name="_Toc511886993"/>
      <w:r w:rsidRPr="00D95A50">
        <w:t xml:space="preserve">Märke D10 </w:t>
      </w:r>
      <w:r w:rsidRPr="00D95A50">
        <w:rPr>
          <w:bCs/>
        </w:rPr>
        <w:t>Påbjudet körfält eller körbana för fordon i linjetrafik m.fl.</w:t>
      </w:r>
      <w:bookmarkEnd w:id="165"/>
      <w:bookmarkEnd w:id="166"/>
    </w:p>
    <w:p w14:paraId="59F82F87" w14:textId="77777777" w:rsidR="00606931" w:rsidRPr="00D95A50" w:rsidRDefault="00606931" w:rsidP="00606931">
      <w:pPr>
        <w:pStyle w:val="Stycke"/>
      </w:pPr>
      <w:r w:rsidRPr="00D95A50">
        <w:rPr>
          <w:rStyle w:val="Fparagrafbeteckning"/>
        </w:rPr>
        <w:t>20 §</w:t>
      </w:r>
      <w:r w:rsidRPr="00D95A50">
        <w:rPr>
          <w:rStyle w:val="Fparagrafbeteckning"/>
        </w:rPr>
        <w:t> </w:t>
      </w:r>
      <w:r w:rsidRPr="00D95A50">
        <w:rPr>
          <w:rStyle w:val="Fparagrafbeteckning"/>
          <w:b w:val="0"/>
        </w:rPr>
        <w:t xml:space="preserve">Märke D10, </w:t>
      </w:r>
      <w:r w:rsidRPr="00D95A50">
        <w:rPr>
          <w:i/>
          <w:iCs/>
        </w:rPr>
        <w:t>påbjudet körfält eller körbana för fordon i linjetrafik m.fl.</w:t>
      </w:r>
      <w:r w:rsidRPr="00D95A50">
        <w:rPr>
          <w:iCs/>
        </w:rPr>
        <w:t>,</w:t>
      </w:r>
      <w:r w:rsidRPr="00D95A50">
        <w:rPr>
          <w:i/>
          <w:iCs/>
        </w:rPr>
        <w:t xml:space="preserve"> </w:t>
      </w:r>
      <w:r w:rsidRPr="00D95A50">
        <w:t>får sättas upp på vänster sida om det klart framgår var körfältet eller körbanan är och behöver då inte vara uppsatt på höger sida.</w:t>
      </w:r>
    </w:p>
    <w:p w14:paraId="21442FFA" w14:textId="77777777" w:rsidR="00606931" w:rsidRPr="00D95A50" w:rsidRDefault="00606931" w:rsidP="00606931">
      <w:pPr>
        <w:pStyle w:val="Styckemedindrag"/>
      </w:pPr>
      <w:r w:rsidRPr="00D95A50">
        <w:t xml:space="preserve">Om det påbjudna körfältet inte är längst till höger, och märket sätts upp till höger, ska det på tilläggstavla T22, </w:t>
      </w:r>
      <w:r w:rsidRPr="00D95A50">
        <w:rPr>
          <w:i/>
          <w:iCs/>
        </w:rPr>
        <w:t>text</w:t>
      </w:r>
      <w:r w:rsidRPr="00D95A50">
        <w:rPr>
          <w:iCs/>
        </w:rPr>
        <w:t>,</w:t>
      </w:r>
      <w:r w:rsidRPr="00D95A50">
        <w:rPr>
          <w:i/>
          <w:iCs/>
        </w:rPr>
        <w:t xml:space="preserve"> </w:t>
      </w:r>
      <w:r w:rsidRPr="00D95A50">
        <w:t>anges var körfältet är.</w:t>
      </w:r>
    </w:p>
    <w:p w14:paraId="4FF14CCE" w14:textId="77777777" w:rsidR="00606931" w:rsidRPr="00D95A50" w:rsidRDefault="00606931" w:rsidP="00606931">
      <w:pPr>
        <w:pStyle w:val="Rubrik3"/>
        <w:rPr>
          <w:bCs/>
        </w:rPr>
      </w:pPr>
      <w:bookmarkStart w:id="167" w:name="_Toc510610691"/>
      <w:bookmarkStart w:id="168" w:name="_Toc511886994"/>
      <w:r w:rsidRPr="00D95A50">
        <w:rPr>
          <w:bCs/>
        </w:rPr>
        <w:t>Märke D11 Slut på påbjuden bana, körfält, väg eller led</w:t>
      </w:r>
      <w:bookmarkEnd w:id="167"/>
      <w:bookmarkEnd w:id="168"/>
    </w:p>
    <w:p w14:paraId="771C6382" w14:textId="77777777" w:rsidR="00606931" w:rsidRPr="00D95A50" w:rsidRDefault="00606931" w:rsidP="00606931">
      <w:pPr>
        <w:pStyle w:val="Stycke"/>
        <w:spacing w:before="120"/>
      </w:pPr>
      <w:r w:rsidRPr="00D95A50">
        <w:rPr>
          <w:rStyle w:val="Fparagrafbeteckning"/>
        </w:rPr>
        <w:t>21 §</w:t>
      </w:r>
      <w:r w:rsidRPr="00D95A50">
        <w:rPr>
          <w:rStyle w:val="Fparagrafbeteckning"/>
        </w:rPr>
        <w:t> </w:t>
      </w:r>
      <w:r w:rsidRPr="00D95A50">
        <w:t xml:space="preserve">Märke D11, </w:t>
      </w:r>
      <w:r w:rsidRPr="00D95A50">
        <w:rPr>
          <w:i/>
          <w:iCs/>
        </w:rPr>
        <w:t>slut på påbjuden bana, körfält</w:t>
      </w:r>
      <w:r w:rsidRPr="00D95A50">
        <w:rPr>
          <w:iCs/>
        </w:rPr>
        <w:t>,</w:t>
      </w:r>
      <w:r w:rsidRPr="00D95A50">
        <w:rPr>
          <w:i/>
          <w:iCs/>
        </w:rPr>
        <w:t xml:space="preserve"> väg eller led</w:t>
      </w:r>
      <w:r w:rsidRPr="00D95A50">
        <w:t xml:space="preserve">, får sättas upp på vänster sida, om något av märkena D4, </w:t>
      </w:r>
      <w:r w:rsidRPr="00D95A50">
        <w:rPr>
          <w:i/>
          <w:iCs/>
        </w:rPr>
        <w:t>påbjuden cykelbana</w:t>
      </w:r>
      <w:r w:rsidRPr="00D95A50">
        <w:t xml:space="preserve">, eller D10, </w:t>
      </w:r>
      <w:r w:rsidRPr="00D95A50">
        <w:rPr>
          <w:i/>
          <w:iCs/>
        </w:rPr>
        <w:t>påbjudet körfält eller körbana för fordon i linjetrafik m.fl.</w:t>
      </w:r>
      <w:r w:rsidRPr="00D95A50">
        <w:t>, satts upp på vänster sida. Det behöver då inte vara uppsatt på höger sida.</w:t>
      </w:r>
    </w:p>
    <w:p w14:paraId="172268EA" w14:textId="77777777" w:rsidR="00606931" w:rsidRPr="00D95A50" w:rsidRDefault="00606931" w:rsidP="00606931">
      <w:pPr>
        <w:pStyle w:val="AllmnnardRubrik"/>
      </w:pPr>
      <w:r w:rsidRPr="00D95A50">
        <w:t>Allmänna råd till 2 kap. 10 § vägmärkesförordningen (2007:90)</w:t>
      </w:r>
    </w:p>
    <w:p w14:paraId="1E1FA80F" w14:textId="77777777" w:rsidR="00606931" w:rsidRPr="00D95A50" w:rsidRDefault="00606931" w:rsidP="00606931">
      <w:pPr>
        <w:pStyle w:val="AllmnnardStycke"/>
      </w:pPr>
      <w:r w:rsidRPr="00D95A50">
        <w:t xml:space="preserve">Exempel på när det inte tydligt framgår att ett påbud som märkts ut med märke D4–D9 upphör är när en väg, gata eller bana inte är utformad utifrån platsens avsedda användning som framgår av </w:t>
      </w:r>
    </w:p>
    <w:p w14:paraId="3F7F1321" w14:textId="77777777" w:rsidR="00606931" w:rsidRPr="00D95A50" w:rsidRDefault="00606931" w:rsidP="00606931">
      <w:pPr>
        <w:pStyle w:val="AllmnnardStyckemedindrag"/>
      </w:pPr>
      <w:r w:rsidRPr="00D95A50">
        <w:t xml:space="preserve">1. detaljplan enligt plan- och bygglagen (2010:900), </w:t>
      </w:r>
    </w:p>
    <w:p w14:paraId="090D9E00" w14:textId="77777777" w:rsidR="00606931" w:rsidRPr="00D95A50" w:rsidRDefault="00606931" w:rsidP="00606931">
      <w:pPr>
        <w:pStyle w:val="AllmnnardStyckemedindrag"/>
      </w:pPr>
      <w:r w:rsidRPr="00D95A50">
        <w:t>2. vägplan enligt väglagen (1971:948), eller</w:t>
      </w:r>
    </w:p>
    <w:p w14:paraId="6A7324A3" w14:textId="77777777" w:rsidR="00606931" w:rsidRPr="00D95A50" w:rsidRDefault="00606931" w:rsidP="00606931">
      <w:pPr>
        <w:pStyle w:val="AllmnnardStyckemedindrag"/>
      </w:pPr>
      <w:r w:rsidRPr="00D95A50">
        <w:t>3. motsvarande plan enligt äldre författning enligt 1 eller 2.</w:t>
      </w:r>
    </w:p>
    <w:p w14:paraId="5E517BB9" w14:textId="77777777" w:rsidR="00606931" w:rsidRPr="00D95A50" w:rsidRDefault="00606931" w:rsidP="00606931">
      <w:pPr>
        <w:pStyle w:val="Rubrik2kapitelelliknande"/>
      </w:pPr>
      <w:bookmarkStart w:id="169" w:name="_Toc510610692"/>
      <w:bookmarkStart w:id="170" w:name="_Toc511886995"/>
      <w:r w:rsidRPr="00D95A50">
        <w:lastRenderedPageBreak/>
        <w:t>6 kap. Anvisningsmärken</w:t>
      </w:r>
      <w:bookmarkEnd w:id="169"/>
      <w:bookmarkEnd w:id="170"/>
    </w:p>
    <w:p w14:paraId="7704415E" w14:textId="77777777" w:rsidR="00606931" w:rsidRPr="00D95A50" w:rsidRDefault="00606931" w:rsidP="00606931">
      <w:pPr>
        <w:pStyle w:val="Rubrik3utanluftfre"/>
      </w:pPr>
      <w:bookmarkStart w:id="171" w:name="_Toc510610693"/>
      <w:bookmarkStart w:id="172" w:name="_Toc511886996"/>
      <w:r w:rsidRPr="00D95A50">
        <w:t>Storlekar</w:t>
      </w:r>
      <w:bookmarkEnd w:id="171"/>
      <w:bookmarkEnd w:id="172"/>
    </w:p>
    <w:p w14:paraId="794CB931" w14:textId="77777777" w:rsidR="00606931" w:rsidRPr="00D95A50" w:rsidRDefault="00606931" w:rsidP="00606931">
      <w:pPr>
        <w:pStyle w:val="Stycke"/>
        <w:spacing w:before="120"/>
      </w:pPr>
      <w:r w:rsidRPr="00D95A50">
        <w:rPr>
          <w:rStyle w:val="Fparagrafbeteckning"/>
        </w:rPr>
        <w:t>1 §</w:t>
      </w:r>
      <w:r w:rsidRPr="00D95A50">
        <w:rPr>
          <w:rStyle w:val="Fparagrafbeteckning"/>
        </w:rPr>
        <w:t> </w:t>
      </w:r>
      <w:r w:rsidRPr="00D95A50">
        <w:t>Anvisningsmärken ska ha följande storlekar.</w:t>
      </w:r>
    </w:p>
    <w:p w14:paraId="0F698B5C" w14:textId="77777777" w:rsidR="00606931" w:rsidRPr="00D95A50" w:rsidRDefault="00606931" w:rsidP="00606931">
      <w:pPr>
        <w:pStyle w:val="Stycke"/>
        <w:spacing w:before="360" w:after="120"/>
        <w:rPr>
          <w:b/>
        </w:rPr>
      </w:pPr>
      <w:r w:rsidRPr="00D95A50">
        <w:rPr>
          <w:noProof/>
        </w:rPr>
        <w:drawing>
          <wp:anchor distT="0" distB="0" distL="114300" distR="114300" simplePos="0" relativeHeight="251634688" behindDoc="0" locked="0" layoutInCell="1" allowOverlap="1" wp14:anchorId="65B8B8F3" wp14:editId="7A9C32E4">
            <wp:simplePos x="0" y="0"/>
            <wp:positionH relativeFrom="margin">
              <wp:posOffset>0</wp:posOffset>
            </wp:positionH>
            <wp:positionV relativeFrom="paragraph">
              <wp:posOffset>478064</wp:posOffset>
            </wp:positionV>
            <wp:extent cx="1440000" cy="1707735"/>
            <wp:effectExtent l="0" t="0" r="8255" b="6985"/>
            <wp:wrapTopAndBottom/>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1 kontur.jpg"/>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0000" cy="1707735"/>
                    </a:xfrm>
                    <a:prstGeom prst="rect">
                      <a:avLst/>
                    </a:prstGeom>
                  </pic:spPr>
                </pic:pic>
              </a:graphicData>
            </a:graphic>
            <wp14:sizeRelH relativeFrom="page">
              <wp14:pctWidth>0</wp14:pctWidth>
            </wp14:sizeRelH>
            <wp14:sizeRelV relativeFrom="page">
              <wp14:pctHeight>0</wp14:pctHeight>
            </wp14:sizeRelV>
          </wp:anchor>
        </w:drawing>
      </w:r>
      <w:r w:rsidRPr="00D95A50">
        <w:rPr>
          <w:b/>
        </w:rPr>
        <w:t>Märke E1–E4</w:t>
      </w:r>
    </w:p>
    <w:p w14:paraId="5F13F3F4" w14:textId="77777777" w:rsidR="00606931" w:rsidRPr="00D95A50" w:rsidRDefault="00606931" w:rsidP="00606931">
      <w:pPr>
        <w:pStyle w:val="Styckemedindrag"/>
      </w:pP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3"/>
        <w:gridCol w:w="747"/>
        <w:gridCol w:w="747"/>
        <w:gridCol w:w="835"/>
        <w:gridCol w:w="747"/>
        <w:gridCol w:w="747"/>
        <w:gridCol w:w="820"/>
      </w:tblGrid>
      <w:tr w:rsidR="00606931" w:rsidRPr="00D95A50" w14:paraId="02F04A0E" w14:textId="77777777" w:rsidTr="00D41958">
        <w:trPr>
          <w:trHeight w:val="270"/>
        </w:trPr>
        <w:tc>
          <w:tcPr>
            <w:tcW w:w="5216" w:type="dxa"/>
            <w:gridSpan w:val="7"/>
            <w:noWrap/>
            <w:vAlign w:val="bottom"/>
          </w:tcPr>
          <w:p w14:paraId="1B82C5F0" w14:textId="77777777" w:rsidR="00606931" w:rsidRPr="00D95A50" w:rsidRDefault="00606931" w:rsidP="00D41958">
            <w:pPr>
              <w:pStyle w:val="Stycke"/>
            </w:pPr>
            <w:r w:rsidRPr="00D95A50">
              <w:t>Storlek och mått i meter för märke E1, E2, E3 och E4</w:t>
            </w:r>
          </w:p>
        </w:tc>
      </w:tr>
      <w:tr w:rsidR="00606931" w:rsidRPr="00D95A50" w14:paraId="65E04FCC" w14:textId="77777777" w:rsidTr="00D41958">
        <w:trPr>
          <w:trHeight w:val="540"/>
        </w:trPr>
        <w:tc>
          <w:tcPr>
            <w:tcW w:w="573" w:type="dxa"/>
            <w:vAlign w:val="bottom"/>
          </w:tcPr>
          <w:p w14:paraId="5755A199" w14:textId="77777777" w:rsidR="00606931" w:rsidRPr="00D95A50" w:rsidRDefault="00606931" w:rsidP="00D41958">
            <w:pPr>
              <w:pStyle w:val="Stycke"/>
            </w:pPr>
          </w:p>
        </w:tc>
        <w:tc>
          <w:tcPr>
            <w:tcW w:w="747" w:type="dxa"/>
            <w:vAlign w:val="bottom"/>
          </w:tcPr>
          <w:p w14:paraId="0B25525D" w14:textId="77777777" w:rsidR="00606931" w:rsidRPr="00D95A50" w:rsidRDefault="00606931" w:rsidP="00D41958">
            <w:pPr>
              <w:pStyle w:val="Stycke"/>
            </w:pPr>
            <w:r w:rsidRPr="00D95A50">
              <w:t>Mkt liten</w:t>
            </w:r>
          </w:p>
        </w:tc>
        <w:tc>
          <w:tcPr>
            <w:tcW w:w="747" w:type="dxa"/>
            <w:vAlign w:val="bottom"/>
          </w:tcPr>
          <w:p w14:paraId="31D573DB" w14:textId="77777777" w:rsidR="00606931" w:rsidRPr="00D95A50" w:rsidRDefault="00606931" w:rsidP="00D41958">
            <w:pPr>
              <w:pStyle w:val="Stycke"/>
            </w:pPr>
            <w:r w:rsidRPr="00D95A50">
              <w:t>Liten</w:t>
            </w:r>
          </w:p>
        </w:tc>
        <w:tc>
          <w:tcPr>
            <w:tcW w:w="835" w:type="dxa"/>
            <w:vAlign w:val="bottom"/>
          </w:tcPr>
          <w:p w14:paraId="64CA69A1" w14:textId="77777777" w:rsidR="00606931" w:rsidRPr="00D95A50" w:rsidRDefault="00606931" w:rsidP="00D41958">
            <w:pPr>
              <w:pStyle w:val="Stycke"/>
            </w:pPr>
            <w:r w:rsidRPr="00D95A50">
              <w:t>Normal</w:t>
            </w:r>
          </w:p>
        </w:tc>
        <w:tc>
          <w:tcPr>
            <w:tcW w:w="747" w:type="dxa"/>
            <w:vAlign w:val="bottom"/>
          </w:tcPr>
          <w:p w14:paraId="444333DC" w14:textId="77777777" w:rsidR="00606931" w:rsidRPr="00D95A50" w:rsidRDefault="00606931" w:rsidP="00D41958">
            <w:pPr>
              <w:pStyle w:val="Stycke"/>
            </w:pPr>
            <w:r w:rsidRPr="00D95A50">
              <w:t>Stor</w:t>
            </w:r>
          </w:p>
        </w:tc>
        <w:tc>
          <w:tcPr>
            <w:tcW w:w="747" w:type="dxa"/>
            <w:vAlign w:val="bottom"/>
          </w:tcPr>
          <w:p w14:paraId="612947C0" w14:textId="77777777" w:rsidR="00606931" w:rsidRPr="00D95A50" w:rsidRDefault="00606931" w:rsidP="00D41958">
            <w:pPr>
              <w:pStyle w:val="Stycke"/>
            </w:pPr>
            <w:r w:rsidRPr="00D95A50">
              <w:t>Mkt stor</w:t>
            </w:r>
          </w:p>
        </w:tc>
        <w:tc>
          <w:tcPr>
            <w:tcW w:w="820" w:type="dxa"/>
            <w:vAlign w:val="bottom"/>
          </w:tcPr>
          <w:p w14:paraId="07B27FDF" w14:textId="77777777" w:rsidR="00606931" w:rsidRPr="00D95A50" w:rsidRDefault="00606931" w:rsidP="00D41958">
            <w:pPr>
              <w:pStyle w:val="Stycke"/>
            </w:pPr>
            <w:r w:rsidRPr="00D95A50">
              <w:t> </w:t>
            </w:r>
          </w:p>
        </w:tc>
      </w:tr>
      <w:tr w:rsidR="00606931" w:rsidRPr="00D95A50" w14:paraId="52BAB6CB" w14:textId="77777777" w:rsidTr="00D41958">
        <w:trPr>
          <w:trHeight w:val="270"/>
        </w:trPr>
        <w:tc>
          <w:tcPr>
            <w:tcW w:w="573" w:type="dxa"/>
            <w:vAlign w:val="bottom"/>
          </w:tcPr>
          <w:p w14:paraId="69623161" w14:textId="77777777" w:rsidR="00606931" w:rsidRPr="00D95A50" w:rsidRDefault="00606931" w:rsidP="00D41958">
            <w:pPr>
              <w:pStyle w:val="Stycke"/>
            </w:pPr>
            <w:r w:rsidRPr="00D95A50">
              <w:t>S1</w:t>
            </w:r>
          </w:p>
        </w:tc>
        <w:tc>
          <w:tcPr>
            <w:tcW w:w="747" w:type="dxa"/>
            <w:vAlign w:val="bottom"/>
          </w:tcPr>
          <w:p w14:paraId="770D4222" w14:textId="77777777" w:rsidR="00606931" w:rsidRPr="00D95A50" w:rsidRDefault="00606931" w:rsidP="00D41958">
            <w:pPr>
              <w:pStyle w:val="Stycke"/>
            </w:pPr>
          </w:p>
        </w:tc>
        <w:tc>
          <w:tcPr>
            <w:tcW w:w="747" w:type="dxa"/>
            <w:noWrap/>
            <w:vAlign w:val="bottom"/>
          </w:tcPr>
          <w:p w14:paraId="52AF01C5" w14:textId="77777777" w:rsidR="00606931" w:rsidRPr="00D95A50" w:rsidRDefault="00606931" w:rsidP="00D41958">
            <w:pPr>
              <w:pStyle w:val="Stycke"/>
            </w:pPr>
          </w:p>
        </w:tc>
        <w:tc>
          <w:tcPr>
            <w:tcW w:w="835" w:type="dxa"/>
            <w:noWrap/>
            <w:vAlign w:val="bottom"/>
          </w:tcPr>
          <w:p w14:paraId="1EE3C04E" w14:textId="77777777" w:rsidR="00606931" w:rsidRPr="00D95A50" w:rsidRDefault="00606931" w:rsidP="00D41958">
            <w:pPr>
              <w:pStyle w:val="Stycke"/>
              <w:rPr>
                <w:b/>
              </w:rPr>
            </w:pPr>
            <w:r w:rsidRPr="00D95A50">
              <w:rPr>
                <w:b/>
              </w:rPr>
              <w:t>0,60</w:t>
            </w:r>
          </w:p>
        </w:tc>
        <w:tc>
          <w:tcPr>
            <w:tcW w:w="747" w:type="dxa"/>
            <w:noWrap/>
            <w:vAlign w:val="bottom"/>
          </w:tcPr>
          <w:p w14:paraId="22552CBB" w14:textId="77777777" w:rsidR="00606931" w:rsidRPr="00D95A50" w:rsidRDefault="00606931" w:rsidP="00D41958">
            <w:pPr>
              <w:pStyle w:val="Stycke"/>
              <w:rPr>
                <w:b/>
              </w:rPr>
            </w:pPr>
            <w:r w:rsidRPr="00D95A50">
              <w:rPr>
                <w:b/>
              </w:rPr>
              <w:t>0,90</w:t>
            </w:r>
          </w:p>
        </w:tc>
        <w:tc>
          <w:tcPr>
            <w:tcW w:w="747" w:type="dxa"/>
            <w:noWrap/>
            <w:vAlign w:val="bottom"/>
          </w:tcPr>
          <w:p w14:paraId="38A1C4D8" w14:textId="77777777" w:rsidR="00606931" w:rsidRPr="00D95A50" w:rsidRDefault="00606931" w:rsidP="00D41958">
            <w:pPr>
              <w:pStyle w:val="Stycke"/>
              <w:rPr>
                <w:b/>
              </w:rPr>
            </w:pPr>
            <w:r w:rsidRPr="00D95A50">
              <w:rPr>
                <w:b/>
              </w:rPr>
              <w:t>1,20</w:t>
            </w:r>
          </w:p>
        </w:tc>
        <w:tc>
          <w:tcPr>
            <w:tcW w:w="820" w:type="dxa"/>
            <w:vAlign w:val="bottom"/>
          </w:tcPr>
          <w:p w14:paraId="3109742D" w14:textId="77777777" w:rsidR="00606931" w:rsidRPr="00D95A50" w:rsidRDefault="00606931" w:rsidP="00D41958">
            <w:pPr>
              <w:pStyle w:val="Stycke"/>
            </w:pPr>
            <w:r w:rsidRPr="00D95A50">
              <w:t>Bredd</w:t>
            </w:r>
          </w:p>
        </w:tc>
      </w:tr>
      <w:tr w:rsidR="00606931" w:rsidRPr="00D95A50" w14:paraId="66D2FD2B" w14:textId="77777777" w:rsidTr="00D41958">
        <w:trPr>
          <w:trHeight w:val="285"/>
        </w:trPr>
        <w:tc>
          <w:tcPr>
            <w:tcW w:w="573" w:type="dxa"/>
            <w:noWrap/>
            <w:vAlign w:val="bottom"/>
          </w:tcPr>
          <w:p w14:paraId="6003586B" w14:textId="77777777" w:rsidR="00606931" w:rsidRPr="00D95A50" w:rsidRDefault="00606931" w:rsidP="00D41958">
            <w:pPr>
              <w:pStyle w:val="Stycke"/>
            </w:pPr>
            <w:r w:rsidRPr="00D95A50">
              <w:t>S2</w:t>
            </w:r>
          </w:p>
        </w:tc>
        <w:tc>
          <w:tcPr>
            <w:tcW w:w="747" w:type="dxa"/>
            <w:noWrap/>
            <w:vAlign w:val="bottom"/>
          </w:tcPr>
          <w:p w14:paraId="7B63F66E" w14:textId="77777777" w:rsidR="00606931" w:rsidRPr="00D95A50" w:rsidRDefault="00606931" w:rsidP="00D41958">
            <w:pPr>
              <w:pStyle w:val="Stycke"/>
            </w:pPr>
            <w:r w:rsidRPr="00D95A50">
              <w:t> </w:t>
            </w:r>
          </w:p>
        </w:tc>
        <w:tc>
          <w:tcPr>
            <w:tcW w:w="747" w:type="dxa"/>
            <w:noWrap/>
            <w:vAlign w:val="bottom"/>
          </w:tcPr>
          <w:p w14:paraId="44F1D9F0" w14:textId="77777777" w:rsidR="00606931" w:rsidRPr="00D95A50" w:rsidRDefault="00606931" w:rsidP="00D41958">
            <w:pPr>
              <w:pStyle w:val="Stycke"/>
            </w:pPr>
            <w:r w:rsidRPr="00D95A50">
              <w:t> </w:t>
            </w:r>
          </w:p>
        </w:tc>
        <w:tc>
          <w:tcPr>
            <w:tcW w:w="835" w:type="dxa"/>
            <w:noWrap/>
            <w:vAlign w:val="bottom"/>
          </w:tcPr>
          <w:p w14:paraId="0D42AF52" w14:textId="77777777" w:rsidR="00606931" w:rsidRPr="00D95A50" w:rsidRDefault="00606931" w:rsidP="00D41958">
            <w:pPr>
              <w:pStyle w:val="Stycke"/>
              <w:rPr>
                <w:b/>
              </w:rPr>
            </w:pPr>
            <w:r w:rsidRPr="00D95A50">
              <w:rPr>
                <w:b/>
              </w:rPr>
              <w:t>0,80</w:t>
            </w:r>
          </w:p>
        </w:tc>
        <w:tc>
          <w:tcPr>
            <w:tcW w:w="747" w:type="dxa"/>
            <w:noWrap/>
            <w:vAlign w:val="bottom"/>
          </w:tcPr>
          <w:p w14:paraId="524C9C2D" w14:textId="77777777" w:rsidR="00606931" w:rsidRPr="00D95A50" w:rsidRDefault="00606931" w:rsidP="00D41958">
            <w:pPr>
              <w:pStyle w:val="Stycke"/>
              <w:rPr>
                <w:b/>
              </w:rPr>
            </w:pPr>
            <w:r w:rsidRPr="00D95A50">
              <w:rPr>
                <w:b/>
              </w:rPr>
              <w:t>1,20</w:t>
            </w:r>
          </w:p>
        </w:tc>
        <w:tc>
          <w:tcPr>
            <w:tcW w:w="747" w:type="dxa"/>
            <w:noWrap/>
            <w:vAlign w:val="bottom"/>
          </w:tcPr>
          <w:p w14:paraId="60105DCF" w14:textId="77777777" w:rsidR="00606931" w:rsidRPr="00D95A50" w:rsidRDefault="00606931" w:rsidP="00D41958">
            <w:pPr>
              <w:pStyle w:val="Stycke"/>
              <w:rPr>
                <w:b/>
              </w:rPr>
            </w:pPr>
            <w:r w:rsidRPr="00D95A50">
              <w:rPr>
                <w:b/>
              </w:rPr>
              <w:t>1,60</w:t>
            </w:r>
          </w:p>
        </w:tc>
        <w:tc>
          <w:tcPr>
            <w:tcW w:w="820" w:type="dxa"/>
            <w:noWrap/>
            <w:vAlign w:val="bottom"/>
          </w:tcPr>
          <w:p w14:paraId="6EEBCAE1" w14:textId="77777777" w:rsidR="00606931" w:rsidRPr="00D95A50" w:rsidRDefault="00606931" w:rsidP="00D41958">
            <w:pPr>
              <w:pStyle w:val="Stycke"/>
            </w:pPr>
            <w:r w:rsidRPr="00D95A50">
              <w:t>Höjd</w:t>
            </w:r>
          </w:p>
        </w:tc>
      </w:tr>
    </w:tbl>
    <w:p w14:paraId="474735F5" w14:textId="77777777" w:rsidR="00606931" w:rsidRPr="00D95A50" w:rsidRDefault="00606931" w:rsidP="00606931"/>
    <w:p w14:paraId="11EDE1F5" w14:textId="77777777" w:rsidR="00606931" w:rsidRPr="00D95A50" w:rsidRDefault="00606931" w:rsidP="00606931">
      <w:pPr>
        <w:pStyle w:val="Stycke"/>
        <w:outlineLvl w:val="0"/>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55E2706A" w14:textId="77777777" w:rsidTr="00D41958">
        <w:tc>
          <w:tcPr>
            <w:tcW w:w="4166" w:type="pct"/>
            <w:tcBorders>
              <w:bottom w:val="single" w:sz="4" w:space="0" w:color="auto"/>
            </w:tcBorders>
          </w:tcPr>
          <w:p w14:paraId="6E022155"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62C5B5F5" w14:textId="77777777" w:rsidR="00606931" w:rsidRPr="00D95A50" w:rsidRDefault="00606931" w:rsidP="00D41958">
            <w:pPr>
              <w:pStyle w:val="Stycke"/>
            </w:pPr>
            <w:r w:rsidRPr="00D95A50">
              <w:rPr>
                <w:b/>
              </w:rPr>
              <w:t>Storlek</w:t>
            </w:r>
          </w:p>
        </w:tc>
      </w:tr>
      <w:tr w:rsidR="00606931" w:rsidRPr="00D95A50" w14:paraId="2A3167A0" w14:textId="77777777" w:rsidTr="00D41958">
        <w:tc>
          <w:tcPr>
            <w:tcW w:w="4166" w:type="pct"/>
          </w:tcPr>
          <w:p w14:paraId="6AFF6860" w14:textId="77777777" w:rsidR="00606931" w:rsidRPr="00D95A50" w:rsidRDefault="00606931" w:rsidP="00D41958">
            <w:pPr>
              <w:pStyle w:val="Stycke"/>
            </w:pPr>
            <w:r w:rsidRPr="00D95A50">
              <w:t>1. Motorväg</w:t>
            </w:r>
          </w:p>
        </w:tc>
        <w:tc>
          <w:tcPr>
            <w:tcW w:w="834" w:type="pct"/>
          </w:tcPr>
          <w:p w14:paraId="63540ADB" w14:textId="77777777" w:rsidR="00606931" w:rsidRPr="00D95A50" w:rsidRDefault="00606931" w:rsidP="00D41958">
            <w:pPr>
              <w:pStyle w:val="Stycke"/>
            </w:pPr>
            <w:r w:rsidRPr="00D95A50">
              <w:t>Stor</w:t>
            </w:r>
          </w:p>
        </w:tc>
      </w:tr>
      <w:tr w:rsidR="00606931" w:rsidRPr="00D95A50" w14:paraId="43031590" w14:textId="77777777" w:rsidTr="00D41958">
        <w:tc>
          <w:tcPr>
            <w:tcW w:w="4166" w:type="pct"/>
          </w:tcPr>
          <w:p w14:paraId="44612676" w14:textId="77777777" w:rsidR="00606931" w:rsidRPr="00D95A50" w:rsidRDefault="00606931" w:rsidP="00D41958">
            <w:pPr>
              <w:pStyle w:val="Stycke"/>
            </w:pPr>
            <w:r w:rsidRPr="00D95A50">
              <w:t>2. Motorväg i trång vägmiljö samt motortrafikled</w:t>
            </w:r>
          </w:p>
        </w:tc>
        <w:tc>
          <w:tcPr>
            <w:tcW w:w="834" w:type="pct"/>
          </w:tcPr>
          <w:p w14:paraId="5E0D65B1" w14:textId="77777777" w:rsidR="00606931" w:rsidRPr="00D95A50" w:rsidRDefault="00606931" w:rsidP="00D41958">
            <w:pPr>
              <w:pStyle w:val="Stycke"/>
            </w:pPr>
            <w:r w:rsidRPr="00D95A50">
              <w:t>Normal</w:t>
            </w:r>
          </w:p>
        </w:tc>
      </w:tr>
      <w:tr w:rsidR="00606931" w:rsidRPr="00D95A50" w14:paraId="1DE32D45" w14:textId="77777777" w:rsidTr="00D41958">
        <w:tc>
          <w:tcPr>
            <w:tcW w:w="4166" w:type="pct"/>
          </w:tcPr>
          <w:p w14:paraId="685EFC1E" w14:textId="77777777" w:rsidR="00606931" w:rsidRPr="00D95A50" w:rsidRDefault="00606931" w:rsidP="00D41958">
            <w:pPr>
              <w:pStyle w:val="Stycke"/>
            </w:pPr>
            <w:r w:rsidRPr="00D95A50">
              <w:t>3. På- och avfartsvägar till motorväg eller motortrafik</w:t>
            </w:r>
            <w:r w:rsidRPr="00D95A50">
              <w:softHyphen/>
              <w:t>led</w:t>
            </w:r>
          </w:p>
        </w:tc>
        <w:tc>
          <w:tcPr>
            <w:tcW w:w="834" w:type="pct"/>
          </w:tcPr>
          <w:p w14:paraId="1EFAFDB1" w14:textId="77777777" w:rsidR="00606931" w:rsidRPr="00D95A50" w:rsidRDefault="00606931" w:rsidP="00D41958">
            <w:pPr>
              <w:pStyle w:val="Stycke"/>
            </w:pPr>
            <w:r w:rsidRPr="00D95A50">
              <w:t>Normal</w:t>
            </w:r>
          </w:p>
        </w:tc>
      </w:tr>
    </w:tbl>
    <w:p w14:paraId="2F4C6BDC" w14:textId="77777777" w:rsidR="00606931" w:rsidRPr="00D95A50" w:rsidRDefault="00606931" w:rsidP="00606931">
      <w:pPr>
        <w:pStyle w:val="Stycke"/>
        <w:spacing w:before="360" w:after="120"/>
        <w:rPr>
          <w:b/>
        </w:rPr>
      </w:pPr>
      <w:r w:rsidRPr="00D95A50">
        <w:rPr>
          <w:noProof/>
        </w:rPr>
        <w:drawing>
          <wp:anchor distT="0" distB="0" distL="114300" distR="114300" simplePos="0" relativeHeight="251649024" behindDoc="0" locked="0" layoutInCell="1" allowOverlap="1" wp14:anchorId="55595541" wp14:editId="5F288557">
            <wp:simplePos x="0" y="0"/>
            <wp:positionH relativeFrom="margin">
              <wp:align>left</wp:align>
            </wp:positionH>
            <wp:positionV relativeFrom="paragraph">
              <wp:posOffset>467876</wp:posOffset>
            </wp:positionV>
            <wp:extent cx="2159635" cy="1302385"/>
            <wp:effectExtent l="0" t="0" r="0" b="0"/>
            <wp:wrapTopAndBottom/>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5 kontur.jpg"/>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59635" cy="1302385"/>
                    </a:xfrm>
                    <a:prstGeom prst="rect">
                      <a:avLst/>
                    </a:prstGeom>
                  </pic:spPr>
                </pic:pic>
              </a:graphicData>
            </a:graphic>
            <wp14:sizeRelH relativeFrom="page">
              <wp14:pctWidth>0</wp14:pctWidth>
            </wp14:sizeRelH>
            <wp14:sizeRelV relativeFrom="page">
              <wp14:pctHeight>0</wp14:pctHeight>
            </wp14:sizeRelV>
          </wp:anchor>
        </w:drawing>
      </w:r>
      <w:r w:rsidRPr="00D95A50">
        <w:rPr>
          <w:b/>
        </w:rPr>
        <w:t>Märke E5 Tättbebyggt område och E6 Tättbebyggt område upphör</w:t>
      </w:r>
    </w:p>
    <w:p w14:paraId="21D2AED1" w14:textId="77777777" w:rsidR="00606931" w:rsidRPr="00D95A50" w:rsidRDefault="00606931" w:rsidP="00606931">
      <w:r w:rsidRPr="00D95A50">
        <w:br w:type="page"/>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6E178BD2" w14:textId="77777777" w:rsidTr="00D41958">
        <w:trPr>
          <w:trHeight w:val="270"/>
        </w:trPr>
        <w:tc>
          <w:tcPr>
            <w:tcW w:w="5216" w:type="dxa"/>
            <w:gridSpan w:val="7"/>
            <w:tcBorders>
              <w:top w:val="nil"/>
              <w:left w:val="nil"/>
              <w:bottom w:val="single" w:sz="4" w:space="0" w:color="auto"/>
              <w:right w:val="nil"/>
            </w:tcBorders>
            <w:noWrap/>
            <w:vAlign w:val="bottom"/>
          </w:tcPr>
          <w:p w14:paraId="2A893DE0" w14:textId="77777777" w:rsidR="00606931" w:rsidRPr="00D95A50" w:rsidRDefault="00606931" w:rsidP="00D41958">
            <w:pPr>
              <w:pStyle w:val="Styckemedindrag"/>
            </w:pPr>
          </w:p>
        </w:tc>
      </w:tr>
      <w:tr w:rsidR="00606931" w:rsidRPr="00D95A50" w14:paraId="17FF3375"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185BE224" w14:textId="77777777" w:rsidR="00606931" w:rsidRPr="00D95A50" w:rsidRDefault="00606931" w:rsidP="00D41958">
            <w:pPr>
              <w:pStyle w:val="Stycke"/>
            </w:pPr>
            <w:r w:rsidRPr="00D95A50">
              <w:t>Storlek och mått i meter för märke E5 och E6</w:t>
            </w:r>
          </w:p>
        </w:tc>
      </w:tr>
      <w:tr w:rsidR="00606931" w:rsidRPr="00D95A50" w14:paraId="41EA254E" w14:textId="77777777" w:rsidTr="00D41958">
        <w:trPr>
          <w:trHeight w:val="540"/>
        </w:trPr>
        <w:tc>
          <w:tcPr>
            <w:tcW w:w="589" w:type="dxa"/>
            <w:tcBorders>
              <w:top w:val="single" w:sz="4" w:space="0" w:color="auto"/>
              <w:left w:val="single" w:sz="4" w:space="0" w:color="auto"/>
              <w:bottom w:val="single" w:sz="4" w:space="0" w:color="auto"/>
              <w:right w:val="single" w:sz="4" w:space="0" w:color="auto"/>
            </w:tcBorders>
            <w:vAlign w:val="bottom"/>
          </w:tcPr>
          <w:p w14:paraId="3465C1B5"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vAlign w:val="bottom"/>
          </w:tcPr>
          <w:p w14:paraId="3EC50B0E" w14:textId="77777777" w:rsidR="00606931" w:rsidRPr="00D95A50" w:rsidRDefault="00606931" w:rsidP="00D41958">
            <w:pPr>
              <w:pStyle w:val="Stycke"/>
            </w:pPr>
            <w:r w:rsidRPr="00D95A50">
              <w:t>Mycket liten</w:t>
            </w:r>
          </w:p>
        </w:tc>
        <w:tc>
          <w:tcPr>
            <w:tcW w:w="757" w:type="dxa"/>
            <w:tcBorders>
              <w:top w:val="single" w:sz="4" w:space="0" w:color="auto"/>
              <w:left w:val="single" w:sz="4" w:space="0" w:color="auto"/>
              <w:bottom w:val="single" w:sz="4" w:space="0" w:color="auto"/>
              <w:right w:val="single" w:sz="4" w:space="0" w:color="auto"/>
            </w:tcBorders>
            <w:vAlign w:val="bottom"/>
          </w:tcPr>
          <w:p w14:paraId="2845EACF" w14:textId="77777777" w:rsidR="00606931" w:rsidRPr="00D95A50" w:rsidRDefault="00606931" w:rsidP="00D41958">
            <w:pPr>
              <w:pStyle w:val="Stycke"/>
            </w:pPr>
            <w:r w:rsidRPr="00D95A50">
              <w:t>Liten</w:t>
            </w:r>
          </w:p>
        </w:tc>
        <w:tc>
          <w:tcPr>
            <w:tcW w:w="757" w:type="dxa"/>
            <w:tcBorders>
              <w:top w:val="single" w:sz="4" w:space="0" w:color="auto"/>
              <w:left w:val="single" w:sz="4" w:space="0" w:color="auto"/>
              <w:bottom w:val="single" w:sz="4" w:space="0" w:color="auto"/>
              <w:right w:val="single" w:sz="4" w:space="0" w:color="auto"/>
            </w:tcBorders>
            <w:vAlign w:val="bottom"/>
          </w:tcPr>
          <w:p w14:paraId="1D4DCF0F" w14:textId="77777777" w:rsidR="00606931" w:rsidRPr="00D95A50" w:rsidRDefault="00606931" w:rsidP="00D41958">
            <w:pPr>
              <w:pStyle w:val="Stycke"/>
            </w:pPr>
            <w:r w:rsidRPr="00D95A50">
              <w:t>Normal</w:t>
            </w:r>
          </w:p>
        </w:tc>
        <w:tc>
          <w:tcPr>
            <w:tcW w:w="757" w:type="dxa"/>
            <w:tcBorders>
              <w:top w:val="single" w:sz="4" w:space="0" w:color="auto"/>
              <w:left w:val="single" w:sz="4" w:space="0" w:color="auto"/>
              <w:bottom w:val="single" w:sz="4" w:space="0" w:color="auto"/>
              <w:right w:val="single" w:sz="4" w:space="0" w:color="auto"/>
            </w:tcBorders>
            <w:vAlign w:val="bottom"/>
          </w:tcPr>
          <w:p w14:paraId="4D0D2D58" w14:textId="77777777" w:rsidR="00606931" w:rsidRPr="00D95A50" w:rsidRDefault="00606931" w:rsidP="00D41958">
            <w:pPr>
              <w:pStyle w:val="Stycke"/>
            </w:pPr>
            <w:r w:rsidRPr="00D95A50">
              <w:t>Stor</w:t>
            </w:r>
          </w:p>
        </w:tc>
        <w:tc>
          <w:tcPr>
            <w:tcW w:w="757" w:type="dxa"/>
            <w:tcBorders>
              <w:top w:val="single" w:sz="4" w:space="0" w:color="auto"/>
              <w:left w:val="single" w:sz="4" w:space="0" w:color="auto"/>
              <w:bottom w:val="single" w:sz="4" w:space="0" w:color="auto"/>
              <w:right w:val="single" w:sz="4" w:space="0" w:color="auto"/>
            </w:tcBorders>
            <w:vAlign w:val="bottom"/>
          </w:tcPr>
          <w:p w14:paraId="0D9159F8" w14:textId="77777777" w:rsidR="00606931" w:rsidRPr="00D95A50" w:rsidRDefault="00606931" w:rsidP="00D41958">
            <w:pPr>
              <w:pStyle w:val="Stycke"/>
            </w:pPr>
            <w:r w:rsidRPr="00D95A50">
              <w:t>Mycket stor</w:t>
            </w:r>
          </w:p>
        </w:tc>
        <w:tc>
          <w:tcPr>
            <w:tcW w:w="842" w:type="dxa"/>
            <w:tcBorders>
              <w:top w:val="single" w:sz="4" w:space="0" w:color="auto"/>
              <w:left w:val="single" w:sz="4" w:space="0" w:color="auto"/>
              <w:bottom w:val="single" w:sz="4" w:space="0" w:color="auto"/>
              <w:right w:val="single" w:sz="4" w:space="0" w:color="auto"/>
            </w:tcBorders>
            <w:vAlign w:val="bottom"/>
          </w:tcPr>
          <w:p w14:paraId="1C354022" w14:textId="77777777" w:rsidR="00606931" w:rsidRPr="00D95A50" w:rsidRDefault="00606931" w:rsidP="00D41958">
            <w:pPr>
              <w:pStyle w:val="Stycke"/>
            </w:pPr>
            <w:r w:rsidRPr="00D95A50">
              <w:t> </w:t>
            </w:r>
          </w:p>
        </w:tc>
      </w:tr>
      <w:tr w:rsidR="00606931" w:rsidRPr="00D95A50" w14:paraId="004C4805"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4EA5E9B7" w14:textId="77777777" w:rsidR="00606931" w:rsidRPr="00D95A50" w:rsidRDefault="00606931" w:rsidP="00D41958">
            <w:pPr>
              <w:pStyle w:val="Stycke"/>
            </w:pPr>
            <w:r w:rsidRPr="00D95A50">
              <w:t>S1</w:t>
            </w:r>
          </w:p>
        </w:tc>
        <w:tc>
          <w:tcPr>
            <w:tcW w:w="757" w:type="dxa"/>
            <w:tcBorders>
              <w:top w:val="single" w:sz="4" w:space="0" w:color="auto"/>
              <w:left w:val="single" w:sz="4" w:space="0" w:color="auto"/>
              <w:bottom w:val="single" w:sz="4" w:space="0" w:color="auto"/>
              <w:right w:val="single" w:sz="4" w:space="0" w:color="auto"/>
            </w:tcBorders>
            <w:vAlign w:val="bottom"/>
          </w:tcPr>
          <w:p w14:paraId="4E03FD27"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noWrap/>
            <w:vAlign w:val="bottom"/>
          </w:tcPr>
          <w:p w14:paraId="0A139BAF" w14:textId="77777777" w:rsidR="00606931" w:rsidRPr="00D95A50" w:rsidRDefault="00606931" w:rsidP="00D41958">
            <w:pPr>
              <w:pStyle w:val="Stycke"/>
              <w:rPr>
                <w:b/>
              </w:rPr>
            </w:pPr>
            <w:r w:rsidRPr="00D95A50">
              <w:rPr>
                <w:b/>
              </w:rPr>
              <w:t>0,90</w:t>
            </w:r>
          </w:p>
        </w:tc>
        <w:tc>
          <w:tcPr>
            <w:tcW w:w="757" w:type="dxa"/>
            <w:tcBorders>
              <w:top w:val="single" w:sz="4" w:space="0" w:color="auto"/>
              <w:left w:val="single" w:sz="4" w:space="0" w:color="auto"/>
              <w:bottom w:val="single" w:sz="4" w:space="0" w:color="auto"/>
              <w:right w:val="single" w:sz="4" w:space="0" w:color="auto"/>
            </w:tcBorders>
            <w:noWrap/>
            <w:vAlign w:val="bottom"/>
          </w:tcPr>
          <w:p w14:paraId="2D484C3C" w14:textId="77777777" w:rsidR="00606931" w:rsidRPr="00D95A50" w:rsidRDefault="00606931" w:rsidP="00D41958">
            <w:pPr>
              <w:pStyle w:val="Stycke"/>
              <w:rPr>
                <w:b/>
              </w:rPr>
            </w:pPr>
            <w:r w:rsidRPr="00D95A50">
              <w:rPr>
                <w:b/>
              </w:rPr>
              <w:t>1,20</w:t>
            </w:r>
          </w:p>
        </w:tc>
        <w:tc>
          <w:tcPr>
            <w:tcW w:w="757" w:type="dxa"/>
            <w:tcBorders>
              <w:top w:val="single" w:sz="4" w:space="0" w:color="auto"/>
              <w:left w:val="single" w:sz="4" w:space="0" w:color="auto"/>
              <w:bottom w:val="single" w:sz="4" w:space="0" w:color="auto"/>
              <w:right w:val="single" w:sz="4" w:space="0" w:color="auto"/>
            </w:tcBorders>
            <w:noWrap/>
            <w:vAlign w:val="bottom"/>
          </w:tcPr>
          <w:p w14:paraId="49A17476" w14:textId="77777777" w:rsidR="00606931" w:rsidRPr="00D95A50" w:rsidRDefault="00606931" w:rsidP="00D41958">
            <w:pPr>
              <w:pStyle w:val="Stycke"/>
              <w:rPr>
                <w:b/>
              </w:rPr>
            </w:pPr>
            <w:r w:rsidRPr="00D95A50">
              <w:rPr>
                <w:b/>
              </w:rPr>
              <w:t>≥ 1,50</w:t>
            </w:r>
          </w:p>
        </w:tc>
        <w:tc>
          <w:tcPr>
            <w:tcW w:w="757" w:type="dxa"/>
            <w:tcBorders>
              <w:top w:val="single" w:sz="4" w:space="0" w:color="auto"/>
              <w:left w:val="single" w:sz="4" w:space="0" w:color="auto"/>
              <w:bottom w:val="single" w:sz="4" w:space="0" w:color="auto"/>
              <w:right w:val="single" w:sz="4" w:space="0" w:color="auto"/>
            </w:tcBorders>
            <w:noWrap/>
            <w:vAlign w:val="bottom"/>
          </w:tcPr>
          <w:p w14:paraId="51FDA477" w14:textId="77777777" w:rsidR="00606931" w:rsidRPr="00D95A50" w:rsidRDefault="00606931" w:rsidP="00D41958">
            <w:pPr>
              <w:pStyle w:val="Stycke"/>
              <w:rPr>
                <w:b/>
              </w:rPr>
            </w:pPr>
          </w:p>
        </w:tc>
        <w:tc>
          <w:tcPr>
            <w:tcW w:w="842" w:type="dxa"/>
            <w:tcBorders>
              <w:top w:val="single" w:sz="4" w:space="0" w:color="auto"/>
              <w:left w:val="single" w:sz="4" w:space="0" w:color="auto"/>
              <w:bottom w:val="single" w:sz="4" w:space="0" w:color="auto"/>
              <w:right w:val="single" w:sz="4" w:space="0" w:color="auto"/>
            </w:tcBorders>
            <w:vAlign w:val="bottom"/>
          </w:tcPr>
          <w:p w14:paraId="0A9B3BA8" w14:textId="77777777" w:rsidR="00606931" w:rsidRPr="00D95A50" w:rsidRDefault="00606931" w:rsidP="00D41958">
            <w:pPr>
              <w:pStyle w:val="Stycke"/>
            </w:pPr>
            <w:r w:rsidRPr="00D95A50">
              <w:t>Bredd</w:t>
            </w:r>
          </w:p>
        </w:tc>
      </w:tr>
      <w:tr w:rsidR="00606931" w:rsidRPr="00D95A50" w14:paraId="21DA09E5" w14:textId="77777777" w:rsidTr="00D41958">
        <w:trPr>
          <w:trHeight w:val="285"/>
        </w:trPr>
        <w:tc>
          <w:tcPr>
            <w:tcW w:w="589" w:type="dxa"/>
            <w:tcBorders>
              <w:top w:val="single" w:sz="4" w:space="0" w:color="auto"/>
              <w:left w:val="single" w:sz="4" w:space="0" w:color="auto"/>
              <w:bottom w:val="single" w:sz="4" w:space="0" w:color="auto"/>
              <w:right w:val="single" w:sz="4" w:space="0" w:color="auto"/>
            </w:tcBorders>
            <w:noWrap/>
            <w:vAlign w:val="bottom"/>
          </w:tcPr>
          <w:p w14:paraId="09738CD6" w14:textId="77777777" w:rsidR="00606931" w:rsidRPr="00D95A50" w:rsidRDefault="00606931" w:rsidP="00D41958">
            <w:pPr>
              <w:pStyle w:val="Stycke"/>
            </w:pPr>
            <w:r w:rsidRPr="00D95A50">
              <w:t>S2</w:t>
            </w:r>
          </w:p>
        </w:tc>
        <w:tc>
          <w:tcPr>
            <w:tcW w:w="757" w:type="dxa"/>
            <w:tcBorders>
              <w:top w:val="single" w:sz="4" w:space="0" w:color="auto"/>
              <w:left w:val="single" w:sz="4" w:space="0" w:color="auto"/>
              <w:bottom w:val="single" w:sz="4" w:space="0" w:color="auto"/>
              <w:right w:val="single" w:sz="4" w:space="0" w:color="auto"/>
            </w:tcBorders>
            <w:noWrap/>
            <w:vAlign w:val="bottom"/>
          </w:tcPr>
          <w:p w14:paraId="30EE96E1" w14:textId="77777777" w:rsidR="00606931" w:rsidRPr="00D95A50" w:rsidRDefault="00606931" w:rsidP="00D41958">
            <w:pPr>
              <w:pStyle w:val="Stycke"/>
            </w:pPr>
            <w:r w:rsidRPr="00D95A50">
              <w:t> </w:t>
            </w:r>
          </w:p>
        </w:tc>
        <w:tc>
          <w:tcPr>
            <w:tcW w:w="757" w:type="dxa"/>
            <w:tcBorders>
              <w:top w:val="single" w:sz="4" w:space="0" w:color="auto"/>
              <w:left w:val="single" w:sz="4" w:space="0" w:color="auto"/>
              <w:bottom w:val="single" w:sz="4" w:space="0" w:color="auto"/>
              <w:right w:val="single" w:sz="4" w:space="0" w:color="auto"/>
            </w:tcBorders>
            <w:noWrap/>
            <w:vAlign w:val="bottom"/>
          </w:tcPr>
          <w:p w14:paraId="4C1F133D" w14:textId="77777777" w:rsidR="00606931" w:rsidRPr="00D95A50" w:rsidRDefault="00606931" w:rsidP="00D41958">
            <w:pPr>
              <w:pStyle w:val="Stycke"/>
              <w:rPr>
                <w:b/>
              </w:rPr>
            </w:pPr>
            <w:r w:rsidRPr="00D95A50">
              <w:rPr>
                <w:b/>
              </w:rPr>
              <w:t>0,45</w:t>
            </w:r>
          </w:p>
        </w:tc>
        <w:tc>
          <w:tcPr>
            <w:tcW w:w="757" w:type="dxa"/>
            <w:tcBorders>
              <w:top w:val="single" w:sz="4" w:space="0" w:color="auto"/>
              <w:left w:val="single" w:sz="4" w:space="0" w:color="auto"/>
              <w:bottom w:val="single" w:sz="4" w:space="0" w:color="auto"/>
              <w:right w:val="single" w:sz="4" w:space="0" w:color="auto"/>
            </w:tcBorders>
            <w:noWrap/>
            <w:vAlign w:val="bottom"/>
          </w:tcPr>
          <w:p w14:paraId="5F31F020" w14:textId="77777777" w:rsidR="00606931" w:rsidRPr="00D95A50" w:rsidRDefault="00606931" w:rsidP="00D41958">
            <w:pPr>
              <w:pStyle w:val="Stycke"/>
              <w:rPr>
                <w:b/>
              </w:rPr>
            </w:pPr>
            <w:r w:rsidRPr="00D95A50">
              <w:rPr>
                <w:b/>
              </w:rPr>
              <w:t>0,60</w:t>
            </w:r>
          </w:p>
        </w:tc>
        <w:tc>
          <w:tcPr>
            <w:tcW w:w="757" w:type="dxa"/>
            <w:tcBorders>
              <w:top w:val="single" w:sz="4" w:space="0" w:color="auto"/>
              <w:left w:val="single" w:sz="4" w:space="0" w:color="auto"/>
              <w:bottom w:val="single" w:sz="4" w:space="0" w:color="auto"/>
              <w:right w:val="single" w:sz="4" w:space="0" w:color="auto"/>
            </w:tcBorders>
            <w:noWrap/>
            <w:vAlign w:val="bottom"/>
          </w:tcPr>
          <w:p w14:paraId="19D5DF6F" w14:textId="77777777" w:rsidR="00606931" w:rsidRPr="00D95A50" w:rsidRDefault="00606931" w:rsidP="00D41958">
            <w:pPr>
              <w:pStyle w:val="Stycke"/>
              <w:rPr>
                <w:b/>
              </w:rPr>
            </w:pPr>
            <w:r w:rsidRPr="00D95A50">
              <w:rPr>
                <w:b/>
              </w:rPr>
              <w:t>≥ 0,75</w:t>
            </w:r>
          </w:p>
        </w:tc>
        <w:tc>
          <w:tcPr>
            <w:tcW w:w="757" w:type="dxa"/>
            <w:tcBorders>
              <w:top w:val="single" w:sz="4" w:space="0" w:color="auto"/>
              <w:left w:val="single" w:sz="4" w:space="0" w:color="auto"/>
              <w:bottom w:val="single" w:sz="4" w:space="0" w:color="auto"/>
              <w:right w:val="single" w:sz="4" w:space="0" w:color="auto"/>
            </w:tcBorders>
            <w:noWrap/>
            <w:vAlign w:val="bottom"/>
          </w:tcPr>
          <w:p w14:paraId="3CE956B4" w14:textId="77777777" w:rsidR="00606931" w:rsidRPr="00D95A50" w:rsidRDefault="00606931" w:rsidP="00D41958">
            <w:pPr>
              <w:pStyle w:val="Stycke"/>
              <w:rPr>
                <w:b/>
              </w:rPr>
            </w:pPr>
          </w:p>
        </w:tc>
        <w:tc>
          <w:tcPr>
            <w:tcW w:w="842" w:type="dxa"/>
            <w:tcBorders>
              <w:top w:val="single" w:sz="4" w:space="0" w:color="auto"/>
              <w:left w:val="single" w:sz="4" w:space="0" w:color="auto"/>
              <w:bottom w:val="single" w:sz="4" w:space="0" w:color="auto"/>
              <w:right w:val="single" w:sz="4" w:space="0" w:color="auto"/>
            </w:tcBorders>
            <w:noWrap/>
            <w:vAlign w:val="bottom"/>
          </w:tcPr>
          <w:p w14:paraId="5EB005C4" w14:textId="77777777" w:rsidR="00606931" w:rsidRPr="00D95A50" w:rsidRDefault="00606931" w:rsidP="00D41958">
            <w:pPr>
              <w:pStyle w:val="Stycke"/>
            </w:pPr>
            <w:r w:rsidRPr="00D95A50">
              <w:t>Höjd</w:t>
            </w:r>
          </w:p>
        </w:tc>
      </w:tr>
    </w:tbl>
    <w:p w14:paraId="44BA59ED" w14:textId="77777777" w:rsidR="00606931" w:rsidRPr="00D95A50" w:rsidRDefault="00606931" w:rsidP="00606931"/>
    <w:p w14:paraId="3C18BABB" w14:textId="77777777" w:rsidR="00606931" w:rsidRPr="00D95A50" w:rsidRDefault="00606931" w:rsidP="00606931">
      <w:pPr>
        <w:pStyle w:val="Stycke"/>
        <w:outlineLvl w:val="0"/>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6144CF60" w14:textId="77777777" w:rsidTr="00D41958">
        <w:tc>
          <w:tcPr>
            <w:tcW w:w="4166" w:type="pct"/>
            <w:tcBorders>
              <w:bottom w:val="single" w:sz="4" w:space="0" w:color="auto"/>
            </w:tcBorders>
          </w:tcPr>
          <w:p w14:paraId="1BC06569"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3EFF3FF1" w14:textId="77777777" w:rsidR="00606931" w:rsidRPr="00D95A50" w:rsidRDefault="00606931" w:rsidP="00D41958">
            <w:pPr>
              <w:pStyle w:val="Stycke"/>
            </w:pPr>
            <w:r w:rsidRPr="00D95A50">
              <w:rPr>
                <w:b/>
              </w:rPr>
              <w:t>Storlek</w:t>
            </w:r>
          </w:p>
        </w:tc>
      </w:tr>
      <w:tr w:rsidR="00606931" w:rsidRPr="00D95A50" w14:paraId="52BD91BF" w14:textId="77777777" w:rsidTr="00D41958">
        <w:tc>
          <w:tcPr>
            <w:tcW w:w="4166" w:type="pct"/>
          </w:tcPr>
          <w:p w14:paraId="27D47303" w14:textId="77777777" w:rsidR="00606931" w:rsidRPr="00D95A50" w:rsidRDefault="00606931" w:rsidP="00D41958">
            <w:pPr>
              <w:pStyle w:val="Stycke"/>
            </w:pPr>
            <w:r w:rsidRPr="00D95A50">
              <w:t>1. Motorväg och motortrafikled</w:t>
            </w:r>
          </w:p>
        </w:tc>
        <w:tc>
          <w:tcPr>
            <w:tcW w:w="834" w:type="pct"/>
          </w:tcPr>
          <w:p w14:paraId="1C4D0B77" w14:textId="77777777" w:rsidR="00606931" w:rsidRPr="00D95A50" w:rsidRDefault="00606931" w:rsidP="00D41958">
            <w:pPr>
              <w:pStyle w:val="Stycke"/>
            </w:pPr>
            <w:r w:rsidRPr="00D95A50">
              <w:t>Normal</w:t>
            </w:r>
          </w:p>
        </w:tc>
      </w:tr>
      <w:tr w:rsidR="00606931" w:rsidRPr="00D95A50" w14:paraId="1607454F" w14:textId="77777777" w:rsidTr="00D41958">
        <w:tc>
          <w:tcPr>
            <w:tcW w:w="4166" w:type="pct"/>
          </w:tcPr>
          <w:p w14:paraId="4D8D2B18" w14:textId="77777777" w:rsidR="00606931" w:rsidRPr="00D95A50" w:rsidRDefault="00606931" w:rsidP="00D41958">
            <w:pPr>
              <w:pStyle w:val="Stycke"/>
            </w:pPr>
            <w:r w:rsidRPr="00D95A50">
              <w:t>2. Väg som inte är motorväg eller motortrafikled</w:t>
            </w:r>
          </w:p>
        </w:tc>
        <w:tc>
          <w:tcPr>
            <w:tcW w:w="834" w:type="pct"/>
          </w:tcPr>
          <w:p w14:paraId="3BBB2856" w14:textId="77777777" w:rsidR="00606931" w:rsidRPr="00D95A50" w:rsidRDefault="00606931" w:rsidP="00D41958">
            <w:pPr>
              <w:pStyle w:val="Stycke"/>
            </w:pPr>
            <w:r w:rsidRPr="00D95A50">
              <w:t>Normal</w:t>
            </w:r>
          </w:p>
        </w:tc>
      </w:tr>
      <w:tr w:rsidR="00606931" w:rsidRPr="00D95A50" w14:paraId="687DED9E" w14:textId="77777777" w:rsidTr="00D41958">
        <w:tc>
          <w:tcPr>
            <w:tcW w:w="4166" w:type="pct"/>
          </w:tcPr>
          <w:p w14:paraId="2FFAA7EA" w14:textId="77777777" w:rsidR="00606931" w:rsidRPr="00D95A50" w:rsidRDefault="00606931" w:rsidP="00D41958">
            <w:pPr>
              <w:pStyle w:val="Stycke"/>
            </w:pPr>
            <w:r w:rsidRPr="00D95A50">
              <w:t>3. Väg enligt 2 där den högsta tillåtna hastigheten är 70 kilometer i timmen eller lägre</w:t>
            </w:r>
          </w:p>
        </w:tc>
        <w:tc>
          <w:tcPr>
            <w:tcW w:w="834" w:type="pct"/>
          </w:tcPr>
          <w:p w14:paraId="3E088909" w14:textId="77777777" w:rsidR="00606931" w:rsidRPr="00D95A50" w:rsidRDefault="00606931" w:rsidP="00D41958">
            <w:pPr>
              <w:pStyle w:val="Stycke"/>
            </w:pPr>
            <w:r w:rsidRPr="00D95A50">
              <w:t>Liten</w:t>
            </w:r>
          </w:p>
        </w:tc>
      </w:tr>
    </w:tbl>
    <w:p w14:paraId="4211ADF3" w14:textId="77777777" w:rsidR="00606931" w:rsidRPr="00D95A50" w:rsidRDefault="00606931" w:rsidP="00606931">
      <w:pPr>
        <w:pStyle w:val="Stycke"/>
        <w:spacing w:before="360" w:after="120"/>
        <w:rPr>
          <w:b/>
        </w:rPr>
      </w:pPr>
      <w:r w:rsidRPr="00D95A50">
        <w:rPr>
          <w:noProof/>
        </w:rPr>
        <w:drawing>
          <wp:anchor distT="0" distB="0" distL="114300" distR="114300" simplePos="0" relativeHeight="251651072" behindDoc="0" locked="0" layoutInCell="1" allowOverlap="1" wp14:anchorId="30903592" wp14:editId="2763E926">
            <wp:simplePos x="0" y="0"/>
            <wp:positionH relativeFrom="margin">
              <wp:posOffset>5080</wp:posOffset>
            </wp:positionH>
            <wp:positionV relativeFrom="paragraph">
              <wp:posOffset>466931</wp:posOffset>
            </wp:positionV>
            <wp:extent cx="1439545" cy="1434465"/>
            <wp:effectExtent l="0" t="0" r="0" b="0"/>
            <wp:wrapTopAndBottom/>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7 kontur.jpg"/>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9545" cy="1434465"/>
                    </a:xfrm>
                    <a:prstGeom prst="rect">
                      <a:avLst/>
                    </a:prstGeom>
                  </pic:spPr>
                </pic:pic>
              </a:graphicData>
            </a:graphic>
            <wp14:sizeRelH relativeFrom="page">
              <wp14:pctWidth>0</wp14:pctWidth>
            </wp14:sizeRelH>
            <wp14:sizeRelV relativeFrom="page">
              <wp14:pctHeight>0</wp14:pctHeight>
            </wp14:sizeRelV>
          </wp:anchor>
        </w:drawing>
      </w:r>
      <w:r w:rsidRPr="00D95A50">
        <w:rPr>
          <w:b/>
        </w:rPr>
        <w:t>Märke E7 Gågata och E8 Gågata upphör</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4BD117C2" w14:textId="77777777" w:rsidTr="00D41958">
        <w:trPr>
          <w:trHeight w:val="270"/>
        </w:trPr>
        <w:tc>
          <w:tcPr>
            <w:tcW w:w="737" w:type="dxa"/>
            <w:gridSpan w:val="7"/>
            <w:tcBorders>
              <w:top w:val="nil"/>
              <w:left w:val="nil"/>
              <w:bottom w:val="single" w:sz="4" w:space="0" w:color="auto"/>
              <w:right w:val="nil"/>
            </w:tcBorders>
            <w:noWrap/>
            <w:vAlign w:val="bottom"/>
          </w:tcPr>
          <w:p w14:paraId="3B4B1E2A" w14:textId="77777777" w:rsidR="00606931" w:rsidRPr="00D95A50" w:rsidRDefault="00606931" w:rsidP="00D41958">
            <w:pPr>
              <w:pStyle w:val="Styckemedindrag"/>
            </w:pPr>
          </w:p>
        </w:tc>
      </w:tr>
      <w:tr w:rsidR="00606931" w:rsidRPr="00D95A50" w14:paraId="434AA006"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2F8959E6" w14:textId="77777777" w:rsidR="00606931" w:rsidRPr="00D95A50" w:rsidRDefault="00606931" w:rsidP="00D41958">
            <w:pPr>
              <w:pStyle w:val="Stycke"/>
            </w:pPr>
            <w:r w:rsidRPr="00D95A50">
              <w:t>Storlek och mått i meter för märke E7 och E8</w:t>
            </w:r>
          </w:p>
        </w:tc>
      </w:tr>
      <w:tr w:rsidR="00606931" w:rsidRPr="00D95A50" w14:paraId="39A75534"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20E9ED5C"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49439A78"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4189C256"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5CF147CA"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2F5BF576"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75E48AFA"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5BB4943A" w14:textId="77777777" w:rsidR="00606931" w:rsidRPr="00D95A50" w:rsidRDefault="00606931" w:rsidP="00D41958">
            <w:pPr>
              <w:pStyle w:val="Stycke"/>
            </w:pPr>
            <w:r w:rsidRPr="00D95A50">
              <w:t> </w:t>
            </w:r>
          </w:p>
        </w:tc>
      </w:tr>
      <w:tr w:rsidR="00606931" w:rsidRPr="00D95A50" w14:paraId="7F5463F9"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637C8773"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3B6545A2"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noWrap/>
            <w:vAlign w:val="bottom"/>
          </w:tcPr>
          <w:p w14:paraId="372D1F2F"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591224EA"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281F12DB"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4B2319F9"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1CA84B10" w14:textId="77777777" w:rsidR="00606931" w:rsidRPr="00D95A50" w:rsidRDefault="00606931" w:rsidP="00D41958">
            <w:pPr>
              <w:pStyle w:val="Stycke"/>
            </w:pPr>
            <w:r w:rsidRPr="00D95A50">
              <w:t>Sidlängd</w:t>
            </w:r>
          </w:p>
        </w:tc>
      </w:tr>
    </w:tbl>
    <w:p w14:paraId="638C4C61" w14:textId="77777777" w:rsidR="00606931" w:rsidRPr="00D95A50" w:rsidRDefault="00606931" w:rsidP="00606931"/>
    <w:p w14:paraId="185B0812" w14:textId="77777777" w:rsidR="00606931" w:rsidRPr="00D95A50" w:rsidRDefault="00606931" w:rsidP="00606931">
      <w:pPr>
        <w:pStyle w:val="Stycke"/>
        <w:outlineLvl w:val="0"/>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207D6F66" w14:textId="77777777" w:rsidTr="00D41958">
        <w:tc>
          <w:tcPr>
            <w:tcW w:w="4166" w:type="pct"/>
            <w:tcBorders>
              <w:bottom w:val="single" w:sz="4" w:space="0" w:color="auto"/>
            </w:tcBorders>
          </w:tcPr>
          <w:p w14:paraId="7751646A"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08863A76" w14:textId="77777777" w:rsidR="00606931" w:rsidRPr="00D95A50" w:rsidRDefault="00606931" w:rsidP="00D41958">
            <w:pPr>
              <w:pStyle w:val="Stycke"/>
            </w:pPr>
            <w:r w:rsidRPr="00D95A50">
              <w:rPr>
                <w:b/>
              </w:rPr>
              <w:t>Storlek</w:t>
            </w:r>
          </w:p>
        </w:tc>
      </w:tr>
      <w:tr w:rsidR="00606931" w:rsidRPr="00D95A50" w14:paraId="266093F0" w14:textId="77777777" w:rsidTr="00D41958">
        <w:tc>
          <w:tcPr>
            <w:tcW w:w="4166" w:type="pct"/>
          </w:tcPr>
          <w:p w14:paraId="07276E2E" w14:textId="77777777" w:rsidR="00606931" w:rsidRPr="00D95A50" w:rsidRDefault="00606931" w:rsidP="00D41958">
            <w:pPr>
              <w:pStyle w:val="Stycke"/>
            </w:pPr>
            <w:r w:rsidRPr="00D95A50">
              <w:t>1. Väg där den högsta tillåtna hastigheten är 60 kilo</w:t>
            </w:r>
            <w:r w:rsidRPr="00D95A50">
              <w:softHyphen/>
              <w:t>meter i timmen eller lägre</w:t>
            </w:r>
          </w:p>
        </w:tc>
        <w:tc>
          <w:tcPr>
            <w:tcW w:w="834" w:type="pct"/>
          </w:tcPr>
          <w:p w14:paraId="0EBA9130" w14:textId="77777777" w:rsidR="00606931" w:rsidRPr="00D95A50" w:rsidRDefault="00606931" w:rsidP="00D41958">
            <w:pPr>
              <w:pStyle w:val="Stycke"/>
            </w:pPr>
            <w:r w:rsidRPr="00D95A50">
              <w:t>Normal</w:t>
            </w:r>
          </w:p>
        </w:tc>
      </w:tr>
      <w:tr w:rsidR="00606931" w:rsidRPr="00D95A50" w14:paraId="1CF95AA6" w14:textId="77777777" w:rsidTr="00D41958">
        <w:tc>
          <w:tcPr>
            <w:tcW w:w="4166" w:type="pct"/>
          </w:tcPr>
          <w:p w14:paraId="62182C30" w14:textId="77777777" w:rsidR="00606931" w:rsidRPr="00D95A50" w:rsidRDefault="00606931" w:rsidP="00D41958">
            <w:pPr>
              <w:pStyle w:val="Stycke"/>
            </w:pPr>
            <w:r w:rsidRPr="00D95A50">
              <w:t>2. Väg enligt 1 i trång väg- eller gatumiljö med korta siktsträckor</w:t>
            </w:r>
          </w:p>
        </w:tc>
        <w:tc>
          <w:tcPr>
            <w:tcW w:w="834" w:type="pct"/>
          </w:tcPr>
          <w:p w14:paraId="54640AA6" w14:textId="77777777" w:rsidR="00606931" w:rsidRPr="00D95A50" w:rsidRDefault="00606931" w:rsidP="00D41958">
            <w:pPr>
              <w:pStyle w:val="Stycke"/>
            </w:pPr>
            <w:r w:rsidRPr="00D95A50">
              <w:t>Liten</w:t>
            </w:r>
          </w:p>
        </w:tc>
      </w:tr>
      <w:tr w:rsidR="00606931" w:rsidRPr="00D95A50" w14:paraId="2391AC45" w14:textId="77777777" w:rsidTr="00D41958">
        <w:tc>
          <w:tcPr>
            <w:tcW w:w="4166" w:type="pct"/>
          </w:tcPr>
          <w:p w14:paraId="25174BB4" w14:textId="77777777" w:rsidR="00606931" w:rsidRPr="00D95A50" w:rsidRDefault="00606931" w:rsidP="00D41958">
            <w:pPr>
              <w:pStyle w:val="Stycke"/>
            </w:pPr>
            <w:r w:rsidRPr="00D95A50">
              <w:t>3. Väg där fordon inte får föras i högre hastighet än gångfart</w:t>
            </w:r>
          </w:p>
        </w:tc>
        <w:tc>
          <w:tcPr>
            <w:tcW w:w="834" w:type="pct"/>
          </w:tcPr>
          <w:p w14:paraId="09BFF11D" w14:textId="77777777" w:rsidR="00606931" w:rsidRPr="00D95A50" w:rsidRDefault="00606931" w:rsidP="00D41958">
            <w:pPr>
              <w:pStyle w:val="Stycke"/>
            </w:pPr>
            <w:r w:rsidRPr="00D95A50">
              <w:t>Liten</w:t>
            </w:r>
          </w:p>
        </w:tc>
      </w:tr>
    </w:tbl>
    <w:p w14:paraId="268A9887" w14:textId="77777777" w:rsidR="00606931" w:rsidRPr="00D95A50" w:rsidRDefault="00606931" w:rsidP="00606931">
      <w:pPr>
        <w:pStyle w:val="Stycke"/>
        <w:spacing w:before="360" w:after="120"/>
      </w:pPr>
      <w:r w:rsidRPr="00D95A50">
        <w:rPr>
          <w:noProof/>
        </w:rPr>
        <w:lastRenderedPageBreak/>
        <w:drawing>
          <wp:anchor distT="0" distB="0" distL="114300" distR="114300" simplePos="0" relativeHeight="251635712" behindDoc="0" locked="0" layoutInCell="1" allowOverlap="1" wp14:anchorId="3EF418BE" wp14:editId="356604DF">
            <wp:simplePos x="0" y="0"/>
            <wp:positionH relativeFrom="margin">
              <wp:align>left</wp:align>
            </wp:positionH>
            <wp:positionV relativeFrom="paragraph">
              <wp:posOffset>401572</wp:posOffset>
            </wp:positionV>
            <wp:extent cx="2160000" cy="1812228"/>
            <wp:effectExtent l="0" t="0" r="0" b="0"/>
            <wp:wrapTopAndBottom/>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9 kontur.jpg"/>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60000" cy="1812228"/>
                    </a:xfrm>
                    <a:prstGeom prst="rect">
                      <a:avLst/>
                    </a:prstGeom>
                  </pic:spPr>
                </pic:pic>
              </a:graphicData>
            </a:graphic>
            <wp14:sizeRelH relativeFrom="page">
              <wp14:pctWidth>0</wp14:pctWidth>
            </wp14:sizeRelH>
            <wp14:sizeRelV relativeFrom="page">
              <wp14:pctHeight>0</wp14:pctHeight>
            </wp14:sizeRelV>
          </wp:anchor>
        </w:drawing>
      </w:r>
      <w:r w:rsidRPr="00D95A50">
        <w:rPr>
          <w:b/>
        </w:rPr>
        <w:t>Märke E9 Gångfartsområde och E10 Gångfartsområde upphör</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58A514C5" w14:textId="77777777" w:rsidTr="00D41958">
        <w:trPr>
          <w:trHeight w:val="270"/>
        </w:trPr>
        <w:tc>
          <w:tcPr>
            <w:tcW w:w="737" w:type="dxa"/>
            <w:gridSpan w:val="7"/>
            <w:tcBorders>
              <w:top w:val="nil"/>
              <w:left w:val="nil"/>
              <w:bottom w:val="single" w:sz="4" w:space="0" w:color="auto"/>
              <w:right w:val="nil"/>
            </w:tcBorders>
            <w:noWrap/>
            <w:vAlign w:val="bottom"/>
          </w:tcPr>
          <w:p w14:paraId="2E0A3522" w14:textId="77777777" w:rsidR="00606931" w:rsidRPr="00D95A50" w:rsidRDefault="00606931" w:rsidP="00D41958">
            <w:pPr>
              <w:pStyle w:val="Styckemedindrag"/>
            </w:pPr>
          </w:p>
        </w:tc>
      </w:tr>
      <w:tr w:rsidR="00606931" w:rsidRPr="00D95A50" w14:paraId="2937FBBD"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501AA4FA" w14:textId="77777777" w:rsidR="00606931" w:rsidRPr="00D95A50" w:rsidRDefault="00606931" w:rsidP="00D41958">
            <w:pPr>
              <w:pStyle w:val="Stycke"/>
            </w:pPr>
            <w:r w:rsidRPr="00D95A50">
              <w:t>Storlek och mått i meter för märke E9 och E10</w:t>
            </w:r>
          </w:p>
        </w:tc>
      </w:tr>
      <w:tr w:rsidR="00606931" w:rsidRPr="00D95A50" w14:paraId="253283BA"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63C1513B"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0A5640E5"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2A04395B"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7F191951"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00ED40A6"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28D5DC79"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2F77E254" w14:textId="77777777" w:rsidR="00606931" w:rsidRPr="00D95A50" w:rsidRDefault="00606931" w:rsidP="00D41958">
            <w:pPr>
              <w:pStyle w:val="Stycke"/>
            </w:pPr>
            <w:r w:rsidRPr="00D95A50">
              <w:t> </w:t>
            </w:r>
          </w:p>
        </w:tc>
      </w:tr>
      <w:tr w:rsidR="00606931" w:rsidRPr="00D95A50" w14:paraId="2D5E5358"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1DF4322E"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3C35C200"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noWrap/>
            <w:vAlign w:val="bottom"/>
          </w:tcPr>
          <w:p w14:paraId="75604D6E" w14:textId="77777777" w:rsidR="00606931" w:rsidRPr="00D95A50" w:rsidRDefault="00606931" w:rsidP="00D41958">
            <w:pPr>
              <w:pStyle w:val="Stycke"/>
              <w:rPr>
                <w:b/>
              </w:rPr>
            </w:pPr>
            <w:r w:rsidRPr="00D95A50">
              <w:rPr>
                <w:b/>
              </w:rPr>
              <w:t>0,50</w:t>
            </w:r>
          </w:p>
        </w:tc>
        <w:tc>
          <w:tcPr>
            <w:tcW w:w="737" w:type="dxa"/>
            <w:tcBorders>
              <w:top w:val="single" w:sz="4" w:space="0" w:color="auto"/>
              <w:left w:val="single" w:sz="4" w:space="0" w:color="auto"/>
              <w:bottom w:val="single" w:sz="4" w:space="0" w:color="auto"/>
              <w:right w:val="single" w:sz="4" w:space="0" w:color="auto"/>
            </w:tcBorders>
            <w:noWrap/>
            <w:vAlign w:val="bottom"/>
          </w:tcPr>
          <w:p w14:paraId="0A876BCD" w14:textId="77777777" w:rsidR="00606931" w:rsidRPr="00D95A50" w:rsidRDefault="00606931" w:rsidP="00D41958">
            <w:pPr>
              <w:pStyle w:val="Stycke"/>
              <w:rPr>
                <w:b/>
              </w:rPr>
            </w:pPr>
            <w:r w:rsidRPr="00D95A50">
              <w:rPr>
                <w:b/>
              </w:rPr>
              <w:t>0,75</w:t>
            </w:r>
          </w:p>
        </w:tc>
        <w:tc>
          <w:tcPr>
            <w:tcW w:w="737" w:type="dxa"/>
            <w:tcBorders>
              <w:top w:val="single" w:sz="4" w:space="0" w:color="auto"/>
              <w:left w:val="single" w:sz="4" w:space="0" w:color="auto"/>
              <w:bottom w:val="single" w:sz="4" w:space="0" w:color="auto"/>
              <w:right w:val="single" w:sz="4" w:space="0" w:color="auto"/>
            </w:tcBorders>
            <w:noWrap/>
            <w:vAlign w:val="bottom"/>
          </w:tcPr>
          <w:p w14:paraId="083F4E40" w14:textId="77777777" w:rsidR="00606931" w:rsidRPr="00D95A50" w:rsidRDefault="00606931" w:rsidP="00D41958">
            <w:pPr>
              <w:pStyle w:val="Stycke"/>
              <w:rPr>
                <w:b/>
              </w:rPr>
            </w:pPr>
            <w:r w:rsidRPr="00D95A50">
              <w:rPr>
                <w:b/>
              </w:rPr>
              <w:t>1,00</w:t>
            </w:r>
          </w:p>
        </w:tc>
        <w:tc>
          <w:tcPr>
            <w:tcW w:w="737" w:type="dxa"/>
            <w:tcBorders>
              <w:top w:val="single" w:sz="4" w:space="0" w:color="auto"/>
              <w:left w:val="single" w:sz="4" w:space="0" w:color="auto"/>
              <w:bottom w:val="single" w:sz="4" w:space="0" w:color="auto"/>
              <w:right w:val="single" w:sz="4" w:space="0" w:color="auto"/>
            </w:tcBorders>
            <w:noWrap/>
            <w:vAlign w:val="bottom"/>
          </w:tcPr>
          <w:p w14:paraId="7FA99841"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2842FFDC" w14:textId="77777777" w:rsidR="00606931" w:rsidRPr="00D95A50" w:rsidRDefault="00606931" w:rsidP="00D41958">
            <w:pPr>
              <w:pStyle w:val="Stycke"/>
            </w:pPr>
            <w:r w:rsidRPr="00D95A50">
              <w:t>Bredd</w:t>
            </w:r>
          </w:p>
        </w:tc>
      </w:tr>
      <w:tr w:rsidR="00606931" w:rsidRPr="00D95A50" w14:paraId="792DEFD6"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16B02832"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7F02B5BD"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noWrap/>
            <w:vAlign w:val="bottom"/>
          </w:tcPr>
          <w:p w14:paraId="260320FA"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6114E079"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78F470FF"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549FEE2E"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16814B2E" w14:textId="77777777" w:rsidR="00606931" w:rsidRPr="00D95A50" w:rsidRDefault="00606931" w:rsidP="00D41958">
            <w:pPr>
              <w:pStyle w:val="Stycke"/>
            </w:pPr>
            <w:r w:rsidRPr="00D95A50">
              <w:t>Höjd</w:t>
            </w:r>
          </w:p>
        </w:tc>
      </w:tr>
    </w:tbl>
    <w:p w14:paraId="7256D38F" w14:textId="77777777" w:rsidR="00606931" w:rsidRPr="00D95A50" w:rsidRDefault="00606931" w:rsidP="00606931"/>
    <w:p w14:paraId="07FF07AB"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267222C2" w14:textId="77777777" w:rsidTr="00D41958">
        <w:tc>
          <w:tcPr>
            <w:tcW w:w="4166" w:type="pct"/>
            <w:tcBorders>
              <w:bottom w:val="single" w:sz="4" w:space="0" w:color="auto"/>
            </w:tcBorders>
          </w:tcPr>
          <w:p w14:paraId="5DD5E231"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71535F0B" w14:textId="77777777" w:rsidR="00606931" w:rsidRPr="00D95A50" w:rsidRDefault="00606931" w:rsidP="00D41958">
            <w:pPr>
              <w:pStyle w:val="Stycke"/>
            </w:pPr>
            <w:r w:rsidRPr="00D95A50">
              <w:rPr>
                <w:b/>
              </w:rPr>
              <w:t>Storlek</w:t>
            </w:r>
          </w:p>
        </w:tc>
      </w:tr>
      <w:tr w:rsidR="00606931" w:rsidRPr="00D95A50" w14:paraId="72445A0C" w14:textId="77777777" w:rsidTr="00D41958">
        <w:tc>
          <w:tcPr>
            <w:tcW w:w="4166" w:type="pct"/>
          </w:tcPr>
          <w:p w14:paraId="03AC2666" w14:textId="77777777" w:rsidR="00606931" w:rsidRPr="00D95A50" w:rsidRDefault="00606931" w:rsidP="00D41958">
            <w:pPr>
              <w:pStyle w:val="Stycke"/>
            </w:pPr>
            <w:r w:rsidRPr="00D95A50">
              <w:t>1. Väg där den högsta tillåtna hastigheten är 60 kilo</w:t>
            </w:r>
            <w:r w:rsidRPr="00D95A50">
              <w:softHyphen/>
              <w:t>meter i timmen eller lägre</w:t>
            </w:r>
          </w:p>
        </w:tc>
        <w:tc>
          <w:tcPr>
            <w:tcW w:w="834" w:type="pct"/>
          </w:tcPr>
          <w:p w14:paraId="7E49DA30" w14:textId="77777777" w:rsidR="00606931" w:rsidRPr="00D95A50" w:rsidRDefault="00606931" w:rsidP="00D41958">
            <w:pPr>
              <w:pStyle w:val="Stycke"/>
            </w:pPr>
            <w:r w:rsidRPr="00D95A50">
              <w:t>Normal</w:t>
            </w:r>
          </w:p>
        </w:tc>
      </w:tr>
      <w:tr w:rsidR="00606931" w:rsidRPr="00D95A50" w14:paraId="17A87D9D" w14:textId="77777777" w:rsidTr="00D41958">
        <w:tc>
          <w:tcPr>
            <w:tcW w:w="4166" w:type="pct"/>
          </w:tcPr>
          <w:p w14:paraId="433F6CE1" w14:textId="77777777" w:rsidR="00606931" w:rsidRPr="00D95A50" w:rsidRDefault="00606931" w:rsidP="00D41958">
            <w:pPr>
              <w:pStyle w:val="Stycke"/>
            </w:pPr>
            <w:r w:rsidRPr="00D95A50">
              <w:t>2. Väg enligt 1 i trång väg- eller gatumiljö med korta siktsträckor</w:t>
            </w:r>
          </w:p>
        </w:tc>
        <w:tc>
          <w:tcPr>
            <w:tcW w:w="834" w:type="pct"/>
          </w:tcPr>
          <w:p w14:paraId="7340CA94" w14:textId="77777777" w:rsidR="00606931" w:rsidRPr="00D95A50" w:rsidRDefault="00606931" w:rsidP="00D41958">
            <w:pPr>
              <w:pStyle w:val="Stycke"/>
            </w:pPr>
            <w:r w:rsidRPr="00D95A50">
              <w:t>Liten</w:t>
            </w:r>
          </w:p>
        </w:tc>
      </w:tr>
      <w:tr w:rsidR="00606931" w:rsidRPr="00D95A50" w14:paraId="7ADDDD8B" w14:textId="77777777" w:rsidTr="00D41958">
        <w:tc>
          <w:tcPr>
            <w:tcW w:w="4166" w:type="pct"/>
          </w:tcPr>
          <w:p w14:paraId="35E7AE9A" w14:textId="77777777" w:rsidR="00606931" w:rsidRPr="00D95A50" w:rsidRDefault="00606931" w:rsidP="00D41958">
            <w:pPr>
              <w:pStyle w:val="Stycke"/>
            </w:pPr>
            <w:r w:rsidRPr="00D95A50">
              <w:t>3. Väg där fordon inte får föras i högre hastighet än gångfart</w:t>
            </w:r>
          </w:p>
        </w:tc>
        <w:tc>
          <w:tcPr>
            <w:tcW w:w="834" w:type="pct"/>
          </w:tcPr>
          <w:p w14:paraId="14221720" w14:textId="77777777" w:rsidR="00606931" w:rsidRPr="00D95A50" w:rsidRDefault="00606931" w:rsidP="00D41958">
            <w:pPr>
              <w:pStyle w:val="Stycke"/>
            </w:pPr>
            <w:r w:rsidRPr="00D95A50">
              <w:t>Liten</w:t>
            </w:r>
          </w:p>
        </w:tc>
      </w:tr>
    </w:tbl>
    <w:p w14:paraId="2C89232B" w14:textId="77777777" w:rsidR="00606931" w:rsidRPr="00D95A50" w:rsidRDefault="00606931" w:rsidP="00606931">
      <w:pPr>
        <w:pStyle w:val="Stycke"/>
        <w:spacing w:before="360" w:after="120"/>
        <w:rPr>
          <w:b/>
        </w:rPr>
      </w:pPr>
      <w:r w:rsidRPr="00D95A50">
        <w:rPr>
          <w:b/>
        </w:rPr>
        <w:t>Märke E11 Rekommenderad lägre hastighet och E12 Rekommenderad lägre hastighet upphör</w:t>
      </w:r>
    </w:p>
    <w:p w14:paraId="24170443" w14:textId="77777777" w:rsidR="00606931" w:rsidRPr="00D95A50" w:rsidRDefault="00606931" w:rsidP="00606931">
      <w:pPr>
        <w:rPr>
          <w:b/>
          <w:sz w:val="19"/>
        </w:rPr>
      </w:pPr>
      <w:r w:rsidRPr="00D95A50">
        <w:rPr>
          <w:b/>
          <w:noProof/>
          <w:sz w:val="19"/>
        </w:rPr>
        <w:drawing>
          <wp:inline distT="0" distB="0" distL="0" distR="0" wp14:anchorId="25D59C4E" wp14:editId="0EDA2625">
            <wp:extent cx="1535502" cy="1539445"/>
            <wp:effectExtent l="0" t="0" r="7620" b="3810"/>
            <wp:docPr id="229" name="Bildobjekt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E11 kontur.jpg"/>
                    <pic:cNvPicPr/>
                  </pic:nvPicPr>
                  <pic:blipFill>
                    <a:blip r:embed="rId61" cstate="print">
                      <a:extLst>
                        <a:ext uri="{BEBA8EAE-BF5A-486C-A8C5-ECC9F3942E4B}">
                          <a14:imgProps xmlns:a14="http://schemas.microsoft.com/office/drawing/2010/main">
                            <a14:imgLayer r:embed="rId6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44036" cy="1548001"/>
                    </a:xfrm>
                    <a:prstGeom prst="rect">
                      <a:avLst/>
                    </a:prstGeom>
                  </pic:spPr>
                </pic:pic>
              </a:graphicData>
            </a:graphic>
          </wp:inline>
        </w:drawing>
      </w:r>
    </w:p>
    <w:p w14:paraId="220B3770" w14:textId="77777777" w:rsidR="00606931" w:rsidRPr="00D95A50" w:rsidRDefault="00606931" w:rsidP="00606931">
      <w:pPr>
        <w:rPr>
          <w:b/>
          <w:sz w:val="19"/>
        </w:rPr>
      </w:pPr>
      <w:r w:rsidRPr="00D95A50">
        <w:rPr>
          <w:b/>
          <w:sz w:val="19"/>
        </w:rPr>
        <w:br w:type="page"/>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62F5FCC5" w14:textId="77777777" w:rsidTr="00D41958">
        <w:trPr>
          <w:trHeight w:val="270"/>
        </w:trPr>
        <w:tc>
          <w:tcPr>
            <w:tcW w:w="5216" w:type="dxa"/>
            <w:gridSpan w:val="7"/>
            <w:tcBorders>
              <w:top w:val="nil"/>
              <w:left w:val="nil"/>
              <w:bottom w:val="single" w:sz="4" w:space="0" w:color="auto"/>
              <w:right w:val="nil"/>
            </w:tcBorders>
            <w:noWrap/>
            <w:vAlign w:val="bottom"/>
          </w:tcPr>
          <w:p w14:paraId="235A86E6" w14:textId="77777777" w:rsidR="00606931" w:rsidRPr="00D95A50" w:rsidRDefault="00606931" w:rsidP="00D41958">
            <w:pPr>
              <w:pStyle w:val="Styckemedindrag"/>
              <w:ind w:firstLine="0"/>
            </w:pPr>
          </w:p>
        </w:tc>
      </w:tr>
      <w:tr w:rsidR="00606931" w:rsidRPr="00D95A50" w14:paraId="18422A01"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11EEFBE5" w14:textId="77777777" w:rsidR="00606931" w:rsidRPr="00D95A50" w:rsidRDefault="00606931" w:rsidP="00D41958">
            <w:pPr>
              <w:pStyle w:val="Stycke"/>
            </w:pPr>
            <w:r w:rsidRPr="00D95A50">
              <w:t>Storlek och mått i meter för märke E11 och E12</w:t>
            </w:r>
          </w:p>
        </w:tc>
      </w:tr>
      <w:tr w:rsidR="00606931" w:rsidRPr="00D95A50" w14:paraId="76871F31" w14:textId="77777777" w:rsidTr="00D41958">
        <w:trPr>
          <w:trHeight w:val="540"/>
        </w:trPr>
        <w:tc>
          <w:tcPr>
            <w:tcW w:w="589" w:type="dxa"/>
            <w:tcBorders>
              <w:top w:val="single" w:sz="4" w:space="0" w:color="auto"/>
              <w:left w:val="single" w:sz="4" w:space="0" w:color="auto"/>
              <w:bottom w:val="single" w:sz="4" w:space="0" w:color="auto"/>
              <w:right w:val="single" w:sz="4" w:space="0" w:color="auto"/>
            </w:tcBorders>
            <w:vAlign w:val="bottom"/>
          </w:tcPr>
          <w:p w14:paraId="3D52297A"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vAlign w:val="bottom"/>
          </w:tcPr>
          <w:p w14:paraId="140E013E" w14:textId="77777777" w:rsidR="00606931" w:rsidRPr="00D95A50" w:rsidRDefault="00606931" w:rsidP="00D41958">
            <w:pPr>
              <w:pStyle w:val="Stycke"/>
            </w:pPr>
            <w:r w:rsidRPr="00D95A50">
              <w:t>Mycket liten</w:t>
            </w:r>
          </w:p>
        </w:tc>
        <w:tc>
          <w:tcPr>
            <w:tcW w:w="757" w:type="dxa"/>
            <w:tcBorders>
              <w:top w:val="single" w:sz="4" w:space="0" w:color="auto"/>
              <w:left w:val="single" w:sz="4" w:space="0" w:color="auto"/>
              <w:bottom w:val="single" w:sz="4" w:space="0" w:color="auto"/>
              <w:right w:val="single" w:sz="4" w:space="0" w:color="auto"/>
            </w:tcBorders>
            <w:vAlign w:val="bottom"/>
          </w:tcPr>
          <w:p w14:paraId="78526BC8" w14:textId="77777777" w:rsidR="00606931" w:rsidRPr="00D95A50" w:rsidRDefault="00606931" w:rsidP="00D41958">
            <w:pPr>
              <w:pStyle w:val="Stycke"/>
            </w:pPr>
            <w:r w:rsidRPr="00D95A50">
              <w:t>Liten</w:t>
            </w:r>
          </w:p>
        </w:tc>
        <w:tc>
          <w:tcPr>
            <w:tcW w:w="757" w:type="dxa"/>
            <w:tcBorders>
              <w:top w:val="single" w:sz="4" w:space="0" w:color="auto"/>
              <w:left w:val="single" w:sz="4" w:space="0" w:color="auto"/>
              <w:bottom w:val="single" w:sz="4" w:space="0" w:color="auto"/>
              <w:right w:val="single" w:sz="4" w:space="0" w:color="auto"/>
            </w:tcBorders>
            <w:vAlign w:val="bottom"/>
          </w:tcPr>
          <w:p w14:paraId="0CFDC3B5" w14:textId="77777777" w:rsidR="00606931" w:rsidRPr="00D95A50" w:rsidRDefault="00606931" w:rsidP="00D41958">
            <w:pPr>
              <w:pStyle w:val="Stycke"/>
            </w:pPr>
            <w:r w:rsidRPr="00D95A50">
              <w:t>Normal</w:t>
            </w:r>
          </w:p>
        </w:tc>
        <w:tc>
          <w:tcPr>
            <w:tcW w:w="757" w:type="dxa"/>
            <w:tcBorders>
              <w:top w:val="single" w:sz="4" w:space="0" w:color="auto"/>
              <w:left w:val="single" w:sz="4" w:space="0" w:color="auto"/>
              <w:bottom w:val="single" w:sz="4" w:space="0" w:color="auto"/>
              <w:right w:val="single" w:sz="4" w:space="0" w:color="auto"/>
            </w:tcBorders>
            <w:vAlign w:val="bottom"/>
          </w:tcPr>
          <w:p w14:paraId="7E49A787" w14:textId="77777777" w:rsidR="00606931" w:rsidRPr="00D95A50" w:rsidRDefault="00606931" w:rsidP="00D41958">
            <w:pPr>
              <w:pStyle w:val="Stycke"/>
            </w:pPr>
            <w:r w:rsidRPr="00D95A50">
              <w:t>Stor</w:t>
            </w:r>
          </w:p>
        </w:tc>
        <w:tc>
          <w:tcPr>
            <w:tcW w:w="757" w:type="dxa"/>
            <w:tcBorders>
              <w:top w:val="single" w:sz="4" w:space="0" w:color="auto"/>
              <w:left w:val="single" w:sz="4" w:space="0" w:color="auto"/>
              <w:bottom w:val="single" w:sz="4" w:space="0" w:color="auto"/>
              <w:right w:val="single" w:sz="4" w:space="0" w:color="auto"/>
            </w:tcBorders>
            <w:vAlign w:val="bottom"/>
          </w:tcPr>
          <w:p w14:paraId="6AACEFC2" w14:textId="77777777" w:rsidR="00606931" w:rsidRPr="00D95A50" w:rsidRDefault="00606931" w:rsidP="00D41958">
            <w:pPr>
              <w:pStyle w:val="Stycke"/>
            </w:pPr>
            <w:r w:rsidRPr="00D95A50">
              <w:t>Mycket stor</w:t>
            </w:r>
          </w:p>
        </w:tc>
        <w:tc>
          <w:tcPr>
            <w:tcW w:w="842" w:type="dxa"/>
            <w:tcBorders>
              <w:top w:val="single" w:sz="4" w:space="0" w:color="auto"/>
              <w:left w:val="single" w:sz="4" w:space="0" w:color="auto"/>
              <w:bottom w:val="single" w:sz="4" w:space="0" w:color="auto"/>
              <w:right w:val="single" w:sz="4" w:space="0" w:color="auto"/>
            </w:tcBorders>
            <w:vAlign w:val="bottom"/>
          </w:tcPr>
          <w:p w14:paraId="0776E04A" w14:textId="77777777" w:rsidR="00606931" w:rsidRPr="00D95A50" w:rsidRDefault="00606931" w:rsidP="00D41958">
            <w:pPr>
              <w:pStyle w:val="Stycke"/>
            </w:pPr>
            <w:r w:rsidRPr="00D95A50">
              <w:t> </w:t>
            </w:r>
          </w:p>
        </w:tc>
      </w:tr>
      <w:tr w:rsidR="00606931" w:rsidRPr="00D95A50" w14:paraId="0C55DC59"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38C4905D" w14:textId="77777777" w:rsidR="00606931" w:rsidRPr="00D95A50" w:rsidRDefault="00606931" w:rsidP="00D41958">
            <w:pPr>
              <w:pStyle w:val="Stycke"/>
            </w:pPr>
            <w:r w:rsidRPr="00D95A50">
              <w:t>S1</w:t>
            </w:r>
          </w:p>
        </w:tc>
        <w:tc>
          <w:tcPr>
            <w:tcW w:w="757" w:type="dxa"/>
            <w:tcBorders>
              <w:top w:val="single" w:sz="4" w:space="0" w:color="auto"/>
              <w:left w:val="single" w:sz="4" w:space="0" w:color="auto"/>
              <w:bottom w:val="single" w:sz="4" w:space="0" w:color="auto"/>
              <w:right w:val="single" w:sz="4" w:space="0" w:color="auto"/>
            </w:tcBorders>
            <w:vAlign w:val="bottom"/>
          </w:tcPr>
          <w:p w14:paraId="67E31979"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noWrap/>
            <w:vAlign w:val="bottom"/>
          </w:tcPr>
          <w:p w14:paraId="0E55210F" w14:textId="77777777" w:rsidR="00606931" w:rsidRPr="00D95A50" w:rsidRDefault="00606931" w:rsidP="00D41958">
            <w:pPr>
              <w:pStyle w:val="Stycke"/>
              <w:rPr>
                <w:b/>
              </w:rPr>
            </w:pPr>
            <w:r w:rsidRPr="00D95A50">
              <w:rPr>
                <w:b/>
              </w:rPr>
              <w:t>0,40</w:t>
            </w:r>
          </w:p>
        </w:tc>
        <w:tc>
          <w:tcPr>
            <w:tcW w:w="757" w:type="dxa"/>
            <w:tcBorders>
              <w:top w:val="single" w:sz="4" w:space="0" w:color="auto"/>
              <w:left w:val="single" w:sz="4" w:space="0" w:color="auto"/>
              <w:bottom w:val="single" w:sz="4" w:space="0" w:color="auto"/>
              <w:right w:val="single" w:sz="4" w:space="0" w:color="auto"/>
            </w:tcBorders>
            <w:noWrap/>
            <w:vAlign w:val="bottom"/>
          </w:tcPr>
          <w:p w14:paraId="72E1F7B7" w14:textId="77777777" w:rsidR="00606931" w:rsidRPr="00D95A50" w:rsidRDefault="00606931" w:rsidP="00D41958">
            <w:pPr>
              <w:pStyle w:val="Stycke"/>
              <w:rPr>
                <w:b/>
              </w:rPr>
            </w:pPr>
            <w:r w:rsidRPr="00D95A50">
              <w:rPr>
                <w:b/>
              </w:rPr>
              <w:t>0,60</w:t>
            </w:r>
          </w:p>
        </w:tc>
        <w:tc>
          <w:tcPr>
            <w:tcW w:w="757" w:type="dxa"/>
            <w:tcBorders>
              <w:top w:val="single" w:sz="4" w:space="0" w:color="auto"/>
              <w:left w:val="single" w:sz="4" w:space="0" w:color="auto"/>
              <w:bottom w:val="single" w:sz="4" w:space="0" w:color="auto"/>
              <w:right w:val="single" w:sz="4" w:space="0" w:color="auto"/>
            </w:tcBorders>
            <w:noWrap/>
            <w:vAlign w:val="bottom"/>
          </w:tcPr>
          <w:p w14:paraId="61E91B51" w14:textId="77777777" w:rsidR="00606931" w:rsidRPr="00D95A50" w:rsidRDefault="00606931" w:rsidP="00D41958">
            <w:pPr>
              <w:pStyle w:val="Stycke"/>
              <w:rPr>
                <w:b/>
              </w:rPr>
            </w:pPr>
            <w:r w:rsidRPr="00D95A50">
              <w:rPr>
                <w:b/>
              </w:rPr>
              <w:t>0,80</w:t>
            </w:r>
          </w:p>
        </w:tc>
        <w:tc>
          <w:tcPr>
            <w:tcW w:w="757" w:type="dxa"/>
            <w:tcBorders>
              <w:top w:val="single" w:sz="4" w:space="0" w:color="auto"/>
              <w:left w:val="single" w:sz="4" w:space="0" w:color="auto"/>
              <w:bottom w:val="single" w:sz="4" w:space="0" w:color="auto"/>
              <w:right w:val="single" w:sz="4" w:space="0" w:color="auto"/>
            </w:tcBorders>
            <w:noWrap/>
            <w:vAlign w:val="bottom"/>
          </w:tcPr>
          <w:p w14:paraId="46C9EBBC" w14:textId="77777777" w:rsidR="00606931" w:rsidRPr="00D95A50" w:rsidRDefault="00606931" w:rsidP="00D41958">
            <w:pPr>
              <w:pStyle w:val="Stycke"/>
              <w:rPr>
                <w:b/>
              </w:rPr>
            </w:pPr>
          </w:p>
        </w:tc>
        <w:tc>
          <w:tcPr>
            <w:tcW w:w="842" w:type="dxa"/>
            <w:tcBorders>
              <w:top w:val="single" w:sz="4" w:space="0" w:color="auto"/>
              <w:left w:val="single" w:sz="4" w:space="0" w:color="auto"/>
              <w:bottom w:val="single" w:sz="4" w:space="0" w:color="auto"/>
              <w:right w:val="single" w:sz="4" w:space="0" w:color="auto"/>
            </w:tcBorders>
            <w:vAlign w:val="bottom"/>
          </w:tcPr>
          <w:p w14:paraId="4B65680F" w14:textId="77777777" w:rsidR="00606931" w:rsidRPr="00D95A50" w:rsidRDefault="00606931" w:rsidP="00D41958">
            <w:pPr>
              <w:pStyle w:val="Stycke"/>
            </w:pPr>
            <w:r w:rsidRPr="00D95A50">
              <w:t>Sidlängd</w:t>
            </w:r>
          </w:p>
        </w:tc>
      </w:tr>
    </w:tbl>
    <w:p w14:paraId="54F2EE17" w14:textId="77777777" w:rsidR="00606931" w:rsidRPr="00D95A50" w:rsidRDefault="00606931" w:rsidP="00606931">
      <w:pPr>
        <w:pStyle w:val="Stycke"/>
      </w:pPr>
    </w:p>
    <w:p w14:paraId="06A4C532"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1A3E9EC4" w14:textId="77777777" w:rsidTr="00D41958">
        <w:tc>
          <w:tcPr>
            <w:tcW w:w="4166" w:type="pct"/>
            <w:tcBorders>
              <w:bottom w:val="single" w:sz="4" w:space="0" w:color="auto"/>
            </w:tcBorders>
          </w:tcPr>
          <w:p w14:paraId="7A2DC4A9"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48DE7BC2" w14:textId="77777777" w:rsidR="00606931" w:rsidRPr="00D95A50" w:rsidRDefault="00606931" w:rsidP="00D41958">
            <w:pPr>
              <w:pStyle w:val="Stycke"/>
            </w:pPr>
            <w:r w:rsidRPr="00D95A50">
              <w:rPr>
                <w:b/>
              </w:rPr>
              <w:t>Storlek</w:t>
            </w:r>
          </w:p>
        </w:tc>
      </w:tr>
      <w:tr w:rsidR="00606931" w:rsidRPr="00D95A50" w14:paraId="2A36F596" w14:textId="77777777" w:rsidTr="00D41958">
        <w:tc>
          <w:tcPr>
            <w:tcW w:w="4166" w:type="pct"/>
          </w:tcPr>
          <w:p w14:paraId="6F5D7E25" w14:textId="77777777" w:rsidR="00606931" w:rsidRPr="00D95A50" w:rsidRDefault="00606931" w:rsidP="00D41958">
            <w:pPr>
              <w:pStyle w:val="Stycke"/>
            </w:pPr>
            <w:r w:rsidRPr="00D95A50">
              <w:t>1. Motorväg och motortrafikled</w:t>
            </w:r>
          </w:p>
        </w:tc>
        <w:tc>
          <w:tcPr>
            <w:tcW w:w="834" w:type="pct"/>
          </w:tcPr>
          <w:p w14:paraId="70BD5370" w14:textId="77777777" w:rsidR="00606931" w:rsidRPr="00D95A50" w:rsidRDefault="00606931" w:rsidP="00D41958">
            <w:pPr>
              <w:pStyle w:val="Stycke"/>
            </w:pPr>
            <w:r w:rsidRPr="00D95A50">
              <w:t>Normal</w:t>
            </w:r>
          </w:p>
        </w:tc>
      </w:tr>
      <w:tr w:rsidR="00606931" w:rsidRPr="00D95A50" w14:paraId="6684445A" w14:textId="77777777" w:rsidTr="00D41958">
        <w:tc>
          <w:tcPr>
            <w:tcW w:w="4166" w:type="pct"/>
          </w:tcPr>
          <w:p w14:paraId="197845C0" w14:textId="77777777" w:rsidR="00606931" w:rsidRPr="00D95A50" w:rsidRDefault="00606931" w:rsidP="00D41958">
            <w:pPr>
              <w:pStyle w:val="Stycke"/>
            </w:pPr>
            <w:r w:rsidRPr="00D95A50">
              <w:t>2. Väg som inte är motorväg och motortrafikled</w:t>
            </w:r>
          </w:p>
        </w:tc>
        <w:tc>
          <w:tcPr>
            <w:tcW w:w="834" w:type="pct"/>
          </w:tcPr>
          <w:p w14:paraId="36188A74" w14:textId="77777777" w:rsidR="00606931" w:rsidRPr="00D95A50" w:rsidRDefault="00606931" w:rsidP="00D41958">
            <w:pPr>
              <w:pStyle w:val="Stycke"/>
            </w:pPr>
            <w:r w:rsidRPr="00D95A50">
              <w:t>Normal</w:t>
            </w:r>
          </w:p>
        </w:tc>
      </w:tr>
      <w:tr w:rsidR="00606931" w:rsidRPr="00D95A50" w14:paraId="121D043C" w14:textId="77777777" w:rsidTr="00D41958">
        <w:tc>
          <w:tcPr>
            <w:tcW w:w="4166" w:type="pct"/>
          </w:tcPr>
          <w:p w14:paraId="7B3F2415" w14:textId="77777777" w:rsidR="00606931" w:rsidRPr="00D95A50" w:rsidRDefault="00606931" w:rsidP="00D41958">
            <w:pPr>
              <w:pStyle w:val="Stycke"/>
            </w:pPr>
            <w:r w:rsidRPr="00D95A50">
              <w:t>3. Väg enligt 2 i trång väg- eller gatumiljö med korta siktsträckor</w:t>
            </w:r>
          </w:p>
        </w:tc>
        <w:tc>
          <w:tcPr>
            <w:tcW w:w="834" w:type="pct"/>
          </w:tcPr>
          <w:p w14:paraId="40582F57" w14:textId="77777777" w:rsidR="00606931" w:rsidRPr="00D95A50" w:rsidRDefault="00606931" w:rsidP="00D41958">
            <w:pPr>
              <w:pStyle w:val="Stycke"/>
            </w:pPr>
            <w:r w:rsidRPr="00D95A50">
              <w:t>Liten</w:t>
            </w:r>
          </w:p>
        </w:tc>
      </w:tr>
    </w:tbl>
    <w:p w14:paraId="7E382D49" w14:textId="77777777" w:rsidR="00606931" w:rsidRPr="00D95A50" w:rsidRDefault="00606931" w:rsidP="00606931">
      <w:pPr>
        <w:pStyle w:val="Stycke"/>
        <w:spacing w:before="360" w:after="120"/>
        <w:rPr>
          <w:b/>
        </w:rPr>
      </w:pPr>
      <w:r w:rsidRPr="00D95A50">
        <w:rPr>
          <w:noProof/>
        </w:rPr>
        <w:drawing>
          <wp:anchor distT="0" distB="0" distL="114300" distR="114300" simplePos="0" relativeHeight="251636736" behindDoc="0" locked="0" layoutInCell="1" allowOverlap="1" wp14:anchorId="61F609B2" wp14:editId="36DECA9B">
            <wp:simplePos x="0" y="0"/>
            <wp:positionH relativeFrom="margin">
              <wp:posOffset>0</wp:posOffset>
            </wp:positionH>
            <wp:positionV relativeFrom="paragraph">
              <wp:posOffset>668115</wp:posOffset>
            </wp:positionV>
            <wp:extent cx="1440000" cy="1440000"/>
            <wp:effectExtent l="0" t="0" r="8255" b="8255"/>
            <wp:wrapTopAndBottom/>
            <wp:docPr id="48"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srcRect/>
                    <a:stretch>
                      <a:fillRect/>
                    </a:stretch>
                  </pic:blipFill>
                  <pic:spPr bwMode="auto">
                    <a:xfrm>
                      <a:off x="0" y="0"/>
                      <a:ext cx="1440000" cy="14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95A50">
        <w:rPr>
          <w:b/>
        </w:rPr>
        <w:t>Märke E13 Rekommenderad högsta hastighet och E14 Rekommend</w:t>
      </w:r>
      <w:r w:rsidRPr="00D95A50">
        <w:rPr>
          <w:b/>
        </w:rPr>
        <w:softHyphen/>
        <w:t>erad högsta hastighet upphör</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2816C136" w14:textId="77777777" w:rsidTr="00D41958">
        <w:trPr>
          <w:trHeight w:val="270"/>
        </w:trPr>
        <w:tc>
          <w:tcPr>
            <w:tcW w:w="737" w:type="dxa"/>
            <w:gridSpan w:val="7"/>
            <w:tcBorders>
              <w:top w:val="nil"/>
              <w:left w:val="nil"/>
              <w:bottom w:val="single" w:sz="4" w:space="0" w:color="auto"/>
              <w:right w:val="nil"/>
            </w:tcBorders>
            <w:noWrap/>
            <w:vAlign w:val="bottom"/>
          </w:tcPr>
          <w:p w14:paraId="4C2E5243" w14:textId="77777777" w:rsidR="00606931" w:rsidRPr="00D95A50" w:rsidRDefault="00606931" w:rsidP="00D41958">
            <w:pPr>
              <w:pStyle w:val="Styckemedindrag"/>
              <w:ind w:firstLine="0"/>
            </w:pPr>
          </w:p>
        </w:tc>
      </w:tr>
      <w:tr w:rsidR="00606931" w:rsidRPr="00D95A50" w14:paraId="526A5538"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0BFF0B8A" w14:textId="77777777" w:rsidR="00606931" w:rsidRPr="00D95A50" w:rsidRDefault="00606931" w:rsidP="00D41958">
            <w:pPr>
              <w:pStyle w:val="Stycke"/>
            </w:pPr>
            <w:r w:rsidRPr="00D95A50">
              <w:t>Storlek och mått i meter för märke E13 och E14</w:t>
            </w:r>
          </w:p>
        </w:tc>
      </w:tr>
      <w:tr w:rsidR="00606931" w:rsidRPr="00D95A50" w14:paraId="0788B544"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54542600"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3B42B3FA"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08FF5FD5"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480C11F8"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121A3BA7"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136F2001"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292B91E5" w14:textId="77777777" w:rsidR="00606931" w:rsidRPr="00D95A50" w:rsidRDefault="00606931" w:rsidP="00D41958">
            <w:pPr>
              <w:pStyle w:val="Stycke"/>
            </w:pPr>
            <w:r w:rsidRPr="00D95A50">
              <w:t> </w:t>
            </w:r>
          </w:p>
        </w:tc>
      </w:tr>
      <w:tr w:rsidR="00606931" w:rsidRPr="00D95A50" w14:paraId="0BCBBF23"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229EB896"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3E1C25E3"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noWrap/>
            <w:vAlign w:val="bottom"/>
          </w:tcPr>
          <w:p w14:paraId="58E655AC" w14:textId="77777777" w:rsidR="00606931" w:rsidRPr="00D95A50" w:rsidRDefault="00606931" w:rsidP="00D41958">
            <w:pPr>
              <w:pStyle w:val="Stycke"/>
              <w:rPr>
                <w:b/>
              </w:rPr>
            </w:pPr>
            <w:r w:rsidRPr="00D95A50">
              <w:rPr>
                <w:b/>
              </w:rPr>
              <w:t>0,45</w:t>
            </w:r>
          </w:p>
        </w:tc>
        <w:tc>
          <w:tcPr>
            <w:tcW w:w="737" w:type="dxa"/>
            <w:tcBorders>
              <w:top w:val="single" w:sz="4" w:space="0" w:color="auto"/>
              <w:left w:val="single" w:sz="4" w:space="0" w:color="auto"/>
              <w:bottom w:val="single" w:sz="4" w:space="0" w:color="auto"/>
              <w:right w:val="single" w:sz="4" w:space="0" w:color="auto"/>
            </w:tcBorders>
            <w:noWrap/>
            <w:vAlign w:val="bottom"/>
          </w:tcPr>
          <w:p w14:paraId="17718A05"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79C88FD2" w14:textId="77777777" w:rsidR="00606931" w:rsidRPr="00D95A50" w:rsidRDefault="00606931" w:rsidP="00D41958">
            <w:pPr>
              <w:pStyle w:val="Stycke"/>
              <w:rPr>
                <w:b/>
              </w:rPr>
            </w:pPr>
            <w:r w:rsidRPr="00D95A50">
              <w:rPr>
                <w:b/>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1E42595C" w14:textId="77777777" w:rsidR="00606931" w:rsidRPr="00D95A50" w:rsidRDefault="00606931" w:rsidP="00D41958">
            <w:pPr>
              <w:pStyle w:val="Stycke"/>
              <w:rPr>
                <w:b/>
              </w:rPr>
            </w:pPr>
            <w:r w:rsidRPr="00D95A50">
              <w:rPr>
                <w:b/>
              </w:rPr>
              <w:t>≥ 1,20</w:t>
            </w:r>
          </w:p>
        </w:tc>
        <w:tc>
          <w:tcPr>
            <w:tcW w:w="820" w:type="dxa"/>
            <w:tcBorders>
              <w:top w:val="single" w:sz="4" w:space="0" w:color="auto"/>
              <w:left w:val="single" w:sz="4" w:space="0" w:color="auto"/>
              <w:bottom w:val="single" w:sz="4" w:space="0" w:color="auto"/>
              <w:right w:val="single" w:sz="4" w:space="0" w:color="auto"/>
            </w:tcBorders>
            <w:vAlign w:val="bottom"/>
          </w:tcPr>
          <w:p w14:paraId="726AF1D0" w14:textId="77777777" w:rsidR="00606931" w:rsidRPr="00D95A50" w:rsidRDefault="00606931" w:rsidP="00D41958">
            <w:pPr>
              <w:pStyle w:val="Stycke"/>
            </w:pPr>
            <w:r w:rsidRPr="00D95A50">
              <w:t>Sidlängd</w:t>
            </w:r>
          </w:p>
        </w:tc>
      </w:tr>
    </w:tbl>
    <w:p w14:paraId="22705DE2" w14:textId="77777777" w:rsidR="00606931" w:rsidRPr="00D95A50" w:rsidRDefault="00606931" w:rsidP="00606931"/>
    <w:p w14:paraId="4BCE7B78"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47D22981" w14:textId="77777777" w:rsidTr="00D41958">
        <w:tc>
          <w:tcPr>
            <w:tcW w:w="4166" w:type="pct"/>
            <w:tcBorders>
              <w:bottom w:val="single" w:sz="4" w:space="0" w:color="auto"/>
            </w:tcBorders>
          </w:tcPr>
          <w:p w14:paraId="4B6398AA"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46E48514" w14:textId="77777777" w:rsidR="00606931" w:rsidRPr="00D95A50" w:rsidRDefault="00606931" w:rsidP="00D41958">
            <w:pPr>
              <w:pStyle w:val="Stycke"/>
            </w:pPr>
            <w:r w:rsidRPr="00D95A50">
              <w:rPr>
                <w:b/>
              </w:rPr>
              <w:t>Storlek</w:t>
            </w:r>
          </w:p>
        </w:tc>
      </w:tr>
      <w:tr w:rsidR="00606931" w:rsidRPr="00D95A50" w14:paraId="4C0BA481" w14:textId="77777777" w:rsidTr="00D41958">
        <w:tc>
          <w:tcPr>
            <w:tcW w:w="4166" w:type="pct"/>
          </w:tcPr>
          <w:p w14:paraId="648F2083" w14:textId="77777777" w:rsidR="00606931" w:rsidRPr="00D95A50" w:rsidRDefault="00606931" w:rsidP="00D41958">
            <w:pPr>
              <w:pStyle w:val="Stycke"/>
            </w:pPr>
            <w:r w:rsidRPr="00D95A50">
              <w:t>1. Motorväg</w:t>
            </w:r>
          </w:p>
        </w:tc>
        <w:tc>
          <w:tcPr>
            <w:tcW w:w="834" w:type="pct"/>
          </w:tcPr>
          <w:p w14:paraId="61DF3BF2" w14:textId="77777777" w:rsidR="00606931" w:rsidRPr="00D95A50" w:rsidRDefault="00606931" w:rsidP="00D41958">
            <w:pPr>
              <w:pStyle w:val="Stycke"/>
            </w:pPr>
            <w:r w:rsidRPr="00D95A50">
              <w:t>Stor</w:t>
            </w:r>
          </w:p>
        </w:tc>
      </w:tr>
      <w:tr w:rsidR="00606931" w:rsidRPr="00D95A50" w14:paraId="7CF013CB" w14:textId="77777777" w:rsidTr="00D41958">
        <w:tc>
          <w:tcPr>
            <w:tcW w:w="4166" w:type="pct"/>
          </w:tcPr>
          <w:p w14:paraId="75B2D0C9" w14:textId="77777777" w:rsidR="00606931" w:rsidRPr="00D95A50" w:rsidRDefault="00606931" w:rsidP="00D41958">
            <w:pPr>
              <w:pStyle w:val="Stycke"/>
            </w:pPr>
            <w:r w:rsidRPr="00D95A50">
              <w:t>2. Motorväg i trång vägmiljö</w:t>
            </w:r>
          </w:p>
        </w:tc>
        <w:tc>
          <w:tcPr>
            <w:tcW w:w="834" w:type="pct"/>
          </w:tcPr>
          <w:p w14:paraId="6800ACBF" w14:textId="77777777" w:rsidR="00606931" w:rsidRPr="00D95A50" w:rsidRDefault="00606931" w:rsidP="00D41958">
            <w:pPr>
              <w:pStyle w:val="Stycke"/>
            </w:pPr>
            <w:r w:rsidRPr="00D95A50">
              <w:t>Normal</w:t>
            </w:r>
          </w:p>
        </w:tc>
      </w:tr>
      <w:tr w:rsidR="00606931" w:rsidRPr="00D95A50" w14:paraId="56E5E834" w14:textId="77777777" w:rsidTr="00D41958">
        <w:tc>
          <w:tcPr>
            <w:tcW w:w="4166" w:type="pct"/>
          </w:tcPr>
          <w:p w14:paraId="21344EFB" w14:textId="77777777" w:rsidR="00606931" w:rsidRPr="00D95A50" w:rsidRDefault="00606931" w:rsidP="00D41958">
            <w:pPr>
              <w:pStyle w:val="Stycke"/>
            </w:pPr>
            <w:r w:rsidRPr="00D95A50">
              <w:t>3. Väg som inte är motorväg</w:t>
            </w:r>
          </w:p>
        </w:tc>
        <w:tc>
          <w:tcPr>
            <w:tcW w:w="834" w:type="pct"/>
          </w:tcPr>
          <w:p w14:paraId="6EC6ACF3" w14:textId="77777777" w:rsidR="00606931" w:rsidRPr="00D95A50" w:rsidRDefault="00606931" w:rsidP="00D41958">
            <w:pPr>
              <w:pStyle w:val="Stycke"/>
            </w:pPr>
            <w:r w:rsidRPr="00D95A50">
              <w:t>Normal</w:t>
            </w:r>
          </w:p>
        </w:tc>
      </w:tr>
    </w:tbl>
    <w:p w14:paraId="4D09EB88" w14:textId="77777777" w:rsidR="00606931" w:rsidRPr="00D95A50" w:rsidRDefault="00606931" w:rsidP="00606931">
      <w:pPr>
        <w:pStyle w:val="Styckemedindrag"/>
        <w:spacing w:before="120"/>
      </w:pPr>
      <w:r w:rsidRPr="00D95A50">
        <w:t>Om märket lysande och sätts upp i en tunnel får det dock vara av storleken liten.</w:t>
      </w:r>
      <w:r w:rsidRPr="00D95A50" w:rsidDel="00252D5A">
        <w:t xml:space="preserve"> </w:t>
      </w:r>
    </w:p>
    <w:p w14:paraId="109D95AE" w14:textId="77777777" w:rsidR="00606931" w:rsidRPr="00D95A50" w:rsidRDefault="00606931" w:rsidP="00606931">
      <w:pPr>
        <w:pStyle w:val="Stycke"/>
        <w:spacing w:before="360" w:after="120"/>
        <w:rPr>
          <w:b/>
        </w:rPr>
      </w:pPr>
      <w:r w:rsidRPr="00D95A50">
        <w:rPr>
          <w:b/>
          <w:noProof/>
        </w:rPr>
        <w:lastRenderedPageBreak/>
        <w:drawing>
          <wp:anchor distT="0" distB="0" distL="114300" distR="114300" simplePos="0" relativeHeight="251637760" behindDoc="0" locked="0" layoutInCell="1" allowOverlap="1" wp14:anchorId="1C0F6717" wp14:editId="15F29B79">
            <wp:simplePos x="0" y="0"/>
            <wp:positionH relativeFrom="margin">
              <wp:align>left</wp:align>
            </wp:positionH>
            <wp:positionV relativeFrom="paragraph">
              <wp:posOffset>395473</wp:posOffset>
            </wp:positionV>
            <wp:extent cx="1800000" cy="2499230"/>
            <wp:effectExtent l="0" t="0" r="0" b="0"/>
            <wp:wrapTopAndBottom/>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15 kontur.jpg"/>
                    <pic:cNvPicPr/>
                  </pic:nvPicPr>
                  <pic:blipFill>
                    <a:blip r:embed="rId64" cstate="print">
                      <a:extLst>
                        <a:ext uri="{BEBA8EAE-BF5A-486C-A8C5-ECC9F3942E4B}">
                          <a14:imgProps xmlns:a14="http://schemas.microsoft.com/office/drawing/2010/main">
                            <a14:imgLayer r:embed="rId65">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00000" cy="2499230"/>
                    </a:xfrm>
                    <a:prstGeom prst="rect">
                      <a:avLst/>
                    </a:prstGeom>
                  </pic:spPr>
                </pic:pic>
              </a:graphicData>
            </a:graphic>
            <wp14:sizeRelH relativeFrom="page">
              <wp14:pctWidth>0</wp14:pctWidth>
            </wp14:sizeRelH>
            <wp14:sizeRelV relativeFrom="page">
              <wp14:pctHeight>0</wp14:pctHeight>
            </wp14:sizeRelV>
          </wp:anchor>
        </w:drawing>
      </w:r>
      <w:r w:rsidRPr="00D95A50">
        <w:rPr>
          <w:b/>
        </w:rPr>
        <w:t>Märke E15 Sammanvävning</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45ACF002" w14:textId="77777777" w:rsidTr="00D41958">
        <w:trPr>
          <w:trHeight w:val="270"/>
        </w:trPr>
        <w:tc>
          <w:tcPr>
            <w:tcW w:w="737" w:type="dxa"/>
            <w:gridSpan w:val="7"/>
            <w:tcBorders>
              <w:top w:val="nil"/>
              <w:left w:val="nil"/>
              <w:bottom w:val="single" w:sz="4" w:space="0" w:color="auto"/>
              <w:right w:val="nil"/>
            </w:tcBorders>
            <w:noWrap/>
            <w:vAlign w:val="bottom"/>
          </w:tcPr>
          <w:p w14:paraId="0883DC73" w14:textId="77777777" w:rsidR="00606931" w:rsidRPr="00D95A50" w:rsidRDefault="00606931" w:rsidP="00D41958">
            <w:pPr>
              <w:pStyle w:val="Styckemedindrag"/>
            </w:pPr>
          </w:p>
        </w:tc>
      </w:tr>
      <w:tr w:rsidR="00606931" w:rsidRPr="00D95A50" w14:paraId="551B439F"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16805A77" w14:textId="77777777" w:rsidR="00606931" w:rsidRPr="00D95A50" w:rsidRDefault="00606931" w:rsidP="00D41958">
            <w:pPr>
              <w:pStyle w:val="Stycke"/>
            </w:pPr>
            <w:r w:rsidRPr="00D95A50">
              <w:t>Storlek och mått i meter för märke E15</w:t>
            </w:r>
          </w:p>
        </w:tc>
      </w:tr>
      <w:tr w:rsidR="00606931" w:rsidRPr="00D95A50" w14:paraId="14CF3A33"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11FE140A"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5B537EFA"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2D3B1144"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4E122C61"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2A3D5470"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0DDD264E"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78133B1A" w14:textId="77777777" w:rsidR="00606931" w:rsidRPr="00D95A50" w:rsidRDefault="00606931" w:rsidP="00D41958">
            <w:pPr>
              <w:pStyle w:val="Stycke"/>
            </w:pPr>
            <w:r w:rsidRPr="00D95A50">
              <w:t> </w:t>
            </w:r>
          </w:p>
        </w:tc>
      </w:tr>
      <w:tr w:rsidR="00606931" w:rsidRPr="00D95A50" w14:paraId="0A6411DA"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6CF883C7"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14E44D8D"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noWrap/>
            <w:vAlign w:val="bottom"/>
          </w:tcPr>
          <w:p w14:paraId="157FCF33"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633C9B1C"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27177B3B" w14:textId="77777777" w:rsidR="00606931" w:rsidRPr="00D95A50" w:rsidRDefault="00606931" w:rsidP="00D41958">
            <w:pPr>
              <w:pStyle w:val="Stycke"/>
              <w:rPr>
                <w:b/>
              </w:rPr>
            </w:pPr>
            <w:r w:rsidRPr="00D95A50">
              <w:rPr>
                <w:b/>
              </w:rPr>
              <w:t>1,00</w:t>
            </w:r>
          </w:p>
        </w:tc>
        <w:tc>
          <w:tcPr>
            <w:tcW w:w="737" w:type="dxa"/>
            <w:tcBorders>
              <w:top w:val="single" w:sz="4" w:space="0" w:color="auto"/>
              <w:left w:val="single" w:sz="4" w:space="0" w:color="auto"/>
              <w:bottom w:val="single" w:sz="4" w:space="0" w:color="auto"/>
              <w:right w:val="single" w:sz="4" w:space="0" w:color="auto"/>
            </w:tcBorders>
            <w:noWrap/>
            <w:vAlign w:val="bottom"/>
          </w:tcPr>
          <w:p w14:paraId="4ADF5C27" w14:textId="77777777" w:rsidR="00606931" w:rsidRPr="00D95A50" w:rsidRDefault="00606931" w:rsidP="00D41958">
            <w:pPr>
              <w:pStyle w:val="Stycke"/>
              <w:rPr>
                <w:b/>
              </w:rPr>
            </w:pPr>
            <w:r w:rsidRPr="00D95A50">
              <w:rPr>
                <w:b/>
              </w:rPr>
              <w:t>1,20</w:t>
            </w:r>
          </w:p>
        </w:tc>
        <w:tc>
          <w:tcPr>
            <w:tcW w:w="820" w:type="dxa"/>
            <w:tcBorders>
              <w:top w:val="single" w:sz="4" w:space="0" w:color="auto"/>
              <w:left w:val="single" w:sz="4" w:space="0" w:color="auto"/>
              <w:bottom w:val="single" w:sz="4" w:space="0" w:color="auto"/>
              <w:right w:val="single" w:sz="4" w:space="0" w:color="auto"/>
            </w:tcBorders>
            <w:vAlign w:val="bottom"/>
          </w:tcPr>
          <w:p w14:paraId="75DF1636" w14:textId="77777777" w:rsidR="00606931" w:rsidRPr="00D95A50" w:rsidRDefault="00606931" w:rsidP="00D41958">
            <w:pPr>
              <w:pStyle w:val="Stycke"/>
            </w:pPr>
            <w:r w:rsidRPr="00D95A50">
              <w:t>Bredd</w:t>
            </w:r>
          </w:p>
        </w:tc>
      </w:tr>
      <w:tr w:rsidR="00606931" w:rsidRPr="00D95A50" w14:paraId="7EEC4B6C"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3C0D91F7"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6FA58C4A"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noWrap/>
            <w:vAlign w:val="bottom"/>
          </w:tcPr>
          <w:p w14:paraId="3D03F1BD" w14:textId="77777777" w:rsidR="00606931" w:rsidRPr="00D95A50" w:rsidRDefault="00606931" w:rsidP="00D41958">
            <w:pPr>
              <w:pStyle w:val="Stycke"/>
              <w:rPr>
                <w:b/>
              </w:rPr>
            </w:pPr>
            <w:r w:rsidRPr="00D95A50">
              <w:rPr>
                <w:b/>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5B5DA711" w14:textId="77777777" w:rsidR="00606931" w:rsidRPr="00D95A50" w:rsidRDefault="00606931" w:rsidP="00D41958">
            <w:pPr>
              <w:pStyle w:val="Stycke"/>
              <w:rPr>
                <w:b/>
              </w:rPr>
            </w:pPr>
            <w:r w:rsidRPr="00D95A50">
              <w:rPr>
                <w:b/>
              </w:rPr>
              <w:t>1,20</w:t>
            </w:r>
          </w:p>
        </w:tc>
        <w:tc>
          <w:tcPr>
            <w:tcW w:w="737" w:type="dxa"/>
            <w:tcBorders>
              <w:top w:val="single" w:sz="4" w:space="0" w:color="auto"/>
              <w:left w:val="single" w:sz="4" w:space="0" w:color="auto"/>
              <w:bottom w:val="single" w:sz="4" w:space="0" w:color="auto"/>
              <w:right w:val="single" w:sz="4" w:space="0" w:color="auto"/>
            </w:tcBorders>
            <w:noWrap/>
            <w:vAlign w:val="bottom"/>
          </w:tcPr>
          <w:p w14:paraId="32DF14FD" w14:textId="77777777" w:rsidR="00606931" w:rsidRPr="00D95A50" w:rsidRDefault="00606931" w:rsidP="00D41958">
            <w:pPr>
              <w:pStyle w:val="Stycke"/>
              <w:rPr>
                <w:b/>
              </w:rPr>
            </w:pPr>
            <w:r w:rsidRPr="00D95A50">
              <w:rPr>
                <w:b/>
              </w:rPr>
              <w:t>1,50</w:t>
            </w:r>
          </w:p>
        </w:tc>
        <w:tc>
          <w:tcPr>
            <w:tcW w:w="737" w:type="dxa"/>
            <w:tcBorders>
              <w:top w:val="single" w:sz="4" w:space="0" w:color="auto"/>
              <w:left w:val="single" w:sz="4" w:space="0" w:color="auto"/>
              <w:bottom w:val="single" w:sz="4" w:space="0" w:color="auto"/>
              <w:right w:val="single" w:sz="4" w:space="0" w:color="auto"/>
            </w:tcBorders>
            <w:noWrap/>
            <w:vAlign w:val="bottom"/>
          </w:tcPr>
          <w:p w14:paraId="3334F146" w14:textId="77777777" w:rsidR="00606931" w:rsidRPr="00D95A50" w:rsidRDefault="00606931" w:rsidP="00D41958">
            <w:pPr>
              <w:pStyle w:val="Stycke"/>
              <w:rPr>
                <w:b/>
              </w:rPr>
            </w:pPr>
            <w:r w:rsidRPr="00D95A50">
              <w:rPr>
                <w:b/>
              </w:rPr>
              <w:t>1,80</w:t>
            </w:r>
          </w:p>
        </w:tc>
        <w:tc>
          <w:tcPr>
            <w:tcW w:w="820" w:type="dxa"/>
            <w:tcBorders>
              <w:top w:val="single" w:sz="4" w:space="0" w:color="auto"/>
              <w:left w:val="single" w:sz="4" w:space="0" w:color="auto"/>
              <w:bottom w:val="single" w:sz="4" w:space="0" w:color="auto"/>
              <w:right w:val="single" w:sz="4" w:space="0" w:color="auto"/>
            </w:tcBorders>
            <w:vAlign w:val="bottom"/>
          </w:tcPr>
          <w:p w14:paraId="1118C939" w14:textId="77777777" w:rsidR="00606931" w:rsidRPr="00D95A50" w:rsidRDefault="00606931" w:rsidP="00D41958">
            <w:pPr>
              <w:pStyle w:val="Stycke"/>
            </w:pPr>
            <w:r w:rsidRPr="00D95A50">
              <w:t>Höjd</w:t>
            </w:r>
          </w:p>
        </w:tc>
      </w:tr>
    </w:tbl>
    <w:p w14:paraId="4A166585" w14:textId="77777777" w:rsidR="00606931" w:rsidRPr="00D95A50" w:rsidRDefault="00606931" w:rsidP="00606931">
      <w:pPr>
        <w:pStyle w:val="Styckemedindrag"/>
      </w:pPr>
    </w:p>
    <w:p w14:paraId="58417FBF"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144F6B3A" w14:textId="77777777" w:rsidTr="00D41958">
        <w:tc>
          <w:tcPr>
            <w:tcW w:w="4166" w:type="pct"/>
            <w:tcBorders>
              <w:bottom w:val="single" w:sz="4" w:space="0" w:color="auto"/>
            </w:tcBorders>
          </w:tcPr>
          <w:p w14:paraId="63CEB9D2"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0CBB9BA9" w14:textId="77777777" w:rsidR="00606931" w:rsidRPr="00D95A50" w:rsidRDefault="00606931" w:rsidP="00D41958">
            <w:pPr>
              <w:pStyle w:val="Stycke"/>
            </w:pPr>
            <w:r w:rsidRPr="00D95A50">
              <w:rPr>
                <w:b/>
              </w:rPr>
              <w:t>Storlek</w:t>
            </w:r>
          </w:p>
        </w:tc>
      </w:tr>
      <w:tr w:rsidR="00606931" w:rsidRPr="00D95A50" w14:paraId="1D926ABF" w14:textId="77777777" w:rsidTr="00D41958">
        <w:tc>
          <w:tcPr>
            <w:tcW w:w="4166" w:type="pct"/>
          </w:tcPr>
          <w:p w14:paraId="45D158D3" w14:textId="77777777" w:rsidR="00606931" w:rsidRPr="00D95A50" w:rsidRDefault="00606931" w:rsidP="00D41958">
            <w:pPr>
              <w:pStyle w:val="Stycke"/>
            </w:pPr>
            <w:r w:rsidRPr="00D95A50">
              <w:t>1. Motorväg</w:t>
            </w:r>
          </w:p>
        </w:tc>
        <w:tc>
          <w:tcPr>
            <w:tcW w:w="834" w:type="pct"/>
          </w:tcPr>
          <w:p w14:paraId="0B497ECE" w14:textId="77777777" w:rsidR="00606931" w:rsidRPr="00D95A50" w:rsidRDefault="00606931" w:rsidP="00D41958">
            <w:pPr>
              <w:pStyle w:val="Stycke"/>
            </w:pPr>
            <w:r w:rsidRPr="00D95A50">
              <w:t>Stor</w:t>
            </w:r>
          </w:p>
        </w:tc>
      </w:tr>
      <w:tr w:rsidR="00606931" w:rsidRPr="00D95A50" w14:paraId="744C870A" w14:textId="77777777" w:rsidTr="00D41958">
        <w:tc>
          <w:tcPr>
            <w:tcW w:w="4166" w:type="pct"/>
          </w:tcPr>
          <w:p w14:paraId="1515E6EC" w14:textId="77777777" w:rsidR="00606931" w:rsidRPr="00D95A50" w:rsidRDefault="00606931" w:rsidP="00D41958">
            <w:pPr>
              <w:pStyle w:val="Stycke"/>
            </w:pPr>
            <w:r w:rsidRPr="00D95A50">
              <w:t>2. Motorväg i trång vägmiljö samt motortrafikled</w:t>
            </w:r>
          </w:p>
        </w:tc>
        <w:tc>
          <w:tcPr>
            <w:tcW w:w="834" w:type="pct"/>
          </w:tcPr>
          <w:p w14:paraId="0448B4CB" w14:textId="77777777" w:rsidR="00606931" w:rsidRPr="00D95A50" w:rsidRDefault="00606931" w:rsidP="00D41958">
            <w:pPr>
              <w:pStyle w:val="Stycke"/>
            </w:pPr>
            <w:r w:rsidRPr="00D95A50">
              <w:t>Normal</w:t>
            </w:r>
          </w:p>
        </w:tc>
      </w:tr>
      <w:tr w:rsidR="00606931" w:rsidRPr="00D95A50" w14:paraId="5E622DEC" w14:textId="77777777" w:rsidTr="00D41958">
        <w:tc>
          <w:tcPr>
            <w:tcW w:w="4166" w:type="pct"/>
          </w:tcPr>
          <w:p w14:paraId="36E58CC9" w14:textId="77777777" w:rsidR="00606931" w:rsidRPr="00D95A50" w:rsidRDefault="00606931" w:rsidP="00D41958">
            <w:pPr>
              <w:pStyle w:val="Stycke"/>
            </w:pPr>
            <w:r w:rsidRPr="00D95A50">
              <w:t>3. Väg som inte är motorväg eller motortrafikled</w:t>
            </w:r>
          </w:p>
        </w:tc>
        <w:tc>
          <w:tcPr>
            <w:tcW w:w="834" w:type="pct"/>
          </w:tcPr>
          <w:p w14:paraId="1F56C221" w14:textId="77777777" w:rsidR="00606931" w:rsidRPr="00D95A50" w:rsidRDefault="00606931" w:rsidP="00D41958">
            <w:pPr>
              <w:pStyle w:val="Stycke"/>
            </w:pPr>
            <w:r w:rsidRPr="00D95A50">
              <w:t>Normal</w:t>
            </w:r>
          </w:p>
        </w:tc>
      </w:tr>
      <w:tr w:rsidR="00606931" w:rsidRPr="00D95A50" w14:paraId="564A4835" w14:textId="77777777" w:rsidTr="00D41958">
        <w:tc>
          <w:tcPr>
            <w:tcW w:w="4166" w:type="pct"/>
          </w:tcPr>
          <w:p w14:paraId="7788B0F0" w14:textId="77777777" w:rsidR="00606931" w:rsidRPr="00D95A50" w:rsidRDefault="00606931" w:rsidP="00D41958">
            <w:pPr>
              <w:pStyle w:val="Stycke"/>
            </w:pPr>
            <w:r w:rsidRPr="00D95A50">
              <w:t>4. Väg enligt 3 i trång väg- eller gatumiljö med korta siktsträckor</w:t>
            </w:r>
          </w:p>
        </w:tc>
        <w:tc>
          <w:tcPr>
            <w:tcW w:w="834" w:type="pct"/>
          </w:tcPr>
          <w:p w14:paraId="51F8F134" w14:textId="77777777" w:rsidR="00606931" w:rsidRPr="00D95A50" w:rsidRDefault="00606931" w:rsidP="00D41958">
            <w:pPr>
              <w:pStyle w:val="Stycke"/>
            </w:pPr>
            <w:r w:rsidRPr="00D95A50">
              <w:t>Liten</w:t>
            </w:r>
          </w:p>
        </w:tc>
      </w:tr>
    </w:tbl>
    <w:p w14:paraId="7AC0FDCE" w14:textId="77777777" w:rsidR="00606931" w:rsidRPr="00D95A50" w:rsidRDefault="00606931" w:rsidP="00606931">
      <w:pPr>
        <w:pStyle w:val="Stycke"/>
        <w:spacing w:before="360" w:after="120"/>
      </w:pPr>
      <w:r w:rsidRPr="00D95A50">
        <w:rPr>
          <w:noProof/>
        </w:rPr>
        <w:drawing>
          <wp:anchor distT="0" distB="0" distL="114300" distR="114300" simplePos="0" relativeHeight="251638784" behindDoc="0" locked="0" layoutInCell="1" allowOverlap="1" wp14:anchorId="17433AB0" wp14:editId="092F4197">
            <wp:simplePos x="0" y="0"/>
            <wp:positionH relativeFrom="margin">
              <wp:align>left</wp:align>
            </wp:positionH>
            <wp:positionV relativeFrom="paragraph">
              <wp:posOffset>385361</wp:posOffset>
            </wp:positionV>
            <wp:extent cx="3240000" cy="1594754"/>
            <wp:effectExtent l="0" t="0" r="0" b="5715"/>
            <wp:wrapTopAndBottom/>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16 kontur.jpg"/>
                    <pic:cNvPicPr/>
                  </pic:nvPicPr>
                  <pic:blipFill>
                    <a:blip r:embed="rId66" cstate="print">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40000" cy="1594754"/>
                    </a:xfrm>
                    <a:prstGeom prst="rect">
                      <a:avLst/>
                    </a:prstGeom>
                  </pic:spPr>
                </pic:pic>
              </a:graphicData>
            </a:graphic>
            <wp14:sizeRelH relativeFrom="page">
              <wp14:pctWidth>0</wp14:pctWidth>
            </wp14:sizeRelH>
            <wp14:sizeRelV relativeFrom="page">
              <wp14:pctHeight>0</wp14:pctHeight>
            </wp14:sizeRelV>
          </wp:anchor>
        </w:drawing>
      </w:r>
      <w:r w:rsidRPr="00D95A50">
        <w:rPr>
          <w:b/>
        </w:rPr>
        <w:t>Märke E16 Enkelriktad trafik</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1B094929" w14:textId="77777777" w:rsidTr="00D41958">
        <w:trPr>
          <w:trHeight w:val="270"/>
        </w:trPr>
        <w:tc>
          <w:tcPr>
            <w:tcW w:w="737" w:type="dxa"/>
            <w:gridSpan w:val="7"/>
            <w:tcBorders>
              <w:top w:val="nil"/>
              <w:left w:val="nil"/>
              <w:bottom w:val="single" w:sz="4" w:space="0" w:color="auto"/>
              <w:right w:val="nil"/>
            </w:tcBorders>
            <w:noWrap/>
            <w:vAlign w:val="bottom"/>
          </w:tcPr>
          <w:p w14:paraId="58D5BEE5" w14:textId="77777777" w:rsidR="00606931" w:rsidRPr="00D95A50" w:rsidRDefault="00606931" w:rsidP="00D41958">
            <w:pPr>
              <w:pStyle w:val="Styckemedindrag"/>
            </w:pPr>
          </w:p>
        </w:tc>
      </w:tr>
      <w:tr w:rsidR="00606931" w:rsidRPr="00D95A50" w14:paraId="4AC824F3"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4E4867EF" w14:textId="77777777" w:rsidR="00606931" w:rsidRPr="00D95A50" w:rsidRDefault="00606931" w:rsidP="00D41958">
            <w:pPr>
              <w:pStyle w:val="Stycke"/>
            </w:pPr>
            <w:r w:rsidRPr="00D95A50">
              <w:t>Storlek och mått i meter för märke E16 med pil åt sidan</w:t>
            </w:r>
          </w:p>
        </w:tc>
      </w:tr>
      <w:tr w:rsidR="00606931" w:rsidRPr="00D95A50" w14:paraId="06F59FE5"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7B3E520B"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20DE730C"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10F0615D"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70D3E3A1"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0BD09632"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5C1EB5A2"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212AEDE8" w14:textId="77777777" w:rsidR="00606931" w:rsidRPr="00D95A50" w:rsidRDefault="00606931" w:rsidP="00D41958">
            <w:pPr>
              <w:pStyle w:val="Stycke"/>
            </w:pPr>
            <w:r w:rsidRPr="00D95A50">
              <w:t> </w:t>
            </w:r>
          </w:p>
        </w:tc>
      </w:tr>
      <w:tr w:rsidR="00606931" w:rsidRPr="00D95A50" w14:paraId="0D8898A3"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1803DA07"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66CFFD1B"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noWrap/>
            <w:vAlign w:val="bottom"/>
          </w:tcPr>
          <w:p w14:paraId="542DE859" w14:textId="77777777" w:rsidR="00606931" w:rsidRPr="00D95A50" w:rsidRDefault="00606931" w:rsidP="00D41958">
            <w:pPr>
              <w:pStyle w:val="Stycke"/>
              <w:rPr>
                <w:b/>
              </w:rPr>
            </w:pPr>
            <w:r w:rsidRPr="00D95A50">
              <w:rPr>
                <w:b/>
              </w:rPr>
              <w:t>0,50</w:t>
            </w:r>
          </w:p>
        </w:tc>
        <w:tc>
          <w:tcPr>
            <w:tcW w:w="737" w:type="dxa"/>
            <w:tcBorders>
              <w:top w:val="single" w:sz="4" w:space="0" w:color="auto"/>
              <w:left w:val="single" w:sz="4" w:space="0" w:color="auto"/>
              <w:bottom w:val="single" w:sz="4" w:space="0" w:color="auto"/>
              <w:right w:val="single" w:sz="4" w:space="0" w:color="auto"/>
            </w:tcBorders>
            <w:noWrap/>
            <w:vAlign w:val="bottom"/>
          </w:tcPr>
          <w:p w14:paraId="00377B9F" w14:textId="77777777" w:rsidR="00606931" w:rsidRPr="00D95A50" w:rsidRDefault="00606931" w:rsidP="00D41958">
            <w:pPr>
              <w:pStyle w:val="Stycke"/>
              <w:rPr>
                <w:b/>
              </w:rPr>
            </w:pPr>
            <w:r w:rsidRPr="00D95A50">
              <w:rPr>
                <w:b/>
              </w:rPr>
              <w:t>0,75</w:t>
            </w:r>
          </w:p>
        </w:tc>
        <w:tc>
          <w:tcPr>
            <w:tcW w:w="737" w:type="dxa"/>
            <w:tcBorders>
              <w:top w:val="single" w:sz="4" w:space="0" w:color="auto"/>
              <w:left w:val="single" w:sz="4" w:space="0" w:color="auto"/>
              <w:bottom w:val="single" w:sz="4" w:space="0" w:color="auto"/>
              <w:right w:val="single" w:sz="4" w:space="0" w:color="auto"/>
            </w:tcBorders>
            <w:noWrap/>
            <w:vAlign w:val="bottom"/>
          </w:tcPr>
          <w:p w14:paraId="6B8E3BB4"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4A956A64"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611F6C3F" w14:textId="77777777" w:rsidR="00606931" w:rsidRPr="00D95A50" w:rsidRDefault="00606931" w:rsidP="00D41958">
            <w:pPr>
              <w:pStyle w:val="Stycke"/>
            </w:pPr>
            <w:r w:rsidRPr="00D95A50">
              <w:t>Bredd</w:t>
            </w:r>
          </w:p>
        </w:tc>
      </w:tr>
      <w:tr w:rsidR="00606931" w:rsidRPr="00D95A50" w14:paraId="2C3F62F9"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4C546055"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5C0082C8"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noWrap/>
            <w:vAlign w:val="bottom"/>
          </w:tcPr>
          <w:p w14:paraId="1AA60DB2" w14:textId="77777777" w:rsidR="00606931" w:rsidRPr="00D95A50" w:rsidRDefault="00606931" w:rsidP="00D41958">
            <w:pPr>
              <w:pStyle w:val="Stycke"/>
              <w:rPr>
                <w:b/>
              </w:rPr>
            </w:pPr>
            <w:r w:rsidRPr="00D95A50">
              <w:rPr>
                <w:b/>
              </w:rPr>
              <w:t>0,20</w:t>
            </w:r>
          </w:p>
        </w:tc>
        <w:tc>
          <w:tcPr>
            <w:tcW w:w="737" w:type="dxa"/>
            <w:tcBorders>
              <w:top w:val="single" w:sz="4" w:space="0" w:color="auto"/>
              <w:left w:val="single" w:sz="4" w:space="0" w:color="auto"/>
              <w:bottom w:val="single" w:sz="4" w:space="0" w:color="auto"/>
              <w:right w:val="single" w:sz="4" w:space="0" w:color="auto"/>
            </w:tcBorders>
            <w:noWrap/>
            <w:vAlign w:val="bottom"/>
          </w:tcPr>
          <w:p w14:paraId="6F6833BD"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0B95BDD8"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0AA0B567"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525BF128" w14:textId="77777777" w:rsidR="00606931" w:rsidRPr="00D95A50" w:rsidRDefault="00606931" w:rsidP="00D41958">
            <w:pPr>
              <w:pStyle w:val="Stycke"/>
            </w:pPr>
            <w:r w:rsidRPr="00D95A50">
              <w:t>Höjd</w:t>
            </w:r>
          </w:p>
        </w:tc>
      </w:tr>
      <w:tr w:rsidR="00606931" w:rsidRPr="00D95A50" w14:paraId="72DBF3A3"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16C4C353" w14:textId="77777777" w:rsidR="00606931" w:rsidRPr="00D95A50" w:rsidRDefault="00606931" w:rsidP="00D41958">
            <w:pPr>
              <w:pStyle w:val="Stycke"/>
            </w:pPr>
            <w:r w:rsidRPr="00D95A50">
              <w:t>S3</w:t>
            </w:r>
          </w:p>
        </w:tc>
        <w:tc>
          <w:tcPr>
            <w:tcW w:w="737" w:type="dxa"/>
            <w:tcBorders>
              <w:top w:val="single" w:sz="4" w:space="0" w:color="auto"/>
              <w:left w:val="single" w:sz="4" w:space="0" w:color="auto"/>
              <w:bottom w:val="single" w:sz="4" w:space="0" w:color="auto"/>
              <w:right w:val="single" w:sz="4" w:space="0" w:color="auto"/>
            </w:tcBorders>
            <w:vAlign w:val="bottom"/>
          </w:tcPr>
          <w:p w14:paraId="15860AF7"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noWrap/>
            <w:vAlign w:val="bottom"/>
          </w:tcPr>
          <w:p w14:paraId="525F67F7"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31245E73"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5B4834F2"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7C241994"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0FF631AA" w14:textId="77777777" w:rsidR="00606931" w:rsidRPr="00D95A50" w:rsidRDefault="00606931" w:rsidP="00D41958">
            <w:pPr>
              <w:pStyle w:val="Stycke"/>
            </w:pPr>
            <w:r w:rsidRPr="00D95A50">
              <w:t>Bredd</w:t>
            </w:r>
          </w:p>
        </w:tc>
      </w:tr>
      <w:tr w:rsidR="00606931" w:rsidRPr="00D95A50" w14:paraId="6A750176"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7B1EACD9" w14:textId="77777777" w:rsidR="00606931" w:rsidRPr="00D95A50" w:rsidRDefault="00606931" w:rsidP="00D41958">
            <w:pPr>
              <w:pStyle w:val="Stycke"/>
            </w:pPr>
            <w:r w:rsidRPr="00D95A50">
              <w:t>S4</w:t>
            </w:r>
          </w:p>
        </w:tc>
        <w:tc>
          <w:tcPr>
            <w:tcW w:w="737" w:type="dxa"/>
            <w:tcBorders>
              <w:top w:val="single" w:sz="4" w:space="0" w:color="auto"/>
              <w:left w:val="single" w:sz="4" w:space="0" w:color="auto"/>
              <w:bottom w:val="single" w:sz="4" w:space="0" w:color="auto"/>
              <w:right w:val="single" w:sz="4" w:space="0" w:color="auto"/>
            </w:tcBorders>
            <w:vAlign w:val="bottom"/>
          </w:tcPr>
          <w:p w14:paraId="62D9EBC1"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noWrap/>
            <w:vAlign w:val="bottom"/>
          </w:tcPr>
          <w:p w14:paraId="5D362CBE" w14:textId="77777777" w:rsidR="00606931" w:rsidRPr="00D95A50" w:rsidRDefault="00606931" w:rsidP="00D41958">
            <w:pPr>
              <w:pStyle w:val="Stycke"/>
              <w:rPr>
                <w:b/>
              </w:rPr>
            </w:pPr>
            <w:r w:rsidRPr="00D95A50">
              <w:rPr>
                <w:b/>
              </w:rPr>
              <w:t>0,45</w:t>
            </w:r>
          </w:p>
        </w:tc>
        <w:tc>
          <w:tcPr>
            <w:tcW w:w="737" w:type="dxa"/>
            <w:tcBorders>
              <w:top w:val="single" w:sz="4" w:space="0" w:color="auto"/>
              <w:left w:val="single" w:sz="4" w:space="0" w:color="auto"/>
              <w:bottom w:val="single" w:sz="4" w:space="0" w:color="auto"/>
              <w:right w:val="single" w:sz="4" w:space="0" w:color="auto"/>
            </w:tcBorders>
            <w:noWrap/>
            <w:vAlign w:val="bottom"/>
          </w:tcPr>
          <w:p w14:paraId="025F68DE"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2146B915"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31372975"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2C3E3B48" w14:textId="77777777" w:rsidR="00606931" w:rsidRPr="00D95A50" w:rsidRDefault="00606931" w:rsidP="00D41958">
            <w:pPr>
              <w:pStyle w:val="Stycke"/>
            </w:pPr>
            <w:r w:rsidRPr="00D95A50">
              <w:t>Höjd</w:t>
            </w:r>
          </w:p>
        </w:tc>
      </w:tr>
    </w:tbl>
    <w:p w14:paraId="25C5F093" w14:textId="77777777" w:rsidR="00606931" w:rsidRPr="00D95A50" w:rsidRDefault="00606931" w:rsidP="00606931">
      <w:pPr>
        <w:pStyle w:val="Stycke"/>
      </w:pPr>
    </w:p>
    <w:p w14:paraId="35AAEFAD"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608AA70C" w14:textId="77777777" w:rsidTr="00D41958">
        <w:tc>
          <w:tcPr>
            <w:tcW w:w="4166" w:type="pct"/>
            <w:tcBorders>
              <w:bottom w:val="single" w:sz="4" w:space="0" w:color="auto"/>
            </w:tcBorders>
          </w:tcPr>
          <w:p w14:paraId="79B98321"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5CE88D89" w14:textId="77777777" w:rsidR="00606931" w:rsidRPr="00D95A50" w:rsidRDefault="00606931" w:rsidP="00D41958">
            <w:pPr>
              <w:pStyle w:val="Stycke"/>
            </w:pPr>
            <w:r w:rsidRPr="00D95A50">
              <w:rPr>
                <w:b/>
              </w:rPr>
              <w:t>Storlek</w:t>
            </w:r>
          </w:p>
        </w:tc>
      </w:tr>
      <w:tr w:rsidR="00606931" w:rsidRPr="00D95A50" w14:paraId="63BC224E" w14:textId="77777777" w:rsidTr="00D41958">
        <w:tc>
          <w:tcPr>
            <w:tcW w:w="4166" w:type="pct"/>
          </w:tcPr>
          <w:p w14:paraId="42374EE0" w14:textId="77777777" w:rsidR="00606931" w:rsidRPr="00D95A50" w:rsidRDefault="00606931" w:rsidP="00D41958">
            <w:pPr>
              <w:pStyle w:val="Stycke"/>
            </w:pPr>
            <w:r w:rsidRPr="00D95A50">
              <w:t>1. Väg där den högsta tillåtna hastigheten är 60 kilo</w:t>
            </w:r>
            <w:r w:rsidRPr="00D95A50">
              <w:softHyphen/>
              <w:t>meter i timmen eller lägre</w:t>
            </w:r>
          </w:p>
        </w:tc>
        <w:tc>
          <w:tcPr>
            <w:tcW w:w="834" w:type="pct"/>
          </w:tcPr>
          <w:p w14:paraId="5ED9C735" w14:textId="77777777" w:rsidR="00606931" w:rsidRPr="00D95A50" w:rsidRDefault="00606931" w:rsidP="00D41958">
            <w:pPr>
              <w:pStyle w:val="Stycke"/>
            </w:pPr>
            <w:r w:rsidRPr="00D95A50">
              <w:t>Normal</w:t>
            </w:r>
          </w:p>
        </w:tc>
      </w:tr>
      <w:tr w:rsidR="00606931" w:rsidRPr="00D95A50" w14:paraId="297B7B1F" w14:textId="77777777" w:rsidTr="00D41958">
        <w:tc>
          <w:tcPr>
            <w:tcW w:w="4166" w:type="pct"/>
          </w:tcPr>
          <w:p w14:paraId="437CF350" w14:textId="77777777" w:rsidR="00606931" w:rsidRPr="00D95A50" w:rsidRDefault="00606931" w:rsidP="00D41958">
            <w:pPr>
              <w:pStyle w:val="Stycke"/>
            </w:pPr>
            <w:r w:rsidRPr="00D95A50">
              <w:t>2. Väg enligt 1 i trång väg- eller gatumiljö med korta siktsträckor</w:t>
            </w:r>
          </w:p>
        </w:tc>
        <w:tc>
          <w:tcPr>
            <w:tcW w:w="834" w:type="pct"/>
          </w:tcPr>
          <w:p w14:paraId="2B8F09E6" w14:textId="77777777" w:rsidR="00606931" w:rsidRPr="00D95A50" w:rsidRDefault="00606931" w:rsidP="00D41958">
            <w:pPr>
              <w:pStyle w:val="Stycke"/>
            </w:pPr>
            <w:r w:rsidRPr="00D95A50">
              <w:t>Liten</w:t>
            </w:r>
          </w:p>
        </w:tc>
      </w:tr>
    </w:tbl>
    <w:p w14:paraId="012F2171" w14:textId="77777777" w:rsidR="00606931" w:rsidRPr="00D95A50" w:rsidRDefault="00606931" w:rsidP="00606931">
      <w:pPr>
        <w:pStyle w:val="Stycke"/>
        <w:spacing w:before="360" w:after="120"/>
        <w:rPr>
          <w:b/>
        </w:rPr>
      </w:pPr>
      <w:r w:rsidRPr="00D95A50">
        <w:rPr>
          <w:noProof/>
        </w:rPr>
        <w:drawing>
          <wp:anchor distT="0" distB="0" distL="114300" distR="114300" simplePos="0" relativeHeight="251639808" behindDoc="0" locked="0" layoutInCell="1" allowOverlap="1" wp14:anchorId="74F3F48D" wp14:editId="4DF9B5FD">
            <wp:simplePos x="0" y="0"/>
            <wp:positionH relativeFrom="margin">
              <wp:posOffset>0</wp:posOffset>
            </wp:positionH>
            <wp:positionV relativeFrom="paragraph">
              <wp:posOffset>479334</wp:posOffset>
            </wp:positionV>
            <wp:extent cx="1439545" cy="1687195"/>
            <wp:effectExtent l="0" t="0" r="8255" b="8255"/>
            <wp:wrapTopAndBottom/>
            <wp:docPr id="65"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extLst>
                        <a:ext uri="{BEBA8EAE-BF5A-486C-A8C5-ECC9F3942E4B}">
                          <a14:imgProps xmlns:a14="http://schemas.microsoft.com/office/drawing/2010/main">
                            <a14:imgLayer r:embed="rId69">
                              <a14:imgEffect>
                                <a14:saturation sat="0"/>
                              </a14:imgEffect>
                            </a14:imgLayer>
                          </a14:imgProps>
                        </a:ext>
                      </a:extLst>
                    </a:blip>
                    <a:srcRect/>
                    <a:stretch>
                      <a:fillRect/>
                    </a:stretch>
                  </pic:blipFill>
                  <pic:spPr bwMode="auto">
                    <a:xfrm>
                      <a:off x="0" y="0"/>
                      <a:ext cx="1439545" cy="1687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95A50">
        <w:rPr>
          <w:b/>
        </w:rPr>
        <w:t>Märke E17 Återvändsgränd</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33D309C5" w14:textId="77777777" w:rsidTr="00D41958">
        <w:trPr>
          <w:trHeight w:val="270"/>
        </w:trPr>
        <w:tc>
          <w:tcPr>
            <w:tcW w:w="737" w:type="dxa"/>
            <w:gridSpan w:val="7"/>
            <w:tcBorders>
              <w:top w:val="nil"/>
              <w:left w:val="nil"/>
              <w:bottom w:val="single" w:sz="4" w:space="0" w:color="auto"/>
              <w:right w:val="nil"/>
            </w:tcBorders>
            <w:noWrap/>
            <w:vAlign w:val="bottom"/>
          </w:tcPr>
          <w:p w14:paraId="0822A2FA" w14:textId="77777777" w:rsidR="00606931" w:rsidRPr="00D95A50" w:rsidRDefault="00606931" w:rsidP="00D41958">
            <w:pPr>
              <w:pStyle w:val="Styckemedindrag"/>
            </w:pPr>
          </w:p>
        </w:tc>
      </w:tr>
      <w:tr w:rsidR="00606931" w:rsidRPr="00D95A50" w14:paraId="753076B6"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422A8B58" w14:textId="77777777" w:rsidR="00606931" w:rsidRPr="00D95A50" w:rsidRDefault="00606931" w:rsidP="00D41958">
            <w:pPr>
              <w:pStyle w:val="Stycke"/>
            </w:pPr>
            <w:r w:rsidRPr="00D95A50">
              <w:t>Storlek och mått i meter för märke E17</w:t>
            </w:r>
          </w:p>
        </w:tc>
      </w:tr>
      <w:tr w:rsidR="00606931" w:rsidRPr="00D95A50" w14:paraId="4E41A87B"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5F470E10"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43F37605"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6E038178"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178AC8C4"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4244B788"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6141BC50"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31E23616" w14:textId="77777777" w:rsidR="00606931" w:rsidRPr="00D95A50" w:rsidRDefault="00606931" w:rsidP="00D41958">
            <w:pPr>
              <w:pStyle w:val="Stycke"/>
            </w:pPr>
            <w:r w:rsidRPr="00D95A50">
              <w:t> </w:t>
            </w:r>
          </w:p>
        </w:tc>
      </w:tr>
      <w:tr w:rsidR="00606931" w:rsidRPr="00D95A50" w14:paraId="4CD4A194"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47E96341"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5F919605"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noWrap/>
            <w:vAlign w:val="bottom"/>
          </w:tcPr>
          <w:p w14:paraId="6F351CBF"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639CD0E8"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12074880"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3C74FF69"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6F773FB9" w14:textId="77777777" w:rsidR="00606931" w:rsidRPr="00D95A50" w:rsidRDefault="00606931" w:rsidP="00D41958">
            <w:pPr>
              <w:pStyle w:val="Stycke"/>
            </w:pPr>
            <w:r w:rsidRPr="00D95A50">
              <w:t>Bredd</w:t>
            </w:r>
          </w:p>
        </w:tc>
      </w:tr>
      <w:tr w:rsidR="00606931" w:rsidRPr="00D95A50" w14:paraId="4C44AA82"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144790E5"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188E6AC6"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noWrap/>
            <w:vAlign w:val="bottom"/>
          </w:tcPr>
          <w:p w14:paraId="2AA2EFA5"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47D04BE2" w14:textId="77777777" w:rsidR="00606931" w:rsidRPr="00D95A50" w:rsidRDefault="00606931" w:rsidP="00D41958">
            <w:pPr>
              <w:pStyle w:val="Stycke"/>
              <w:rPr>
                <w:b/>
              </w:rPr>
            </w:pPr>
            <w:r w:rsidRPr="00D95A50">
              <w:rPr>
                <w:b/>
              </w:rPr>
              <w:t>0,50</w:t>
            </w:r>
          </w:p>
        </w:tc>
        <w:tc>
          <w:tcPr>
            <w:tcW w:w="737" w:type="dxa"/>
            <w:tcBorders>
              <w:top w:val="single" w:sz="4" w:space="0" w:color="auto"/>
              <w:left w:val="single" w:sz="4" w:space="0" w:color="auto"/>
              <w:bottom w:val="single" w:sz="4" w:space="0" w:color="auto"/>
              <w:right w:val="single" w:sz="4" w:space="0" w:color="auto"/>
            </w:tcBorders>
            <w:noWrap/>
            <w:vAlign w:val="bottom"/>
          </w:tcPr>
          <w:p w14:paraId="1CFBE6C2" w14:textId="77777777" w:rsidR="00606931" w:rsidRPr="00D95A50" w:rsidRDefault="00606931" w:rsidP="00D41958">
            <w:pPr>
              <w:pStyle w:val="Stycke"/>
              <w:rPr>
                <w:b/>
              </w:rPr>
            </w:pPr>
            <w:r w:rsidRPr="00D95A50">
              <w:rPr>
                <w:b/>
              </w:rPr>
              <w:t>0,75</w:t>
            </w:r>
          </w:p>
        </w:tc>
        <w:tc>
          <w:tcPr>
            <w:tcW w:w="737" w:type="dxa"/>
            <w:tcBorders>
              <w:top w:val="single" w:sz="4" w:space="0" w:color="auto"/>
              <w:left w:val="single" w:sz="4" w:space="0" w:color="auto"/>
              <w:bottom w:val="single" w:sz="4" w:space="0" w:color="auto"/>
              <w:right w:val="single" w:sz="4" w:space="0" w:color="auto"/>
            </w:tcBorders>
            <w:noWrap/>
            <w:vAlign w:val="bottom"/>
          </w:tcPr>
          <w:p w14:paraId="06D06929"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045F04B8" w14:textId="77777777" w:rsidR="00606931" w:rsidRPr="00D95A50" w:rsidRDefault="00606931" w:rsidP="00D41958">
            <w:pPr>
              <w:pStyle w:val="Stycke"/>
            </w:pPr>
            <w:r w:rsidRPr="00D95A50">
              <w:t>Höjd</w:t>
            </w:r>
          </w:p>
        </w:tc>
      </w:tr>
    </w:tbl>
    <w:p w14:paraId="014E28C1" w14:textId="77777777" w:rsidR="00606931" w:rsidRPr="00D95A50" w:rsidRDefault="00606931" w:rsidP="00606931">
      <w:pPr>
        <w:pStyle w:val="Stycke"/>
        <w:spacing w:before="360" w:after="120"/>
        <w:rPr>
          <w:b/>
        </w:rPr>
      </w:pPr>
      <w:r w:rsidRPr="00D95A50">
        <w:rPr>
          <w:noProof/>
        </w:rPr>
        <w:lastRenderedPageBreak/>
        <w:drawing>
          <wp:anchor distT="0" distB="0" distL="114300" distR="114300" simplePos="0" relativeHeight="251640832" behindDoc="0" locked="0" layoutInCell="1" allowOverlap="1" wp14:anchorId="7FC792FB" wp14:editId="265EB2DA">
            <wp:simplePos x="0" y="0"/>
            <wp:positionH relativeFrom="margin">
              <wp:posOffset>0</wp:posOffset>
            </wp:positionH>
            <wp:positionV relativeFrom="paragraph">
              <wp:posOffset>508841</wp:posOffset>
            </wp:positionV>
            <wp:extent cx="1440000" cy="1403942"/>
            <wp:effectExtent l="0" t="0" r="0" b="0"/>
            <wp:wrapTopAndBottom/>
            <wp:docPr id="66"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srcRect/>
                    <a:stretch>
                      <a:fillRect/>
                    </a:stretch>
                  </pic:blipFill>
                  <pic:spPr bwMode="auto">
                    <a:xfrm>
                      <a:off x="0" y="0"/>
                      <a:ext cx="1440000" cy="140394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95A50">
        <w:rPr>
          <w:b/>
        </w:rPr>
        <w:t>Märke E18 Mötesplats</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36C4D46C" w14:textId="77777777" w:rsidTr="00D41958">
        <w:trPr>
          <w:trHeight w:val="270"/>
        </w:trPr>
        <w:tc>
          <w:tcPr>
            <w:tcW w:w="737" w:type="dxa"/>
            <w:gridSpan w:val="7"/>
            <w:tcBorders>
              <w:top w:val="nil"/>
              <w:left w:val="nil"/>
              <w:bottom w:val="single" w:sz="4" w:space="0" w:color="auto"/>
              <w:right w:val="nil"/>
            </w:tcBorders>
            <w:noWrap/>
            <w:vAlign w:val="bottom"/>
          </w:tcPr>
          <w:p w14:paraId="2E7E1A54" w14:textId="77777777" w:rsidR="00606931" w:rsidRPr="00D95A50" w:rsidRDefault="00606931" w:rsidP="00D41958">
            <w:pPr>
              <w:pStyle w:val="Styckemedindrag"/>
            </w:pPr>
          </w:p>
        </w:tc>
      </w:tr>
      <w:tr w:rsidR="00606931" w:rsidRPr="00D95A50" w14:paraId="3CFCC1C5"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3815F24A" w14:textId="77777777" w:rsidR="00606931" w:rsidRPr="00D95A50" w:rsidRDefault="00606931" w:rsidP="00D41958">
            <w:pPr>
              <w:pStyle w:val="Stycke"/>
            </w:pPr>
            <w:r w:rsidRPr="00D95A50">
              <w:t>Storlek och mått i meter för märke E18</w:t>
            </w:r>
          </w:p>
        </w:tc>
      </w:tr>
      <w:tr w:rsidR="00606931" w:rsidRPr="00D95A50" w14:paraId="62168018"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47A287F2"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41461F8A"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3A34B5B1"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132B28DC"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79CB466D"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0659C0E2"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3C494630" w14:textId="77777777" w:rsidR="00606931" w:rsidRPr="00D95A50" w:rsidRDefault="00606931" w:rsidP="00D41958">
            <w:pPr>
              <w:pStyle w:val="Stycke"/>
            </w:pPr>
            <w:r w:rsidRPr="00D95A50">
              <w:t> </w:t>
            </w:r>
          </w:p>
        </w:tc>
      </w:tr>
      <w:tr w:rsidR="00606931" w:rsidRPr="00D95A50" w14:paraId="74B9CFED"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143CFEB3"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0303D4AD"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noWrap/>
            <w:vAlign w:val="bottom"/>
          </w:tcPr>
          <w:p w14:paraId="45029470"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0F05713F"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5ED63F39"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5C445688"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44B87DAB" w14:textId="77777777" w:rsidR="00606931" w:rsidRPr="00D95A50" w:rsidRDefault="00606931" w:rsidP="00D41958">
            <w:pPr>
              <w:pStyle w:val="Stycke"/>
            </w:pPr>
            <w:r w:rsidRPr="00D95A50">
              <w:t>Sidlängd</w:t>
            </w:r>
          </w:p>
        </w:tc>
      </w:tr>
    </w:tbl>
    <w:p w14:paraId="176AA9E4" w14:textId="77777777" w:rsidR="00606931" w:rsidRPr="00D95A50" w:rsidRDefault="00606931" w:rsidP="00606931">
      <w:pPr>
        <w:pStyle w:val="Stycke"/>
        <w:spacing w:before="360" w:after="120"/>
      </w:pPr>
      <w:r w:rsidRPr="00D95A50">
        <w:rPr>
          <w:noProof/>
        </w:rPr>
        <w:drawing>
          <wp:anchor distT="0" distB="0" distL="114300" distR="114300" simplePos="0" relativeHeight="251641856" behindDoc="0" locked="0" layoutInCell="1" allowOverlap="1" wp14:anchorId="1A001EDA" wp14:editId="11AC59E1">
            <wp:simplePos x="0" y="0"/>
            <wp:positionH relativeFrom="margin">
              <wp:posOffset>0</wp:posOffset>
            </wp:positionH>
            <wp:positionV relativeFrom="paragraph">
              <wp:posOffset>461010</wp:posOffset>
            </wp:positionV>
            <wp:extent cx="1439545" cy="1435735"/>
            <wp:effectExtent l="0" t="0" r="8255" b="0"/>
            <wp:wrapTopAndBottom/>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19 kontur.jpg"/>
                    <pic:cNvPicPr/>
                  </pic:nvPicPr>
                  <pic:blipFill>
                    <a:blip r:embed="rId71" cstate="print">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9545" cy="1435735"/>
                    </a:xfrm>
                    <a:prstGeom prst="rect">
                      <a:avLst/>
                    </a:prstGeom>
                  </pic:spPr>
                </pic:pic>
              </a:graphicData>
            </a:graphic>
            <wp14:sizeRelH relativeFrom="page">
              <wp14:pctWidth>0</wp14:pctWidth>
            </wp14:sizeRelH>
            <wp14:sizeRelV relativeFrom="page">
              <wp14:pctHeight>0</wp14:pctHeight>
            </wp14:sizeRelV>
          </wp:anchor>
        </w:drawing>
      </w:r>
      <w:r w:rsidRPr="00D95A50">
        <w:rPr>
          <w:b/>
        </w:rPr>
        <w:t>Märke E19 Parkering</w:t>
      </w:r>
    </w:p>
    <w:tbl>
      <w:tblPr>
        <w:tblW w:w="521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
        <w:gridCol w:w="779"/>
        <w:gridCol w:w="780"/>
        <w:gridCol w:w="780"/>
        <w:gridCol w:w="780"/>
        <w:gridCol w:w="780"/>
        <w:gridCol w:w="868"/>
      </w:tblGrid>
      <w:tr w:rsidR="00606931" w:rsidRPr="00D95A50" w14:paraId="2A2946E7" w14:textId="77777777" w:rsidTr="00D41958">
        <w:trPr>
          <w:trHeight w:val="270"/>
        </w:trPr>
        <w:tc>
          <w:tcPr>
            <w:tcW w:w="5217" w:type="dxa"/>
            <w:gridSpan w:val="7"/>
            <w:tcBorders>
              <w:top w:val="nil"/>
              <w:left w:val="nil"/>
              <w:bottom w:val="single" w:sz="4" w:space="0" w:color="auto"/>
              <w:right w:val="nil"/>
            </w:tcBorders>
            <w:vAlign w:val="bottom"/>
          </w:tcPr>
          <w:p w14:paraId="72044DCB" w14:textId="77777777" w:rsidR="00606931" w:rsidRPr="00D95A50" w:rsidRDefault="00606931" w:rsidP="00D41958">
            <w:pPr>
              <w:pStyle w:val="Stycke"/>
            </w:pPr>
          </w:p>
        </w:tc>
      </w:tr>
      <w:tr w:rsidR="00606931" w:rsidRPr="00D95A50" w14:paraId="53E31840" w14:textId="77777777" w:rsidTr="00D41958">
        <w:trPr>
          <w:trHeight w:val="270"/>
        </w:trPr>
        <w:tc>
          <w:tcPr>
            <w:tcW w:w="5217" w:type="dxa"/>
            <w:gridSpan w:val="7"/>
            <w:tcBorders>
              <w:top w:val="single" w:sz="4" w:space="0" w:color="auto"/>
              <w:left w:val="single" w:sz="4" w:space="0" w:color="auto"/>
              <w:bottom w:val="single" w:sz="4" w:space="0" w:color="auto"/>
              <w:right w:val="single" w:sz="4" w:space="0" w:color="auto"/>
            </w:tcBorders>
            <w:vAlign w:val="bottom"/>
          </w:tcPr>
          <w:p w14:paraId="0C91E3F6" w14:textId="77777777" w:rsidR="00606931" w:rsidRPr="00D95A50" w:rsidRDefault="00606931" w:rsidP="00D41958">
            <w:pPr>
              <w:pStyle w:val="Stycke"/>
            </w:pPr>
            <w:r w:rsidRPr="00D95A50">
              <w:t>Storlek och mått i meter för märke E19</w:t>
            </w:r>
          </w:p>
        </w:tc>
      </w:tr>
      <w:tr w:rsidR="00606931" w:rsidRPr="00D95A50" w14:paraId="780188FD" w14:textId="77777777" w:rsidTr="00D41958">
        <w:trPr>
          <w:trHeight w:val="540"/>
        </w:trPr>
        <w:tc>
          <w:tcPr>
            <w:tcW w:w="450" w:type="dxa"/>
            <w:tcBorders>
              <w:top w:val="single" w:sz="4" w:space="0" w:color="auto"/>
              <w:left w:val="single" w:sz="4" w:space="0" w:color="auto"/>
              <w:bottom w:val="single" w:sz="4" w:space="0" w:color="auto"/>
              <w:right w:val="single" w:sz="4" w:space="0" w:color="auto"/>
            </w:tcBorders>
            <w:vAlign w:val="bottom"/>
          </w:tcPr>
          <w:p w14:paraId="4A263ED1" w14:textId="77777777" w:rsidR="00606931" w:rsidRPr="00D95A50" w:rsidRDefault="00606931" w:rsidP="00D41958">
            <w:pPr>
              <w:pStyle w:val="Stycke"/>
            </w:pPr>
          </w:p>
        </w:tc>
        <w:tc>
          <w:tcPr>
            <w:tcW w:w="779" w:type="dxa"/>
            <w:tcBorders>
              <w:top w:val="single" w:sz="4" w:space="0" w:color="auto"/>
              <w:left w:val="single" w:sz="4" w:space="0" w:color="auto"/>
              <w:bottom w:val="single" w:sz="4" w:space="0" w:color="auto"/>
              <w:right w:val="single" w:sz="4" w:space="0" w:color="auto"/>
            </w:tcBorders>
            <w:vAlign w:val="bottom"/>
          </w:tcPr>
          <w:p w14:paraId="3844C386" w14:textId="77777777" w:rsidR="00606931" w:rsidRPr="00D95A50" w:rsidRDefault="00606931" w:rsidP="00D41958">
            <w:pPr>
              <w:pStyle w:val="Stycke"/>
            </w:pPr>
            <w:r w:rsidRPr="00D95A50">
              <w:t>Mini-atyr</w:t>
            </w:r>
          </w:p>
        </w:tc>
        <w:tc>
          <w:tcPr>
            <w:tcW w:w="780" w:type="dxa"/>
            <w:tcBorders>
              <w:top w:val="single" w:sz="4" w:space="0" w:color="auto"/>
              <w:left w:val="single" w:sz="4" w:space="0" w:color="auto"/>
              <w:bottom w:val="single" w:sz="4" w:space="0" w:color="auto"/>
              <w:right w:val="single" w:sz="4" w:space="0" w:color="auto"/>
            </w:tcBorders>
            <w:vAlign w:val="bottom"/>
          </w:tcPr>
          <w:p w14:paraId="410DBF3A" w14:textId="77777777" w:rsidR="00606931" w:rsidRPr="00D95A50" w:rsidRDefault="00606931" w:rsidP="00D41958">
            <w:pPr>
              <w:pStyle w:val="Stycke"/>
              <w:jc w:val="left"/>
            </w:pPr>
            <w:r w:rsidRPr="00D95A50">
              <w:t>Mycket liten</w:t>
            </w:r>
          </w:p>
        </w:tc>
        <w:tc>
          <w:tcPr>
            <w:tcW w:w="780" w:type="dxa"/>
            <w:tcBorders>
              <w:top w:val="single" w:sz="4" w:space="0" w:color="auto"/>
              <w:left w:val="single" w:sz="4" w:space="0" w:color="auto"/>
              <w:bottom w:val="single" w:sz="4" w:space="0" w:color="auto"/>
              <w:right w:val="single" w:sz="4" w:space="0" w:color="auto"/>
            </w:tcBorders>
            <w:vAlign w:val="bottom"/>
          </w:tcPr>
          <w:p w14:paraId="476DDBDA" w14:textId="77777777" w:rsidR="00606931" w:rsidRPr="00D95A50" w:rsidRDefault="00606931" w:rsidP="00D41958">
            <w:pPr>
              <w:pStyle w:val="Stycke"/>
            </w:pPr>
            <w:r w:rsidRPr="00D95A50">
              <w:t>Liten</w:t>
            </w:r>
          </w:p>
        </w:tc>
        <w:tc>
          <w:tcPr>
            <w:tcW w:w="780" w:type="dxa"/>
            <w:tcBorders>
              <w:top w:val="single" w:sz="4" w:space="0" w:color="auto"/>
              <w:left w:val="single" w:sz="4" w:space="0" w:color="auto"/>
              <w:bottom w:val="single" w:sz="4" w:space="0" w:color="auto"/>
              <w:right w:val="single" w:sz="4" w:space="0" w:color="auto"/>
            </w:tcBorders>
            <w:vAlign w:val="bottom"/>
          </w:tcPr>
          <w:p w14:paraId="5C98147C" w14:textId="77777777" w:rsidR="00606931" w:rsidRPr="00D95A50" w:rsidRDefault="00606931" w:rsidP="00D41958">
            <w:pPr>
              <w:pStyle w:val="Stycke"/>
            </w:pPr>
            <w:r w:rsidRPr="00D95A50">
              <w:t>Normal</w:t>
            </w:r>
          </w:p>
        </w:tc>
        <w:tc>
          <w:tcPr>
            <w:tcW w:w="780" w:type="dxa"/>
            <w:tcBorders>
              <w:top w:val="single" w:sz="4" w:space="0" w:color="auto"/>
              <w:left w:val="single" w:sz="4" w:space="0" w:color="auto"/>
              <w:bottom w:val="single" w:sz="4" w:space="0" w:color="auto"/>
              <w:right w:val="single" w:sz="4" w:space="0" w:color="auto"/>
            </w:tcBorders>
            <w:vAlign w:val="bottom"/>
          </w:tcPr>
          <w:p w14:paraId="5156AE2A" w14:textId="77777777" w:rsidR="00606931" w:rsidRPr="00D95A50" w:rsidRDefault="00606931" w:rsidP="00D41958">
            <w:pPr>
              <w:pStyle w:val="Stycke"/>
            </w:pPr>
            <w:r w:rsidRPr="00D95A50">
              <w:t>Stor</w:t>
            </w:r>
          </w:p>
        </w:tc>
        <w:tc>
          <w:tcPr>
            <w:tcW w:w="868" w:type="dxa"/>
            <w:tcBorders>
              <w:top w:val="single" w:sz="4" w:space="0" w:color="auto"/>
              <w:left w:val="single" w:sz="4" w:space="0" w:color="auto"/>
              <w:bottom w:val="single" w:sz="4" w:space="0" w:color="auto"/>
              <w:right w:val="single" w:sz="4" w:space="0" w:color="auto"/>
            </w:tcBorders>
            <w:vAlign w:val="bottom"/>
          </w:tcPr>
          <w:p w14:paraId="0564684A" w14:textId="77777777" w:rsidR="00606931" w:rsidRPr="00D95A50" w:rsidRDefault="00606931" w:rsidP="00D41958">
            <w:pPr>
              <w:pStyle w:val="Stycke"/>
            </w:pPr>
            <w:r w:rsidRPr="00D95A50">
              <w:t> </w:t>
            </w:r>
          </w:p>
        </w:tc>
      </w:tr>
      <w:tr w:rsidR="00606931" w:rsidRPr="00D95A50" w14:paraId="1EA03EB1" w14:textId="77777777" w:rsidTr="00D41958">
        <w:trPr>
          <w:trHeight w:val="270"/>
        </w:trPr>
        <w:tc>
          <w:tcPr>
            <w:tcW w:w="450" w:type="dxa"/>
            <w:tcBorders>
              <w:top w:val="single" w:sz="4" w:space="0" w:color="auto"/>
              <w:left w:val="single" w:sz="4" w:space="0" w:color="auto"/>
              <w:bottom w:val="single" w:sz="4" w:space="0" w:color="auto"/>
              <w:right w:val="single" w:sz="4" w:space="0" w:color="auto"/>
            </w:tcBorders>
            <w:vAlign w:val="bottom"/>
          </w:tcPr>
          <w:p w14:paraId="6DF15542" w14:textId="77777777" w:rsidR="00606931" w:rsidRPr="00D95A50" w:rsidRDefault="00606931" w:rsidP="00D41958">
            <w:pPr>
              <w:pStyle w:val="Stycke"/>
            </w:pPr>
            <w:r w:rsidRPr="00D95A50">
              <w:t>S1</w:t>
            </w:r>
          </w:p>
        </w:tc>
        <w:tc>
          <w:tcPr>
            <w:tcW w:w="779" w:type="dxa"/>
            <w:tcBorders>
              <w:top w:val="single" w:sz="4" w:space="0" w:color="auto"/>
              <w:left w:val="single" w:sz="4" w:space="0" w:color="auto"/>
              <w:bottom w:val="single" w:sz="4" w:space="0" w:color="auto"/>
              <w:right w:val="single" w:sz="4" w:space="0" w:color="auto"/>
            </w:tcBorders>
            <w:vAlign w:val="bottom"/>
          </w:tcPr>
          <w:p w14:paraId="5E60AED9" w14:textId="77777777" w:rsidR="00606931" w:rsidRPr="00D95A50" w:rsidRDefault="00606931" w:rsidP="00D41958">
            <w:pPr>
              <w:pStyle w:val="Stycke"/>
              <w:rPr>
                <w:b/>
              </w:rPr>
            </w:pPr>
            <w:r w:rsidRPr="00D95A50">
              <w:rPr>
                <w:b/>
              </w:rPr>
              <w:t>≤ 0,10</w:t>
            </w:r>
          </w:p>
        </w:tc>
        <w:tc>
          <w:tcPr>
            <w:tcW w:w="780" w:type="dxa"/>
            <w:tcBorders>
              <w:top w:val="single" w:sz="4" w:space="0" w:color="auto"/>
              <w:left w:val="single" w:sz="4" w:space="0" w:color="auto"/>
              <w:bottom w:val="single" w:sz="4" w:space="0" w:color="auto"/>
              <w:right w:val="single" w:sz="4" w:space="0" w:color="auto"/>
            </w:tcBorders>
            <w:vAlign w:val="bottom"/>
          </w:tcPr>
          <w:p w14:paraId="3E20ADFF" w14:textId="77777777" w:rsidR="00606931" w:rsidRPr="00D95A50" w:rsidRDefault="00606931" w:rsidP="00D41958">
            <w:pPr>
              <w:pStyle w:val="Stycke"/>
              <w:rPr>
                <w:b/>
              </w:rPr>
            </w:pPr>
            <w:r w:rsidRPr="00D95A50">
              <w:rPr>
                <w:b/>
              </w:rPr>
              <w:t>0,20</w:t>
            </w:r>
          </w:p>
        </w:tc>
        <w:tc>
          <w:tcPr>
            <w:tcW w:w="780" w:type="dxa"/>
            <w:tcBorders>
              <w:top w:val="single" w:sz="4" w:space="0" w:color="auto"/>
              <w:left w:val="single" w:sz="4" w:space="0" w:color="auto"/>
              <w:bottom w:val="single" w:sz="4" w:space="0" w:color="auto"/>
              <w:right w:val="single" w:sz="4" w:space="0" w:color="auto"/>
            </w:tcBorders>
            <w:noWrap/>
            <w:vAlign w:val="bottom"/>
          </w:tcPr>
          <w:p w14:paraId="06BFF073" w14:textId="77777777" w:rsidR="00606931" w:rsidRPr="00D95A50" w:rsidRDefault="00606931" w:rsidP="00D41958">
            <w:pPr>
              <w:pStyle w:val="Stycke"/>
              <w:rPr>
                <w:b/>
              </w:rPr>
            </w:pPr>
            <w:r w:rsidRPr="00D95A50">
              <w:rPr>
                <w:b/>
              </w:rPr>
              <w:t>0,30</w:t>
            </w:r>
          </w:p>
        </w:tc>
        <w:tc>
          <w:tcPr>
            <w:tcW w:w="780" w:type="dxa"/>
            <w:tcBorders>
              <w:top w:val="single" w:sz="4" w:space="0" w:color="auto"/>
              <w:left w:val="single" w:sz="4" w:space="0" w:color="auto"/>
              <w:bottom w:val="single" w:sz="4" w:space="0" w:color="auto"/>
              <w:right w:val="single" w:sz="4" w:space="0" w:color="auto"/>
            </w:tcBorders>
            <w:noWrap/>
            <w:vAlign w:val="bottom"/>
          </w:tcPr>
          <w:p w14:paraId="0C7812F8" w14:textId="77777777" w:rsidR="00606931" w:rsidRPr="00D95A50" w:rsidRDefault="00606931" w:rsidP="00D41958">
            <w:pPr>
              <w:pStyle w:val="Stycke"/>
              <w:rPr>
                <w:b/>
              </w:rPr>
            </w:pPr>
            <w:r w:rsidRPr="00D95A50">
              <w:rPr>
                <w:b/>
              </w:rPr>
              <w:t>0,40</w:t>
            </w:r>
          </w:p>
        </w:tc>
        <w:tc>
          <w:tcPr>
            <w:tcW w:w="780" w:type="dxa"/>
            <w:tcBorders>
              <w:top w:val="single" w:sz="4" w:space="0" w:color="auto"/>
              <w:left w:val="single" w:sz="4" w:space="0" w:color="auto"/>
              <w:bottom w:val="single" w:sz="4" w:space="0" w:color="auto"/>
              <w:right w:val="single" w:sz="4" w:space="0" w:color="auto"/>
            </w:tcBorders>
            <w:noWrap/>
            <w:vAlign w:val="bottom"/>
          </w:tcPr>
          <w:p w14:paraId="757C677E" w14:textId="77777777" w:rsidR="00606931" w:rsidRPr="00D95A50" w:rsidRDefault="00606931" w:rsidP="00D41958">
            <w:pPr>
              <w:pStyle w:val="Stycke"/>
              <w:rPr>
                <w:b/>
              </w:rPr>
            </w:pPr>
            <w:r w:rsidRPr="00D95A50">
              <w:rPr>
                <w:b/>
              </w:rPr>
              <w:t>≥ 0,60</w:t>
            </w:r>
          </w:p>
        </w:tc>
        <w:tc>
          <w:tcPr>
            <w:tcW w:w="868" w:type="dxa"/>
            <w:tcBorders>
              <w:top w:val="single" w:sz="4" w:space="0" w:color="auto"/>
              <w:left w:val="single" w:sz="4" w:space="0" w:color="auto"/>
              <w:bottom w:val="single" w:sz="4" w:space="0" w:color="auto"/>
              <w:right w:val="single" w:sz="4" w:space="0" w:color="auto"/>
            </w:tcBorders>
            <w:vAlign w:val="bottom"/>
          </w:tcPr>
          <w:p w14:paraId="409B3DD7" w14:textId="77777777" w:rsidR="00606931" w:rsidRPr="00D95A50" w:rsidRDefault="00606931" w:rsidP="00D41958">
            <w:pPr>
              <w:pStyle w:val="Stycke"/>
            </w:pPr>
            <w:r w:rsidRPr="00D95A50">
              <w:t>Sidlängd</w:t>
            </w:r>
          </w:p>
        </w:tc>
      </w:tr>
    </w:tbl>
    <w:p w14:paraId="0491E120" w14:textId="77777777" w:rsidR="00606931" w:rsidRPr="00D95A50" w:rsidRDefault="00606931" w:rsidP="00606931">
      <w:pPr>
        <w:pStyle w:val="Stycke"/>
        <w:spacing w:before="120"/>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6B85DCDE" w14:textId="77777777" w:rsidTr="00D41958">
        <w:tc>
          <w:tcPr>
            <w:tcW w:w="4166" w:type="pct"/>
            <w:tcBorders>
              <w:bottom w:val="single" w:sz="4" w:space="0" w:color="auto"/>
            </w:tcBorders>
          </w:tcPr>
          <w:p w14:paraId="6B762D6A"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2FB91C77" w14:textId="77777777" w:rsidR="00606931" w:rsidRPr="00D95A50" w:rsidRDefault="00606931" w:rsidP="00D41958">
            <w:pPr>
              <w:pStyle w:val="Stycke"/>
            </w:pPr>
            <w:r w:rsidRPr="00D95A50">
              <w:rPr>
                <w:b/>
              </w:rPr>
              <w:t>Storlek</w:t>
            </w:r>
          </w:p>
        </w:tc>
      </w:tr>
      <w:tr w:rsidR="00606931" w:rsidRPr="00D95A50" w14:paraId="39F3D78F" w14:textId="77777777" w:rsidTr="00D41958">
        <w:tc>
          <w:tcPr>
            <w:tcW w:w="4166" w:type="pct"/>
          </w:tcPr>
          <w:p w14:paraId="0977101C" w14:textId="77777777" w:rsidR="00606931" w:rsidRPr="00D95A50" w:rsidRDefault="00606931" w:rsidP="00D41958">
            <w:pPr>
              <w:pStyle w:val="Stycke"/>
            </w:pPr>
            <w:r w:rsidRPr="00D95A50">
              <w:t>1. Väg som inte är motorväg eller motortrafikled</w:t>
            </w:r>
          </w:p>
        </w:tc>
        <w:tc>
          <w:tcPr>
            <w:tcW w:w="834" w:type="pct"/>
          </w:tcPr>
          <w:p w14:paraId="37B1C589" w14:textId="77777777" w:rsidR="00606931" w:rsidRPr="00D95A50" w:rsidRDefault="00606931" w:rsidP="00D41958">
            <w:pPr>
              <w:pStyle w:val="Stycke"/>
            </w:pPr>
            <w:r w:rsidRPr="00D95A50">
              <w:t>Normal</w:t>
            </w:r>
          </w:p>
        </w:tc>
      </w:tr>
      <w:tr w:rsidR="00606931" w:rsidRPr="00D95A50" w14:paraId="2D71BF73" w14:textId="77777777" w:rsidTr="00D41958">
        <w:tc>
          <w:tcPr>
            <w:tcW w:w="4166" w:type="pct"/>
          </w:tcPr>
          <w:p w14:paraId="5AA16B07" w14:textId="77777777" w:rsidR="00606931" w:rsidRPr="00D95A50" w:rsidRDefault="00606931" w:rsidP="00D41958">
            <w:pPr>
              <w:pStyle w:val="Stycke"/>
            </w:pPr>
            <w:r w:rsidRPr="00D95A50">
              <w:t>2. Väg i trång väg- eller gatumiljö med korta sikt</w:t>
            </w:r>
            <w:r w:rsidRPr="00D95A50">
              <w:softHyphen/>
              <w:t>sträckor</w:t>
            </w:r>
          </w:p>
        </w:tc>
        <w:tc>
          <w:tcPr>
            <w:tcW w:w="834" w:type="pct"/>
          </w:tcPr>
          <w:p w14:paraId="7D93E2D3" w14:textId="77777777" w:rsidR="00606931" w:rsidRPr="00D95A50" w:rsidRDefault="00606931" w:rsidP="00D41958">
            <w:pPr>
              <w:pStyle w:val="Stycke"/>
            </w:pPr>
            <w:r w:rsidRPr="00D95A50">
              <w:t>Liten</w:t>
            </w:r>
          </w:p>
        </w:tc>
      </w:tr>
      <w:tr w:rsidR="00606931" w:rsidRPr="00D95A50" w14:paraId="42D3EBC3" w14:textId="77777777" w:rsidTr="00D41958">
        <w:tc>
          <w:tcPr>
            <w:tcW w:w="4166" w:type="pct"/>
          </w:tcPr>
          <w:p w14:paraId="7FCA6FEC" w14:textId="77777777" w:rsidR="00606931" w:rsidRPr="00D95A50" w:rsidRDefault="00606931" w:rsidP="00D41958">
            <w:pPr>
              <w:pStyle w:val="Stycke"/>
            </w:pPr>
            <w:r w:rsidRPr="00D95A50">
              <w:t>3. Inom ett område för parkering</w:t>
            </w:r>
          </w:p>
        </w:tc>
        <w:tc>
          <w:tcPr>
            <w:tcW w:w="834" w:type="pct"/>
          </w:tcPr>
          <w:p w14:paraId="1434A613" w14:textId="77777777" w:rsidR="00606931" w:rsidRPr="00D95A50" w:rsidRDefault="00606931" w:rsidP="00D41958">
            <w:pPr>
              <w:pStyle w:val="Stycke"/>
            </w:pPr>
            <w:r w:rsidRPr="00D95A50">
              <w:t>Liten</w:t>
            </w:r>
          </w:p>
        </w:tc>
      </w:tr>
      <w:tr w:rsidR="00606931" w:rsidRPr="00D95A50" w14:paraId="2E07F68A" w14:textId="77777777" w:rsidTr="00D41958">
        <w:tc>
          <w:tcPr>
            <w:tcW w:w="4166" w:type="pct"/>
          </w:tcPr>
          <w:p w14:paraId="57086EE8" w14:textId="77777777" w:rsidR="00606931" w:rsidRPr="00D95A50" w:rsidRDefault="00606931" w:rsidP="00D41958">
            <w:pPr>
              <w:pStyle w:val="Stycke"/>
            </w:pPr>
            <w:r w:rsidRPr="00D95A50">
              <w:t>4. Vid enskild uppställningsplats</w:t>
            </w:r>
          </w:p>
        </w:tc>
        <w:tc>
          <w:tcPr>
            <w:tcW w:w="834" w:type="pct"/>
          </w:tcPr>
          <w:p w14:paraId="799396AA" w14:textId="77777777" w:rsidR="00606931" w:rsidRPr="00D95A50" w:rsidRDefault="00606931" w:rsidP="00D41958">
            <w:pPr>
              <w:pStyle w:val="Stycke"/>
            </w:pPr>
            <w:r w:rsidRPr="00D95A50">
              <w:t>Mycket liten</w:t>
            </w:r>
          </w:p>
        </w:tc>
      </w:tr>
      <w:tr w:rsidR="00606931" w:rsidRPr="00D95A50" w14:paraId="1F254F8F" w14:textId="77777777" w:rsidTr="00D41958">
        <w:tc>
          <w:tcPr>
            <w:tcW w:w="4166" w:type="pct"/>
          </w:tcPr>
          <w:p w14:paraId="0289CC80" w14:textId="77777777" w:rsidR="00606931" w:rsidRPr="00D95A50" w:rsidRDefault="00606931" w:rsidP="00D41958">
            <w:pPr>
              <w:pStyle w:val="Stycke"/>
            </w:pPr>
            <w:r w:rsidRPr="00D95A50">
              <w:t>5. På stolpe med parkeringsmätare, hänvisning till biljettautomat eller liknande</w:t>
            </w:r>
          </w:p>
        </w:tc>
        <w:tc>
          <w:tcPr>
            <w:tcW w:w="834" w:type="pct"/>
          </w:tcPr>
          <w:p w14:paraId="7B76FF19" w14:textId="77777777" w:rsidR="00606931" w:rsidRPr="00D95A50" w:rsidRDefault="00606931" w:rsidP="00D41958">
            <w:pPr>
              <w:pStyle w:val="Stycke"/>
            </w:pPr>
            <w:r w:rsidRPr="00D95A50">
              <w:t>Mini-atyr</w:t>
            </w:r>
          </w:p>
        </w:tc>
      </w:tr>
    </w:tbl>
    <w:p w14:paraId="7569D386" w14:textId="77777777" w:rsidR="00606931" w:rsidRPr="00D95A50" w:rsidRDefault="00606931" w:rsidP="00606931">
      <w:pPr>
        <w:pStyle w:val="Stycke"/>
        <w:spacing w:before="360" w:after="120"/>
      </w:pPr>
      <w:r w:rsidRPr="00D95A50">
        <w:rPr>
          <w:b/>
          <w:noProof/>
        </w:rPr>
        <w:lastRenderedPageBreak/>
        <w:t>Märke E20 Områdesmärke och E21 Slut på område</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1AC6D8EC" w14:textId="77777777" w:rsidTr="00D41958">
        <w:trPr>
          <w:trHeight w:val="270"/>
        </w:trPr>
        <w:tc>
          <w:tcPr>
            <w:tcW w:w="737" w:type="dxa"/>
            <w:gridSpan w:val="7"/>
            <w:tcBorders>
              <w:top w:val="nil"/>
              <w:left w:val="nil"/>
              <w:bottom w:val="single" w:sz="4" w:space="0" w:color="auto"/>
              <w:right w:val="nil"/>
            </w:tcBorders>
            <w:noWrap/>
            <w:vAlign w:val="bottom"/>
          </w:tcPr>
          <w:p w14:paraId="77E4ACD1" w14:textId="77777777" w:rsidR="00606931" w:rsidRPr="00D95A50" w:rsidRDefault="00606931" w:rsidP="00D41958">
            <w:pPr>
              <w:pStyle w:val="Styckemedindrag"/>
            </w:pPr>
            <w:r w:rsidRPr="00D95A50">
              <w:rPr>
                <w:noProof/>
              </w:rPr>
              <w:drawing>
                <wp:anchor distT="0" distB="0" distL="114300" distR="114300" simplePos="0" relativeHeight="251607040" behindDoc="0" locked="0" layoutInCell="1" allowOverlap="1" wp14:anchorId="1C00C78F" wp14:editId="64F482FA">
                  <wp:simplePos x="0" y="0"/>
                  <wp:positionH relativeFrom="column">
                    <wp:posOffset>-92075</wp:posOffset>
                  </wp:positionH>
                  <wp:positionV relativeFrom="paragraph">
                    <wp:posOffset>-1398270</wp:posOffset>
                  </wp:positionV>
                  <wp:extent cx="1439545" cy="1454150"/>
                  <wp:effectExtent l="0" t="0" r="8255" b="0"/>
                  <wp:wrapTopAndBottom/>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3" cstate="print"/>
                          <a:srcRect/>
                          <a:stretch>
                            <a:fillRect/>
                          </a:stretch>
                        </pic:blipFill>
                        <pic:spPr bwMode="auto">
                          <a:xfrm>
                            <a:off x="0" y="0"/>
                            <a:ext cx="1439545" cy="1454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606931" w:rsidRPr="00D95A50" w14:paraId="195831EA"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597C871C" w14:textId="77777777" w:rsidR="00606931" w:rsidRPr="00D95A50" w:rsidRDefault="00606931" w:rsidP="00D41958">
            <w:pPr>
              <w:pStyle w:val="Stycke"/>
            </w:pPr>
            <w:r w:rsidRPr="00D95A50">
              <w:t>Storlek och mått i meter för märke E20 och E21</w:t>
            </w:r>
          </w:p>
        </w:tc>
      </w:tr>
      <w:tr w:rsidR="00606931" w:rsidRPr="00D95A50" w14:paraId="392D06BB"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677F9155"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23F753FB"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625D7F73"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37EF529E"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73414A31"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2AC82EFE"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5CBF7D0B" w14:textId="77777777" w:rsidR="00606931" w:rsidRPr="00D95A50" w:rsidRDefault="00606931" w:rsidP="00D41958">
            <w:pPr>
              <w:pStyle w:val="Stycke"/>
            </w:pPr>
            <w:r w:rsidRPr="00D95A50">
              <w:t> </w:t>
            </w:r>
          </w:p>
        </w:tc>
      </w:tr>
      <w:tr w:rsidR="00606931" w:rsidRPr="00D95A50" w14:paraId="1CEDEC59"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0F6817D1"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27666546"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1E47F8B0"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4A1C2BA3" w14:textId="77777777" w:rsidR="00606931" w:rsidRPr="00D95A50" w:rsidRDefault="00606931" w:rsidP="00D41958">
            <w:pPr>
              <w:pStyle w:val="Stycke"/>
              <w:rPr>
                <w:b/>
              </w:rPr>
            </w:pPr>
            <w:r w:rsidRPr="00D95A50">
              <w:rPr>
                <w:b/>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35C2F2CB" w14:textId="77777777" w:rsidR="00606931" w:rsidRPr="00D95A50" w:rsidRDefault="00606931" w:rsidP="00D41958">
            <w:pPr>
              <w:pStyle w:val="Stycke"/>
              <w:rPr>
                <w:b/>
              </w:rPr>
            </w:pPr>
            <w:r w:rsidRPr="00D95A50">
              <w:rPr>
                <w:b/>
              </w:rPr>
              <w:t>1,20</w:t>
            </w:r>
          </w:p>
        </w:tc>
        <w:tc>
          <w:tcPr>
            <w:tcW w:w="737" w:type="dxa"/>
            <w:tcBorders>
              <w:top w:val="single" w:sz="4" w:space="0" w:color="auto"/>
              <w:left w:val="single" w:sz="4" w:space="0" w:color="auto"/>
              <w:bottom w:val="single" w:sz="4" w:space="0" w:color="auto"/>
              <w:right w:val="single" w:sz="4" w:space="0" w:color="auto"/>
            </w:tcBorders>
            <w:noWrap/>
            <w:vAlign w:val="bottom"/>
          </w:tcPr>
          <w:p w14:paraId="12E922C7"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14E7D548" w14:textId="77777777" w:rsidR="00606931" w:rsidRPr="00D95A50" w:rsidRDefault="00606931" w:rsidP="00D41958">
            <w:pPr>
              <w:pStyle w:val="Stycke"/>
            </w:pPr>
            <w:r w:rsidRPr="00D95A50">
              <w:t>Sidlängd</w:t>
            </w:r>
          </w:p>
        </w:tc>
      </w:tr>
    </w:tbl>
    <w:p w14:paraId="6E90C6DB" w14:textId="77777777" w:rsidR="00606931" w:rsidRPr="00D95A50" w:rsidRDefault="00606931" w:rsidP="00606931">
      <w:pPr>
        <w:pStyle w:val="Styckemedindrag"/>
      </w:pPr>
    </w:p>
    <w:p w14:paraId="4329A610"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0A47DCDD" w14:textId="77777777" w:rsidTr="00D41958">
        <w:tc>
          <w:tcPr>
            <w:tcW w:w="4166" w:type="pct"/>
            <w:tcBorders>
              <w:bottom w:val="single" w:sz="4" w:space="0" w:color="auto"/>
            </w:tcBorders>
          </w:tcPr>
          <w:p w14:paraId="2FD479DF"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0554337C" w14:textId="77777777" w:rsidR="00606931" w:rsidRPr="00D95A50" w:rsidRDefault="00606931" w:rsidP="00D41958">
            <w:pPr>
              <w:pStyle w:val="Stycke"/>
            </w:pPr>
            <w:r w:rsidRPr="00D95A50">
              <w:rPr>
                <w:b/>
              </w:rPr>
              <w:t>Storlek</w:t>
            </w:r>
          </w:p>
        </w:tc>
      </w:tr>
      <w:tr w:rsidR="00606931" w:rsidRPr="00D95A50" w14:paraId="4236BD50" w14:textId="77777777" w:rsidTr="00D41958">
        <w:tc>
          <w:tcPr>
            <w:tcW w:w="4166" w:type="pct"/>
          </w:tcPr>
          <w:p w14:paraId="01F0C256" w14:textId="77777777" w:rsidR="00606931" w:rsidRPr="00D95A50" w:rsidRDefault="00606931" w:rsidP="00D41958">
            <w:pPr>
              <w:pStyle w:val="Stycke"/>
            </w:pPr>
            <w:r w:rsidRPr="00D95A50">
              <w:t>1. Motorväg och motortrafikled</w:t>
            </w:r>
          </w:p>
        </w:tc>
        <w:tc>
          <w:tcPr>
            <w:tcW w:w="834" w:type="pct"/>
          </w:tcPr>
          <w:p w14:paraId="0C5C0BA0" w14:textId="77777777" w:rsidR="00606931" w:rsidRPr="00D95A50" w:rsidRDefault="00606931" w:rsidP="00D41958">
            <w:pPr>
              <w:pStyle w:val="Stycke"/>
            </w:pPr>
            <w:r w:rsidRPr="00D95A50">
              <w:t>Normal</w:t>
            </w:r>
          </w:p>
        </w:tc>
      </w:tr>
      <w:tr w:rsidR="00606931" w:rsidRPr="00D95A50" w14:paraId="6325E312" w14:textId="77777777" w:rsidTr="00D41958">
        <w:tc>
          <w:tcPr>
            <w:tcW w:w="4166" w:type="pct"/>
          </w:tcPr>
          <w:p w14:paraId="49097BC5" w14:textId="77777777" w:rsidR="00606931" w:rsidRPr="00D95A50" w:rsidRDefault="00606931" w:rsidP="00D41958">
            <w:pPr>
              <w:pStyle w:val="Stycke"/>
            </w:pPr>
            <w:r w:rsidRPr="00D95A50">
              <w:t>2. Väg som inte är motorväg eller motortrafikled</w:t>
            </w:r>
          </w:p>
        </w:tc>
        <w:tc>
          <w:tcPr>
            <w:tcW w:w="834" w:type="pct"/>
          </w:tcPr>
          <w:p w14:paraId="0BDE1DB2" w14:textId="77777777" w:rsidR="00606931" w:rsidRPr="00D95A50" w:rsidRDefault="00606931" w:rsidP="00D41958">
            <w:pPr>
              <w:pStyle w:val="Stycke"/>
            </w:pPr>
            <w:r w:rsidRPr="00D95A50">
              <w:t>Normal</w:t>
            </w:r>
          </w:p>
        </w:tc>
      </w:tr>
      <w:tr w:rsidR="00606931" w:rsidRPr="00D95A50" w14:paraId="319588E1" w14:textId="77777777" w:rsidTr="00D41958">
        <w:tc>
          <w:tcPr>
            <w:tcW w:w="4166" w:type="pct"/>
          </w:tcPr>
          <w:p w14:paraId="3F85063A" w14:textId="77777777" w:rsidR="00606931" w:rsidRPr="00D95A50" w:rsidRDefault="00606931" w:rsidP="00D41958">
            <w:pPr>
              <w:pStyle w:val="Stycke"/>
            </w:pPr>
            <w:r w:rsidRPr="00D95A50">
              <w:t>3. Väg enligt 2 i trång väg- eller gatumiljö med korta siktsträckor</w:t>
            </w:r>
          </w:p>
        </w:tc>
        <w:tc>
          <w:tcPr>
            <w:tcW w:w="834" w:type="pct"/>
          </w:tcPr>
          <w:p w14:paraId="6D4CACFE" w14:textId="77777777" w:rsidR="00606931" w:rsidRPr="00D95A50" w:rsidRDefault="00606931" w:rsidP="00D41958">
            <w:pPr>
              <w:pStyle w:val="Stycke"/>
            </w:pPr>
            <w:r w:rsidRPr="00D95A50">
              <w:t>Liten</w:t>
            </w:r>
          </w:p>
        </w:tc>
      </w:tr>
    </w:tbl>
    <w:p w14:paraId="50B0FC46" w14:textId="77777777" w:rsidR="00606931" w:rsidRPr="00D95A50" w:rsidRDefault="00606931" w:rsidP="00606931">
      <w:pPr>
        <w:pStyle w:val="Stycke"/>
        <w:spacing w:before="360" w:after="120"/>
      </w:pPr>
      <w:r w:rsidRPr="00D95A50">
        <w:rPr>
          <w:b/>
          <w:noProof/>
        </w:rPr>
        <w:t>Märke E22 Busshållplats</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745DAA23" w14:textId="77777777" w:rsidTr="00D41958">
        <w:trPr>
          <w:trHeight w:val="270"/>
        </w:trPr>
        <w:tc>
          <w:tcPr>
            <w:tcW w:w="737" w:type="dxa"/>
            <w:gridSpan w:val="7"/>
            <w:tcBorders>
              <w:top w:val="nil"/>
              <w:left w:val="nil"/>
              <w:bottom w:val="single" w:sz="4" w:space="0" w:color="auto"/>
              <w:right w:val="nil"/>
            </w:tcBorders>
            <w:noWrap/>
            <w:vAlign w:val="bottom"/>
          </w:tcPr>
          <w:p w14:paraId="30CAEFC8" w14:textId="77777777" w:rsidR="00606931" w:rsidRPr="00D95A50" w:rsidRDefault="00606931" w:rsidP="00D41958">
            <w:pPr>
              <w:pStyle w:val="Styckemedindrag"/>
            </w:pPr>
            <w:r w:rsidRPr="00D95A50">
              <w:rPr>
                <w:noProof/>
              </w:rPr>
              <w:drawing>
                <wp:anchor distT="0" distB="0" distL="114300" distR="114300" simplePos="0" relativeHeight="251642880" behindDoc="0" locked="0" layoutInCell="1" allowOverlap="1" wp14:anchorId="13519C58" wp14:editId="3CE7A88C">
                  <wp:simplePos x="0" y="0"/>
                  <wp:positionH relativeFrom="column">
                    <wp:posOffset>-32385</wp:posOffset>
                  </wp:positionH>
                  <wp:positionV relativeFrom="paragraph">
                    <wp:posOffset>-957580</wp:posOffset>
                  </wp:positionV>
                  <wp:extent cx="1574800" cy="971550"/>
                  <wp:effectExtent l="0" t="0" r="6350" b="0"/>
                  <wp:wrapTopAndBottom/>
                  <wp:docPr id="10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74800" cy="971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606931" w:rsidRPr="00D95A50" w14:paraId="0058E5D0"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485502CA" w14:textId="77777777" w:rsidR="00606931" w:rsidRPr="00D95A50" w:rsidRDefault="00606931" w:rsidP="00D41958">
            <w:pPr>
              <w:pStyle w:val="Stycke"/>
            </w:pPr>
            <w:r w:rsidRPr="00D95A50">
              <w:t>Storlek och mått i meter för märke E22</w:t>
            </w:r>
          </w:p>
        </w:tc>
      </w:tr>
      <w:tr w:rsidR="00606931" w:rsidRPr="00D95A50" w14:paraId="1B13B854"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6D751BA6"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40B2AD43"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21ADB23E"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1F9BB244"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3312A7F5"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6DC21FE4"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4B4E6F61" w14:textId="77777777" w:rsidR="00606931" w:rsidRPr="00D95A50" w:rsidRDefault="00606931" w:rsidP="00D41958">
            <w:pPr>
              <w:pStyle w:val="Stycke"/>
            </w:pPr>
            <w:r w:rsidRPr="00D95A50">
              <w:t> </w:t>
            </w:r>
          </w:p>
        </w:tc>
      </w:tr>
      <w:tr w:rsidR="00606931" w:rsidRPr="00D95A50" w14:paraId="2AE814F0"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5E932B0E"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4EE7AF4C"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293CD013"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1D073E19"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39E60CB7"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498294D5"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31948CBE" w14:textId="77777777" w:rsidR="00606931" w:rsidRPr="00D95A50" w:rsidRDefault="00606931" w:rsidP="00D41958">
            <w:pPr>
              <w:pStyle w:val="Stycke"/>
            </w:pPr>
            <w:r w:rsidRPr="00D95A50">
              <w:t>Bredd</w:t>
            </w:r>
          </w:p>
        </w:tc>
      </w:tr>
      <w:tr w:rsidR="00606931" w:rsidRPr="00D95A50" w14:paraId="71E11F5C"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247812B5"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2D72633A"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185567C3"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1F7A6674" w14:textId="77777777" w:rsidR="00606931" w:rsidRPr="00D95A50" w:rsidRDefault="00606931" w:rsidP="00D41958">
            <w:pPr>
              <w:pStyle w:val="Stycke"/>
              <w:rPr>
                <w:b/>
              </w:rPr>
            </w:pPr>
            <w:r w:rsidRPr="00D95A50">
              <w:rPr>
                <w:b/>
              </w:rPr>
              <w:t>0,20</w:t>
            </w:r>
          </w:p>
        </w:tc>
        <w:tc>
          <w:tcPr>
            <w:tcW w:w="737" w:type="dxa"/>
            <w:tcBorders>
              <w:top w:val="single" w:sz="4" w:space="0" w:color="auto"/>
              <w:left w:val="single" w:sz="4" w:space="0" w:color="auto"/>
              <w:bottom w:val="single" w:sz="4" w:space="0" w:color="auto"/>
              <w:right w:val="single" w:sz="4" w:space="0" w:color="auto"/>
            </w:tcBorders>
            <w:noWrap/>
            <w:vAlign w:val="bottom"/>
          </w:tcPr>
          <w:p w14:paraId="35B935FA"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1D587663"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65C28124" w14:textId="77777777" w:rsidR="00606931" w:rsidRPr="00D95A50" w:rsidRDefault="00606931" w:rsidP="00D41958">
            <w:pPr>
              <w:pStyle w:val="Stycke"/>
            </w:pPr>
            <w:r w:rsidRPr="00D95A50">
              <w:t>Höjd</w:t>
            </w:r>
          </w:p>
        </w:tc>
      </w:tr>
    </w:tbl>
    <w:p w14:paraId="647D1218" w14:textId="77777777" w:rsidR="00606931" w:rsidRPr="00D95A50" w:rsidRDefault="00606931" w:rsidP="00606931">
      <w:pPr>
        <w:pStyle w:val="Stycke"/>
        <w:spacing w:before="360" w:after="120"/>
        <w:rPr>
          <w:b/>
          <w:noProof/>
        </w:rPr>
      </w:pPr>
    </w:p>
    <w:p w14:paraId="2D2BFE5C" w14:textId="77777777" w:rsidR="00606931" w:rsidRPr="00D95A50" w:rsidRDefault="00606931" w:rsidP="00606931">
      <w:pPr>
        <w:rPr>
          <w:b/>
          <w:noProof/>
          <w:sz w:val="19"/>
        </w:rPr>
      </w:pPr>
      <w:r w:rsidRPr="00D95A50">
        <w:rPr>
          <w:b/>
          <w:noProof/>
        </w:rPr>
        <w:br w:type="page"/>
      </w:r>
    </w:p>
    <w:p w14:paraId="0BC9C885" w14:textId="77777777" w:rsidR="00606931" w:rsidRPr="00D95A50" w:rsidRDefault="00606931" w:rsidP="00606931">
      <w:pPr>
        <w:pStyle w:val="Stycke"/>
        <w:spacing w:before="360" w:after="120"/>
      </w:pPr>
      <w:r w:rsidRPr="00D95A50">
        <w:rPr>
          <w:b/>
          <w:noProof/>
        </w:rPr>
        <w:lastRenderedPageBreak/>
        <w:t>Märke E23 Taxi</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54FFA0A2" w14:textId="77777777" w:rsidTr="00D41958">
        <w:trPr>
          <w:trHeight w:val="270"/>
        </w:trPr>
        <w:tc>
          <w:tcPr>
            <w:tcW w:w="737" w:type="dxa"/>
            <w:gridSpan w:val="7"/>
            <w:tcBorders>
              <w:top w:val="nil"/>
              <w:left w:val="nil"/>
              <w:bottom w:val="single" w:sz="4" w:space="0" w:color="auto"/>
              <w:right w:val="nil"/>
            </w:tcBorders>
            <w:noWrap/>
            <w:vAlign w:val="bottom"/>
          </w:tcPr>
          <w:p w14:paraId="571E5987" w14:textId="77777777" w:rsidR="00606931" w:rsidRPr="00D95A50" w:rsidRDefault="00606931" w:rsidP="00D41958">
            <w:pPr>
              <w:pStyle w:val="Stycke"/>
            </w:pPr>
            <w:r w:rsidRPr="00D95A50">
              <w:rPr>
                <w:noProof/>
              </w:rPr>
              <w:drawing>
                <wp:anchor distT="0" distB="0" distL="114300" distR="114300" simplePos="0" relativeHeight="251609088" behindDoc="0" locked="0" layoutInCell="1" allowOverlap="1" wp14:anchorId="1E39CEC4" wp14:editId="2ABDE8C1">
                  <wp:simplePos x="0" y="0"/>
                  <wp:positionH relativeFrom="column">
                    <wp:posOffset>-43180</wp:posOffset>
                  </wp:positionH>
                  <wp:positionV relativeFrom="paragraph">
                    <wp:posOffset>-6985</wp:posOffset>
                  </wp:positionV>
                  <wp:extent cx="1595755" cy="1219200"/>
                  <wp:effectExtent l="0" t="0" r="4445" b="0"/>
                  <wp:wrapNone/>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5" cstate="print"/>
                          <a:srcRect/>
                          <a:stretch>
                            <a:fillRect/>
                          </a:stretch>
                        </pic:blipFill>
                        <pic:spPr bwMode="auto">
                          <a:xfrm>
                            <a:off x="0" y="0"/>
                            <a:ext cx="1595755" cy="1219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5D6742" w14:textId="77777777" w:rsidR="00606931" w:rsidRPr="00D95A50" w:rsidRDefault="00606931" w:rsidP="00D41958">
            <w:pPr>
              <w:pStyle w:val="Styckemedindrag"/>
            </w:pPr>
          </w:p>
          <w:p w14:paraId="144F394E" w14:textId="77777777" w:rsidR="00606931" w:rsidRPr="00D95A50" w:rsidRDefault="00606931" w:rsidP="00D41958">
            <w:pPr>
              <w:pStyle w:val="Styckemedindrag"/>
            </w:pPr>
          </w:p>
          <w:p w14:paraId="3E560F25" w14:textId="77777777" w:rsidR="00606931" w:rsidRPr="00D95A50" w:rsidRDefault="00606931" w:rsidP="00D41958">
            <w:pPr>
              <w:pStyle w:val="Styckemedindrag"/>
            </w:pPr>
          </w:p>
          <w:p w14:paraId="068FE5EC" w14:textId="77777777" w:rsidR="00606931" w:rsidRPr="00D95A50" w:rsidRDefault="00606931" w:rsidP="00D41958">
            <w:pPr>
              <w:pStyle w:val="Styckemedindrag"/>
            </w:pPr>
          </w:p>
          <w:p w14:paraId="59743C4A" w14:textId="77777777" w:rsidR="00606931" w:rsidRPr="00D95A50" w:rsidRDefault="00606931" w:rsidP="00D41958">
            <w:pPr>
              <w:pStyle w:val="Styckemedindrag"/>
            </w:pPr>
          </w:p>
          <w:p w14:paraId="5B39CD81" w14:textId="77777777" w:rsidR="00606931" w:rsidRPr="00D95A50" w:rsidRDefault="00606931" w:rsidP="00D41958">
            <w:pPr>
              <w:pStyle w:val="Styckemedindrag"/>
            </w:pPr>
          </w:p>
          <w:p w14:paraId="538DB9E9" w14:textId="77777777" w:rsidR="00606931" w:rsidRPr="00D95A50" w:rsidRDefault="00606931" w:rsidP="00D41958">
            <w:pPr>
              <w:pStyle w:val="Styckemedindrag"/>
            </w:pPr>
          </w:p>
          <w:p w14:paraId="7F21F6A2" w14:textId="77777777" w:rsidR="00606931" w:rsidRPr="00D95A50" w:rsidRDefault="00606931" w:rsidP="00D41958">
            <w:pPr>
              <w:pStyle w:val="Styckemedindrag"/>
            </w:pPr>
          </w:p>
        </w:tc>
      </w:tr>
      <w:tr w:rsidR="00606931" w:rsidRPr="00D95A50" w14:paraId="50A01351"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6DC24363" w14:textId="77777777" w:rsidR="00606931" w:rsidRPr="00D95A50" w:rsidRDefault="00606931" w:rsidP="00D41958">
            <w:pPr>
              <w:pStyle w:val="Stycke"/>
            </w:pPr>
            <w:r w:rsidRPr="00D95A50">
              <w:t>Storlek och mått i meter för märke E23</w:t>
            </w:r>
          </w:p>
        </w:tc>
      </w:tr>
      <w:tr w:rsidR="00606931" w:rsidRPr="00D95A50" w14:paraId="72C41E0F"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2811E910"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5226CE19"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35BD7345"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3FFBDDE8"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3C7CDDD4"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1D56F1F9"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2B8D9CC6" w14:textId="77777777" w:rsidR="00606931" w:rsidRPr="00D95A50" w:rsidRDefault="00606931" w:rsidP="00D41958">
            <w:pPr>
              <w:pStyle w:val="Stycke"/>
            </w:pPr>
            <w:r w:rsidRPr="00D95A50">
              <w:t> </w:t>
            </w:r>
          </w:p>
        </w:tc>
      </w:tr>
      <w:tr w:rsidR="00606931" w:rsidRPr="00D95A50" w14:paraId="2B5C772A"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68C22640"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7B424860"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38DF96FE"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74B05B86" w14:textId="77777777" w:rsidR="00606931" w:rsidRPr="00D95A50" w:rsidRDefault="00606931" w:rsidP="00D41958">
            <w:pPr>
              <w:pStyle w:val="Stycke"/>
              <w:rPr>
                <w:b/>
              </w:rPr>
            </w:pPr>
            <w:r w:rsidRPr="00D95A50">
              <w:rPr>
                <w:b/>
              </w:rPr>
              <w:t>0,45</w:t>
            </w:r>
          </w:p>
        </w:tc>
        <w:tc>
          <w:tcPr>
            <w:tcW w:w="737" w:type="dxa"/>
            <w:tcBorders>
              <w:top w:val="single" w:sz="4" w:space="0" w:color="auto"/>
              <w:left w:val="single" w:sz="4" w:space="0" w:color="auto"/>
              <w:bottom w:val="single" w:sz="4" w:space="0" w:color="auto"/>
              <w:right w:val="single" w:sz="4" w:space="0" w:color="auto"/>
            </w:tcBorders>
            <w:noWrap/>
            <w:vAlign w:val="bottom"/>
          </w:tcPr>
          <w:p w14:paraId="2CB407EF"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11A1372A"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70CE09D7" w14:textId="77777777" w:rsidR="00606931" w:rsidRPr="00D95A50" w:rsidRDefault="00606931" w:rsidP="00D41958">
            <w:pPr>
              <w:pStyle w:val="Stycke"/>
            </w:pPr>
            <w:r w:rsidRPr="00D95A50">
              <w:t>Bredd</w:t>
            </w:r>
          </w:p>
        </w:tc>
      </w:tr>
      <w:tr w:rsidR="00606931" w:rsidRPr="00D95A50" w14:paraId="5BB54CAF"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15545C0E"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605C37BC"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4CD31F68"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5A68B923"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7E93642E"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77772B33"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31C13259" w14:textId="77777777" w:rsidR="00606931" w:rsidRPr="00D95A50" w:rsidRDefault="00606931" w:rsidP="00D41958">
            <w:pPr>
              <w:pStyle w:val="Stycke"/>
            </w:pPr>
            <w:r w:rsidRPr="00D95A50">
              <w:t>Höjd</w:t>
            </w:r>
          </w:p>
        </w:tc>
      </w:tr>
    </w:tbl>
    <w:p w14:paraId="554BB2EF" w14:textId="77777777" w:rsidR="00606931" w:rsidRPr="00D95A50" w:rsidRDefault="00606931" w:rsidP="00606931">
      <w:pPr>
        <w:pStyle w:val="Stycke"/>
        <w:spacing w:before="360" w:after="120"/>
        <w:rPr>
          <w:b/>
          <w:noProof/>
        </w:rPr>
      </w:pPr>
      <w:r w:rsidRPr="00D95A50">
        <w:rPr>
          <w:b/>
          <w:noProof/>
        </w:rPr>
        <w:t>Märke E24 Automatisk trafikövervakning och E25 Betalväg</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5FC5F9F6" w14:textId="77777777" w:rsidTr="00D41958">
        <w:trPr>
          <w:trHeight w:val="270"/>
        </w:trPr>
        <w:tc>
          <w:tcPr>
            <w:tcW w:w="737" w:type="dxa"/>
            <w:gridSpan w:val="7"/>
            <w:tcBorders>
              <w:top w:val="nil"/>
              <w:left w:val="nil"/>
              <w:bottom w:val="single" w:sz="4" w:space="0" w:color="auto"/>
              <w:right w:val="nil"/>
            </w:tcBorders>
            <w:noWrap/>
            <w:vAlign w:val="bottom"/>
          </w:tcPr>
          <w:p w14:paraId="541C611A" w14:textId="77777777" w:rsidR="00606931" w:rsidRPr="00D95A50" w:rsidRDefault="00606931" w:rsidP="00D41958">
            <w:pPr>
              <w:pStyle w:val="Styckemedindrag"/>
            </w:pPr>
            <w:r w:rsidRPr="00D95A50">
              <w:rPr>
                <w:noProof/>
              </w:rPr>
              <w:drawing>
                <wp:anchor distT="0" distB="0" distL="114300" distR="114300" simplePos="0" relativeHeight="251610112" behindDoc="0" locked="0" layoutInCell="1" allowOverlap="1" wp14:anchorId="52970CC1" wp14:editId="07D11D63">
                  <wp:simplePos x="0" y="0"/>
                  <wp:positionH relativeFrom="column">
                    <wp:posOffset>-47625</wp:posOffset>
                  </wp:positionH>
                  <wp:positionV relativeFrom="paragraph">
                    <wp:posOffset>-1436370</wp:posOffset>
                  </wp:positionV>
                  <wp:extent cx="1439545" cy="1457960"/>
                  <wp:effectExtent l="0" t="0" r="8255" b="8890"/>
                  <wp:wrapTopAndBottom/>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6" cstate="print"/>
                          <a:srcRect/>
                          <a:stretch>
                            <a:fillRect/>
                          </a:stretch>
                        </pic:blipFill>
                        <pic:spPr bwMode="auto">
                          <a:xfrm>
                            <a:off x="0" y="0"/>
                            <a:ext cx="1439545" cy="1457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606931" w:rsidRPr="00D95A50" w14:paraId="0079B495"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49133233" w14:textId="77777777" w:rsidR="00606931" w:rsidRPr="00D95A50" w:rsidRDefault="00606931" w:rsidP="00D41958">
            <w:pPr>
              <w:pStyle w:val="Stycke"/>
            </w:pPr>
            <w:r w:rsidRPr="00D95A50">
              <w:t>Storlek och mått i meter för märke E24 och E25</w:t>
            </w:r>
          </w:p>
        </w:tc>
      </w:tr>
      <w:tr w:rsidR="00606931" w:rsidRPr="00D95A50" w14:paraId="13922526"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58117ABD"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319E90DC"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2B2811F4"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3B4582CD"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74B7BF0C"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482921A0"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6CFBD11D" w14:textId="77777777" w:rsidR="00606931" w:rsidRPr="00D95A50" w:rsidRDefault="00606931" w:rsidP="00D41958">
            <w:pPr>
              <w:pStyle w:val="Stycke"/>
            </w:pPr>
            <w:r w:rsidRPr="00D95A50">
              <w:t> </w:t>
            </w:r>
          </w:p>
        </w:tc>
      </w:tr>
      <w:tr w:rsidR="00606931" w:rsidRPr="00D95A50" w14:paraId="5201081F"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68A7CD96"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0886E8D5"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3A9EF817"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7FA0537B"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44AFA0AD" w14:textId="77777777" w:rsidR="00606931" w:rsidRPr="00D95A50" w:rsidRDefault="00606931" w:rsidP="00D41958">
            <w:pPr>
              <w:pStyle w:val="Stycke"/>
              <w:rPr>
                <w:b/>
              </w:rPr>
            </w:pPr>
            <w:r w:rsidRPr="00D95A50">
              <w:rPr>
                <w:b/>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20B3E497" w14:textId="77777777" w:rsidR="00606931" w:rsidRPr="00D95A50" w:rsidRDefault="00606931" w:rsidP="00D41958">
            <w:pPr>
              <w:pStyle w:val="Stycke"/>
              <w:rPr>
                <w:b/>
              </w:rPr>
            </w:pPr>
            <w:r w:rsidRPr="00D95A50">
              <w:rPr>
                <w:b/>
              </w:rPr>
              <w:t>1,20</w:t>
            </w:r>
          </w:p>
        </w:tc>
        <w:tc>
          <w:tcPr>
            <w:tcW w:w="820" w:type="dxa"/>
            <w:tcBorders>
              <w:top w:val="single" w:sz="4" w:space="0" w:color="auto"/>
              <w:left w:val="single" w:sz="4" w:space="0" w:color="auto"/>
              <w:bottom w:val="single" w:sz="4" w:space="0" w:color="auto"/>
              <w:right w:val="single" w:sz="4" w:space="0" w:color="auto"/>
            </w:tcBorders>
            <w:vAlign w:val="bottom"/>
          </w:tcPr>
          <w:p w14:paraId="3055433B" w14:textId="77777777" w:rsidR="00606931" w:rsidRPr="00D95A50" w:rsidRDefault="00606931" w:rsidP="00D41958">
            <w:pPr>
              <w:pStyle w:val="Stycke"/>
            </w:pPr>
            <w:r w:rsidRPr="00D95A50">
              <w:t>Sidlängd</w:t>
            </w:r>
          </w:p>
        </w:tc>
      </w:tr>
    </w:tbl>
    <w:p w14:paraId="0CA1775D" w14:textId="77777777" w:rsidR="00606931" w:rsidRPr="00D95A50" w:rsidRDefault="00606931" w:rsidP="00606931">
      <w:pPr>
        <w:pStyle w:val="Styckemedindrag"/>
      </w:pPr>
    </w:p>
    <w:p w14:paraId="296CE60E"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5F2B7FFF" w14:textId="77777777" w:rsidTr="00D41958">
        <w:tc>
          <w:tcPr>
            <w:tcW w:w="4166" w:type="pct"/>
            <w:tcBorders>
              <w:bottom w:val="single" w:sz="4" w:space="0" w:color="auto"/>
            </w:tcBorders>
          </w:tcPr>
          <w:p w14:paraId="51C27490"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2BFE8B1C" w14:textId="77777777" w:rsidR="00606931" w:rsidRPr="00D95A50" w:rsidRDefault="00606931" w:rsidP="00D41958">
            <w:pPr>
              <w:pStyle w:val="Stycke"/>
            </w:pPr>
            <w:r w:rsidRPr="00D95A50">
              <w:rPr>
                <w:b/>
              </w:rPr>
              <w:t>Storlek</w:t>
            </w:r>
          </w:p>
        </w:tc>
      </w:tr>
      <w:tr w:rsidR="00606931" w:rsidRPr="00D95A50" w14:paraId="09483CDB" w14:textId="77777777" w:rsidTr="00D41958">
        <w:tc>
          <w:tcPr>
            <w:tcW w:w="4166" w:type="pct"/>
          </w:tcPr>
          <w:p w14:paraId="22DA36C6" w14:textId="77777777" w:rsidR="00606931" w:rsidRPr="00D95A50" w:rsidRDefault="00606931" w:rsidP="00D41958">
            <w:pPr>
              <w:pStyle w:val="Stycke"/>
            </w:pPr>
            <w:r w:rsidRPr="00D95A50">
              <w:t xml:space="preserve">1. Motorväg </w:t>
            </w:r>
          </w:p>
        </w:tc>
        <w:tc>
          <w:tcPr>
            <w:tcW w:w="834" w:type="pct"/>
          </w:tcPr>
          <w:p w14:paraId="28741B4E" w14:textId="77777777" w:rsidR="00606931" w:rsidRPr="00D95A50" w:rsidRDefault="00606931" w:rsidP="00D41958">
            <w:pPr>
              <w:pStyle w:val="Stycke"/>
            </w:pPr>
            <w:r w:rsidRPr="00D95A50">
              <w:t>Stor</w:t>
            </w:r>
          </w:p>
        </w:tc>
      </w:tr>
      <w:tr w:rsidR="00606931" w:rsidRPr="00D95A50" w14:paraId="47AAB4D5" w14:textId="77777777" w:rsidTr="00D41958">
        <w:tc>
          <w:tcPr>
            <w:tcW w:w="4166" w:type="pct"/>
          </w:tcPr>
          <w:p w14:paraId="335355E8" w14:textId="77777777" w:rsidR="00606931" w:rsidRPr="00D95A50" w:rsidRDefault="00606931" w:rsidP="00D41958">
            <w:pPr>
              <w:pStyle w:val="Stycke"/>
            </w:pPr>
            <w:r w:rsidRPr="00D95A50">
              <w:t>2. Motorväg i trång vägmiljö samt motortrafikled</w:t>
            </w:r>
          </w:p>
        </w:tc>
        <w:tc>
          <w:tcPr>
            <w:tcW w:w="834" w:type="pct"/>
          </w:tcPr>
          <w:p w14:paraId="1F136F8A" w14:textId="77777777" w:rsidR="00606931" w:rsidRPr="00D95A50" w:rsidRDefault="00606931" w:rsidP="00D41958">
            <w:pPr>
              <w:pStyle w:val="Stycke"/>
            </w:pPr>
            <w:r w:rsidRPr="00D95A50">
              <w:t>Normal</w:t>
            </w:r>
          </w:p>
        </w:tc>
      </w:tr>
      <w:tr w:rsidR="00606931" w:rsidRPr="00D95A50" w14:paraId="50159341" w14:textId="77777777" w:rsidTr="00D41958">
        <w:tc>
          <w:tcPr>
            <w:tcW w:w="4166" w:type="pct"/>
          </w:tcPr>
          <w:p w14:paraId="7AE835F4" w14:textId="77777777" w:rsidR="00606931" w:rsidRPr="00D95A50" w:rsidRDefault="00606931" w:rsidP="00D41958">
            <w:pPr>
              <w:pStyle w:val="Stycke"/>
            </w:pPr>
            <w:r w:rsidRPr="00D95A50">
              <w:t>3. Väg som inte är motorväg eller motortrafikled</w:t>
            </w:r>
          </w:p>
        </w:tc>
        <w:tc>
          <w:tcPr>
            <w:tcW w:w="834" w:type="pct"/>
          </w:tcPr>
          <w:p w14:paraId="396AC508" w14:textId="77777777" w:rsidR="00606931" w:rsidRPr="00D95A50" w:rsidRDefault="00606931" w:rsidP="00D41958">
            <w:pPr>
              <w:pStyle w:val="Stycke"/>
            </w:pPr>
            <w:r w:rsidRPr="00D95A50">
              <w:t>Normal</w:t>
            </w:r>
          </w:p>
        </w:tc>
      </w:tr>
      <w:tr w:rsidR="00606931" w:rsidRPr="00D95A50" w14:paraId="7487ABF1" w14:textId="77777777" w:rsidTr="00D41958">
        <w:tc>
          <w:tcPr>
            <w:tcW w:w="4166" w:type="pct"/>
          </w:tcPr>
          <w:p w14:paraId="66BF0C2A" w14:textId="77777777" w:rsidR="00606931" w:rsidRPr="00D95A50" w:rsidRDefault="00606931" w:rsidP="00D41958">
            <w:pPr>
              <w:pStyle w:val="Stycke"/>
            </w:pPr>
            <w:r w:rsidRPr="00D95A50">
              <w:t>4. Väg enligt 3 i trång väg- eller gatumiljö med korta siktsträckor</w:t>
            </w:r>
          </w:p>
        </w:tc>
        <w:tc>
          <w:tcPr>
            <w:tcW w:w="834" w:type="pct"/>
          </w:tcPr>
          <w:p w14:paraId="4A428225" w14:textId="77777777" w:rsidR="00606931" w:rsidRPr="00D95A50" w:rsidRDefault="00606931" w:rsidP="00D41958">
            <w:pPr>
              <w:pStyle w:val="Stycke"/>
            </w:pPr>
            <w:r w:rsidRPr="00D95A50">
              <w:t>Liten</w:t>
            </w:r>
          </w:p>
        </w:tc>
      </w:tr>
    </w:tbl>
    <w:p w14:paraId="13DC28FA" w14:textId="77777777" w:rsidR="00606931" w:rsidRPr="00D95A50" w:rsidRDefault="00606931" w:rsidP="00606931">
      <w:pPr>
        <w:pStyle w:val="Stycke"/>
        <w:spacing w:before="360" w:after="120"/>
        <w:rPr>
          <w:b/>
          <w:noProof/>
        </w:rPr>
      </w:pPr>
    </w:p>
    <w:p w14:paraId="001CAC02" w14:textId="77777777" w:rsidR="00606931" w:rsidRPr="00D95A50" w:rsidRDefault="00606931" w:rsidP="00606931">
      <w:pPr>
        <w:rPr>
          <w:b/>
          <w:noProof/>
          <w:sz w:val="19"/>
        </w:rPr>
      </w:pPr>
      <w:r w:rsidRPr="00D95A50">
        <w:rPr>
          <w:b/>
          <w:noProof/>
        </w:rPr>
        <w:br w:type="page"/>
      </w:r>
    </w:p>
    <w:p w14:paraId="66FF6A24" w14:textId="77777777" w:rsidR="00606931" w:rsidRPr="00D95A50" w:rsidRDefault="00606931" w:rsidP="00606931">
      <w:pPr>
        <w:pStyle w:val="Stycke"/>
        <w:spacing w:before="360" w:after="120"/>
      </w:pPr>
      <w:r w:rsidRPr="00D95A50">
        <w:rPr>
          <w:b/>
          <w:noProof/>
        </w:rPr>
        <w:lastRenderedPageBreak/>
        <w:t>Märke E26 Tunnel</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31A1D471" w14:textId="77777777" w:rsidTr="00D41958">
        <w:trPr>
          <w:trHeight w:val="270"/>
        </w:trPr>
        <w:tc>
          <w:tcPr>
            <w:tcW w:w="737" w:type="dxa"/>
            <w:gridSpan w:val="7"/>
            <w:tcBorders>
              <w:top w:val="nil"/>
              <w:left w:val="nil"/>
              <w:bottom w:val="single" w:sz="4" w:space="0" w:color="auto"/>
              <w:right w:val="nil"/>
            </w:tcBorders>
            <w:noWrap/>
            <w:vAlign w:val="bottom"/>
          </w:tcPr>
          <w:p w14:paraId="6F97E7BB" w14:textId="77777777" w:rsidR="00606931" w:rsidRPr="00D95A50" w:rsidRDefault="00606931" w:rsidP="00D41958">
            <w:pPr>
              <w:pStyle w:val="Styckemedindrag"/>
            </w:pPr>
            <w:r w:rsidRPr="00D95A50">
              <w:rPr>
                <w:noProof/>
              </w:rPr>
              <w:drawing>
                <wp:anchor distT="0" distB="0" distL="114300" distR="114300" simplePos="0" relativeHeight="251611136" behindDoc="0" locked="0" layoutInCell="1" allowOverlap="1" wp14:anchorId="7C610733" wp14:editId="315E1E1F">
                  <wp:simplePos x="0" y="0"/>
                  <wp:positionH relativeFrom="column">
                    <wp:posOffset>-107315</wp:posOffset>
                  </wp:positionH>
                  <wp:positionV relativeFrom="paragraph">
                    <wp:posOffset>-1693545</wp:posOffset>
                  </wp:positionV>
                  <wp:extent cx="1439545" cy="1819910"/>
                  <wp:effectExtent l="0" t="0" r="8255" b="4445"/>
                  <wp:wrapTopAndBottom/>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7" cstate="print"/>
                          <a:srcRect/>
                          <a:stretch>
                            <a:fillRect/>
                          </a:stretch>
                        </pic:blipFill>
                        <pic:spPr bwMode="auto">
                          <a:xfrm>
                            <a:off x="0" y="0"/>
                            <a:ext cx="1439545" cy="1819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606931" w:rsidRPr="00D95A50" w14:paraId="79C64C3A"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285FAEEC" w14:textId="77777777" w:rsidR="00606931" w:rsidRPr="00D95A50" w:rsidRDefault="00606931" w:rsidP="00D41958">
            <w:pPr>
              <w:pStyle w:val="Stycke"/>
            </w:pPr>
            <w:r w:rsidRPr="00D95A50">
              <w:t>Storlek och mått i meter för märke E26</w:t>
            </w:r>
          </w:p>
        </w:tc>
      </w:tr>
      <w:tr w:rsidR="00606931" w:rsidRPr="00D95A50" w14:paraId="76FE01FE"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47674BA0"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60CD0B05"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352CAD1D"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0DF9F367"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48FB5CEE"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6E28FE3C"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35AE3397" w14:textId="77777777" w:rsidR="00606931" w:rsidRPr="00D95A50" w:rsidRDefault="00606931" w:rsidP="00D41958">
            <w:pPr>
              <w:pStyle w:val="Stycke"/>
            </w:pPr>
            <w:r w:rsidRPr="00D95A50">
              <w:t> </w:t>
            </w:r>
          </w:p>
        </w:tc>
      </w:tr>
      <w:tr w:rsidR="00606931" w:rsidRPr="00D95A50" w14:paraId="11B71CDF"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099F5AD2"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416BF358"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656354A1"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2EB28047"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10EFEAD4" w14:textId="77777777" w:rsidR="00606931" w:rsidRPr="00D95A50" w:rsidRDefault="00606931" w:rsidP="00D41958">
            <w:pPr>
              <w:pStyle w:val="Stycke"/>
              <w:rPr>
                <w:b/>
              </w:rPr>
            </w:pPr>
            <w:r w:rsidRPr="00D95A50">
              <w:rPr>
                <w:b/>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5F1081FC" w14:textId="77777777" w:rsidR="00606931" w:rsidRPr="00D95A50" w:rsidRDefault="00606931" w:rsidP="00D41958">
            <w:pPr>
              <w:pStyle w:val="Stycke"/>
              <w:rPr>
                <w:b/>
              </w:rPr>
            </w:pPr>
            <w:r w:rsidRPr="00D95A50">
              <w:rPr>
                <w:b/>
              </w:rPr>
              <w:t>1,20</w:t>
            </w:r>
          </w:p>
        </w:tc>
        <w:tc>
          <w:tcPr>
            <w:tcW w:w="820" w:type="dxa"/>
            <w:tcBorders>
              <w:top w:val="single" w:sz="4" w:space="0" w:color="auto"/>
              <w:left w:val="single" w:sz="4" w:space="0" w:color="auto"/>
              <w:bottom w:val="single" w:sz="4" w:space="0" w:color="auto"/>
              <w:right w:val="single" w:sz="4" w:space="0" w:color="auto"/>
            </w:tcBorders>
            <w:vAlign w:val="bottom"/>
          </w:tcPr>
          <w:p w14:paraId="17577884" w14:textId="77777777" w:rsidR="00606931" w:rsidRPr="00D95A50" w:rsidRDefault="00606931" w:rsidP="00D41958">
            <w:pPr>
              <w:pStyle w:val="Stycke"/>
            </w:pPr>
            <w:r w:rsidRPr="00D95A50">
              <w:t>Bredd</w:t>
            </w:r>
          </w:p>
        </w:tc>
      </w:tr>
      <w:tr w:rsidR="00606931" w:rsidRPr="00D95A50" w14:paraId="71E87A3C"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38DB6457"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53A52277"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0128064D"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77866DFE"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7B36A80D" w14:textId="77777777" w:rsidR="00606931" w:rsidRPr="00D95A50" w:rsidRDefault="00606931" w:rsidP="00D41958">
            <w:pPr>
              <w:pStyle w:val="Stycke"/>
              <w:rPr>
                <w:b/>
              </w:rPr>
            </w:pPr>
            <w:r w:rsidRPr="00D95A50">
              <w:rPr>
                <w:b/>
              </w:rPr>
              <w:t>1,20</w:t>
            </w:r>
          </w:p>
        </w:tc>
        <w:tc>
          <w:tcPr>
            <w:tcW w:w="737" w:type="dxa"/>
            <w:tcBorders>
              <w:top w:val="single" w:sz="4" w:space="0" w:color="auto"/>
              <w:left w:val="single" w:sz="4" w:space="0" w:color="auto"/>
              <w:bottom w:val="single" w:sz="4" w:space="0" w:color="auto"/>
              <w:right w:val="single" w:sz="4" w:space="0" w:color="auto"/>
            </w:tcBorders>
            <w:noWrap/>
            <w:vAlign w:val="bottom"/>
          </w:tcPr>
          <w:p w14:paraId="7AD9ECFC" w14:textId="77777777" w:rsidR="00606931" w:rsidRPr="00D95A50" w:rsidRDefault="00606931" w:rsidP="00D41958">
            <w:pPr>
              <w:pStyle w:val="Stycke"/>
              <w:rPr>
                <w:b/>
              </w:rPr>
            </w:pPr>
            <w:r w:rsidRPr="00D95A50">
              <w:rPr>
                <w:b/>
              </w:rPr>
              <w:t>1,60</w:t>
            </w:r>
          </w:p>
        </w:tc>
        <w:tc>
          <w:tcPr>
            <w:tcW w:w="820" w:type="dxa"/>
            <w:tcBorders>
              <w:top w:val="single" w:sz="4" w:space="0" w:color="auto"/>
              <w:left w:val="single" w:sz="4" w:space="0" w:color="auto"/>
              <w:bottom w:val="single" w:sz="4" w:space="0" w:color="auto"/>
              <w:right w:val="single" w:sz="4" w:space="0" w:color="auto"/>
            </w:tcBorders>
            <w:vAlign w:val="bottom"/>
          </w:tcPr>
          <w:p w14:paraId="15657FE7" w14:textId="77777777" w:rsidR="00606931" w:rsidRPr="00D95A50" w:rsidRDefault="00606931" w:rsidP="00D41958">
            <w:pPr>
              <w:pStyle w:val="Stycke"/>
            </w:pPr>
            <w:r w:rsidRPr="00D95A50">
              <w:t>Höjd</w:t>
            </w:r>
          </w:p>
        </w:tc>
      </w:tr>
    </w:tbl>
    <w:p w14:paraId="7EA64E46" w14:textId="77777777" w:rsidR="00606931" w:rsidRPr="00D95A50" w:rsidRDefault="00606931" w:rsidP="00606931"/>
    <w:p w14:paraId="4D15C4A5"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461EAF1A" w14:textId="77777777" w:rsidTr="00D41958">
        <w:tc>
          <w:tcPr>
            <w:tcW w:w="4166" w:type="pct"/>
            <w:tcBorders>
              <w:bottom w:val="single" w:sz="4" w:space="0" w:color="auto"/>
            </w:tcBorders>
          </w:tcPr>
          <w:p w14:paraId="5725D976"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621476CE" w14:textId="77777777" w:rsidR="00606931" w:rsidRPr="00D95A50" w:rsidRDefault="00606931" w:rsidP="00D41958">
            <w:pPr>
              <w:pStyle w:val="Stycke"/>
            </w:pPr>
            <w:r w:rsidRPr="00D95A50">
              <w:rPr>
                <w:b/>
              </w:rPr>
              <w:t>Storlek</w:t>
            </w:r>
          </w:p>
        </w:tc>
      </w:tr>
      <w:tr w:rsidR="00606931" w:rsidRPr="00D95A50" w14:paraId="1A427715" w14:textId="77777777" w:rsidTr="00D41958">
        <w:tc>
          <w:tcPr>
            <w:tcW w:w="4166" w:type="pct"/>
          </w:tcPr>
          <w:p w14:paraId="2230525D" w14:textId="77777777" w:rsidR="00606931" w:rsidRPr="00D95A50" w:rsidRDefault="00606931" w:rsidP="00D41958">
            <w:pPr>
              <w:pStyle w:val="Stycke"/>
            </w:pPr>
            <w:r w:rsidRPr="00D95A50">
              <w:t xml:space="preserve">1. Motorväg </w:t>
            </w:r>
          </w:p>
        </w:tc>
        <w:tc>
          <w:tcPr>
            <w:tcW w:w="834" w:type="pct"/>
          </w:tcPr>
          <w:p w14:paraId="32D46C10" w14:textId="77777777" w:rsidR="00606931" w:rsidRPr="00D95A50" w:rsidRDefault="00606931" w:rsidP="00D41958">
            <w:pPr>
              <w:pStyle w:val="Stycke"/>
            </w:pPr>
            <w:r w:rsidRPr="00D95A50">
              <w:t>Stor</w:t>
            </w:r>
          </w:p>
        </w:tc>
      </w:tr>
      <w:tr w:rsidR="00606931" w:rsidRPr="00D95A50" w14:paraId="3F8A017F" w14:textId="77777777" w:rsidTr="00D41958">
        <w:tc>
          <w:tcPr>
            <w:tcW w:w="4166" w:type="pct"/>
          </w:tcPr>
          <w:p w14:paraId="02DF2F3C" w14:textId="77777777" w:rsidR="00606931" w:rsidRPr="00D95A50" w:rsidRDefault="00606931" w:rsidP="00D41958">
            <w:pPr>
              <w:pStyle w:val="Stycke"/>
            </w:pPr>
            <w:r w:rsidRPr="00D95A50">
              <w:t xml:space="preserve">2. Motorväg i trång vägmiljö </w:t>
            </w:r>
          </w:p>
        </w:tc>
        <w:tc>
          <w:tcPr>
            <w:tcW w:w="834" w:type="pct"/>
          </w:tcPr>
          <w:p w14:paraId="4723B2AA" w14:textId="77777777" w:rsidR="00606931" w:rsidRPr="00D95A50" w:rsidRDefault="00606931" w:rsidP="00D41958">
            <w:pPr>
              <w:pStyle w:val="Stycke"/>
            </w:pPr>
            <w:r w:rsidRPr="00D95A50">
              <w:t>Normal</w:t>
            </w:r>
          </w:p>
        </w:tc>
      </w:tr>
      <w:tr w:rsidR="00606931" w:rsidRPr="00D95A50" w14:paraId="7D0AFE90" w14:textId="77777777" w:rsidTr="00D41958">
        <w:tc>
          <w:tcPr>
            <w:tcW w:w="4166" w:type="pct"/>
          </w:tcPr>
          <w:p w14:paraId="2C683889" w14:textId="77777777" w:rsidR="00606931" w:rsidRPr="00D95A50" w:rsidRDefault="00606931" w:rsidP="00D41958">
            <w:pPr>
              <w:pStyle w:val="Stycke"/>
            </w:pPr>
            <w:r w:rsidRPr="00D95A50">
              <w:t xml:space="preserve">3. Väg som inte är motorväg </w:t>
            </w:r>
          </w:p>
        </w:tc>
        <w:tc>
          <w:tcPr>
            <w:tcW w:w="834" w:type="pct"/>
          </w:tcPr>
          <w:p w14:paraId="354D999D" w14:textId="77777777" w:rsidR="00606931" w:rsidRPr="00D95A50" w:rsidRDefault="00606931" w:rsidP="00D41958">
            <w:pPr>
              <w:pStyle w:val="Stycke"/>
            </w:pPr>
            <w:r w:rsidRPr="00D95A50">
              <w:t>Normal</w:t>
            </w:r>
          </w:p>
        </w:tc>
      </w:tr>
    </w:tbl>
    <w:p w14:paraId="29D4D50C" w14:textId="77777777" w:rsidR="00606931" w:rsidRPr="00D95A50" w:rsidRDefault="00606931" w:rsidP="00606931">
      <w:pPr>
        <w:pStyle w:val="Stycke"/>
        <w:spacing w:before="360" w:after="120"/>
      </w:pPr>
      <w:r w:rsidRPr="00D95A50">
        <w:rPr>
          <w:b/>
          <w:noProof/>
        </w:rPr>
        <w:t>Märke E27 Nöduppställningsplats</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7DB5203C" w14:textId="77777777" w:rsidTr="00D41958">
        <w:trPr>
          <w:trHeight w:val="270"/>
        </w:trPr>
        <w:tc>
          <w:tcPr>
            <w:tcW w:w="737" w:type="dxa"/>
            <w:gridSpan w:val="7"/>
            <w:tcBorders>
              <w:top w:val="nil"/>
              <w:left w:val="nil"/>
              <w:bottom w:val="single" w:sz="4" w:space="0" w:color="auto"/>
              <w:right w:val="nil"/>
            </w:tcBorders>
            <w:noWrap/>
            <w:vAlign w:val="bottom"/>
          </w:tcPr>
          <w:p w14:paraId="64FDF537" w14:textId="77777777" w:rsidR="00606931" w:rsidRPr="00D95A50" w:rsidRDefault="00606931" w:rsidP="00D41958">
            <w:pPr>
              <w:pStyle w:val="Styckemedindrag"/>
            </w:pPr>
            <w:r w:rsidRPr="00D95A50">
              <w:rPr>
                <w:noProof/>
              </w:rPr>
              <w:drawing>
                <wp:anchor distT="0" distB="0" distL="114300" distR="114300" simplePos="0" relativeHeight="251612160" behindDoc="0" locked="0" layoutInCell="1" allowOverlap="1" wp14:anchorId="02B66900" wp14:editId="2AE6E165">
                  <wp:simplePos x="0" y="0"/>
                  <wp:positionH relativeFrom="column">
                    <wp:posOffset>-40005</wp:posOffset>
                  </wp:positionH>
                  <wp:positionV relativeFrom="paragraph">
                    <wp:posOffset>-1697355</wp:posOffset>
                  </wp:positionV>
                  <wp:extent cx="1362710" cy="1696720"/>
                  <wp:effectExtent l="0" t="0" r="8890" b="0"/>
                  <wp:wrapTopAndBottom/>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8" cstate="print"/>
                          <a:srcRect/>
                          <a:stretch>
                            <a:fillRect/>
                          </a:stretch>
                        </pic:blipFill>
                        <pic:spPr bwMode="auto">
                          <a:xfrm>
                            <a:off x="0" y="0"/>
                            <a:ext cx="1362710" cy="1696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606931" w:rsidRPr="00D95A50" w14:paraId="00410703"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28A29529" w14:textId="77777777" w:rsidR="00606931" w:rsidRPr="00D95A50" w:rsidRDefault="00606931" w:rsidP="00D41958">
            <w:pPr>
              <w:pStyle w:val="Stycke"/>
            </w:pPr>
            <w:r w:rsidRPr="00D95A50">
              <w:t>Storlek och mått i meter för märke E27</w:t>
            </w:r>
          </w:p>
        </w:tc>
      </w:tr>
      <w:tr w:rsidR="00606931" w:rsidRPr="00D95A50" w14:paraId="2CA70882"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59B6ABA5"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4FE3C391"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6FD265BE"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75962295"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1BB99203"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39233583"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16C8B3D1" w14:textId="77777777" w:rsidR="00606931" w:rsidRPr="00D95A50" w:rsidRDefault="00606931" w:rsidP="00D41958">
            <w:pPr>
              <w:pStyle w:val="Stycke"/>
            </w:pPr>
            <w:r w:rsidRPr="00D95A50">
              <w:t> </w:t>
            </w:r>
          </w:p>
        </w:tc>
      </w:tr>
      <w:tr w:rsidR="00606931" w:rsidRPr="00D95A50" w14:paraId="4B80CBB7"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1EFE23D1"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16B0D26F"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1885A712" w14:textId="77777777" w:rsidR="00606931" w:rsidRPr="00D95A50" w:rsidRDefault="00606931" w:rsidP="00D41958">
            <w:pPr>
              <w:pStyle w:val="Stycke"/>
              <w:rPr>
                <w:b/>
              </w:rPr>
            </w:pPr>
            <w:r w:rsidRPr="00D95A50">
              <w:rPr>
                <w:b/>
              </w:rPr>
              <w:t>0,45</w:t>
            </w:r>
          </w:p>
        </w:tc>
        <w:tc>
          <w:tcPr>
            <w:tcW w:w="737" w:type="dxa"/>
            <w:tcBorders>
              <w:top w:val="single" w:sz="4" w:space="0" w:color="auto"/>
              <w:left w:val="single" w:sz="4" w:space="0" w:color="auto"/>
              <w:bottom w:val="single" w:sz="4" w:space="0" w:color="auto"/>
              <w:right w:val="single" w:sz="4" w:space="0" w:color="auto"/>
            </w:tcBorders>
            <w:noWrap/>
            <w:vAlign w:val="bottom"/>
          </w:tcPr>
          <w:p w14:paraId="5A672099"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415A7D3A" w14:textId="77777777" w:rsidR="00606931" w:rsidRPr="00D95A50" w:rsidRDefault="00606931" w:rsidP="00D41958">
            <w:pPr>
              <w:pStyle w:val="Stycke"/>
              <w:rPr>
                <w:b/>
              </w:rPr>
            </w:pPr>
            <w:r w:rsidRPr="00D95A50">
              <w:rPr>
                <w:b/>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4782E646" w14:textId="77777777" w:rsidR="00606931" w:rsidRPr="00D95A50" w:rsidRDefault="00606931" w:rsidP="00D41958">
            <w:pPr>
              <w:pStyle w:val="Stycke"/>
              <w:rPr>
                <w:b/>
              </w:rPr>
            </w:pPr>
            <w:r w:rsidRPr="00D95A50">
              <w:rPr>
                <w:b/>
              </w:rPr>
              <w:t>1,20</w:t>
            </w:r>
          </w:p>
        </w:tc>
        <w:tc>
          <w:tcPr>
            <w:tcW w:w="820" w:type="dxa"/>
            <w:tcBorders>
              <w:top w:val="single" w:sz="4" w:space="0" w:color="auto"/>
              <w:left w:val="single" w:sz="4" w:space="0" w:color="auto"/>
              <w:bottom w:val="single" w:sz="4" w:space="0" w:color="auto"/>
              <w:right w:val="single" w:sz="4" w:space="0" w:color="auto"/>
            </w:tcBorders>
            <w:vAlign w:val="bottom"/>
          </w:tcPr>
          <w:p w14:paraId="03C8DADC" w14:textId="77777777" w:rsidR="00606931" w:rsidRPr="00D95A50" w:rsidRDefault="00606931" w:rsidP="00D41958">
            <w:pPr>
              <w:pStyle w:val="Stycke"/>
            </w:pPr>
            <w:r w:rsidRPr="00D95A50">
              <w:t>Bredd</w:t>
            </w:r>
          </w:p>
        </w:tc>
      </w:tr>
      <w:tr w:rsidR="00606931" w:rsidRPr="00D95A50" w14:paraId="5E430D11"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27140240"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45A711C3"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35614EBE"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71168DE3"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094E2685" w14:textId="77777777" w:rsidR="00606931" w:rsidRPr="00D95A50" w:rsidRDefault="00606931" w:rsidP="00D41958">
            <w:pPr>
              <w:pStyle w:val="Stycke"/>
              <w:rPr>
                <w:b/>
              </w:rPr>
            </w:pPr>
            <w:r w:rsidRPr="00D95A50">
              <w:rPr>
                <w:b/>
              </w:rPr>
              <w:t>1,20</w:t>
            </w:r>
          </w:p>
        </w:tc>
        <w:tc>
          <w:tcPr>
            <w:tcW w:w="737" w:type="dxa"/>
            <w:tcBorders>
              <w:top w:val="single" w:sz="4" w:space="0" w:color="auto"/>
              <w:left w:val="single" w:sz="4" w:space="0" w:color="auto"/>
              <w:bottom w:val="single" w:sz="4" w:space="0" w:color="auto"/>
              <w:right w:val="single" w:sz="4" w:space="0" w:color="auto"/>
            </w:tcBorders>
            <w:noWrap/>
            <w:vAlign w:val="bottom"/>
          </w:tcPr>
          <w:p w14:paraId="162862E8" w14:textId="77777777" w:rsidR="00606931" w:rsidRPr="00D95A50" w:rsidRDefault="00606931" w:rsidP="00D41958">
            <w:pPr>
              <w:pStyle w:val="Stycke"/>
              <w:rPr>
                <w:b/>
              </w:rPr>
            </w:pPr>
            <w:r w:rsidRPr="00D95A50">
              <w:rPr>
                <w:b/>
              </w:rPr>
              <w:t>1,60</w:t>
            </w:r>
          </w:p>
        </w:tc>
        <w:tc>
          <w:tcPr>
            <w:tcW w:w="820" w:type="dxa"/>
            <w:tcBorders>
              <w:top w:val="single" w:sz="4" w:space="0" w:color="auto"/>
              <w:left w:val="single" w:sz="4" w:space="0" w:color="auto"/>
              <w:bottom w:val="single" w:sz="4" w:space="0" w:color="auto"/>
              <w:right w:val="single" w:sz="4" w:space="0" w:color="auto"/>
            </w:tcBorders>
            <w:vAlign w:val="bottom"/>
          </w:tcPr>
          <w:p w14:paraId="266726AA" w14:textId="77777777" w:rsidR="00606931" w:rsidRPr="00D95A50" w:rsidRDefault="00606931" w:rsidP="00D41958">
            <w:pPr>
              <w:pStyle w:val="Stycke"/>
            </w:pPr>
            <w:r w:rsidRPr="00D95A50">
              <w:t>Höjd</w:t>
            </w:r>
          </w:p>
        </w:tc>
      </w:tr>
    </w:tbl>
    <w:p w14:paraId="4D591FB0" w14:textId="77777777" w:rsidR="00606931" w:rsidRPr="00D95A50" w:rsidRDefault="00606931" w:rsidP="00606931">
      <w:pPr>
        <w:pStyle w:val="Stycke"/>
      </w:pPr>
      <w:r w:rsidRPr="00D95A50">
        <w:lastRenderedPageBreak/>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5720C8A7" w14:textId="77777777" w:rsidTr="00D41958">
        <w:tc>
          <w:tcPr>
            <w:tcW w:w="4166" w:type="pct"/>
            <w:tcBorders>
              <w:bottom w:val="single" w:sz="4" w:space="0" w:color="auto"/>
            </w:tcBorders>
          </w:tcPr>
          <w:p w14:paraId="6F218CF5"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75299407" w14:textId="77777777" w:rsidR="00606931" w:rsidRPr="00D95A50" w:rsidRDefault="00606931" w:rsidP="00D41958">
            <w:pPr>
              <w:pStyle w:val="Stycke"/>
            </w:pPr>
            <w:r w:rsidRPr="00D95A50">
              <w:rPr>
                <w:b/>
              </w:rPr>
              <w:t>Storlek</w:t>
            </w:r>
          </w:p>
        </w:tc>
      </w:tr>
      <w:tr w:rsidR="00606931" w:rsidRPr="00D95A50" w14:paraId="38681B53" w14:textId="77777777" w:rsidTr="00D41958">
        <w:tc>
          <w:tcPr>
            <w:tcW w:w="4166" w:type="pct"/>
          </w:tcPr>
          <w:p w14:paraId="1FBE8F1A" w14:textId="77777777" w:rsidR="00606931" w:rsidRPr="00D95A50" w:rsidRDefault="00606931" w:rsidP="00D41958">
            <w:pPr>
              <w:pStyle w:val="Stycke"/>
            </w:pPr>
            <w:r w:rsidRPr="00D95A50">
              <w:t xml:space="preserve">1. Motorväg </w:t>
            </w:r>
          </w:p>
        </w:tc>
        <w:tc>
          <w:tcPr>
            <w:tcW w:w="834" w:type="pct"/>
          </w:tcPr>
          <w:p w14:paraId="6C84A984" w14:textId="77777777" w:rsidR="00606931" w:rsidRPr="00D95A50" w:rsidRDefault="00606931" w:rsidP="00D41958">
            <w:pPr>
              <w:pStyle w:val="Stycke"/>
            </w:pPr>
            <w:r w:rsidRPr="00D95A50">
              <w:t>Stor</w:t>
            </w:r>
          </w:p>
        </w:tc>
      </w:tr>
      <w:tr w:rsidR="00606931" w:rsidRPr="00D95A50" w14:paraId="48C93703" w14:textId="77777777" w:rsidTr="00D41958">
        <w:tc>
          <w:tcPr>
            <w:tcW w:w="4166" w:type="pct"/>
          </w:tcPr>
          <w:p w14:paraId="0CED0810" w14:textId="77777777" w:rsidR="00606931" w:rsidRPr="00D95A50" w:rsidRDefault="00606931" w:rsidP="00D41958">
            <w:pPr>
              <w:pStyle w:val="Stycke"/>
            </w:pPr>
            <w:r w:rsidRPr="00D95A50">
              <w:t>2. Motorväg i trång vägmiljö samt motortrafikled</w:t>
            </w:r>
          </w:p>
        </w:tc>
        <w:tc>
          <w:tcPr>
            <w:tcW w:w="834" w:type="pct"/>
          </w:tcPr>
          <w:p w14:paraId="7C5AF72B" w14:textId="77777777" w:rsidR="00606931" w:rsidRPr="00D95A50" w:rsidRDefault="00606931" w:rsidP="00D41958">
            <w:pPr>
              <w:pStyle w:val="Stycke"/>
            </w:pPr>
            <w:r w:rsidRPr="00D95A50">
              <w:t>Normal</w:t>
            </w:r>
          </w:p>
        </w:tc>
      </w:tr>
      <w:tr w:rsidR="00606931" w:rsidRPr="00D95A50" w14:paraId="71D9F92F" w14:textId="77777777" w:rsidTr="00D41958">
        <w:tc>
          <w:tcPr>
            <w:tcW w:w="4166" w:type="pct"/>
          </w:tcPr>
          <w:p w14:paraId="6A505ACF" w14:textId="77777777" w:rsidR="00606931" w:rsidRPr="00D95A50" w:rsidRDefault="00606931" w:rsidP="00D41958">
            <w:pPr>
              <w:pStyle w:val="Stycke"/>
            </w:pPr>
            <w:r w:rsidRPr="00D95A50">
              <w:t>3. Väg som inte är motorväg eller motortrafikled</w:t>
            </w:r>
          </w:p>
        </w:tc>
        <w:tc>
          <w:tcPr>
            <w:tcW w:w="834" w:type="pct"/>
          </w:tcPr>
          <w:p w14:paraId="27B8A68B" w14:textId="77777777" w:rsidR="00606931" w:rsidRPr="00D95A50" w:rsidRDefault="00606931" w:rsidP="00D41958">
            <w:pPr>
              <w:pStyle w:val="Stycke"/>
            </w:pPr>
            <w:r w:rsidRPr="00D95A50">
              <w:t>Normal</w:t>
            </w:r>
          </w:p>
        </w:tc>
      </w:tr>
      <w:tr w:rsidR="00606931" w:rsidRPr="00D95A50" w14:paraId="54EF30C3" w14:textId="77777777" w:rsidTr="00D41958">
        <w:tc>
          <w:tcPr>
            <w:tcW w:w="4166" w:type="pct"/>
          </w:tcPr>
          <w:p w14:paraId="52398658" w14:textId="77777777" w:rsidR="00606931" w:rsidRPr="00D95A50" w:rsidRDefault="00606931" w:rsidP="00D41958">
            <w:pPr>
              <w:pStyle w:val="Stycke"/>
            </w:pPr>
            <w:r w:rsidRPr="00D95A50">
              <w:t>4. Väg enligt 3 där den högsta tillåtna hastigheten är 70 kilometer i timmen eller lägre</w:t>
            </w:r>
          </w:p>
        </w:tc>
        <w:tc>
          <w:tcPr>
            <w:tcW w:w="834" w:type="pct"/>
          </w:tcPr>
          <w:p w14:paraId="03E3CAFE" w14:textId="77777777" w:rsidR="00606931" w:rsidRPr="00D95A50" w:rsidRDefault="00606931" w:rsidP="00D41958">
            <w:pPr>
              <w:pStyle w:val="Stycke"/>
            </w:pPr>
            <w:r w:rsidRPr="00D95A50">
              <w:t>Liten</w:t>
            </w:r>
          </w:p>
        </w:tc>
      </w:tr>
    </w:tbl>
    <w:p w14:paraId="772E9568" w14:textId="77777777" w:rsidR="00606931" w:rsidRPr="00D95A50" w:rsidRDefault="00606931" w:rsidP="00606931">
      <w:pPr>
        <w:pStyle w:val="Stycke"/>
        <w:spacing w:before="360" w:after="120"/>
        <w:rPr>
          <w:b/>
          <w:noProof/>
        </w:rPr>
      </w:pPr>
      <w:r w:rsidRPr="00D95A50">
        <w:rPr>
          <w:b/>
          <w:noProof/>
        </w:rPr>
        <w:t>Märke E28 Nödutgång</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56690628" w14:textId="77777777" w:rsidTr="00D41958">
        <w:trPr>
          <w:trHeight w:val="270"/>
        </w:trPr>
        <w:tc>
          <w:tcPr>
            <w:tcW w:w="737" w:type="dxa"/>
            <w:gridSpan w:val="7"/>
            <w:tcBorders>
              <w:top w:val="nil"/>
              <w:left w:val="nil"/>
              <w:bottom w:val="single" w:sz="4" w:space="0" w:color="auto"/>
              <w:right w:val="nil"/>
            </w:tcBorders>
            <w:noWrap/>
            <w:vAlign w:val="bottom"/>
          </w:tcPr>
          <w:p w14:paraId="5126BE8D" w14:textId="77777777" w:rsidR="00606931" w:rsidRPr="00D95A50" w:rsidRDefault="00606931" w:rsidP="00D41958">
            <w:pPr>
              <w:pStyle w:val="Styckemedindrag"/>
            </w:pPr>
            <w:r w:rsidRPr="00D95A50">
              <w:rPr>
                <w:noProof/>
              </w:rPr>
              <w:drawing>
                <wp:anchor distT="0" distB="0" distL="114300" distR="114300" simplePos="0" relativeHeight="251643904" behindDoc="0" locked="0" layoutInCell="1" allowOverlap="1" wp14:anchorId="7661A29A" wp14:editId="1AA7E6A8">
                  <wp:simplePos x="0" y="0"/>
                  <wp:positionH relativeFrom="column">
                    <wp:posOffset>-1905</wp:posOffset>
                  </wp:positionH>
                  <wp:positionV relativeFrom="paragraph">
                    <wp:posOffset>-3175</wp:posOffset>
                  </wp:positionV>
                  <wp:extent cx="1440000" cy="1455158"/>
                  <wp:effectExtent l="0" t="0" r="8255" b="0"/>
                  <wp:wrapTopAndBottom/>
                  <wp:docPr id="69"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9" cstate="print"/>
                          <a:srcRect/>
                          <a:stretch>
                            <a:fillRect/>
                          </a:stretch>
                        </pic:blipFill>
                        <pic:spPr bwMode="auto">
                          <a:xfrm>
                            <a:off x="0" y="0"/>
                            <a:ext cx="1440000" cy="14551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606931" w:rsidRPr="00D95A50" w14:paraId="19B35301"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161E0BB1" w14:textId="77777777" w:rsidR="00606931" w:rsidRPr="00D95A50" w:rsidRDefault="00606931" w:rsidP="00D41958">
            <w:pPr>
              <w:pStyle w:val="Stycke"/>
            </w:pPr>
            <w:r w:rsidRPr="00D95A50">
              <w:t>Storlek och mått i meter för märke E28</w:t>
            </w:r>
          </w:p>
        </w:tc>
      </w:tr>
      <w:tr w:rsidR="00606931" w:rsidRPr="00D95A50" w14:paraId="666D48E8"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0F840EB4"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5834D1DA"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7D637674"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6BC42D4F"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600B2290"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2639D9B0"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1460F395" w14:textId="77777777" w:rsidR="00606931" w:rsidRPr="00D95A50" w:rsidRDefault="00606931" w:rsidP="00D41958">
            <w:pPr>
              <w:pStyle w:val="Stycke"/>
            </w:pPr>
            <w:r w:rsidRPr="00D95A50">
              <w:t> </w:t>
            </w:r>
          </w:p>
        </w:tc>
      </w:tr>
      <w:tr w:rsidR="00606931" w:rsidRPr="00D95A50" w14:paraId="4CF7970D"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0992EBD0"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646D43E1"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4ED20D37"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6B51E832"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4045B19D"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4CBB99CB"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5407DEB5" w14:textId="77777777" w:rsidR="00606931" w:rsidRPr="00D95A50" w:rsidRDefault="00606931" w:rsidP="00D41958">
            <w:pPr>
              <w:pStyle w:val="Stycke"/>
            </w:pPr>
            <w:r w:rsidRPr="00D95A50">
              <w:t>Sidlängd</w:t>
            </w:r>
          </w:p>
        </w:tc>
      </w:tr>
    </w:tbl>
    <w:p w14:paraId="516AAAA2" w14:textId="77777777" w:rsidR="00606931" w:rsidRPr="00D95A50" w:rsidRDefault="00606931" w:rsidP="00606931">
      <w:pPr>
        <w:pStyle w:val="Styckemedindrag"/>
      </w:pPr>
    </w:p>
    <w:p w14:paraId="0420EBB0" w14:textId="77777777" w:rsidR="00606931" w:rsidRPr="00D95A50" w:rsidRDefault="00606931" w:rsidP="00606931">
      <w:pPr>
        <w:pStyle w:val="Styckemedindrag"/>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4B948977" w14:textId="77777777" w:rsidTr="00D41958">
        <w:tc>
          <w:tcPr>
            <w:tcW w:w="4166" w:type="pct"/>
            <w:tcBorders>
              <w:bottom w:val="single" w:sz="4" w:space="0" w:color="auto"/>
            </w:tcBorders>
          </w:tcPr>
          <w:p w14:paraId="7DFE6273"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2313D9BA" w14:textId="77777777" w:rsidR="00606931" w:rsidRPr="00D95A50" w:rsidRDefault="00606931" w:rsidP="00D41958">
            <w:pPr>
              <w:pStyle w:val="Stycke"/>
            </w:pPr>
            <w:r w:rsidRPr="00D95A50">
              <w:rPr>
                <w:b/>
              </w:rPr>
              <w:t>Storlek</w:t>
            </w:r>
          </w:p>
        </w:tc>
      </w:tr>
      <w:tr w:rsidR="00606931" w:rsidRPr="00D95A50" w14:paraId="52345E44" w14:textId="77777777" w:rsidTr="00D41958">
        <w:tc>
          <w:tcPr>
            <w:tcW w:w="4166" w:type="pct"/>
          </w:tcPr>
          <w:p w14:paraId="1C6A6C5B" w14:textId="77777777" w:rsidR="00606931" w:rsidRPr="00D95A50" w:rsidRDefault="00606931" w:rsidP="00D41958">
            <w:pPr>
              <w:pStyle w:val="Stycke"/>
            </w:pPr>
            <w:r w:rsidRPr="00D95A50">
              <w:t xml:space="preserve">1. Motorväg </w:t>
            </w:r>
          </w:p>
        </w:tc>
        <w:tc>
          <w:tcPr>
            <w:tcW w:w="834" w:type="pct"/>
          </w:tcPr>
          <w:p w14:paraId="39CB9588" w14:textId="77777777" w:rsidR="00606931" w:rsidRPr="00D95A50" w:rsidRDefault="00606931" w:rsidP="00D41958">
            <w:pPr>
              <w:pStyle w:val="Stycke"/>
            </w:pPr>
            <w:r w:rsidRPr="00D95A50">
              <w:t>Stor</w:t>
            </w:r>
          </w:p>
        </w:tc>
      </w:tr>
      <w:tr w:rsidR="00606931" w:rsidRPr="00D95A50" w14:paraId="2E3DB64F" w14:textId="77777777" w:rsidTr="00D41958">
        <w:tc>
          <w:tcPr>
            <w:tcW w:w="4166" w:type="pct"/>
          </w:tcPr>
          <w:p w14:paraId="3E114B11" w14:textId="77777777" w:rsidR="00606931" w:rsidRPr="00D95A50" w:rsidRDefault="00606931" w:rsidP="00D41958">
            <w:pPr>
              <w:pStyle w:val="Stycke"/>
            </w:pPr>
            <w:r w:rsidRPr="00D95A50">
              <w:t>2. Motorväg i trång vägmiljö samt motortrafikled</w:t>
            </w:r>
          </w:p>
        </w:tc>
        <w:tc>
          <w:tcPr>
            <w:tcW w:w="834" w:type="pct"/>
          </w:tcPr>
          <w:p w14:paraId="3879A863" w14:textId="77777777" w:rsidR="00606931" w:rsidRPr="00D95A50" w:rsidRDefault="00606931" w:rsidP="00D41958">
            <w:pPr>
              <w:pStyle w:val="Stycke"/>
            </w:pPr>
            <w:r w:rsidRPr="00D95A50">
              <w:t>Normal</w:t>
            </w:r>
          </w:p>
        </w:tc>
      </w:tr>
      <w:tr w:rsidR="00606931" w:rsidRPr="00D95A50" w14:paraId="59CE7E91" w14:textId="77777777" w:rsidTr="00D41958">
        <w:tc>
          <w:tcPr>
            <w:tcW w:w="4166" w:type="pct"/>
          </w:tcPr>
          <w:p w14:paraId="1087AE19" w14:textId="77777777" w:rsidR="00606931" w:rsidRPr="00D95A50" w:rsidRDefault="00606931" w:rsidP="00D41958">
            <w:pPr>
              <w:pStyle w:val="Stycke"/>
            </w:pPr>
            <w:r w:rsidRPr="00D95A50">
              <w:t>3. Väg som inte är motorväg eller motortrafikled</w:t>
            </w:r>
          </w:p>
        </w:tc>
        <w:tc>
          <w:tcPr>
            <w:tcW w:w="834" w:type="pct"/>
          </w:tcPr>
          <w:p w14:paraId="402EADCE" w14:textId="77777777" w:rsidR="00606931" w:rsidRPr="00D95A50" w:rsidRDefault="00606931" w:rsidP="00D41958">
            <w:pPr>
              <w:pStyle w:val="Stycke"/>
            </w:pPr>
            <w:r w:rsidRPr="00D95A50">
              <w:t>Normal</w:t>
            </w:r>
          </w:p>
        </w:tc>
      </w:tr>
      <w:tr w:rsidR="00606931" w:rsidRPr="00D95A50" w14:paraId="5D985846" w14:textId="77777777" w:rsidTr="00D41958">
        <w:tc>
          <w:tcPr>
            <w:tcW w:w="4166" w:type="pct"/>
          </w:tcPr>
          <w:p w14:paraId="61DA6C7F" w14:textId="77777777" w:rsidR="00606931" w:rsidRPr="00D95A50" w:rsidRDefault="00606931" w:rsidP="00D41958">
            <w:pPr>
              <w:pStyle w:val="Stycke"/>
            </w:pPr>
            <w:r w:rsidRPr="00D95A50">
              <w:t>4. Väg enligt 3 där den högsta tillåtna hastigheten är 70 kilometer i timmen eller lägre</w:t>
            </w:r>
          </w:p>
        </w:tc>
        <w:tc>
          <w:tcPr>
            <w:tcW w:w="834" w:type="pct"/>
          </w:tcPr>
          <w:p w14:paraId="13812C97" w14:textId="77777777" w:rsidR="00606931" w:rsidRPr="00D95A50" w:rsidRDefault="00606931" w:rsidP="00D41958">
            <w:pPr>
              <w:pStyle w:val="Stycke"/>
            </w:pPr>
            <w:r w:rsidRPr="00D95A50">
              <w:t>Liten</w:t>
            </w:r>
          </w:p>
        </w:tc>
      </w:tr>
    </w:tbl>
    <w:p w14:paraId="387F50D8" w14:textId="77777777" w:rsidR="00606931" w:rsidRPr="00D95A50" w:rsidRDefault="00606931" w:rsidP="00606931">
      <w:pPr>
        <w:pStyle w:val="Stycke"/>
        <w:spacing w:before="360" w:after="120"/>
        <w:rPr>
          <w:b/>
          <w:noProof/>
        </w:rPr>
      </w:pPr>
      <w:r w:rsidRPr="00D95A50">
        <w:rPr>
          <w:b/>
          <w:noProof/>
        </w:rPr>
        <w:drawing>
          <wp:anchor distT="0" distB="0" distL="114300" distR="114300" simplePos="0" relativeHeight="251652096" behindDoc="0" locked="0" layoutInCell="1" allowOverlap="1" wp14:anchorId="3648867C" wp14:editId="175C1984">
            <wp:simplePos x="0" y="0"/>
            <wp:positionH relativeFrom="margin">
              <wp:align>left</wp:align>
            </wp:positionH>
            <wp:positionV relativeFrom="paragraph">
              <wp:posOffset>453989</wp:posOffset>
            </wp:positionV>
            <wp:extent cx="2159635" cy="855980"/>
            <wp:effectExtent l="0" t="0" r="0" b="1270"/>
            <wp:wrapTopAndBottom/>
            <wp:docPr id="234" name="Bildobjekt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E29 kontur.jpg"/>
                    <pic:cNvPicPr/>
                  </pic:nvPicPr>
                  <pic:blipFill>
                    <a:blip r:embed="rId80" cstate="print">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59635" cy="855980"/>
                    </a:xfrm>
                    <a:prstGeom prst="rect">
                      <a:avLst/>
                    </a:prstGeom>
                  </pic:spPr>
                </pic:pic>
              </a:graphicData>
            </a:graphic>
            <wp14:sizeRelH relativeFrom="margin">
              <wp14:pctWidth>0</wp14:pctWidth>
            </wp14:sizeRelH>
            <wp14:sizeRelV relativeFrom="margin">
              <wp14:pctHeight>0</wp14:pctHeight>
            </wp14:sizeRelV>
          </wp:anchor>
        </w:drawing>
      </w:r>
      <w:r w:rsidRPr="00D95A50">
        <w:rPr>
          <w:b/>
          <w:noProof/>
        </w:rPr>
        <w:t>Märke E29 Utrymningsväg</w:t>
      </w:r>
    </w:p>
    <w:p w14:paraId="074D3907" w14:textId="77777777" w:rsidR="00606931" w:rsidRPr="00D95A50" w:rsidRDefault="00606931" w:rsidP="00606931">
      <w:r w:rsidRPr="00D95A50">
        <w:br w:type="page"/>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3DB94435" w14:textId="77777777" w:rsidTr="00D41958">
        <w:trPr>
          <w:trHeight w:val="270"/>
        </w:trPr>
        <w:tc>
          <w:tcPr>
            <w:tcW w:w="5216" w:type="dxa"/>
            <w:gridSpan w:val="7"/>
            <w:tcBorders>
              <w:top w:val="nil"/>
              <w:left w:val="nil"/>
              <w:bottom w:val="single" w:sz="4" w:space="0" w:color="auto"/>
              <w:right w:val="nil"/>
            </w:tcBorders>
            <w:noWrap/>
            <w:vAlign w:val="bottom"/>
          </w:tcPr>
          <w:p w14:paraId="38916AC1" w14:textId="77777777" w:rsidR="00606931" w:rsidRPr="00D95A50" w:rsidRDefault="00606931" w:rsidP="00D41958">
            <w:pPr>
              <w:pStyle w:val="Styckemedindrag"/>
            </w:pPr>
          </w:p>
        </w:tc>
      </w:tr>
      <w:tr w:rsidR="00606931" w:rsidRPr="00D95A50" w14:paraId="7FB880EA"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077A73C8" w14:textId="77777777" w:rsidR="00606931" w:rsidRPr="00D95A50" w:rsidRDefault="00606931" w:rsidP="00D41958">
            <w:pPr>
              <w:pStyle w:val="Stycke"/>
            </w:pPr>
            <w:r w:rsidRPr="00D95A50">
              <w:t>Storlek och mått i meter för märke E29</w:t>
            </w:r>
          </w:p>
        </w:tc>
      </w:tr>
      <w:tr w:rsidR="00606931" w:rsidRPr="00D95A50" w14:paraId="7FF09EFE" w14:textId="77777777" w:rsidTr="00D41958">
        <w:trPr>
          <w:trHeight w:val="540"/>
        </w:trPr>
        <w:tc>
          <w:tcPr>
            <w:tcW w:w="589" w:type="dxa"/>
            <w:tcBorders>
              <w:top w:val="single" w:sz="4" w:space="0" w:color="auto"/>
              <w:left w:val="single" w:sz="4" w:space="0" w:color="auto"/>
              <w:bottom w:val="single" w:sz="4" w:space="0" w:color="auto"/>
              <w:right w:val="single" w:sz="4" w:space="0" w:color="auto"/>
            </w:tcBorders>
            <w:vAlign w:val="bottom"/>
          </w:tcPr>
          <w:p w14:paraId="6436993A"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vAlign w:val="bottom"/>
          </w:tcPr>
          <w:p w14:paraId="1DA1289A" w14:textId="77777777" w:rsidR="00606931" w:rsidRPr="00D95A50" w:rsidRDefault="00606931" w:rsidP="00D41958">
            <w:pPr>
              <w:pStyle w:val="Stycke"/>
            </w:pPr>
            <w:r w:rsidRPr="00D95A50">
              <w:t>Mycket liten</w:t>
            </w:r>
          </w:p>
        </w:tc>
        <w:tc>
          <w:tcPr>
            <w:tcW w:w="757" w:type="dxa"/>
            <w:tcBorders>
              <w:top w:val="single" w:sz="4" w:space="0" w:color="auto"/>
              <w:left w:val="single" w:sz="4" w:space="0" w:color="auto"/>
              <w:bottom w:val="single" w:sz="4" w:space="0" w:color="auto"/>
              <w:right w:val="single" w:sz="4" w:space="0" w:color="auto"/>
            </w:tcBorders>
            <w:vAlign w:val="bottom"/>
          </w:tcPr>
          <w:p w14:paraId="4A9F7050" w14:textId="77777777" w:rsidR="00606931" w:rsidRPr="00D95A50" w:rsidRDefault="00606931" w:rsidP="00D41958">
            <w:pPr>
              <w:pStyle w:val="Stycke"/>
            </w:pPr>
            <w:r w:rsidRPr="00D95A50">
              <w:t>Liten</w:t>
            </w:r>
          </w:p>
        </w:tc>
        <w:tc>
          <w:tcPr>
            <w:tcW w:w="757" w:type="dxa"/>
            <w:tcBorders>
              <w:top w:val="single" w:sz="4" w:space="0" w:color="auto"/>
              <w:left w:val="single" w:sz="4" w:space="0" w:color="auto"/>
              <w:bottom w:val="single" w:sz="4" w:space="0" w:color="auto"/>
              <w:right w:val="single" w:sz="4" w:space="0" w:color="auto"/>
            </w:tcBorders>
            <w:vAlign w:val="bottom"/>
          </w:tcPr>
          <w:p w14:paraId="61A49B21" w14:textId="77777777" w:rsidR="00606931" w:rsidRPr="00D95A50" w:rsidRDefault="00606931" w:rsidP="00D41958">
            <w:pPr>
              <w:pStyle w:val="Stycke"/>
            </w:pPr>
            <w:r w:rsidRPr="00D95A50">
              <w:t>Normal</w:t>
            </w:r>
          </w:p>
        </w:tc>
        <w:tc>
          <w:tcPr>
            <w:tcW w:w="757" w:type="dxa"/>
            <w:tcBorders>
              <w:top w:val="single" w:sz="4" w:space="0" w:color="auto"/>
              <w:left w:val="single" w:sz="4" w:space="0" w:color="auto"/>
              <w:bottom w:val="single" w:sz="4" w:space="0" w:color="auto"/>
              <w:right w:val="single" w:sz="4" w:space="0" w:color="auto"/>
            </w:tcBorders>
            <w:vAlign w:val="bottom"/>
          </w:tcPr>
          <w:p w14:paraId="02E03AAD" w14:textId="77777777" w:rsidR="00606931" w:rsidRPr="00D95A50" w:rsidRDefault="00606931" w:rsidP="00D41958">
            <w:pPr>
              <w:pStyle w:val="Stycke"/>
            </w:pPr>
            <w:r w:rsidRPr="00D95A50">
              <w:t>Stor</w:t>
            </w:r>
          </w:p>
        </w:tc>
        <w:tc>
          <w:tcPr>
            <w:tcW w:w="757" w:type="dxa"/>
            <w:tcBorders>
              <w:top w:val="single" w:sz="4" w:space="0" w:color="auto"/>
              <w:left w:val="single" w:sz="4" w:space="0" w:color="auto"/>
              <w:bottom w:val="single" w:sz="4" w:space="0" w:color="auto"/>
              <w:right w:val="single" w:sz="4" w:space="0" w:color="auto"/>
            </w:tcBorders>
            <w:vAlign w:val="bottom"/>
          </w:tcPr>
          <w:p w14:paraId="6F37B1B9" w14:textId="77777777" w:rsidR="00606931" w:rsidRPr="00D95A50" w:rsidRDefault="00606931" w:rsidP="00D41958">
            <w:pPr>
              <w:pStyle w:val="Stycke"/>
            </w:pPr>
            <w:r w:rsidRPr="00D95A50">
              <w:t>Mycket stor</w:t>
            </w:r>
          </w:p>
        </w:tc>
        <w:tc>
          <w:tcPr>
            <w:tcW w:w="842" w:type="dxa"/>
            <w:tcBorders>
              <w:top w:val="single" w:sz="4" w:space="0" w:color="auto"/>
              <w:left w:val="single" w:sz="4" w:space="0" w:color="auto"/>
              <w:bottom w:val="single" w:sz="4" w:space="0" w:color="auto"/>
              <w:right w:val="single" w:sz="4" w:space="0" w:color="auto"/>
            </w:tcBorders>
            <w:vAlign w:val="bottom"/>
          </w:tcPr>
          <w:p w14:paraId="46A9ECDC" w14:textId="77777777" w:rsidR="00606931" w:rsidRPr="00D95A50" w:rsidRDefault="00606931" w:rsidP="00D41958">
            <w:pPr>
              <w:pStyle w:val="Stycke"/>
            </w:pPr>
            <w:r w:rsidRPr="00D95A50">
              <w:t> </w:t>
            </w:r>
          </w:p>
        </w:tc>
      </w:tr>
      <w:tr w:rsidR="00606931" w:rsidRPr="00D95A50" w14:paraId="2531E990"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4D1065C4" w14:textId="77777777" w:rsidR="00606931" w:rsidRPr="00D95A50" w:rsidRDefault="00606931" w:rsidP="00D41958">
            <w:pPr>
              <w:pStyle w:val="Stycke"/>
            </w:pPr>
            <w:r w:rsidRPr="00D95A50">
              <w:t>S1</w:t>
            </w:r>
          </w:p>
        </w:tc>
        <w:tc>
          <w:tcPr>
            <w:tcW w:w="757" w:type="dxa"/>
            <w:tcBorders>
              <w:top w:val="single" w:sz="4" w:space="0" w:color="auto"/>
              <w:left w:val="single" w:sz="4" w:space="0" w:color="auto"/>
              <w:bottom w:val="single" w:sz="4" w:space="0" w:color="auto"/>
              <w:right w:val="single" w:sz="4" w:space="0" w:color="auto"/>
            </w:tcBorders>
            <w:vAlign w:val="bottom"/>
          </w:tcPr>
          <w:p w14:paraId="091CF4D6" w14:textId="77777777" w:rsidR="00606931" w:rsidRPr="00D95A50" w:rsidRDefault="00606931" w:rsidP="00D41958">
            <w:pPr>
              <w:pStyle w:val="Stycke"/>
              <w:rPr>
                <w:b/>
              </w:rPr>
            </w:pPr>
          </w:p>
        </w:tc>
        <w:tc>
          <w:tcPr>
            <w:tcW w:w="757" w:type="dxa"/>
            <w:tcBorders>
              <w:top w:val="single" w:sz="4" w:space="0" w:color="auto"/>
              <w:left w:val="single" w:sz="4" w:space="0" w:color="auto"/>
              <w:bottom w:val="single" w:sz="4" w:space="0" w:color="auto"/>
              <w:right w:val="single" w:sz="4" w:space="0" w:color="auto"/>
            </w:tcBorders>
            <w:noWrap/>
            <w:vAlign w:val="bottom"/>
          </w:tcPr>
          <w:p w14:paraId="36E9670C" w14:textId="77777777" w:rsidR="00606931" w:rsidRPr="00D95A50" w:rsidRDefault="00606931" w:rsidP="00D41958">
            <w:pPr>
              <w:pStyle w:val="Stycke"/>
              <w:rPr>
                <w:b/>
              </w:rPr>
            </w:pPr>
            <w:r w:rsidRPr="00D95A50">
              <w:rPr>
                <w:b/>
              </w:rPr>
              <w:t>0,50</w:t>
            </w:r>
          </w:p>
        </w:tc>
        <w:tc>
          <w:tcPr>
            <w:tcW w:w="757" w:type="dxa"/>
            <w:tcBorders>
              <w:top w:val="single" w:sz="4" w:space="0" w:color="auto"/>
              <w:left w:val="single" w:sz="4" w:space="0" w:color="auto"/>
              <w:bottom w:val="single" w:sz="4" w:space="0" w:color="auto"/>
              <w:right w:val="single" w:sz="4" w:space="0" w:color="auto"/>
            </w:tcBorders>
            <w:noWrap/>
            <w:vAlign w:val="bottom"/>
          </w:tcPr>
          <w:p w14:paraId="3322FEC4" w14:textId="77777777" w:rsidR="00606931" w:rsidRPr="00D95A50" w:rsidRDefault="00606931" w:rsidP="00D41958">
            <w:pPr>
              <w:pStyle w:val="Stycke"/>
              <w:rPr>
                <w:b/>
              </w:rPr>
            </w:pPr>
            <w:r w:rsidRPr="00D95A50">
              <w:rPr>
                <w:b/>
              </w:rPr>
              <w:t>0,67</w:t>
            </w:r>
          </w:p>
        </w:tc>
        <w:tc>
          <w:tcPr>
            <w:tcW w:w="757" w:type="dxa"/>
            <w:tcBorders>
              <w:top w:val="single" w:sz="4" w:space="0" w:color="auto"/>
              <w:left w:val="single" w:sz="4" w:space="0" w:color="auto"/>
              <w:bottom w:val="single" w:sz="4" w:space="0" w:color="auto"/>
              <w:right w:val="single" w:sz="4" w:space="0" w:color="auto"/>
            </w:tcBorders>
            <w:noWrap/>
            <w:vAlign w:val="bottom"/>
          </w:tcPr>
          <w:p w14:paraId="60948303" w14:textId="77777777" w:rsidR="00606931" w:rsidRPr="00D95A50" w:rsidRDefault="00606931" w:rsidP="00D41958">
            <w:pPr>
              <w:pStyle w:val="Stycke"/>
              <w:rPr>
                <w:b/>
              </w:rPr>
            </w:pPr>
            <w:r w:rsidRPr="00D95A50">
              <w:rPr>
                <w:b/>
              </w:rPr>
              <w:t>1,00</w:t>
            </w:r>
          </w:p>
        </w:tc>
        <w:tc>
          <w:tcPr>
            <w:tcW w:w="757" w:type="dxa"/>
            <w:tcBorders>
              <w:top w:val="single" w:sz="4" w:space="0" w:color="auto"/>
              <w:left w:val="single" w:sz="4" w:space="0" w:color="auto"/>
              <w:bottom w:val="single" w:sz="4" w:space="0" w:color="auto"/>
              <w:right w:val="single" w:sz="4" w:space="0" w:color="auto"/>
            </w:tcBorders>
            <w:noWrap/>
            <w:vAlign w:val="bottom"/>
          </w:tcPr>
          <w:p w14:paraId="3C72F3D0" w14:textId="77777777" w:rsidR="00606931" w:rsidRPr="00D95A50" w:rsidRDefault="00606931" w:rsidP="00D41958">
            <w:pPr>
              <w:pStyle w:val="Stycke"/>
              <w:rPr>
                <w:b/>
              </w:rPr>
            </w:pPr>
          </w:p>
        </w:tc>
        <w:tc>
          <w:tcPr>
            <w:tcW w:w="842" w:type="dxa"/>
            <w:tcBorders>
              <w:top w:val="single" w:sz="4" w:space="0" w:color="auto"/>
              <w:left w:val="single" w:sz="4" w:space="0" w:color="auto"/>
              <w:bottom w:val="single" w:sz="4" w:space="0" w:color="auto"/>
              <w:right w:val="single" w:sz="4" w:space="0" w:color="auto"/>
            </w:tcBorders>
            <w:vAlign w:val="bottom"/>
          </w:tcPr>
          <w:p w14:paraId="210057B8" w14:textId="77777777" w:rsidR="00606931" w:rsidRPr="00D95A50" w:rsidRDefault="00606931" w:rsidP="00D41958">
            <w:pPr>
              <w:pStyle w:val="Stycke"/>
            </w:pPr>
            <w:r w:rsidRPr="00D95A50">
              <w:t>Bredd</w:t>
            </w:r>
          </w:p>
        </w:tc>
      </w:tr>
      <w:tr w:rsidR="00606931" w:rsidRPr="00D95A50" w14:paraId="0790DFBD"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06DA0A3D" w14:textId="77777777" w:rsidR="00606931" w:rsidRPr="00D95A50" w:rsidRDefault="00606931" w:rsidP="00D41958">
            <w:pPr>
              <w:pStyle w:val="Stycke"/>
            </w:pPr>
            <w:r w:rsidRPr="00D95A50">
              <w:t>S2</w:t>
            </w:r>
          </w:p>
        </w:tc>
        <w:tc>
          <w:tcPr>
            <w:tcW w:w="757" w:type="dxa"/>
            <w:tcBorders>
              <w:top w:val="single" w:sz="4" w:space="0" w:color="auto"/>
              <w:left w:val="single" w:sz="4" w:space="0" w:color="auto"/>
              <w:bottom w:val="single" w:sz="4" w:space="0" w:color="auto"/>
              <w:right w:val="single" w:sz="4" w:space="0" w:color="auto"/>
            </w:tcBorders>
            <w:vAlign w:val="bottom"/>
          </w:tcPr>
          <w:p w14:paraId="75C7803A" w14:textId="77777777" w:rsidR="00606931" w:rsidRPr="00D95A50" w:rsidRDefault="00606931" w:rsidP="00D41958">
            <w:pPr>
              <w:pStyle w:val="Stycke"/>
              <w:rPr>
                <w:b/>
              </w:rPr>
            </w:pPr>
          </w:p>
        </w:tc>
        <w:tc>
          <w:tcPr>
            <w:tcW w:w="757" w:type="dxa"/>
            <w:tcBorders>
              <w:top w:val="single" w:sz="4" w:space="0" w:color="auto"/>
              <w:left w:val="single" w:sz="4" w:space="0" w:color="auto"/>
              <w:bottom w:val="single" w:sz="4" w:space="0" w:color="auto"/>
              <w:right w:val="single" w:sz="4" w:space="0" w:color="auto"/>
            </w:tcBorders>
            <w:noWrap/>
            <w:vAlign w:val="bottom"/>
          </w:tcPr>
          <w:p w14:paraId="018F2883" w14:textId="77777777" w:rsidR="00606931" w:rsidRPr="00D95A50" w:rsidRDefault="00606931" w:rsidP="00D41958">
            <w:pPr>
              <w:pStyle w:val="Stycke"/>
              <w:rPr>
                <w:b/>
              </w:rPr>
            </w:pPr>
            <w:r w:rsidRPr="00D95A50">
              <w:rPr>
                <w:b/>
              </w:rPr>
              <w:t>0,15</w:t>
            </w:r>
          </w:p>
        </w:tc>
        <w:tc>
          <w:tcPr>
            <w:tcW w:w="757" w:type="dxa"/>
            <w:tcBorders>
              <w:top w:val="single" w:sz="4" w:space="0" w:color="auto"/>
              <w:left w:val="single" w:sz="4" w:space="0" w:color="auto"/>
              <w:bottom w:val="single" w:sz="4" w:space="0" w:color="auto"/>
              <w:right w:val="single" w:sz="4" w:space="0" w:color="auto"/>
            </w:tcBorders>
            <w:noWrap/>
            <w:vAlign w:val="bottom"/>
          </w:tcPr>
          <w:p w14:paraId="6C11CB61" w14:textId="77777777" w:rsidR="00606931" w:rsidRPr="00D95A50" w:rsidRDefault="00606931" w:rsidP="00D41958">
            <w:pPr>
              <w:pStyle w:val="Stycke"/>
              <w:rPr>
                <w:b/>
              </w:rPr>
            </w:pPr>
            <w:r w:rsidRPr="00D95A50">
              <w:rPr>
                <w:b/>
              </w:rPr>
              <w:t>0,20</w:t>
            </w:r>
          </w:p>
        </w:tc>
        <w:tc>
          <w:tcPr>
            <w:tcW w:w="757" w:type="dxa"/>
            <w:tcBorders>
              <w:top w:val="single" w:sz="4" w:space="0" w:color="auto"/>
              <w:left w:val="single" w:sz="4" w:space="0" w:color="auto"/>
              <w:bottom w:val="single" w:sz="4" w:space="0" w:color="auto"/>
              <w:right w:val="single" w:sz="4" w:space="0" w:color="auto"/>
            </w:tcBorders>
            <w:noWrap/>
            <w:vAlign w:val="bottom"/>
          </w:tcPr>
          <w:p w14:paraId="01B44560" w14:textId="77777777" w:rsidR="00606931" w:rsidRPr="00D95A50" w:rsidRDefault="00606931" w:rsidP="00D41958">
            <w:pPr>
              <w:pStyle w:val="Stycke"/>
              <w:rPr>
                <w:b/>
              </w:rPr>
            </w:pPr>
            <w:r w:rsidRPr="00D95A50">
              <w:rPr>
                <w:b/>
              </w:rPr>
              <w:t>0,30</w:t>
            </w:r>
          </w:p>
        </w:tc>
        <w:tc>
          <w:tcPr>
            <w:tcW w:w="757" w:type="dxa"/>
            <w:tcBorders>
              <w:top w:val="single" w:sz="4" w:space="0" w:color="auto"/>
              <w:left w:val="single" w:sz="4" w:space="0" w:color="auto"/>
              <w:bottom w:val="single" w:sz="4" w:space="0" w:color="auto"/>
              <w:right w:val="single" w:sz="4" w:space="0" w:color="auto"/>
            </w:tcBorders>
            <w:noWrap/>
            <w:vAlign w:val="bottom"/>
          </w:tcPr>
          <w:p w14:paraId="7BD61990" w14:textId="77777777" w:rsidR="00606931" w:rsidRPr="00D95A50" w:rsidRDefault="00606931" w:rsidP="00D41958">
            <w:pPr>
              <w:pStyle w:val="Stycke"/>
              <w:rPr>
                <w:b/>
              </w:rPr>
            </w:pPr>
          </w:p>
        </w:tc>
        <w:tc>
          <w:tcPr>
            <w:tcW w:w="842" w:type="dxa"/>
            <w:tcBorders>
              <w:top w:val="single" w:sz="4" w:space="0" w:color="auto"/>
              <w:left w:val="single" w:sz="4" w:space="0" w:color="auto"/>
              <w:bottom w:val="single" w:sz="4" w:space="0" w:color="auto"/>
              <w:right w:val="single" w:sz="4" w:space="0" w:color="auto"/>
            </w:tcBorders>
            <w:vAlign w:val="bottom"/>
          </w:tcPr>
          <w:p w14:paraId="5F9F912A" w14:textId="77777777" w:rsidR="00606931" w:rsidRPr="00D95A50" w:rsidRDefault="00606931" w:rsidP="00D41958">
            <w:pPr>
              <w:pStyle w:val="Stycke"/>
            </w:pPr>
            <w:r w:rsidRPr="00D95A50">
              <w:t>Höjd</w:t>
            </w:r>
          </w:p>
        </w:tc>
      </w:tr>
    </w:tbl>
    <w:p w14:paraId="5BE40337" w14:textId="77777777" w:rsidR="00606931" w:rsidRPr="00D95A50" w:rsidRDefault="00606931" w:rsidP="00606931"/>
    <w:p w14:paraId="555C3F9A"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576A631F" w14:textId="77777777" w:rsidTr="00D41958">
        <w:tc>
          <w:tcPr>
            <w:tcW w:w="4166" w:type="pct"/>
            <w:tcBorders>
              <w:bottom w:val="single" w:sz="4" w:space="0" w:color="auto"/>
            </w:tcBorders>
          </w:tcPr>
          <w:p w14:paraId="4F00E2FE"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70110143" w14:textId="77777777" w:rsidR="00606931" w:rsidRPr="00D95A50" w:rsidRDefault="00606931" w:rsidP="00D41958">
            <w:pPr>
              <w:pStyle w:val="Stycke"/>
            </w:pPr>
            <w:r w:rsidRPr="00D95A50">
              <w:rPr>
                <w:b/>
              </w:rPr>
              <w:t>Storlek</w:t>
            </w:r>
          </w:p>
        </w:tc>
      </w:tr>
      <w:tr w:rsidR="00606931" w:rsidRPr="00D95A50" w14:paraId="45205D5A" w14:textId="77777777" w:rsidTr="00D41958">
        <w:tc>
          <w:tcPr>
            <w:tcW w:w="4166" w:type="pct"/>
          </w:tcPr>
          <w:p w14:paraId="276978CD" w14:textId="77777777" w:rsidR="00606931" w:rsidRPr="00D95A50" w:rsidRDefault="00606931" w:rsidP="00D41958">
            <w:pPr>
              <w:pStyle w:val="Stycke"/>
            </w:pPr>
            <w:r w:rsidRPr="00D95A50">
              <w:t xml:space="preserve">1. Motorväg </w:t>
            </w:r>
          </w:p>
        </w:tc>
        <w:tc>
          <w:tcPr>
            <w:tcW w:w="834" w:type="pct"/>
          </w:tcPr>
          <w:p w14:paraId="144C1077" w14:textId="77777777" w:rsidR="00606931" w:rsidRPr="00D95A50" w:rsidRDefault="00606931" w:rsidP="00D41958">
            <w:pPr>
              <w:pStyle w:val="Stycke"/>
            </w:pPr>
            <w:r w:rsidRPr="00D95A50">
              <w:t>Stor</w:t>
            </w:r>
          </w:p>
        </w:tc>
      </w:tr>
      <w:tr w:rsidR="00606931" w:rsidRPr="00D95A50" w14:paraId="5AC6CBB5" w14:textId="77777777" w:rsidTr="00D41958">
        <w:tc>
          <w:tcPr>
            <w:tcW w:w="4166" w:type="pct"/>
          </w:tcPr>
          <w:p w14:paraId="05AA2169" w14:textId="77777777" w:rsidR="00606931" w:rsidRPr="00D95A50" w:rsidRDefault="00606931" w:rsidP="00D41958">
            <w:pPr>
              <w:pStyle w:val="Stycke"/>
            </w:pPr>
            <w:r w:rsidRPr="00D95A50">
              <w:t>2. Motorväg i trång vägmiljö samt motortrafikled</w:t>
            </w:r>
          </w:p>
        </w:tc>
        <w:tc>
          <w:tcPr>
            <w:tcW w:w="834" w:type="pct"/>
          </w:tcPr>
          <w:p w14:paraId="6AD07935" w14:textId="77777777" w:rsidR="00606931" w:rsidRPr="00D95A50" w:rsidRDefault="00606931" w:rsidP="00D41958">
            <w:pPr>
              <w:pStyle w:val="Stycke"/>
            </w:pPr>
            <w:r w:rsidRPr="00D95A50">
              <w:t>Normal</w:t>
            </w:r>
          </w:p>
        </w:tc>
      </w:tr>
      <w:tr w:rsidR="00606931" w:rsidRPr="00D95A50" w14:paraId="31AB1F48" w14:textId="77777777" w:rsidTr="00D41958">
        <w:tc>
          <w:tcPr>
            <w:tcW w:w="4166" w:type="pct"/>
          </w:tcPr>
          <w:p w14:paraId="1781B67F" w14:textId="77777777" w:rsidR="00606931" w:rsidRPr="00D95A50" w:rsidRDefault="00606931" w:rsidP="00D41958">
            <w:pPr>
              <w:pStyle w:val="Stycke"/>
            </w:pPr>
            <w:r w:rsidRPr="00D95A50">
              <w:t>3. Väg som inte är motorväg eller motortrafikled</w:t>
            </w:r>
          </w:p>
        </w:tc>
        <w:tc>
          <w:tcPr>
            <w:tcW w:w="834" w:type="pct"/>
          </w:tcPr>
          <w:p w14:paraId="6642F482" w14:textId="77777777" w:rsidR="00606931" w:rsidRPr="00D95A50" w:rsidRDefault="00606931" w:rsidP="00D41958">
            <w:pPr>
              <w:pStyle w:val="Stycke"/>
            </w:pPr>
            <w:r w:rsidRPr="00D95A50">
              <w:t>Normal</w:t>
            </w:r>
          </w:p>
        </w:tc>
      </w:tr>
      <w:tr w:rsidR="00606931" w:rsidRPr="00D95A50" w14:paraId="08242859" w14:textId="77777777" w:rsidTr="00D41958">
        <w:tc>
          <w:tcPr>
            <w:tcW w:w="4166" w:type="pct"/>
          </w:tcPr>
          <w:p w14:paraId="0CDBD0E5" w14:textId="77777777" w:rsidR="00606931" w:rsidRPr="00D95A50" w:rsidRDefault="00606931" w:rsidP="00D41958">
            <w:pPr>
              <w:pStyle w:val="Stycke"/>
            </w:pPr>
            <w:r w:rsidRPr="00D95A50">
              <w:t>4. Väg enligt 3 där den högsta tillåtna hastigheten är 70 kilometer i timmen eller lägre</w:t>
            </w:r>
          </w:p>
        </w:tc>
        <w:tc>
          <w:tcPr>
            <w:tcW w:w="834" w:type="pct"/>
          </w:tcPr>
          <w:p w14:paraId="67E99C75" w14:textId="77777777" w:rsidR="00606931" w:rsidRPr="00D95A50" w:rsidRDefault="00606931" w:rsidP="00D41958">
            <w:pPr>
              <w:pStyle w:val="Stycke"/>
            </w:pPr>
            <w:r w:rsidRPr="00D95A50">
              <w:t>Liten</w:t>
            </w:r>
          </w:p>
        </w:tc>
      </w:tr>
    </w:tbl>
    <w:p w14:paraId="6E2C8AC3" w14:textId="77777777" w:rsidR="00606931" w:rsidRPr="00D95A50" w:rsidRDefault="00606931" w:rsidP="00606931">
      <w:pPr>
        <w:pStyle w:val="Stycke"/>
        <w:spacing w:before="360" w:after="120"/>
        <w:rPr>
          <w:b/>
          <w:noProof/>
        </w:rPr>
      </w:pPr>
      <w:r w:rsidRPr="00D95A50">
        <w:rPr>
          <w:b/>
          <w:noProof/>
        </w:rPr>
        <w:t>Märke E30 Särskilda bestämmelser för parkering</w:t>
      </w:r>
    </w:p>
    <w:p w14:paraId="3DD45007" w14:textId="77777777" w:rsidR="00606931" w:rsidRPr="00D95A50" w:rsidRDefault="00606931" w:rsidP="00606931">
      <w:pPr>
        <w:pStyle w:val="Stycke"/>
      </w:pPr>
      <w:r w:rsidRPr="00D95A50">
        <w:t xml:space="preserve">Storleken på märke E30, </w:t>
      </w:r>
      <w:r w:rsidRPr="00D95A50">
        <w:rPr>
          <w:i/>
        </w:rPr>
        <w:t>särskilda bestämmelser för parkering</w:t>
      </w:r>
      <w:r w:rsidRPr="00D95A50">
        <w:t>, ska anpassas till storleken på det märke som det sätts upp under.</w:t>
      </w:r>
    </w:p>
    <w:p w14:paraId="150EF9AF" w14:textId="77777777" w:rsidR="00606931" w:rsidRPr="00D95A50" w:rsidRDefault="00606931" w:rsidP="00606931">
      <w:pPr>
        <w:pStyle w:val="Rubrik3"/>
      </w:pPr>
      <w:bookmarkStart w:id="173" w:name="_Toc510610694"/>
      <w:bookmarkStart w:id="174" w:name="_Toc511886997"/>
      <w:r w:rsidRPr="00D95A50">
        <w:t>Placering över körbanan</w:t>
      </w:r>
      <w:bookmarkEnd w:id="173"/>
      <w:bookmarkEnd w:id="174"/>
    </w:p>
    <w:p w14:paraId="7A8D5994" w14:textId="77777777" w:rsidR="00606931" w:rsidRPr="00D95A50" w:rsidRDefault="00606931" w:rsidP="00606931">
      <w:pPr>
        <w:pStyle w:val="Stycke"/>
        <w:spacing w:before="120"/>
      </w:pPr>
      <w:r w:rsidRPr="00D95A50">
        <w:rPr>
          <w:rStyle w:val="Fparagrafbeteckning"/>
        </w:rPr>
        <w:t>2 §</w:t>
      </w:r>
      <w:r w:rsidRPr="00D95A50">
        <w:rPr>
          <w:rStyle w:val="Fparagrafbeteckning"/>
        </w:rPr>
        <w:t> </w:t>
      </w:r>
      <w:r w:rsidRPr="00D95A50">
        <w:t>Följande anvisningsmärken får sättas upp över körbanan:</w:t>
      </w:r>
    </w:p>
    <w:p w14:paraId="1BB28D03" w14:textId="77777777" w:rsidR="00606931" w:rsidRPr="00D95A50" w:rsidRDefault="00606931" w:rsidP="00606931">
      <w:pPr>
        <w:pStyle w:val="Styckemedindrag"/>
      </w:pPr>
      <w:r w:rsidRPr="00D95A50">
        <w:t xml:space="preserve">1. E13, </w:t>
      </w:r>
      <w:r w:rsidRPr="00D95A50">
        <w:rPr>
          <w:i/>
        </w:rPr>
        <w:t>rekommenderad högsta hastighet</w:t>
      </w:r>
      <w:r w:rsidRPr="00D95A50">
        <w:t>.</w:t>
      </w:r>
    </w:p>
    <w:p w14:paraId="2BD86483" w14:textId="77777777" w:rsidR="00606931" w:rsidRPr="00D95A50" w:rsidRDefault="00606931" w:rsidP="00606931">
      <w:pPr>
        <w:pStyle w:val="Styckemedindrag"/>
      </w:pPr>
      <w:r w:rsidRPr="00D95A50">
        <w:t xml:space="preserve">2. E14, </w:t>
      </w:r>
      <w:r w:rsidRPr="00D95A50">
        <w:rPr>
          <w:i/>
        </w:rPr>
        <w:t>rekommenderad hastighet upphör</w:t>
      </w:r>
      <w:r w:rsidRPr="00D95A50">
        <w:t>.</w:t>
      </w:r>
    </w:p>
    <w:p w14:paraId="2794C6D0" w14:textId="77777777" w:rsidR="00606931" w:rsidRPr="00D95A50" w:rsidRDefault="00606931" w:rsidP="00606931">
      <w:pPr>
        <w:pStyle w:val="Styckemedindrag"/>
      </w:pPr>
      <w:r w:rsidRPr="00D95A50">
        <w:t xml:space="preserve">3. E24, </w:t>
      </w:r>
      <w:r w:rsidRPr="00D95A50">
        <w:rPr>
          <w:i/>
        </w:rPr>
        <w:t>automatisk trafikövervakning</w:t>
      </w:r>
      <w:r w:rsidRPr="00D95A50">
        <w:t>.</w:t>
      </w:r>
    </w:p>
    <w:p w14:paraId="119BEF82" w14:textId="77777777" w:rsidR="00606931" w:rsidRPr="00D95A50" w:rsidRDefault="00606931" w:rsidP="00606931">
      <w:pPr>
        <w:pStyle w:val="Styckemedindrag"/>
      </w:pPr>
      <w:r w:rsidRPr="00D95A50">
        <w:t xml:space="preserve">4. E25, </w:t>
      </w:r>
      <w:r w:rsidRPr="00D95A50">
        <w:rPr>
          <w:i/>
        </w:rPr>
        <w:t>betalväg</w:t>
      </w:r>
      <w:r w:rsidRPr="00D95A50">
        <w:t>.</w:t>
      </w:r>
    </w:p>
    <w:p w14:paraId="26400ED1" w14:textId="77777777" w:rsidR="00606931" w:rsidRPr="00D95A50" w:rsidRDefault="00606931" w:rsidP="00606931">
      <w:pPr>
        <w:pStyle w:val="Styckemedindrag"/>
      </w:pPr>
      <w:r w:rsidRPr="00D95A50">
        <w:t xml:space="preserve">5. E26, </w:t>
      </w:r>
      <w:r w:rsidRPr="00D95A50">
        <w:rPr>
          <w:i/>
        </w:rPr>
        <w:t>tunnel</w:t>
      </w:r>
      <w:r w:rsidRPr="00D95A50">
        <w:t>.</w:t>
      </w:r>
    </w:p>
    <w:p w14:paraId="0285316F" w14:textId="77777777" w:rsidR="00606931" w:rsidRPr="00D95A50" w:rsidRDefault="00606931" w:rsidP="00606931">
      <w:pPr>
        <w:pStyle w:val="Styckemedindrag"/>
      </w:pPr>
      <w:r w:rsidRPr="00D95A50">
        <w:t xml:space="preserve">6. E28, </w:t>
      </w:r>
      <w:r w:rsidRPr="00D95A50">
        <w:rPr>
          <w:i/>
        </w:rPr>
        <w:t>nödutgång</w:t>
      </w:r>
      <w:r w:rsidRPr="00D95A50">
        <w:t>.</w:t>
      </w:r>
    </w:p>
    <w:p w14:paraId="4AC62A11" w14:textId="77777777" w:rsidR="00606931" w:rsidRPr="00D95A50" w:rsidRDefault="00606931" w:rsidP="00606931">
      <w:pPr>
        <w:pStyle w:val="Styckemedindrag"/>
      </w:pPr>
      <w:r w:rsidRPr="00D95A50">
        <w:t>Har något av märkena satts upp över körbanan behöver det inte sättas upp vid sidan om vägen, om det inte särskilt anges i dessa föreskrifter.</w:t>
      </w:r>
    </w:p>
    <w:p w14:paraId="2F48B79B" w14:textId="77777777" w:rsidR="00606931" w:rsidRPr="00D95A50" w:rsidRDefault="00606931" w:rsidP="00606931">
      <w:pPr>
        <w:pStyle w:val="Rubrik3"/>
      </w:pPr>
      <w:bookmarkStart w:id="175" w:name="_Toc510610695"/>
      <w:bookmarkStart w:id="176" w:name="_Toc511886998"/>
      <w:r w:rsidRPr="00D95A50">
        <w:t>Tillämpning</w:t>
      </w:r>
      <w:bookmarkEnd w:id="175"/>
      <w:bookmarkEnd w:id="176"/>
    </w:p>
    <w:p w14:paraId="13B86F3B" w14:textId="77777777" w:rsidR="00606931" w:rsidRPr="00D95A50" w:rsidRDefault="00606931" w:rsidP="00606931">
      <w:pPr>
        <w:pStyle w:val="Rubrik3utanluftfre"/>
      </w:pPr>
      <w:bookmarkStart w:id="177" w:name="_Toc510610696"/>
      <w:bookmarkStart w:id="178" w:name="_Toc511886999"/>
      <w:r w:rsidRPr="00D95A50">
        <w:t>Märke E1 Motorväg</w:t>
      </w:r>
      <w:bookmarkEnd w:id="177"/>
      <w:bookmarkEnd w:id="178"/>
    </w:p>
    <w:p w14:paraId="258FED92" w14:textId="77777777" w:rsidR="00606931" w:rsidRPr="00D95A50" w:rsidRDefault="00606931" w:rsidP="00606931">
      <w:pPr>
        <w:pStyle w:val="Stycke"/>
        <w:spacing w:before="120"/>
      </w:pPr>
      <w:r w:rsidRPr="00D95A50">
        <w:rPr>
          <w:rStyle w:val="Fparagrafbeteckning"/>
        </w:rPr>
        <w:t>3 §</w:t>
      </w:r>
      <w:r w:rsidRPr="00D95A50">
        <w:rPr>
          <w:rStyle w:val="Fparagrafbeteckning"/>
        </w:rPr>
        <w:t> </w:t>
      </w:r>
      <w:r w:rsidRPr="00D95A50">
        <w:t xml:space="preserve">Märke E1, </w:t>
      </w:r>
      <w:r w:rsidRPr="00D95A50">
        <w:rPr>
          <w:i/>
        </w:rPr>
        <w:t>motorväg</w:t>
      </w:r>
      <w:r w:rsidRPr="00D95A50">
        <w:t>, ska sättas upp på båda sidor om den högra körbanan där motorvägen börjar. Där motorväg börjar på en påfartsväg med endast ett körfält behöver märket dock inte sättas upp på vänster sida.</w:t>
      </w:r>
    </w:p>
    <w:p w14:paraId="1D99CA4A" w14:textId="77777777" w:rsidR="00606931" w:rsidRPr="00D95A50" w:rsidRDefault="00606931" w:rsidP="00606931">
      <w:pPr>
        <w:pStyle w:val="Styckemedindrag"/>
      </w:pPr>
      <w:r w:rsidRPr="00D95A50">
        <w:t>Märket ska upprepas efter varje påfartsväg som inte är motorväg.</w:t>
      </w:r>
    </w:p>
    <w:p w14:paraId="2FF240F7" w14:textId="77777777" w:rsidR="00606931" w:rsidRPr="00D95A50" w:rsidRDefault="00606931" w:rsidP="00606931">
      <w:pPr>
        <w:pStyle w:val="Rubrik3"/>
      </w:pPr>
      <w:bookmarkStart w:id="179" w:name="_Toc510610697"/>
      <w:bookmarkStart w:id="180" w:name="_Toc511887000"/>
      <w:r w:rsidRPr="00D95A50">
        <w:t>Märke E2 Motorväg upphör</w:t>
      </w:r>
      <w:bookmarkEnd w:id="179"/>
      <w:bookmarkEnd w:id="180"/>
    </w:p>
    <w:p w14:paraId="7BB31387" w14:textId="77777777" w:rsidR="00606931" w:rsidRPr="00D95A50" w:rsidRDefault="00606931" w:rsidP="00606931">
      <w:pPr>
        <w:pStyle w:val="Stycke"/>
        <w:spacing w:before="120"/>
      </w:pPr>
      <w:r w:rsidRPr="00D95A50">
        <w:rPr>
          <w:rStyle w:val="Fparagrafbeteckning"/>
        </w:rPr>
        <w:t>4 §</w:t>
      </w:r>
      <w:r w:rsidRPr="00D95A50">
        <w:rPr>
          <w:rStyle w:val="Fparagrafbeteckning"/>
        </w:rPr>
        <w:t> </w:t>
      </w:r>
      <w:r w:rsidRPr="00D95A50">
        <w:t xml:space="preserve">Märke E2, </w:t>
      </w:r>
      <w:r w:rsidRPr="00D95A50">
        <w:rPr>
          <w:i/>
        </w:rPr>
        <w:t>motorväg upphör</w:t>
      </w:r>
      <w:r w:rsidRPr="00D95A50">
        <w:t>, ska sättas upp på båda sidor om den högra körbanan där motorvägen upphör. Där en motorväg upphör på en avfartsväg behöver märket dock inte sättas upp på vänster sida.</w:t>
      </w:r>
    </w:p>
    <w:p w14:paraId="20010D0B" w14:textId="77777777" w:rsidR="00606931" w:rsidRPr="00D95A50" w:rsidRDefault="00606931" w:rsidP="00606931">
      <w:pPr>
        <w:pStyle w:val="Styckemedindrag"/>
        <w:jc w:val="left"/>
      </w:pPr>
      <w:r w:rsidRPr="00D95A50">
        <w:lastRenderedPageBreak/>
        <w:t xml:space="preserve">Förberedande upplysning om att en motorväg övergår i motortrafikled ska ges med märket och tilläggstavla T2, </w:t>
      </w:r>
      <w:r w:rsidRPr="00D95A50">
        <w:rPr>
          <w:i/>
        </w:rPr>
        <w:t>avstånd</w:t>
      </w:r>
      <w:r w:rsidRPr="00D95A50">
        <w:t>. Märket behöver då inte vara uppsatt där märket för motortrafikled är uppsatt.</w:t>
      </w:r>
    </w:p>
    <w:p w14:paraId="635E2128" w14:textId="77777777" w:rsidR="00606931" w:rsidRPr="00D95A50" w:rsidRDefault="00606931" w:rsidP="00606931">
      <w:pPr>
        <w:pStyle w:val="Rubrik3"/>
      </w:pPr>
      <w:bookmarkStart w:id="181" w:name="_Toc510610698"/>
      <w:bookmarkStart w:id="182" w:name="_Toc511887001"/>
      <w:r w:rsidRPr="00D95A50">
        <w:t>Märke E3 Motortrafikled</w:t>
      </w:r>
      <w:bookmarkEnd w:id="181"/>
      <w:bookmarkEnd w:id="182"/>
    </w:p>
    <w:p w14:paraId="2D2AE448" w14:textId="77777777" w:rsidR="00606931" w:rsidRPr="00D95A50" w:rsidRDefault="00606931" w:rsidP="00606931">
      <w:pPr>
        <w:pStyle w:val="Stycke"/>
        <w:spacing w:before="120"/>
      </w:pPr>
      <w:r w:rsidRPr="00D95A50">
        <w:rPr>
          <w:rStyle w:val="Fparagrafbeteckning"/>
        </w:rPr>
        <w:t>5 §</w:t>
      </w:r>
      <w:r w:rsidRPr="00D95A50">
        <w:rPr>
          <w:rStyle w:val="Fparagrafbeteckning"/>
        </w:rPr>
        <w:t> </w:t>
      </w:r>
      <w:r w:rsidRPr="00D95A50">
        <w:t xml:space="preserve">Märke E3, </w:t>
      </w:r>
      <w:r w:rsidRPr="00D95A50">
        <w:rPr>
          <w:i/>
        </w:rPr>
        <w:t>motortrafikled</w:t>
      </w:r>
      <w:r w:rsidRPr="00D95A50">
        <w:t>, ska sättas upp på båda sidor om körbanan där motortrafikleden börjar. Där motortrafikleden börjar på en påfartsväg med endast ett körfält behöver märket dock inte sättas upp på vänster sida.</w:t>
      </w:r>
    </w:p>
    <w:p w14:paraId="61847572" w14:textId="77777777" w:rsidR="00606931" w:rsidRPr="00D95A50" w:rsidRDefault="00606931" w:rsidP="00606931">
      <w:pPr>
        <w:pStyle w:val="Rubrik3"/>
      </w:pPr>
      <w:bookmarkStart w:id="183" w:name="_Toc510610699"/>
      <w:bookmarkStart w:id="184" w:name="_Toc511887002"/>
      <w:r w:rsidRPr="00D95A50">
        <w:t>Märke E4 Motortrafikled upphör</w:t>
      </w:r>
      <w:bookmarkEnd w:id="183"/>
      <w:bookmarkEnd w:id="184"/>
    </w:p>
    <w:p w14:paraId="319A87B5" w14:textId="77777777" w:rsidR="00606931" w:rsidRPr="00D95A50" w:rsidRDefault="00606931" w:rsidP="00606931">
      <w:pPr>
        <w:pStyle w:val="Stycke"/>
        <w:spacing w:before="120"/>
      </w:pPr>
      <w:r w:rsidRPr="00D95A50">
        <w:rPr>
          <w:rStyle w:val="Fparagrafbeteckning"/>
        </w:rPr>
        <w:t>6 §</w:t>
      </w:r>
      <w:r w:rsidRPr="00D95A50">
        <w:rPr>
          <w:rStyle w:val="Fparagrafbeteckning"/>
        </w:rPr>
        <w:t> </w:t>
      </w:r>
      <w:r w:rsidRPr="00D95A50">
        <w:t xml:space="preserve">Märke E4, </w:t>
      </w:r>
      <w:r w:rsidRPr="00D95A50">
        <w:rPr>
          <w:i/>
        </w:rPr>
        <w:t>motortrafikled upphör</w:t>
      </w:r>
      <w:r w:rsidRPr="00D95A50">
        <w:t>, ska sättas upp på båda sidor om körbanan där motortrafikleden upphör. Där motortrafikleden upphör på en avfartsväg behöver märket dock inte sättas upp på vänster sida.</w:t>
      </w:r>
    </w:p>
    <w:p w14:paraId="1054F6CF" w14:textId="77777777" w:rsidR="00606931" w:rsidRPr="00D95A50" w:rsidRDefault="00606931" w:rsidP="00606931">
      <w:pPr>
        <w:pStyle w:val="Styckemedindrag"/>
      </w:pPr>
      <w:r w:rsidRPr="00D95A50">
        <w:t xml:space="preserve">Förberedande upplysning om att en motortrafikled övergår i motorväg ska ges med märket och tilläggstavla T2, </w:t>
      </w:r>
      <w:r w:rsidRPr="00D95A50">
        <w:rPr>
          <w:i/>
        </w:rPr>
        <w:t>avstånd</w:t>
      </w:r>
      <w:r w:rsidRPr="00D95A50">
        <w:t xml:space="preserve">. Märket behöver då inte vara uppsatt där märke E1, </w:t>
      </w:r>
      <w:r w:rsidRPr="00D95A50">
        <w:rPr>
          <w:i/>
        </w:rPr>
        <w:t>motorväg</w:t>
      </w:r>
      <w:r w:rsidRPr="00D95A50">
        <w:t>, är uppsatt.</w:t>
      </w:r>
    </w:p>
    <w:p w14:paraId="268D24B0" w14:textId="77777777" w:rsidR="00606931" w:rsidRPr="00D95A50" w:rsidRDefault="00606931" w:rsidP="00606931">
      <w:pPr>
        <w:pStyle w:val="Rubrik3"/>
      </w:pPr>
      <w:bookmarkStart w:id="185" w:name="_Toc510610700"/>
      <w:bookmarkStart w:id="186" w:name="_Toc511887003"/>
      <w:r w:rsidRPr="00D95A50">
        <w:t>Märke E11 Rekommenderad lägre hastighet</w:t>
      </w:r>
      <w:bookmarkEnd w:id="185"/>
      <w:bookmarkEnd w:id="186"/>
    </w:p>
    <w:p w14:paraId="0FC54457" w14:textId="77777777" w:rsidR="00606931" w:rsidRPr="00D95A50" w:rsidRDefault="00606931" w:rsidP="00606931">
      <w:pPr>
        <w:pStyle w:val="Stycke"/>
        <w:spacing w:before="120"/>
      </w:pPr>
      <w:r w:rsidRPr="00D95A50">
        <w:rPr>
          <w:rStyle w:val="Fparagrafbeteckning"/>
        </w:rPr>
        <w:t>7 §</w:t>
      </w:r>
      <w:r w:rsidRPr="00D95A50">
        <w:rPr>
          <w:rStyle w:val="Fparagrafbeteckning"/>
        </w:rPr>
        <w:t> </w:t>
      </w:r>
      <w:r w:rsidRPr="00D95A50">
        <w:t xml:space="preserve">Om förhållandena är sådana att det är lämpligt att färdas med lägre hastighet än den högsta tillåtna utan att särskilda hastighetsdämpande åtgärder vidtagits, får märke E11, </w:t>
      </w:r>
      <w:r w:rsidRPr="00D95A50">
        <w:rPr>
          <w:i/>
          <w:iCs/>
        </w:rPr>
        <w:t>rekommenderad lägre hastighet</w:t>
      </w:r>
      <w:r w:rsidRPr="00D95A50">
        <w:t xml:space="preserve">, endast sättas upp där det finns en fara som det varnats för med ett varningsmärke. </w:t>
      </w:r>
    </w:p>
    <w:p w14:paraId="1DDB6D43" w14:textId="77777777" w:rsidR="00606931" w:rsidRPr="00D95A50" w:rsidRDefault="00606931" w:rsidP="00606931">
      <w:pPr>
        <w:pStyle w:val="Styckemedindrag"/>
      </w:pPr>
      <w:r w:rsidRPr="00D95A50">
        <w:t xml:space="preserve">Om märket sätts upp vid vägarbete eller liknande arbete får det även sättas upp som förberedande upplysning med tilläggstavla T2, </w:t>
      </w:r>
      <w:r w:rsidRPr="00D95A50">
        <w:rPr>
          <w:i/>
        </w:rPr>
        <w:t>avstånd.</w:t>
      </w:r>
    </w:p>
    <w:p w14:paraId="05FB6AE6" w14:textId="77777777" w:rsidR="00606931" w:rsidRPr="00D95A50" w:rsidRDefault="00606931" w:rsidP="00606931">
      <w:pPr>
        <w:pStyle w:val="Stycke"/>
        <w:spacing w:before="120"/>
      </w:pPr>
      <w:r w:rsidRPr="00D95A50">
        <w:rPr>
          <w:rStyle w:val="Fparagrafbeteckning"/>
        </w:rPr>
        <w:t>8 §</w:t>
      </w:r>
      <w:r w:rsidRPr="00D95A50">
        <w:rPr>
          <w:rStyle w:val="Fparagrafbeteckning"/>
        </w:rPr>
        <w:t> </w:t>
      </w:r>
      <w:r w:rsidRPr="00D95A50">
        <w:t>Den rekommenderade lägre hastigheten ska anges med hela tiotal kilometer i timmen.</w:t>
      </w:r>
    </w:p>
    <w:p w14:paraId="1940BEF1" w14:textId="77777777" w:rsidR="00606931" w:rsidRPr="00D95A50" w:rsidRDefault="00606931" w:rsidP="00606931">
      <w:pPr>
        <w:pStyle w:val="Stycke"/>
        <w:spacing w:before="120"/>
      </w:pPr>
      <w:r w:rsidRPr="00D95A50">
        <w:rPr>
          <w:rStyle w:val="Fparagrafbeteckning"/>
        </w:rPr>
        <w:t>9 §</w:t>
      </w:r>
      <w:r w:rsidRPr="00D95A50">
        <w:rPr>
          <w:rStyle w:val="Fparagrafbeteckning"/>
        </w:rPr>
        <w:t> </w:t>
      </w:r>
      <w:r w:rsidRPr="00D95A50">
        <w:t>Det behövs inte sådana föreskrifter som avses i 1 kap. 9 § första stycket vägmärkesförordningen (2007:90) för att märket ska få sättas upp.</w:t>
      </w:r>
    </w:p>
    <w:p w14:paraId="63E9DEAB" w14:textId="77777777" w:rsidR="00606931" w:rsidRPr="00D95A50" w:rsidRDefault="00606931" w:rsidP="00606931">
      <w:pPr>
        <w:pStyle w:val="Rubrik3"/>
      </w:pPr>
      <w:bookmarkStart w:id="187" w:name="_Toc510610701"/>
      <w:bookmarkStart w:id="188" w:name="_Toc511887004"/>
      <w:r w:rsidRPr="00D95A50">
        <w:t>Märke E12 Rekommenderad lägre hastighet upphör</w:t>
      </w:r>
      <w:bookmarkEnd w:id="187"/>
      <w:bookmarkEnd w:id="188"/>
    </w:p>
    <w:p w14:paraId="1E102C07" w14:textId="77777777" w:rsidR="00606931" w:rsidRPr="00D95A50" w:rsidRDefault="00606931" w:rsidP="00606931">
      <w:pPr>
        <w:pStyle w:val="Stycke"/>
        <w:spacing w:before="120"/>
      </w:pPr>
      <w:r w:rsidRPr="00D95A50">
        <w:rPr>
          <w:rStyle w:val="Fparagrafbeteckning"/>
        </w:rPr>
        <w:t>10 §</w:t>
      </w:r>
      <w:r w:rsidRPr="00D95A50">
        <w:rPr>
          <w:rStyle w:val="Fparagrafbeteckning"/>
        </w:rPr>
        <w:t> </w:t>
      </w:r>
      <w:r w:rsidRPr="00D95A50">
        <w:t xml:space="preserve">Märke E12, </w:t>
      </w:r>
      <w:r w:rsidRPr="00D95A50">
        <w:rPr>
          <w:i/>
        </w:rPr>
        <w:t>rekommenderad lägre hastighet upphör</w:t>
      </w:r>
      <w:r w:rsidRPr="00D95A50">
        <w:t>, får sättas upp på vänster sida om vägen eller körbanan om det är lämpligt. Märket behöver då inte sättas upp på höger sida.</w:t>
      </w:r>
    </w:p>
    <w:p w14:paraId="6D75BD37" w14:textId="77777777" w:rsidR="00606931" w:rsidRPr="00D95A50" w:rsidRDefault="00606931" w:rsidP="00606931">
      <w:pPr>
        <w:pStyle w:val="Stycke"/>
        <w:spacing w:before="120"/>
        <w:rPr>
          <w:szCs w:val="21"/>
        </w:rPr>
      </w:pPr>
      <w:r w:rsidRPr="00D95A50">
        <w:rPr>
          <w:rStyle w:val="Fparagrafbeteckning"/>
        </w:rPr>
        <w:t>11 §</w:t>
      </w:r>
      <w:r w:rsidRPr="00D95A50">
        <w:rPr>
          <w:rStyle w:val="Fparagrafbeteckning"/>
        </w:rPr>
        <w:t> </w:t>
      </w:r>
      <w:r w:rsidRPr="00D95A50">
        <w:rPr>
          <w:szCs w:val="21"/>
        </w:rPr>
        <w:t>Det behövs inte sådana föreskrifter som avses i 1 kap. 9 § första stycket vägmärkesförordningen (2007:90) för att märket ska få sättas upp.</w:t>
      </w:r>
    </w:p>
    <w:p w14:paraId="58E8DB6B" w14:textId="77777777" w:rsidR="00606931" w:rsidRPr="00D95A50" w:rsidRDefault="00606931" w:rsidP="00606931">
      <w:pPr>
        <w:pStyle w:val="Rubrik3"/>
      </w:pPr>
      <w:bookmarkStart w:id="189" w:name="_Toc510610702"/>
      <w:bookmarkStart w:id="190" w:name="_Toc511887005"/>
      <w:r w:rsidRPr="00D95A50">
        <w:t>Märke E13 Rekommenderad högsta hastighet</w:t>
      </w:r>
      <w:bookmarkEnd w:id="189"/>
      <w:bookmarkEnd w:id="190"/>
    </w:p>
    <w:p w14:paraId="78367C32" w14:textId="77777777" w:rsidR="00606931" w:rsidRPr="00D95A50" w:rsidRDefault="00606931" w:rsidP="00606931">
      <w:pPr>
        <w:pStyle w:val="Stycke"/>
        <w:spacing w:before="120"/>
        <w:rPr>
          <w:rStyle w:val="StyckeChar"/>
        </w:rPr>
      </w:pPr>
      <w:r w:rsidRPr="00D95A50">
        <w:rPr>
          <w:rStyle w:val="Fparagrafbeteckning"/>
        </w:rPr>
        <w:t>12 §</w:t>
      </w:r>
      <w:r w:rsidRPr="00D95A50">
        <w:rPr>
          <w:rStyle w:val="Fparagrafbeteckning"/>
        </w:rPr>
        <w:t> </w:t>
      </w:r>
      <w:r w:rsidRPr="00D95A50">
        <w:rPr>
          <w:rStyle w:val="Fparagrafbeteckning"/>
          <w:b w:val="0"/>
        </w:rPr>
        <w:t xml:space="preserve">På märke E13, </w:t>
      </w:r>
      <w:r w:rsidRPr="00D95A50">
        <w:rPr>
          <w:rStyle w:val="Fparagrafbeteckning"/>
          <w:b w:val="0"/>
          <w:i/>
        </w:rPr>
        <w:t>rekommenderad högsta hastighet</w:t>
      </w:r>
      <w:r w:rsidRPr="00D95A50">
        <w:rPr>
          <w:rStyle w:val="Fparagrafbeteckning"/>
          <w:b w:val="0"/>
        </w:rPr>
        <w:t xml:space="preserve">, ska </w:t>
      </w:r>
      <w:r w:rsidRPr="00D95A50">
        <w:rPr>
          <w:rStyle w:val="StyckeChar"/>
        </w:rPr>
        <w:t>hastigheten anges med hela tiotal kilometer i timmen.</w:t>
      </w:r>
    </w:p>
    <w:p w14:paraId="5D4792AF" w14:textId="77777777" w:rsidR="00606931" w:rsidRPr="00D95A50" w:rsidRDefault="00606931" w:rsidP="00606931">
      <w:pPr>
        <w:pStyle w:val="Default"/>
        <w:spacing w:before="120"/>
        <w:rPr>
          <w:rStyle w:val="StyckeChar"/>
        </w:rPr>
      </w:pPr>
      <w:r w:rsidRPr="00D95A50">
        <w:rPr>
          <w:rStyle w:val="Fparagrafbeteckning"/>
        </w:rPr>
        <w:t>13 §</w:t>
      </w:r>
      <w:r w:rsidRPr="00D95A50">
        <w:rPr>
          <w:rStyle w:val="Fparagrafbeteckning"/>
        </w:rPr>
        <w:t> </w:t>
      </w:r>
      <w:r w:rsidRPr="00D95A50">
        <w:rPr>
          <w:rStyle w:val="StyckeChar"/>
        </w:rPr>
        <w:t xml:space="preserve">Det behövs inte sådana föreskrifter som avses i 1 kap. 9 § första stycket vägmärkesförordningen (2007:90) för att märket ska få sättas upp. </w:t>
      </w:r>
    </w:p>
    <w:p w14:paraId="1DD31B9E" w14:textId="77777777" w:rsidR="00606931" w:rsidRPr="00D95A50" w:rsidRDefault="00606931" w:rsidP="00606931">
      <w:pPr>
        <w:pStyle w:val="Rubrik3"/>
        <w:rPr>
          <w:rStyle w:val="StyckeChar"/>
        </w:rPr>
      </w:pPr>
      <w:bookmarkStart w:id="191" w:name="_Toc510610703"/>
      <w:bookmarkStart w:id="192" w:name="_Toc511887006"/>
      <w:r w:rsidRPr="00D95A50">
        <w:rPr>
          <w:rStyle w:val="StyckeChar"/>
        </w:rPr>
        <w:lastRenderedPageBreak/>
        <w:t>Märke E14 Rekommenderad högsta hastighet upphör</w:t>
      </w:r>
      <w:bookmarkEnd w:id="191"/>
      <w:bookmarkEnd w:id="192"/>
    </w:p>
    <w:p w14:paraId="46D74049" w14:textId="77777777" w:rsidR="00606931" w:rsidRPr="00D95A50" w:rsidRDefault="00606931" w:rsidP="00606931">
      <w:pPr>
        <w:pStyle w:val="Stycke"/>
        <w:spacing w:before="120"/>
        <w:rPr>
          <w:rStyle w:val="StyckeChar"/>
        </w:rPr>
      </w:pPr>
      <w:r w:rsidRPr="00D95A50">
        <w:rPr>
          <w:rStyle w:val="Fparagrafbeteckning"/>
        </w:rPr>
        <w:t>14 §</w:t>
      </w:r>
      <w:r w:rsidRPr="00D95A50">
        <w:rPr>
          <w:rStyle w:val="Fparagrafbeteckning"/>
        </w:rPr>
        <w:t> </w:t>
      </w:r>
      <w:r w:rsidRPr="00D95A50">
        <w:rPr>
          <w:rStyle w:val="StyckeChar"/>
        </w:rPr>
        <w:t xml:space="preserve">Det behövs inte sådana föreskrifter som avses i 1 kap. 9 § första stycket vägmärkesförordningen (2007:90) för att märke E14, </w:t>
      </w:r>
      <w:r w:rsidRPr="00D95A50">
        <w:rPr>
          <w:rStyle w:val="StyckeChar"/>
          <w:i/>
        </w:rPr>
        <w:t>rekommenderad högsta hastighet upphör</w:t>
      </w:r>
      <w:r w:rsidRPr="00D95A50">
        <w:rPr>
          <w:rStyle w:val="StyckeChar"/>
        </w:rPr>
        <w:t>, ska få sättas upp.</w:t>
      </w:r>
    </w:p>
    <w:p w14:paraId="4AC9F9B9" w14:textId="77777777" w:rsidR="00606931" w:rsidRPr="00D95A50" w:rsidRDefault="00606931" w:rsidP="00606931">
      <w:pPr>
        <w:pStyle w:val="Rubrik3"/>
      </w:pPr>
      <w:bookmarkStart w:id="193" w:name="_Toc510610704"/>
      <w:bookmarkStart w:id="194" w:name="_Toc511887007"/>
      <w:r w:rsidRPr="00D95A50">
        <w:t>Märke E15 Sammanvävning</w:t>
      </w:r>
      <w:bookmarkEnd w:id="193"/>
      <w:bookmarkEnd w:id="194"/>
    </w:p>
    <w:p w14:paraId="417E19CE" w14:textId="77777777" w:rsidR="00606931" w:rsidRPr="00D95A50" w:rsidRDefault="00606931" w:rsidP="00606931">
      <w:pPr>
        <w:pStyle w:val="Stycke"/>
        <w:spacing w:before="120"/>
        <w:rPr>
          <w:rStyle w:val="StyckeChar"/>
        </w:rPr>
      </w:pPr>
      <w:r w:rsidRPr="00D95A50">
        <w:rPr>
          <w:rStyle w:val="Fparagrafbeteckning"/>
        </w:rPr>
        <w:t>15 §</w:t>
      </w:r>
      <w:r w:rsidRPr="00D95A50">
        <w:rPr>
          <w:rStyle w:val="Fparagrafbeteckning"/>
        </w:rPr>
        <w:t> </w:t>
      </w:r>
      <w:r w:rsidRPr="00D95A50">
        <w:rPr>
          <w:rStyle w:val="StyckeChar"/>
        </w:rPr>
        <w:t xml:space="preserve">Det behövs inte sådana föreskrifter som avses i 1 kap. 9 § första stycket vägmärkesförordningen (2007:90) för att märke E15, </w:t>
      </w:r>
      <w:r w:rsidRPr="00D95A50">
        <w:rPr>
          <w:rStyle w:val="StyckeChar"/>
          <w:i/>
        </w:rPr>
        <w:t>sammanvävning</w:t>
      </w:r>
      <w:r w:rsidRPr="00D95A50">
        <w:rPr>
          <w:rStyle w:val="StyckeChar"/>
        </w:rPr>
        <w:t>, ska få sättas upp.</w:t>
      </w:r>
    </w:p>
    <w:p w14:paraId="1DB0C762" w14:textId="77777777" w:rsidR="00606931" w:rsidRPr="00D95A50" w:rsidRDefault="00606931" w:rsidP="00606931">
      <w:pPr>
        <w:pStyle w:val="Rubrik3"/>
      </w:pPr>
      <w:bookmarkStart w:id="195" w:name="_Toc510610705"/>
      <w:bookmarkStart w:id="196" w:name="_Toc511887008"/>
      <w:r w:rsidRPr="00D95A50">
        <w:t>Märke E16 Enkelriktad trafik</w:t>
      </w:r>
      <w:bookmarkEnd w:id="195"/>
      <w:bookmarkEnd w:id="196"/>
    </w:p>
    <w:p w14:paraId="21DDC263" w14:textId="77777777" w:rsidR="00606931" w:rsidRPr="00D95A50" w:rsidRDefault="00606931" w:rsidP="00606931">
      <w:pPr>
        <w:pStyle w:val="Stycke"/>
      </w:pPr>
      <w:r w:rsidRPr="00D95A50">
        <w:rPr>
          <w:rStyle w:val="Fparagrafbeteckning"/>
        </w:rPr>
        <w:t>16 §</w:t>
      </w:r>
      <w:r w:rsidRPr="00D95A50">
        <w:rPr>
          <w:rStyle w:val="Fparagrafbeteckning"/>
        </w:rPr>
        <w:t> </w:t>
      </w:r>
      <w:r w:rsidRPr="00D95A50">
        <w:t xml:space="preserve">Märke E16, </w:t>
      </w:r>
      <w:r w:rsidRPr="00D95A50">
        <w:rPr>
          <w:i/>
          <w:iCs/>
        </w:rPr>
        <w:t>enkelriktad trafik</w:t>
      </w:r>
      <w:r w:rsidRPr="00D95A50">
        <w:rPr>
          <w:iCs/>
        </w:rPr>
        <w:t>,</w:t>
      </w:r>
      <w:r w:rsidRPr="00D95A50">
        <w:rPr>
          <w:i/>
          <w:iCs/>
        </w:rPr>
        <w:t xml:space="preserve"> </w:t>
      </w:r>
      <w:r w:rsidRPr="00D95A50">
        <w:t xml:space="preserve">får sättas upp på vägar där trafik med fordon i motsatt färdriktning är förbjuden. </w:t>
      </w:r>
    </w:p>
    <w:p w14:paraId="537703E4" w14:textId="77777777" w:rsidR="00606931" w:rsidRPr="00D95A50" w:rsidRDefault="00606931" w:rsidP="00606931">
      <w:pPr>
        <w:pStyle w:val="Stycke"/>
        <w:spacing w:before="120"/>
      </w:pPr>
      <w:r w:rsidRPr="00D95A50">
        <w:rPr>
          <w:rStyle w:val="Fparagrafbeteckning"/>
        </w:rPr>
        <w:t>17 §</w:t>
      </w:r>
      <w:r w:rsidRPr="00D95A50">
        <w:rPr>
          <w:rStyle w:val="Fparagrafbeteckning"/>
        </w:rPr>
        <w:t> </w:t>
      </w:r>
      <w:r w:rsidRPr="00D95A50">
        <w:t>Är trafiken på en korsande väg dubbelriktad ska märket sättas upp på båda sidor om den väg där trafiken är enkelriktad. Det gäller om det inte finns särskilda skäl för något annat och om det inte innebär fara för trafiksäkerheten, framkomligheten eller miljön.</w:t>
      </w:r>
    </w:p>
    <w:p w14:paraId="17DD16F3" w14:textId="77777777" w:rsidR="00606931" w:rsidRPr="00D95A50" w:rsidRDefault="00606931" w:rsidP="00606931">
      <w:pPr>
        <w:pStyle w:val="Stycke"/>
        <w:spacing w:before="120"/>
      </w:pPr>
      <w:r w:rsidRPr="00D95A50">
        <w:rPr>
          <w:rStyle w:val="Fparagrafbeteckning"/>
        </w:rPr>
        <w:t>18 §</w:t>
      </w:r>
      <w:r w:rsidRPr="00D95A50">
        <w:rPr>
          <w:rStyle w:val="Fparagrafbeteckning"/>
        </w:rPr>
        <w:t> </w:t>
      </w:r>
      <w:r w:rsidRPr="00D95A50">
        <w:t xml:space="preserve">Det behövs inte sådana föreskrifter som avses i 1 kap. 9 § första stycket vägmärkesförordningen (2007:90) för att märke E16, </w:t>
      </w:r>
      <w:r w:rsidRPr="00D95A50">
        <w:rPr>
          <w:i/>
          <w:iCs/>
        </w:rPr>
        <w:t>enkelriktad trafik</w:t>
      </w:r>
      <w:r w:rsidRPr="00D95A50">
        <w:rPr>
          <w:iCs/>
        </w:rPr>
        <w:t xml:space="preserve">, </w:t>
      </w:r>
      <w:r w:rsidRPr="00D95A50">
        <w:t>ska få sättas upp.</w:t>
      </w:r>
    </w:p>
    <w:p w14:paraId="17C628F1" w14:textId="77777777" w:rsidR="00606931" w:rsidRPr="00D95A50" w:rsidRDefault="00606931" w:rsidP="00606931">
      <w:pPr>
        <w:pStyle w:val="Rubrik3"/>
      </w:pPr>
      <w:bookmarkStart w:id="197" w:name="_Toc510610706"/>
      <w:bookmarkStart w:id="198" w:name="_Toc511887009"/>
      <w:r w:rsidRPr="00D95A50">
        <w:t>Märke E17 Återvändsväg</w:t>
      </w:r>
      <w:bookmarkEnd w:id="197"/>
      <w:bookmarkEnd w:id="198"/>
    </w:p>
    <w:p w14:paraId="281D7607" w14:textId="77777777" w:rsidR="00606931" w:rsidRPr="00D95A50" w:rsidRDefault="00606931" w:rsidP="00606931">
      <w:pPr>
        <w:pStyle w:val="Stycke"/>
      </w:pPr>
      <w:r w:rsidRPr="00D95A50">
        <w:rPr>
          <w:rStyle w:val="Fparagrafbeteckning"/>
        </w:rPr>
        <w:t>19 §</w:t>
      </w:r>
      <w:r w:rsidRPr="00D95A50">
        <w:rPr>
          <w:rStyle w:val="Fparagrafbeteckning"/>
        </w:rPr>
        <w:t> </w:t>
      </w:r>
      <w:r w:rsidRPr="00D95A50">
        <w:t xml:space="preserve">Det behövs inte sådana föreskrifter som avses i 1 kap. 9 § första stycket vägmärkesförordningen (2007:90) för att märke E17, </w:t>
      </w:r>
      <w:r w:rsidRPr="00D95A50">
        <w:rPr>
          <w:i/>
        </w:rPr>
        <w:t>återvändsväg</w:t>
      </w:r>
      <w:r w:rsidRPr="00D95A50">
        <w:t>, ska få sättas upp.</w:t>
      </w:r>
    </w:p>
    <w:p w14:paraId="0D45A12B" w14:textId="77777777" w:rsidR="00606931" w:rsidRPr="00D95A50" w:rsidRDefault="00606931" w:rsidP="00606931">
      <w:pPr>
        <w:pStyle w:val="Rubrik3"/>
      </w:pPr>
      <w:bookmarkStart w:id="199" w:name="_Toc510610707"/>
      <w:bookmarkStart w:id="200" w:name="_Toc511887010"/>
      <w:r w:rsidRPr="00D95A50">
        <w:t>Märke E18 Mötesplats</w:t>
      </w:r>
      <w:bookmarkEnd w:id="199"/>
      <w:bookmarkEnd w:id="200"/>
    </w:p>
    <w:p w14:paraId="4344B20F" w14:textId="77777777" w:rsidR="00606931" w:rsidRPr="00D95A50" w:rsidRDefault="00606931" w:rsidP="00606931">
      <w:pPr>
        <w:pStyle w:val="Stycke"/>
        <w:spacing w:before="120"/>
      </w:pPr>
      <w:r w:rsidRPr="00D95A50">
        <w:rPr>
          <w:rStyle w:val="Fparagrafbeteckning"/>
        </w:rPr>
        <w:t>20 §</w:t>
      </w:r>
      <w:r w:rsidRPr="00D95A50">
        <w:rPr>
          <w:rStyle w:val="Fparagrafbeteckning"/>
        </w:rPr>
        <w:t> </w:t>
      </w:r>
      <w:r w:rsidRPr="00D95A50">
        <w:t xml:space="preserve">Det behövs inte sådana föreskrifter som avses i 1 kap. 9 § första stycket vägmärkesförordningen (2007:90) för att märke E18, </w:t>
      </w:r>
      <w:r w:rsidRPr="00D95A50">
        <w:rPr>
          <w:i/>
        </w:rPr>
        <w:t>mötesplats</w:t>
      </w:r>
      <w:r w:rsidRPr="00D95A50">
        <w:t>, ska få sättas upp.</w:t>
      </w:r>
    </w:p>
    <w:p w14:paraId="3D6FAF35" w14:textId="77777777" w:rsidR="00606931" w:rsidRPr="00D95A50" w:rsidRDefault="00606931" w:rsidP="00606931">
      <w:pPr>
        <w:pStyle w:val="Rubrik3"/>
      </w:pPr>
      <w:bookmarkStart w:id="201" w:name="_Toc510610708"/>
      <w:bookmarkStart w:id="202" w:name="_Toc511887011"/>
      <w:r w:rsidRPr="00D95A50">
        <w:t>Märke E19 Parkering</w:t>
      </w:r>
      <w:bookmarkEnd w:id="201"/>
      <w:bookmarkEnd w:id="202"/>
    </w:p>
    <w:p w14:paraId="00A16238" w14:textId="77777777" w:rsidR="00606931" w:rsidRPr="00D95A50" w:rsidRDefault="00606931" w:rsidP="00606931">
      <w:pPr>
        <w:pStyle w:val="Stycke"/>
        <w:spacing w:before="120"/>
      </w:pPr>
      <w:r w:rsidRPr="00D95A50">
        <w:rPr>
          <w:rStyle w:val="Fparagrafbeteckning"/>
        </w:rPr>
        <w:t>21 §</w:t>
      </w:r>
      <w:r w:rsidRPr="00D95A50">
        <w:rPr>
          <w:rStyle w:val="Fparagrafbeteckning"/>
        </w:rPr>
        <w:t> </w:t>
      </w:r>
      <w:r w:rsidRPr="00D95A50">
        <w:rPr>
          <w:szCs w:val="19"/>
        </w:rPr>
        <w:t>Bestämmelser</w:t>
      </w:r>
      <w:r w:rsidRPr="00D95A50">
        <w:t xml:space="preserve"> om utmärkning av tillåtelse att parkera fordon på sträckor som också omfattas av förbud mot att parkera fordon eller mot att stanna och parkera fordon finns i 4 kap. 35 §.</w:t>
      </w:r>
    </w:p>
    <w:p w14:paraId="4A41A947" w14:textId="77777777" w:rsidR="00606931" w:rsidRPr="00D95A50" w:rsidRDefault="00606931" w:rsidP="00606931">
      <w:pPr>
        <w:pStyle w:val="Stycke"/>
        <w:spacing w:before="120"/>
      </w:pPr>
      <w:r w:rsidRPr="00D95A50">
        <w:rPr>
          <w:rStyle w:val="Fparagrafbeteckning"/>
        </w:rPr>
        <w:t>22 §</w:t>
      </w:r>
      <w:r w:rsidRPr="00D95A50">
        <w:rPr>
          <w:rStyle w:val="Fparagrafbeteckning"/>
        </w:rPr>
        <w:t> </w:t>
      </w:r>
      <w:r w:rsidRPr="00D95A50">
        <w:t xml:space="preserve">Upphör tillåtelsen att parkera fordon före en vägkorsning utan att andra särskilda trafikregler om stannande eller parkering börjar gälla före korsningen, ska det märkas ut med märke E19, </w:t>
      </w:r>
      <w:r w:rsidRPr="00D95A50">
        <w:rPr>
          <w:i/>
        </w:rPr>
        <w:t>parkering</w:t>
      </w:r>
      <w:r w:rsidRPr="00D95A50">
        <w:t xml:space="preserve">, och tilläggstavla T11, </w:t>
      </w:r>
      <w:r w:rsidRPr="00D95A50">
        <w:rPr>
          <w:i/>
        </w:rPr>
        <w:t>utsträckning</w:t>
      </w:r>
      <w:r w:rsidRPr="00D95A50">
        <w:t>, där tillåtelsen upphör.</w:t>
      </w:r>
    </w:p>
    <w:p w14:paraId="5407E5B4" w14:textId="77777777" w:rsidR="00606931" w:rsidRPr="00D95A50" w:rsidRDefault="00606931" w:rsidP="00606931">
      <w:pPr>
        <w:pStyle w:val="Stycke"/>
        <w:spacing w:before="120"/>
      </w:pPr>
      <w:r w:rsidRPr="00D95A50">
        <w:rPr>
          <w:rStyle w:val="Fparagrafbeteckning"/>
        </w:rPr>
        <w:lastRenderedPageBreak/>
        <w:t>23 §</w:t>
      </w:r>
      <w:r w:rsidRPr="00D95A50">
        <w:rPr>
          <w:rStyle w:val="Fparagrafbeteckning"/>
        </w:rPr>
        <w:t> </w:t>
      </w:r>
      <w:r w:rsidRPr="00D95A50">
        <w:t xml:space="preserve">Slutet på en sträcka där det är tillåtet att parkera fordon behöver inte märkas ut om sträckan är högst 25 meter och om tillåtelsen har märkts ut med märke E19, </w:t>
      </w:r>
      <w:r w:rsidRPr="00D95A50">
        <w:rPr>
          <w:i/>
        </w:rPr>
        <w:t>parkering</w:t>
      </w:r>
      <w:r w:rsidRPr="00D95A50">
        <w:t xml:space="preserve">, och tilläggstavla T1, </w:t>
      </w:r>
      <w:r w:rsidRPr="00D95A50">
        <w:rPr>
          <w:i/>
        </w:rPr>
        <w:t>vägsträckas längd</w:t>
      </w:r>
      <w:r w:rsidRPr="00D95A50">
        <w:t>.</w:t>
      </w:r>
      <w:r w:rsidRPr="00D95A50" w:rsidDel="00F2338B">
        <w:t xml:space="preserve"> </w:t>
      </w:r>
    </w:p>
    <w:p w14:paraId="4E0418AF" w14:textId="77777777" w:rsidR="00606931" w:rsidRPr="00D95A50" w:rsidRDefault="00606931" w:rsidP="00606931">
      <w:pPr>
        <w:pStyle w:val="Stycke"/>
        <w:spacing w:before="120"/>
      </w:pPr>
      <w:r w:rsidRPr="00D95A50">
        <w:rPr>
          <w:rStyle w:val="Fparagrafbeteckning"/>
        </w:rPr>
        <w:t>24 §</w:t>
      </w:r>
      <w:r w:rsidRPr="00D95A50">
        <w:rPr>
          <w:rStyle w:val="Fparagrafbeteckning"/>
        </w:rPr>
        <w:t> </w:t>
      </w:r>
      <w:r w:rsidRPr="00D95A50">
        <w:rPr>
          <w:rStyle w:val="Fparagrafbeteckning"/>
          <w:b w:val="0"/>
        </w:rPr>
        <w:t xml:space="preserve">Märket E19, </w:t>
      </w:r>
      <w:r w:rsidRPr="00D95A50">
        <w:rPr>
          <w:rStyle w:val="Fparagrafbeteckning"/>
          <w:b w:val="0"/>
          <w:i/>
        </w:rPr>
        <w:t>parkering</w:t>
      </w:r>
      <w:r w:rsidRPr="00D95A50">
        <w:rPr>
          <w:rStyle w:val="Fparagrafbeteckning"/>
          <w:b w:val="0"/>
        </w:rPr>
        <w:t xml:space="preserve">, får </w:t>
      </w:r>
      <w:r w:rsidRPr="00D95A50">
        <w:t>sättas upp där det är lämpligt med hänsyn till förhållandena på platsen, trots 2 kap. 3 § första stycket vägmärkes</w:t>
      </w:r>
      <w:r w:rsidRPr="00D95A50">
        <w:softHyphen/>
        <w:t>förordningen (2007:90).</w:t>
      </w:r>
    </w:p>
    <w:p w14:paraId="0E33D9CE" w14:textId="77777777" w:rsidR="00606931" w:rsidRPr="00D95A50" w:rsidRDefault="00606931" w:rsidP="00606931">
      <w:pPr>
        <w:pStyle w:val="Stycke"/>
        <w:spacing w:before="120"/>
      </w:pPr>
      <w:r w:rsidRPr="00D95A50">
        <w:rPr>
          <w:rStyle w:val="Fparagrafbeteckning"/>
        </w:rPr>
        <w:t>25 §</w:t>
      </w:r>
      <w:r w:rsidRPr="00D95A50">
        <w:rPr>
          <w:rStyle w:val="Fparagrafbeteckning"/>
        </w:rPr>
        <w:t> </w:t>
      </w:r>
      <w:r w:rsidRPr="00D95A50">
        <w:t>Om det vid en uppställningsplats finns en stolpe med parkerings</w:t>
      </w:r>
      <w:r w:rsidRPr="00D95A50">
        <w:softHyphen/>
        <w:t>mätare, hänvisning till biljettautomat eller liknande får märket och tilläggs</w:t>
      </w:r>
      <w:r w:rsidRPr="00D95A50">
        <w:softHyphen/>
        <w:t>tavlor sättas upp i miniatyr på stolpen eller mätaren. De behöver då inte vara retro</w:t>
      </w:r>
      <w:r w:rsidRPr="00D95A50">
        <w:softHyphen/>
        <w:t>reflekterande.</w:t>
      </w:r>
    </w:p>
    <w:p w14:paraId="76375A59" w14:textId="77777777" w:rsidR="00606931" w:rsidRPr="00D95A50" w:rsidRDefault="00606931" w:rsidP="00606931">
      <w:pPr>
        <w:pStyle w:val="Rubrik3"/>
      </w:pPr>
      <w:bookmarkStart w:id="203" w:name="_Toc510610709"/>
      <w:bookmarkStart w:id="204" w:name="_Toc511887012"/>
      <w:r w:rsidRPr="00D95A50">
        <w:t>Märke E20 Områdesmärke</w:t>
      </w:r>
      <w:bookmarkEnd w:id="203"/>
      <w:bookmarkEnd w:id="204"/>
    </w:p>
    <w:p w14:paraId="4491F01C" w14:textId="77777777" w:rsidR="00606931" w:rsidRPr="00D95A50" w:rsidRDefault="00606931" w:rsidP="00606931">
      <w:pPr>
        <w:pStyle w:val="Stycke"/>
        <w:spacing w:before="120"/>
      </w:pPr>
      <w:r w:rsidRPr="00D95A50">
        <w:rPr>
          <w:rStyle w:val="Fparagrafbeteckning"/>
        </w:rPr>
        <w:t>26 §</w:t>
      </w:r>
      <w:r w:rsidRPr="00D95A50">
        <w:rPr>
          <w:rStyle w:val="Fparagrafbeteckning"/>
        </w:rPr>
        <w:t> </w:t>
      </w:r>
      <w:r w:rsidRPr="00D95A50">
        <w:t xml:space="preserve">På märke E20, </w:t>
      </w:r>
      <w:r w:rsidRPr="00D95A50">
        <w:rPr>
          <w:i/>
        </w:rPr>
        <w:t>områdesmärke</w:t>
      </w:r>
      <w:r w:rsidRPr="00D95A50">
        <w:t xml:space="preserve">, får följande vägmärken infogas: </w:t>
      </w:r>
    </w:p>
    <w:p w14:paraId="2DB52BAE" w14:textId="77777777" w:rsidR="00606931" w:rsidRPr="00D95A50" w:rsidRDefault="00606931" w:rsidP="00606931">
      <w:pPr>
        <w:pStyle w:val="Styckemedindrag"/>
      </w:pPr>
      <w:r w:rsidRPr="00D95A50">
        <w:t xml:space="preserve">1. C2, </w:t>
      </w:r>
      <w:r w:rsidRPr="00D95A50">
        <w:rPr>
          <w:i/>
        </w:rPr>
        <w:t>förbud mot trafik med fordon</w:t>
      </w:r>
      <w:r w:rsidRPr="00D95A50">
        <w:t xml:space="preserve">. </w:t>
      </w:r>
    </w:p>
    <w:p w14:paraId="1A596CF5" w14:textId="77777777" w:rsidR="00606931" w:rsidRPr="00D95A50" w:rsidRDefault="00606931" w:rsidP="00606931">
      <w:pPr>
        <w:pStyle w:val="Styckemedindrag"/>
      </w:pPr>
      <w:r w:rsidRPr="00D95A50">
        <w:t xml:space="preserve">2. C3, </w:t>
      </w:r>
      <w:r w:rsidRPr="00D95A50">
        <w:rPr>
          <w:i/>
        </w:rPr>
        <w:t>förbud mot trafik med annat motordrivet fordon än moped klass II</w:t>
      </w:r>
      <w:r w:rsidRPr="00D95A50">
        <w:t xml:space="preserve">. </w:t>
      </w:r>
    </w:p>
    <w:p w14:paraId="73B5B610" w14:textId="77777777" w:rsidR="00606931" w:rsidRPr="00D95A50" w:rsidRDefault="00606931" w:rsidP="00606931">
      <w:pPr>
        <w:pStyle w:val="Styckemedindrag"/>
      </w:pPr>
      <w:r w:rsidRPr="00D95A50">
        <w:t xml:space="preserve">3. C4, </w:t>
      </w:r>
      <w:r w:rsidRPr="00D95A50">
        <w:rPr>
          <w:i/>
        </w:rPr>
        <w:t>förbud mot trafik med motordrivet fordon med fler än två hjul</w:t>
      </w:r>
      <w:r w:rsidRPr="00D95A50">
        <w:t xml:space="preserve">. </w:t>
      </w:r>
    </w:p>
    <w:p w14:paraId="1D167375" w14:textId="77777777" w:rsidR="00606931" w:rsidRPr="00D95A50" w:rsidRDefault="00606931" w:rsidP="00606931">
      <w:pPr>
        <w:pStyle w:val="Styckemedindrag"/>
      </w:pPr>
      <w:r w:rsidRPr="00D95A50">
        <w:t xml:space="preserve">4. C6, </w:t>
      </w:r>
      <w:r w:rsidRPr="00D95A50">
        <w:rPr>
          <w:i/>
        </w:rPr>
        <w:t>förbud mot trafik med motordrivet fordon med tillkopplad släpvagn</w:t>
      </w:r>
      <w:r w:rsidRPr="00D95A50">
        <w:t xml:space="preserve">. </w:t>
      </w:r>
    </w:p>
    <w:p w14:paraId="01581BDC" w14:textId="77777777" w:rsidR="00606931" w:rsidRPr="00D95A50" w:rsidRDefault="00606931" w:rsidP="00606931">
      <w:pPr>
        <w:pStyle w:val="Styckemedindrag"/>
      </w:pPr>
      <w:r w:rsidRPr="00D95A50">
        <w:t xml:space="preserve">5. C7, </w:t>
      </w:r>
      <w:r w:rsidRPr="00D95A50">
        <w:rPr>
          <w:i/>
        </w:rPr>
        <w:t>förbud mot trafik med tung lastbil</w:t>
      </w:r>
      <w:r w:rsidRPr="00D95A50">
        <w:t xml:space="preserve">. </w:t>
      </w:r>
    </w:p>
    <w:p w14:paraId="2C317DEC" w14:textId="77777777" w:rsidR="00606931" w:rsidRPr="00D95A50" w:rsidRDefault="00606931" w:rsidP="00606931">
      <w:pPr>
        <w:pStyle w:val="Styckemedindrag"/>
      </w:pPr>
      <w:r w:rsidRPr="00D95A50">
        <w:t xml:space="preserve">6. C8, </w:t>
      </w:r>
      <w:r w:rsidRPr="00D95A50">
        <w:rPr>
          <w:i/>
        </w:rPr>
        <w:t>förbud mot traktor och motorredskap klass II</w:t>
      </w:r>
      <w:r w:rsidRPr="00D95A50">
        <w:t xml:space="preserve">. </w:t>
      </w:r>
    </w:p>
    <w:p w14:paraId="01B886A7" w14:textId="77777777" w:rsidR="00606931" w:rsidRPr="00D95A50" w:rsidRDefault="00606931" w:rsidP="00606931">
      <w:pPr>
        <w:pStyle w:val="Styckemedindrag"/>
      </w:pPr>
      <w:r w:rsidRPr="00D95A50">
        <w:t xml:space="preserve">7. C17, </w:t>
      </w:r>
      <w:r w:rsidRPr="00D95A50">
        <w:rPr>
          <w:i/>
        </w:rPr>
        <w:t>begränsad fordonshöjd</w:t>
      </w:r>
      <w:r w:rsidRPr="00D95A50">
        <w:t xml:space="preserve">. </w:t>
      </w:r>
    </w:p>
    <w:p w14:paraId="1F127153" w14:textId="77777777" w:rsidR="00606931" w:rsidRPr="00D95A50" w:rsidRDefault="00606931" w:rsidP="00606931">
      <w:pPr>
        <w:pStyle w:val="Styckemedindrag"/>
      </w:pPr>
      <w:r w:rsidRPr="00D95A50">
        <w:t xml:space="preserve">8. C18, </w:t>
      </w:r>
      <w:r w:rsidRPr="00D95A50">
        <w:rPr>
          <w:i/>
        </w:rPr>
        <w:t>begränsad fordonslängd</w:t>
      </w:r>
      <w:r w:rsidRPr="00D95A50">
        <w:t xml:space="preserve">. </w:t>
      </w:r>
    </w:p>
    <w:p w14:paraId="21924546" w14:textId="77777777" w:rsidR="00606931" w:rsidRPr="00D95A50" w:rsidRDefault="00606931" w:rsidP="00606931">
      <w:pPr>
        <w:pStyle w:val="Styckemedindrag"/>
      </w:pPr>
      <w:r w:rsidRPr="00D95A50">
        <w:t xml:space="preserve">9. C20, </w:t>
      </w:r>
      <w:r w:rsidRPr="00D95A50">
        <w:rPr>
          <w:i/>
        </w:rPr>
        <w:t>begränsad bruttovikt på fordon</w:t>
      </w:r>
      <w:r w:rsidRPr="00D95A50">
        <w:t xml:space="preserve">. </w:t>
      </w:r>
    </w:p>
    <w:p w14:paraId="0378658A" w14:textId="77777777" w:rsidR="00606931" w:rsidRPr="00D95A50" w:rsidRDefault="00606931" w:rsidP="00606931">
      <w:pPr>
        <w:pStyle w:val="Styckemedindrag"/>
      </w:pPr>
      <w:r w:rsidRPr="00D95A50">
        <w:t xml:space="preserve">10. C21, </w:t>
      </w:r>
      <w:r w:rsidRPr="00D95A50">
        <w:rPr>
          <w:i/>
        </w:rPr>
        <w:t>begränsad bruttovikt på fordon och fordonståg</w:t>
      </w:r>
      <w:r w:rsidRPr="00D95A50">
        <w:t xml:space="preserve">. </w:t>
      </w:r>
    </w:p>
    <w:p w14:paraId="3CDC0576" w14:textId="77777777" w:rsidR="00606931" w:rsidRPr="00D95A50" w:rsidRDefault="00606931" w:rsidP="00606931">
      <w:pPr>
        <w:pStyle w:val="Styckemedindrag"/>
      </w:pPr>
      <w:r w:rsidRPr="00D95A50">
        <w:t xml:space="preserve">11. C23, </w:t>
      </w:r>
      <w:r w:rsidRPr="00D95A50">
        <w:rPr>
          <w:i/>
        </w:rPr>
        <w:t>begränsat axeltryck</w:t>
      </w:r>
      <w:r w:rsidRPr="00D95A50">
        <w:t xml:space="preserve">. </w:t>
      </w:r>
    </w:p>
    <w:p w14:paraId="5FCA430A" w14:textId="77777777" w:rsidR="00606931" w:rsidRPr="00D95A50" w:rsidRDefault="00606931" w:rsidP="00606931">
      <w:pPr>
        <w:pStyle w:val="Styckemedindrag"/>
      </w:pPr>
      <w:r w:rsidRPr="00D95A50">
        <w:t xml:space="preserve">12. C24, </w:t>
      </w:r>
      <w:r w:rsidRPr="00D95A50">
        <w:rPr>
          <w:i/>
        </w:rPr>
        <w:t>begränsat boggitryck</w:t>
      </w:r>
      <w:r w:rsidRPr="00D95A50">
        <w:t xml:space="preserve">. </w:t>
      </w:r>
    </w:p>
    <w:p w14:paraId="6D7ABD95" w14:textId="77777777" w:rsidR="00606931" w:rsidRPr="00D95A50" w:rsidRDefault="00606931" w:rsidP="00606931">
      <w:pPr>
        <w:pStyle w:val="Styckemedindrag"/>
      </w:pPr>
      <w:r w:rsidRPr="00D95A50">
        <w:t xml:space="preserve">13. C36, </w:t>
      </w:r>
      <w:r w:rsidRPr="00D95A50">
        <w:rPr>
          <w:i/>
        </w:rPr>
        <w:t>förbud mot att parkera fordon på dag med udda datum</w:t>
      </w:r>
      <w:r w:rsidRPr="00D95A50">
        <w:t xml:space="preserve">. </w:t>
      </w:r>
    </w:p>
    <w:p w14:paraId="18C7ED00" w14:textId="77777777" w:rsidR="00606931" w:rsidRPr="00D95A50" w:rsidRDefault="00606931" w:rsidP="00606931">
      <w:pPr>
        <w:pStyle w:val="Styckemedindrag"/>
      </w:pPr>
      <w:r w:rsidRPr="00D95A50">
        <w:t xml:space="preserve">14. C37, </w:t>
      </w:r>
      <w:r w:rsidRPr="00D95A50">
        <w:rPr>
          <w:i/>
        </w:rPr>
        <w:t>förbud mot att parkera fordon på dag med jämnt datum</w:t>
      </w:r>
      <w:r w:rsidRPr="00D95A50">
        <w:t xml:space="preserve">. </w:t>
      </w:r>
    </w:p>
    <w:p w14:paraId="48DBD3D2" w14:textId="77777777" w:rsidR="00606931" w:rsidRPr="00D95A50" w:rsidRDefault="00606931" w:rsidP="00606931">
      <w:pPr>
        <w:pStyle w:val="Styckemedindrag"/>
      </w:pPr>
      <w:r w:rsidRPr="00D95A50">
        <w:t xml:space="preserve">15. C38, </w:t>
      </w:r>
      <w:r w:rsidRPr="00D95A50">
        <w:rPr>
          <w:i/>
        </w:rPr>
        <w:t>datumparkering</w:t>
      </w:r>
      <w:r w:rsidRPr="00D95A50">
        <w:t xml:space="preserve">. </w:t>
      </w:r>
    </w:p>
    <w:p w14:paraId="3459E952" w14:textId="77777777" w:rsidR="00606931" w:rsidRPr="00D95A50" w:rsidRDefault="00606931" w:rsidP="00606931">
      <w:pPr>
        <w:pStyle w:val="Styckemedindrag"/>
      </w:pPr>
      <w:r w:rsidRPr="00D95A50">
        <w:t xml:space="preserve">16. C39, </w:t>
      </w:r>
      <w:r w:rsidRPr="00D95A50">
        <w:rPr>
          <w:i/>
        </w:rPr>
        <w:t>förbud mot att stanna och parkera fordon</w:t>
      </w:r>
      <w:r w:rsidRPr="00D95A50">
        <w:t xml:space="preserve">. </w:t>
      </w:r>
    </w:p>
    <w:p w14:paraId="7858B3F2" w14:textId="77777777" w:rsidR="00606931" w:rsidRPr="00D95A50" w:rsidRDefault="00606931" w:rsidP="00606931">
      <w:pPr>
        <w:pStyle w:val="Styckemedindrag"/>
      </w:pPr>
      <w:r w:rsidRPr="00D95A50">
        <w:t xml:space="preserve">17. C44, </w:t>
      </w:r>
      <w:r w:rsidRPr="00D95A50">
        <w:rPr>
          <w:i/>
        </w:rPr>
        <w:t>förbud mot trafik med annat motordrivet fordon med dubbdäck än moped klass II</w:t>
      </w:r>
      <w:r w:rsidRPr="00D95A50">
        <w:t xml:space="preserve">. </w:t>
      </w:r>
    </w:p>
    <w:p w14:paraId="7DFC3DDA" w14:textId="77777777" w:rsidR="00606931" w:rsidRPr="00D95A50" w:rsidRDefault="00606931" w:rsidP="00606931">
      <w:pPr>
        <w:pStyle w:val="Styckemedindrag"/>
      </w:pPr>
      <w:r w:rsidRPr="00D95A50">
        <w:t xml:space="preserve">18. E19, </w:t>
      </w:r>
      <w:r w:rsidRPr="00D95A50">
        <w:rPr>
          <w:i/>
        </w:rPr>
        <w:t>parkering</w:t>
      </w:r>
      <w:r w:rsidRPr="00D95A50">
        <w:t>.</w:t>
      </w:r>
    </w:p>
    <w:p w14:paraId="50DDC69C" w14:textId="77777777" w:rsidR="00606931" w:rsidRPr="00D95A50" w:rsidRDefault="00606931" w:rsidP="00606931">
      <w:pPr>
        <w:pStyle w:val="Rubrik3"/>
      </w:pPr>
      <w:bookmarkStart w:id="205" w:name="_Toc510610710"/>
      <w:bookmarkStart w:id="206" w:name="_Toc511887013"/>
      <w:r w:rsidRPr="00D95A50">
        <w:t>Märke E21 Slut på område</w:t>
      </w:r>
      <w:bookmarkEnd w:id="205"/>
      <w:bookmarkEnd w:id="206"/>
    </w:p>
    <w:p w14:paraId="67193698" w14:textId="77777777" w:rsidR="00606931" w:rsidRPr="00D95A50" w:rsidRDefault="00606931" w:rsidP="00606931">
      <w:pPr>
        <w:pStyle w:val="Stycke"/>
        <w:spacing w:before="120"/>
        <w:rPr>
          <w:rStyle w:val="Fparagrafbeteckning"/>
        </w:rPr>
      </w:pPr>
      <w:r w:rsidRPr="00D95A50">
        <w:rPr>
          <w:rStyle w:val="Fparagrafbeteckning"/>
        </w:rPr>
        <w:t>27 §</w:t>
      </w:r>
      <w:r w:rsidRPr="00D95A50">
        <w:rPr>
          <w:rStyle w:val="Fparagrafbeteckning"/>
        </w:rPr>
        <w:t> </w:t>
      </w:r>
      <w:r w:rsidRPr="00D95A50">
        <w:t xml:space="preserve"> Märke E21, </w:t>
      </w:r>
      <w:r w:rsidRPr="00D95A50">
        <w:rPr>
          <w:i/>
        </w:rPr>
        <w:t>slut på område</w:t>
      </w:r>
      <w:r w:rsidRPr="00D95A50">
        <w:t xml:space="preserve">, ska sättas upp på båda sidor om vägen eller körbanan där område som märkts ut med märke E20, </w:t>
      </w:r>
      <w:r w:rsidRPr="00D95A50">
        <w:rPr>
          <w:i/>
        </w:rPr>
        <w:t>områdesmärke</w:t>
      </w:r>
      <w:r w:rsidRPr="00D95A50">
        <w:t xml:space="preserve">. </w:t>
      </w:r>
    </w:p>
    <w:p w14:paraId="4D5062F3" w14:textId="77777777" w:rsidR="00606931" w:rsidRPr="00D95A50" w:rsidRDefault="00606931" w:rsidP="00606931">
      <w:pPr>
        <w:pStyle w:val="Stycke"/>
        <w:spacing w:before="120"/>
      </w:pPr>
      <w:r w:rsidRPr="00D95A50">
        <w:rPr>
          <w:rStyle w:val="Fparagrafbeteckning"/>
        </w:rPr>
        <w:t>28 §</w:t>
      </w:r>
      <w:r w:rsidRPr="00D95A50">
        <w:rPr>
          <w:rStyle w:val="Fparagrafbeteckning"/>
        </w:rPr>
        <w:t> </w:t>
      </w:r>
      <w:r w:rsidRPr="00D95A50">
        <w:t>Märket ska sättas upp på båda sidor om vägen eller körbanan vid en utfart med mer än ett körfält. Har en utfart bara ett körfält får märket sättas upp enbart på vänster sida.</w:t>
      </w:r>
    </w:p>
    <w:p w14:paraId="1FF0D62D" w14:textId="77777777" w:rsidR="00606931" w:rsidRPr="00D95A50" w:rsidRDefault="00606931" w:rsidP="00606931">
      <w:pPr>
        <w:pStyle w:val="Stycke"/>
        <w:spacing w:before="120"/>
      </w:pPr>
      <w:r w:rsidRPr="00D95A50">
        <w:rPr>
          <w:rStyle w:val="Fparagrafbeteckning"/>
        </w:rPr>
        <w:t>29 §</w:t>
      </w:r>
      <w:r w:rsidRPr="00D95A50">
        <w:rPr>
          <w:rStyle w:val="Fparagrafbeteckning"/>
        </w:rPr>
        <w:t> </w:t>
      </w:r>
      <w:r w:rsidRPr="00D95A50">
        <w:t xml:space="preserve">En markägare som svarar för utmärkningen av förbud mot eller villkor för parkering enligt 1 kap. 6 § 5 vägmärkesförordningen (2007:90) behöver inte sätta upp märket om märke E20, </w:t>
      </w:r>
      <w:r w:rsidRPr="00D95A50">
        <w:rPr>
          <w:i/>
          <w:iCs/>
        </w:rPr>
        <w:t>områdesmärke</w:t>
      </w:r>
      <w:r w:rsidRPr="00D95A50">
        <w:t>, satts upp där området med markägarens förbud eller villkor upphör.</w:t>
      </w:r>
    </w:p>
    <w:p w14:paraId="75554447" w14:textId="77777777" w:rsidR="00606931" w:rsidRPr="00D95A50" w:rsidRDefault="00606931" w:rsidP="00606931">
      <w:pPr>
        <w:pStyle w:val="Rubrik3"/>
      </w:pPr>
      <w:bookmarkStart w:id="207" w:name="_Toc510610711"/>
      <w:bookmarkStart w:id="208" w:name="_Toc511887014"/>
      <w:r w:rsidRPr="00D95A50">
        <w:lastRenderedPageBreak/>
        <w:t>Märke E22 Busshållplats</w:t>
      </w:r>
      <w:bookmarkEnd w:id="207"/>
      <w:bookmarkEnd w:id="208"/>
    </w:p>
    <w:p w14:paraId="63294004" w14:textId="77777777" w:rsidR="00606931" w:rsidRPr="00D95A50" w:rsidRDefault="00606931" w:rsidP="00606931">
      <w:pPr>
        <w:pStyle w:val="Stycke"/>
        <w:spacing w:before="120"/>
      </w:pPr>
      <w:r w:rsidRPr="00D95A50">
        <w:rPr>
          <w:rStyle w:val="Fparagrafbeteckning"/>
        </w:rPr>
        <w:t>30 §</w:t>
      </w:r>
      <w:r w:rsidRPr="00D95A50">
        <w:rPr>
          <w:rStyle w:val="Fparagrafbeteckning"/>
        </w:rPr>
        <w:t> </w:t>
      </w:r>
      <w:r w:rsidRPr="00D95A50">
        <w:t xml:space="preserve">Det behövs inte sådana föreskrifter som avses i 1 kap. 9 § första stycket vägmärkesförordningen (2007:90) för att märke E22, </w:t>
      </w:r>
      <w:r w:rsidRPr="00D95A50">
        <w:rPr>
          <w:i/>
          <w:iCs/>
        </w:rPr>
        <w:t>busshållplats</w:t>
      </w:r>
      <w:r w:rsidRPr="00D95A50">
        <w:rPr>
          <w:iCs/>
        </w:rPr>
        <w:t>,</w:t>
      </w:r>
      <w:r w:rsidRPr="00D95A50">
        <w:rPr>
          <w:i/>
          <w:iCs/>
        </w:rPr>
        <w:t xml:space="preserve"> </w:t>
      </w:r>
      <w:r w:rsidRPr="00D95A50">
        <w:t>ska få sättas upp på annan plats än där förbud att stanna eller parkera råder enligt 3 kap. 53 § 2 trafikförordningen (1998:1276).</w:t>
      </w:r>
    </w:p>
    <w:p w14:paraId="4089CCC5" w14:textId="77777777" w:rsidR="00606931" w:rsidRPr="00D95A50" w:rsidRDefault="00606931" w:rsidP="00606931">
      <w:pPr>
        <w:pStyle w:val="Rubrik3"/>
      </w:pPr>
      <w:bookmarkStart w:id="209" w:name="_Toc510610712"/>
      <w:bookmarkStart w:id="210" w:name="_Toc511887015"/>
      <w:r w:rsidRPr="00D95A50">
        <w:t>Märke E24 Automatisk trafikövervakning</w:t>
      </w:r>
      <w:bookmarkEnd w:id="209"/>
      <w:bookmarkEnd w:id="210"/>
    </w:p>
    <w:p w14:paraId="018169F4" w14:textId="77777777" w:rsidR="00606931" w:rsidRPr="00D95A50" w:rsidRDefault="00606931" w:rsidP="00606931">
      <w:pPr>
        <w:pStyle w:val="Stycke"/>
        <w:spacing w:before="120"/>
      </w:pPr>
      <w:r w:rsidRPr="00D95A50">
        <w:rPr>
          <w:rStyle w:val="Fparagrafbeteckning"/>
        </w:rPr>
        <w:t>31 §</w:t>
      </w:r>
      <w:r w:rsidRPr="00D95A50">
        <w:rPr>
          <w:rStyle w:val="Fparagrafbeteckning"/>
        </w:rPr>
        <w:t> </w:t>
      </w:r>
      <w:r w:rsidRPr="00D95A50">
        <w:t xml:space="preserve">Märke E24, </w:t>
      </w:r>
      <w:r w:rsidRPr="00D95A50">
        <w:rPr>
          <w:i/>
          <w:iCs/>
        </w:rPr>
        <w:t>automatisk trafikövervakning</w:t>
      </w:r>
      <w:r w:rsidRPr="00D95A50">
        <w:rPr>
          <w:iCs/>
        </w:rPr>
        <w:t>,</w:t>
      </w:r>
      <w:r w:rsidRPr="00D95A50">
        <w:rPr>
          <w:i/>
          <w:iCs/>
        </w:rPr>
        <w:t xml:space="preserve"> </w:t>
      </w:r>
      <w:r w:rsidRPr="00D95A50">
        <w:t>ska sättas upp vid den plats eller vid början av den sträcka där trafikövervakning kan ske, normalt 40–300 meter före övervakningsutrustningen.</w:t>
      </w:r>
    </w:p>
    <w:p w14:paraId="5CCA5496" w14:textId="77777777" w:rsidR="00606931" w:rsidRPr="00D95A50" w:rsidRDefault="00606931" w:rsidP="00606931">
      <w:pPr>
        <w:pStyle w:val="Stycke"/>
        <w:spacing w:before="120"/>
      </w:pPr>
      <w:r w:rsidRPr="00D95A50">
        <w:rPr>
          <w:rStyle w:val="Fparagrafbeteckning"/>
        </w:rPr>
        <w:t>32 §</w:t>
      </w:r>
      <w:r w:rsidRPr="00D95A50">
        <w:rPr>
          <w:rStyle w:val="Fparagrafbeteckning"/>
        </w:rPr>
        <w:t> </w:t>
      </w:r>
      <w:r w:rsidRPr="00D95A50">
        <w:t xml:space="preserve">Upprepas märket längs en sträcka ska återstående sträcka anges med tilläggstavla T1, </w:t>
      </w:r>
      <w:r w:rsidRPr="00D95A50">
        <w:rPr>
          <w:i/>
          <w:iCs/>
        </w:rPr>
        <w:t>vägsträckas längd</w:t>
      </w:r>
      <w:r w:rsidRPr="00D95A50">
        <w:rPr>
          <w:iCs/>
        </w:rPr>
        <w:t>,</w:t>
      </w:r>
      <w:r w:rsidRPr="00D95A50">
        <w:rPr>
          <w:i/>
          <w:iCs/>
        </w:rPr>
        <w:t xml:space="preserve"> </w:t>
      </w:r>
      <w:r w:rsidRPr="00D95A50">
        <w:t>med början vid märket.</w:t>
      </w:r>
    </w:p>
    <w:p w14:paraId="591BD901" w14:textId="77777777" w:rsidR="00606931" w:rsidRPr="00D95A50" w:rsidRDefault="00606931" w:rsidP="00606931">
      <w:pPr>
        <w:pStyle w:val="Stycke"/>
        <w:spacing w:before="120"/>
      </w:pPr>
      <w:r w:rsidRPr="00D95A50">
        <w:rPr>
          <w:rStyle w:val="Fparagrafbeteckning"/>
        </w:rPr>
        <w:t>33 §</w:t>
      </w:r>
      <w:r w:rsidRPr="00D95A50">
        <w:rPr>
          <w:rStyle w:val="Fparagrafbeteckning"/>
        </w:rPr>
        <w:t> </w:t>
      </w:r>
      <w:r w:rsidRPr="00D95A50">
        <w:t>Märket ska sättas upp efter en korsning med en annan väg så att inte annan anslutande väg än sådan väg som avses i 3 kap. 21 § andra stycket 1–4 trafikförordningen (1998:1276) finns mellan märket och den plats där trafikövervakning kan ske.</w:t>
      </w:r>
    </w:p>
    <w:p w14:paraId="1C60F0DA" w14:textId="77777777" w:rsidR="00606931" w:rsidRPr="00D95A50" w:rsidRDefault="00606931" w:rsidP="00606931">
      <w:pPr>
        <w:pStyle w:val="Stycke"/>
        <w:spacing w:before="120"/>
      </w:pPr>
      <w:r w:rsidRPr="00D95A50">
        <w:rPr>
          <w:rStyle w:val="Fparagrafbeteckning"/>
        </w:rPr>
        <w:t>34 §</w:t>
      </w:r>
      <w:r w:rsidRPr="00D95A50">
        <w:rPr>
          <w:rStyle w:val="Fparagrafbeteckning"/>
        </w:rPr>
        <w:t> </w:t>
      </w:r>
      <w:r w:rsidRPr="00D95A50">
        <w:t xml:space="preserve">Märke E24, </w:t>
      </w:r>
      <w:r w:rsidRPr="00D95A50">
        <w:rPr>
          <w:i/>
          <w:iCs/>
        </w:rPr>
        <w:t>automatisk trafikövervakning</w:t>
      </w:r>
      <w:r w:rsidRPr="00D95A50">
        <w:rPr>
          <w:iCs/>
        </w:rPr>
        <w:t>,</w:t>
      </w:r>
      <w:r w:rsidRPr="00D95A50">
        <w:rPr>
          <w:i/>
          <w:iCs/>
        </w:rPr>
        <w:t xml:space="preserve"> </w:t>
      </w:r>
      <w:r w:rsidRPr="00D95A50">
        <w:t>får inte sättas upp till</w:t>
      </w:r>
      <w:r w:rsidRPr="00D95A50">
        <w:softHyphen/>
        <w:t xml:space="preserve">sammans med något annat vägmärke än C31, </w:t>
      </w:r>
      <w:r w:rsidRPr="00D95A50">
        <w:rPr>
          <w:i/>
          <w:iCs/>
        </w:rPr>
        <w:t>hastighetsbegränsning</w:t>
      </w:r>
      <w:r w:rsidRPr="00D95A50">
        <w:t>.</w:t>
      </w:r>
    </w:p>
    <w:p w14:paraId="4E04ADD7" w14:textId="77777777" w:rsidR="00606931" w:rsidRPr="00D95A50" w:rsidRDefault="00606931" w:rsidP="00606931">
      <w:pPr>
        <w:pStyle w:val="Stycke"/>
        <w:spacing w:before="120"/>
      </w:pPr>
      <w:r w:rsidRPr="00D95A50">
        <w:rPr>
          <w:rStyle w:val="Fparagrafbeteckning"/>
        </w:rPr>
        <w:t>35 §</w:t>
      </w:r>
      <w:r w:rsidRPr="00D95A50">
        <w:rPr>
          <w:rStyle w:val="Fparagrafbeteckning"/>
        </w:rPr>
        <w:t> </w:t>
      </w:r>
      <w:r w:rsidRPr="00D95A50">
        <w:t xml:space="preserve">Det behövs inte sådana föreskrifter som avses i 1 kap. 9 § första stycket vägmärkesförordningen (2007:90) för att märke E24, </w:t>
      </w:r>
      <w:r w:rsidRPr="00D95A50">
        <w:rPr>
          <w:i/>
          <w:iCs/>
        </w:rPr>
        <w:t>automatisk trafik</w:t>
      </w:r>
      <w:r w:rsidRPr="00D95A50">
        <w:rPr>
          <w:i/>
          <w:iCs/>
        </w:rPr>
        <w:softHyphen/>
        <w:t xml:space="preserve">övervakning, </w:t>
      </w:r>
      <w:r w:rsidRPr="00D95A50">
        <w:t>ska få sättas upp.</w:t>
      </w:r>
    </w:p>
    <w:p w14:paraId="248DF85C" w14:textId="77777777" w:rsidR="00606931" w:rsidRPr="00D95A50" w:rsidRDefault="00606931" w:rsidP="00606931">
      <w:pPr>
        <w:pStyle w:val="Rubrik3"/>
      </w:pPr>
      <w:bookmarkStart w:id="211" w:name="_Toc510610713"/>
      <w:bookmarkStart w:id="212" w:name="_Toc511887016"/>
      <w:r w:rsidRPr="00D95A50">
        <w:t>Märke E25 Betalväg</w:t>
      </w:r>
      <w:bookmarkEnd w:id="211"/>
      <w:bookmarkEnd w:id="212"/>
    </w:p>
    <w:p w14:paraId="757DA06F" w14:textId="77777777" w:rsidR="00606931" w:rsidRPr="00D95A50" w:rsidRDefault="00606931" w:rsidP="00606931">
      <w:pPr>
        <w:pStyle w:val="Stycke"/>
        <w:spacing w:before="120"/>
      </w:pPr>
      <w:r w:rsidRPr="00D95A50">
        <w:rPr>
          <w:rStyle w:val="Fparagrafbeteckning"/>
        </w:rPr>
        <w:t>36 §</w:t>
      </w:r>
      <w:r w:rsidRPr="00D95A50">
        <w:rPr>
          <w:rStyle w:val="Fparagrafbeteckning"/>
        </w:rPr>
        <w:t> </w:t>
      </w:r>
      <w:r w:rsidRPr="00D95A50">
        <w:t xml:space="preserve">Märke E25, </w:t>
      </w:r>
      <w:r w:rsidRPr="00D95A50">
        <w:rPr>
          <w:i/>
          <w:iCs/>
        </w:rPr>
        <w:t>betalväg</w:t>
      </w:r>
      <w:r w:rsidRPr="00D95A50">
        <w:t>, ska sättas upp på båda sidor om körbanan om den har mer än ett körfält i färdriktningen där avgift eller särskild skatt ska betalas vid färd.</w:t>
      </w:r>
    </w:p>
    <w:p w14:paraId="6F80B94F" w14:textId="77777777" w:rsidR="00606931" w:rsidRPr="00D95A50" w:rsidRDefault="00606931" w:rsidP="00606931">
      <w:pPr>
        <w:pStyle w:val="Stycke"/>
        <w:spacing w:before="120"/>
      </w:pPr>
      <w:r w:rsidRPr="00D95A50">
        <w:rPr>
          <w:rStyle w:val="Fparagrafbeteckning"/>
        </w:rPr>
        <w:t>37 §</w:t>
      </w:r>
      <w:r w:rsidRPr="00D95A50">
        <w:rPr>
          <w:rStyle w:val="Fparagrafbeteckning"/>
        </w:rPr>
        <w:t> </w:t>
      </w:r>
      <w:r w:rsidRPr="00D95A50">
        <w:rPr>
          <w:rStyle w:val="Fparagrafbeteckning"/>
          <w:b w:val="0"/>
        </w:rPr>
        <w:t xml:space="preserve">En </w:t>
      </w:r>
      <w:r w:rsidRPr="00D95A50">
        <w:t>förberedande upplysning med märket ska ges senast vid sista vägvalspunkten före den väg eller det område där avgift eller särskild skatt ska betalas vid färd.</w:t>
      </w:r>
    </w:p>
    <w:p w14:paraId="3851F69F" w14:textId="77777777" w:rsidR="00606931" w:rsidRPr="00D95A50" w:rsidRDefault="00606931" w:rsidP="00606931">
      <w:pPr>
        <w:pStyle w:val="Stycke"/>
        <w:spacing w:before="120"/>
      </w:pPr>
      <w:r w:rsidRPr="00D95A50">
        <w:rPr>
          <w:rStyle w:val="Fparagrafbeteckning"/>
        </w:rPr>
        <w:t>38 §</w:t>
      </w:r>
      <w:r w:rsidRPr="00D95A50">
        <w:rPr>
          <w:rStyle w:val="Fparagrafbeteckning"/>
        </w:rPr>
        <w:t> </w:t>
      </w:r>
      <w:r w:rsidRPr="00D95A50">
        <w:t>Märket får infogas i lokaliseringsmärken för vägvisning.</w:t>
      </w:r>
    </w:p>
    <w:p w14:paraId="3B6F1365" w14:textId="77777777" w:rsidR="00606931" w:rsidRPr="00D95A50" w:rsidRDefault="00606931" w:rsidP="00606931">
      <w:pPr>
        <w:pStyle w:val="Stycke"/>
        <w:spacing w:before="120"/>
      </w:pPr>
      <w:r w:rsidRPr="00D95A50">
        <w:rPr>
          <w:rStyle w:val="Fparagrafbeteckning"/>
        </w:rPr>
        <w:t>39 §</w:t>
      </w:r>
      <w:r w:rsidRPr="00D95A50">
        <w:rPr>
          <w:rStyle w:val="Fparagrafbeteckning"/>
        </w:rPr>
        <w:t> </w:t>
      </w:r>
      <w:r w:rsidRPr="00D95A50">
        <w:t>Det behövs inte sådana föreskrifter som avses i 1 kap. 9 § första stycket vägmärkesförordningen (2007:90) för att märket</w:t>
      </w:r>
      <w:r w:rsidRPr="00D95A50">
        <w:rPr>
          <w:i/>
          <w:iCs/>
        </w:rPr>
        <w:t xml:space="preserve"> </w:t>
      </w:r>
      <w:r w:rsidRPr="00D95A50">
        <w:t>ska få sättas upp.</w:t>
      </w:r>
    </w:p>
    <w:p w14:paraId="2F47D72B" w14:textId="77777777" w:rsidR="00606931" w:rsidRPr="00D95A50" w:rsidRDefault="00606931" w:rsidP="00606931">
      <w:pPr>
        <w:pStyle w:val="Rubrik3"/>
      </w:pPr>
      <w:bookmarkStart w:id="213" w:name="_Toc510610714"/>
      <w:bookmarkStart w:id="214" w:name="_Toc511887017"/>
      <w:r w:rsidRPr="00D95A50">
        <w:t>Märke E26 Tunnel</w:t>
      </w:r>
      <w:bookmarkEnd w:id="213"/>
      <w:bookmarkEnd w:id="214"/>
    </w:p>
    <w:p w14:paraId="72165F6A" w14:textId="77777777" w:rsidR="00606931" w:rsidRPr="00D95A50" w:rsidRDefault="00606931" w:rsidP="00606931">
      <w:pPr>
        <w:pStyle w:val="Stycke"/>
        <w:spacing w:before="120"/>
      </w:pPr>
      <w:r w:rsidRPr="00D95A50">
        <w:rPr>
          <w:rStyle w:val="Fparagrafbeteckning"/>
        </w:rPr>
        <w:t>40 §</w:t>
      </w:r>
      <w:r w:rsidRPr="00D95A50">
        <w:rPr>
          <w:rStyle w:val="Fparagrafbeteckning"/>
        </w:rPr>
        <w:t> </w:t>
      </w:r>
      <w:r w:rsidRPr="00D95A50">
        <w:t xml:space="preserve">Märke E26, </w:t>
      </w:r>
      <w:r w:rsidRPr="00D95A50">
        <w:rPr>
          <w:i/>
        </w:rPr>
        <w:t>tunnel</w:t>
      </w:r>
      <w:r w:rsidRPr="00D95A50">
        <w:t xml:space="preserve">, ska sättas upp vid varje infart till tunnlar som är längre än 500 meter. Märket får även sättas upp vid tunnlar som är kortare än 500 meter. </w:t>
      </w:r>
    </w:p>
    <w:p w14:paraId="5F575AB2" w14:textId="77777777" w:rsidR="00606931" w:rsidRPr="00D95A50" w:rsidRDefault="00606931" w:rsidP="00606931">
      <w:pPr>
        <w:pStyle w:val="Styckemedindrag"/>
      </w:pPr>
      <w:r w:rsidRPr="00D95A50">
        <w:t>Märket ska sättas upp på båda sidor om körbanan om den har mer än ett körfält i färdriktningen.</w:t>
      </w:r>
    </w:p>
    <w:p w14:paraId="353F3BCD" w14:textId="77777777" w:rsidR="00606931" w:rsidRPr="00D95A50" w:rsidRDefault="00606931" w:rsidP="00606931">
      <w:pPr>
        <w:pStyle w:val="Stycke"/>
        <w:spacing w:before="120"/>
      </w:pPr>
      <w:r w:rsidRPr="00D95A50">
        <w:rPr>
          <w:rStyle w:val="Fparagrafbeteckning"/>
        </w:rPr>
        <w:t>41 §</w:t>
      </w:r>
      <w:r w:rsidRPr="00D95A50">
        <w:rPr>
          <w:rStyle w:val="Fparagrafbeteckning"/>
        </w:rPr>
        <w:t> </w:t>
      </w:r>
      <w:r w:rsidRPr="00D95A50">
        <w:t>Det behövs inte sådana föreskrifter som avses i 1 kap. 9 § första stycket vägmärkesförordningen (2007:90) för att märket ska få sättas upp.</w:t>
      </w:r>
    </w:p>
    <w:p w14:paraId="55E5F8D8" w14:textId="77777777" w:rsidR="00606931" w:rsidRPr="00D95A50" w:rsidRDefault="00606931" w:rsidP="00606931">
      <w:pPr>
        <w:pStyle w:val="Rubrik3"/>
      </w:pPr>
      <w:bookmarkStart w:id="215" w:name="_Toc510610715"/>
      <w:bookmarkStart w:id="216" w:name="_Toc511887018"/>
      <w:r w:rsidRPr="00D95A50">
        <w:lastRenderedPageBreak/>
        <w:t>Märke E27 Nöduppställningsplats</w:t>
      </w:r>
      <w:bookmarkEnd w:id="215"/>
      <w:bookmarkEnd w:id="216"/>
    </w:p>
    <w:p w14:paraId="72885A58" w14:textId="77777777" w:rsidR="00606931" w:rsidRPr="00D95A50" w:rsidRDefault="00606931" w:rsidP="00606931">
      <w:pPr>
        <w:pStyle w:val="Stycke"/>
        <w:spacing w:before="120"/>
      </w:pPr>
      <w:r w:rsidRPr="00D95A50">
        <w:rPr>
          <w:rStyle w:val="Fparagrafbeteckning"/>
        </w:rPr>
        <w:t>42 §</w:t>
      </w:r>
      <w:r w:rsidRPr="00D95A50">
        <w:rPr>
          <w:rStyle w:val="Fparagrafbeteckning"/>
        </w:rPr>
        <w:t> </w:t>
      </w:r>
      <w:r w:rsidRPr="00D95A50">
        <w:t xml:space="preserve">Det behövs inte sådana föreskrifter som avses i 1 kap. 9 § första stycket vägmärkesförordningen (2007:90) för att märke E27, </w:t>
      </w:r>
      <w:r w:rsidRPr="00D95A50">
        <w:rPr>
          <w:i/>
        </w:rPr>
        <w:t>nöduppställningsplats</w:t>
      </w:r>
      <w:r w:rsidRPr="00D95A50">
        <w:t>, ska få sättas upp.</w:t>
      </w:r>
    </w:p>
    <w:p w14:paraId="73FEE70A" w14:textId="77777777" w:rsidR="00606931" w:rsidRPr="00D95A50" w:rsidRDefault="00606931" w:rsidP="00606931">
      <w:pPr>
        <w:pStyle w:val="Rubrik3"/>
      </w:pPr>
      <w:bookmarkStart w:id="217" w:name="_Toc510610716"/>
      <w:bookmarkStart w:id="218" w:name="_Toc511887019"/>
      <w:r w:rsidRPr="00D95A50">
        <w:t>Märke E28 Nödutgång</w:t>
      </w:r>
      <w:bookmarkEnd w:id="217"/>
      <w:bookmarkEnd w:id="218"/>
    </w:p>
    <w:p w14:paraId="14F25B41" w14:textId="77777777" w:rsidR="00606931" w:rsidRPr="00D95A50" w:rsidRDefault="00606931" w:rsidP="00606931">
      <w:pPr>
        <w:pStyle w:val="Stycke"/>
        <w:spacing w:before="120"/>
      </w:pPr>
      <w:r w:rsidRPr="00D95A50">
        <w:rPr>
          <w:rStyle w:val="Fparagrafbeteckning"/>
        </w:rPr>
        <w:t>43 §</w:t>
      </w:r>
      <w:r w:rsidRPr="00D95A50">
        <w:rPr>
          <w:rStyle w:val="Fparagrafbeteckning"/>
        </w:rPr>
        <w:t> </w:t>
      </w:r>
      <w:r w:rsidRPr="00D95A50">
        <w:t xml:space="preserve">Märke E28, </w:t>
      </w:r>
      <w:r w:rsidRPr="00D95A50">
        <w:rPr>
          <w:i/>
        </w:rPr>
        <w:t>nödutgång</w:t>
      </w:r>
      <w:r w:rsidRPr="00D95A50">
        <w:t>, ska sättas upp vid nödutgångar i tunnlar.</w:t>
      </w:r>
    </w:p>
    <w:p w14:paraId="30A38064" w14:textId="77777777" w:rsidR="00606931" w:rsidRPr="00D95A50" w:rsidRDefault="00606931" w:rsidP="00606931">
      <w:pPr>
        <w:pStyle w:val="Stycke"/>
        <w:spacing w:before="120"/>
      </w:pPr>
      <w:r w:rsidRPr="00D95A50">
        <w:rPr>
          <w:rStyle w:val="Fparagrafbeteckning"/>
        </w:rPr>
        <w:t>44 §</w:t>
      </w:r>
      <w:r w:rsidRPr="00D95A50">
        <w:rPr>
          <w:rStyle w:val="Fparagrafbeteckning"/>
        </w:rPr>
        <w:t> </w:t>
      </w:r>
      <w:r w:rsidRPr="00D95A50">
        <w:t>Det behövs inte sådana föreskrifter som avses i 1 kap. 9 § första stycket vägmärkesförordningen (2007:90) för att märket ska få sättas upp.</w:t>
      </w:r>
    </w:p>
    <w:p w14:paraId="0B814383" w14:textId="77777777" w:rsidR="00606931" w:rsidRPr="00D95A50" w:rsidRDefault="00606931" w:rsidP="00606931">
      <w:pPr>
        <w:pStyle w:val="Rubrik3"/>
      </w:pPr>
      <w:bookmarkStart w:id="219" w:name="_Toc510610717"/>
      <w:bookmarkStart w:id="220" w:name="_Toc511887020"/>
      <w:r w:rsidRPr="00D95A50">
        <w:t>Märke E29 Utrymningsväg</w:t>
      </w:r>
      <w:bookmarkEnd w:id="219"/>
      <w:bookmarkEnd w:id="220"/>
    </w:p>
    <w:p w14:paraId="7907C17E" w14:textId="77777777" w:rsidR="00606931" w:rsidRPr="00D95A50" w:rsidRDefault="00606931" w:rsidP="00606931">
      <w:pPr>
        <w:pStyle w:val="Stycke"/>
        <w:spacing w:before="120"/>
      </w:pPr>
      <w:r w:rsidRPr="00D95A50">
        <w:rPr>
          <w:rStyle w:val="Fparagrafbeteckning"/>
        </w:rPr>
        <w:t>45 §</w:t>
      </w:r>
      <w:r w:rsidRPr="00D95A50">
        <w:rPr>
          <w:rStyle w:val="Fparagrafbeteckning"/>
        </w:rPr>
        <w:t> </w:t>
      </w:r>
      <w:r w:rsidRPr="00D95A50">
        <w:t xml:space="preserve">Märke E29, </w:t>
      </w:r>
      <w:r w:rsidRPr="00D95A50">
        <w:rPr>
          <w:i/>
        </w:rPr>
        <w:t>utrymningsväg</w:t>
      </w:r>
      <w:r w:rsidRPr="00D95A50">
        <w:t>, ska sättas upp på sidoväggarna i tunnlar för att ange avstånd och riktning till de närmaste nödutgångarna.</w:t>
      </w:r>
    </w:p>
    <w:p w14:paraId="3996F4DC" w14:textId="77777777" w:rsidR="00606931" w:rsidRPr="00D95A50" w:rsidRDefault="00606931" w:rsidP="00606931">
      <w:pPr>
        <w:pStyle w:val="Stycke"/>
        <w:spacing w:before="120"/>
      </w:pPr>
      <w:r w:rsidRPr="00D95A50">
        <w:rPr>
          <w:rStyle w:val="Fparagrafbeteckning"/>
        </w:rPr>
        <w:t>46 §</w:t>
      </w:r>
      <w:r w:rsidRPr="00D95A50">
        <w:rPr>
          <w:rStyle w:val="Fparagrafbeteckning"/>
        </w:rPr>
        <w:t> </w:t>
      </w:r>
      <w:r w:rsidRPr="00D95A50">
        <w:t>Det behövs inte sådana föreskrifter som avses i 1 kap. 9 § första stycket vägmärkesförordningen (2007:90) för att märket ska få sättas upp.</w:t>
      </w:r>
    </w:p>
    <w:p w14:paraId="6F3C7FF3" w14:textId="77777777" w:rsidR="00606931" w:rsidRPr="00D95A50" w:rsidRDefault="00606931" w:rsidP="00606931">
      <w:pPr>
        <w:pStyle w:val="Rubrik2kapitelelliknande"/>
      </w:pPr>
      <w:bookmarkStart w:id="221" w:name="_Toc510610718"/>
      <w:bookmarkStart w:id="222" w:name="_Toc511887021"/>
      <w:r w:rsidRPr="00D95A50">
        <w:t>7 kap. Inledande bestämmelser om lokaliseringsmärken</w:t>
      </w:r>
      <w:bookmarkEnd w:id="221"/>
      <w:bookmarkEnd w:id="222"/>
    </w:p>
    <w:p w14:paraId="7F0579EB" w14:textId="77777777" w:rsidR="00606931" w:rsidRPr="00D95A50" w:rsidRDefault="00606931" w:rsidP="00606931">
      <w:pPr>
        <w:pStyle w:val="Rubrik3utanluftfre"/>
      </w:pPr>
      <w:bookmarkStart w:id="223" w:name="_Toc510610719"/>
      <w:bookmarkStart w:id="224" w:name="_Toc511887022"/>
      <w:r w:rsidRPr="00D95A50">
        <w:t>Färgsättning</w:t>
      </w:r>
      <w:bookmarkEnd w:id="223"/>
      <w:bookmarkEnd w:id="224"/>
    </w:p>
    <w:p w14:paraId="10233B43" w14:textId="77777777" w:rsidR="00606931" w:rsidRPr="00D95A50" w:rsidRDefault="00606931" w:rsidP="00606931">
      <w:pPr>
        <w:pStyle w:val="Stycke"/>
        <w:spacing w:before="120"/>
      </w:pPr>
      <w:r w:rsidRPr="00D95A50">
        <w:rPr>
          <w:rStyle w:val="Fparagrafbeteckning"/>
        </w:rPr>
        <w:t>1 §</w:t>
      </w:r>
      <w:r w:rsidRPr="00D95A50">
        <w:rPr>
          <w:rStyle w:val="Fparagrafbeteckning"/>
        </w:rPr>
        <w:t> </w:t>
      </w:r>
      <w:r w:rsidRPr="00D95A50">
        <w:t>Vid sista vägvalet före en infart till allmän väg ska ett lokaliserings</w:t>
      </w:r>
      <w:r w:rsidRPr="00D95A50">
        <w:softHyphen/>
        <w:t>märkes bottenfärg vara blå. Vid sista vägvalet före en infart till motorväg eller motor</w:t>
      </w:r>
      <w:r w:rsidRPr="00D95A50">
        <w:softHyphen/>
        <w:t>trafikled ska märkets bottenfärg i stället vara grön.</w:t>
      </w:r>
    </w:p>
    <w:p w14:paraId="32A53BCD" w14:textId="77777777" w:rsidR="00606931" w:rsidRPr="00D95A50" w:rsidRDefault="00606931" w:rsidP="00606931">
      <w:pPr>
        <w:pStyle w:val="Styckemedindrag"/>
      </w:pPr>
      <w:r w:rsidRPr="00D95A50">
        <w:t>Inom tätorter ska bottenfärgen vara vit även när andra än lokala mål märks ut. På genomgående allmän väg ska bottenfärgen i stället vara blå eller grön.</w:t>
      </w:r>
    </w:p>
    <w:p w14:paraId="07F405BC" w14:textId="77777777" w:rsidR="00606931" w:rsidRPr="00D95A50" w:rsidRDefault="00606931" w:rsidP="00606931">
      <w:pPr>
        <w:pStyle w:val="Stycke"/>
        <w:spacing w:before="120" w:after="120"/>
      </w:pPr>
      <w:r w:rsidRPr="00D95A50">
        <w:rPr>
          <w:rStyle w:val="Fparagrafbeteckning"/>
        </w:rPr>
        <w:t>2 §</w:t>
      </w:r>
      <w:r w:rsidRPr="00D95A50">
        <w:rPr>
          <w:rStyle w:val="Fparagrafbeteckning"/>
        </w:rPr>
        <w:t> </w:t>
      </w:r>
      <w:r w:rsidRPr="00D95A50">
        <w:t>Följande kombinationer av bottenfärg och färger på plattor är tillåtna. Med plattor avses ytor som är infogade i ett vägmärke och som har en annan färg än märkets bottenfärg.</w:t>
      </w:r>
    </w:p>
    <w:tbl>
      <w:tblPr>
        <w:tblStyle w:val="Tabellrutntutanrubrik"/>
        <w:tblW w:w="5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1276"/>
        <w:gridCol w:w="1667"/>
      </w:tblGrid>
      <w:tr w:rsidR="00606931" w:rsidRPr="00D95A50" w14:paraId="242233C8" w14:textId="77777777" w:rsidTr="00D41958">
        <w:trPr>
          <w:cnfStyle w:val="100000000000" w:firstRow="1" w:lastRow="0" w:firstColumn="0" w:lastColumn="0" w:oddVBand="0" w:evenVBand="0" w:oddHBand="0" w:evenHBand="0" w:firstRowFirstColumn="0" w:firstRowLastColumn="0" w:lastRowFirstColumn="0" w:lastRowLastColumn="0"/>
          <w:trHeight w:val="74"/>
        </w:trPr>
        <w:tc>
          <w:tcPr>
            <w:tcW w:w="2348" w:type="dxa"/>
          </w:tcPr>
          <w:p w14:paraId="378CC41B" w14:textId="77777777" w:rsidR="00606931" w:rsidRPr="00D95A50" w:rsidRDefault="00606931" w:rsidP="00D41958">
            <w:pPr>
              <w:pStyle w:val="Stycke"/>
            </w:pPr>
            <w:r w:rsidRPr="00D95A50">
              <w:rPr>
                <w:b/>
                <w:bCs/>
              </w:rPr>
              <w:t xml:space="preserve">Typ av väg eller mål </w:t>
            </w:r>
          </w:p>
        </w:tc>
        <w:tc>
          <w:tcPr>
            <w:tcW w:w="1276" w:type="dxa"/>
          </w:tcPr>
          <w:p w14:paraId="2E4C0C3D" w14:textId="77777777" w:rsidR="00606931" w:rsidRPr="00D95A50" w:rsidRDefault="00606931" w:rsidP="00D41958">
            <w:pPr>
              <w:pStyle w:val="Stycke"/>
            </w:pPr>
            <w:r w:rsidRPr="00D95A50">
              <w:rPr>
                <w:b/>
                <w:bCs/>
              </w:rPr>
              <w:t xml:space="preserve">Bottenfärg </w:t>
            </w:r>
          </w:p>
        </w:tc>
        <w:tc>
          <w:tcPr>
            <w:tcW w:w="1667" w:type="dxa"/>
          </w:tcPr>
          <w:p w14:paraId="367E3E20" w14:textId="77777777" w:rsidR="00606931" w:rsidRPr="00D95A50" w:rsidRDefault="00606931" w:rsidP="00D41958">
            <w:pPr>
              <w:pStyle w:val="Stycke"/>
            </w:pPr>
            <w:r w:rsidRPr="00D95A50">
              <w:rPr>
                <w:b/>
                <w:bCs/>
              </w:rPr>
              <w:t xml:space="preserve">Tillåtna färger på plattor </w:t>
            </w:r>
          </w:p>
        </w:tc>
      </w:tr>
      <w:tr w:rsidR="00606931" w:rsidRPr="00D95A50" w14:paraId="0F22A672" w14:textId="77777777" w:rsidTr="00D41958">
        <w:trPr>
          <w:trHeight w:val="178"/>
        </w:trPr>
        <w:tc>
          <w:tcPr>
            <w:tcW w:w="2348" w:type="dxa"/>
          </w:tcPr>
          <w:p w14:paraId="4F29578C" w14:textId="77777777" w:rsidR="00606931" w:rsidRPr="00D95A50" w:rsidRDefault="00606931" w:rsidP="00D41958">
            <w:pPr>
              <w:pStyle w:val="Stycke"/>
            </w:pPr>
            <w:r w:rsidRPr="00D95A50">
              <w:t xml:space="preserve">Motorväg eller </w:t>
            </w:r>
          </w:p>
          <w:p w14:paraId="0010722D" w14:textId="77777777" w:rsidR="00606931" w:rsidRPr="00D95A50" w:rsidRDefault="00606931" w:rsidP="00D41958">
            <w:pPr>
              <w:pStyle w:val="Stycke"/>
            </w:pPr>
            <w:r w:rsidRPr="00D95A50">
              <w:t xml:space="preserve">motortrafikled </w:t>
            </w:r>
          </w:p>
        </w:tc>
        <w:tc>
          <w:tcPr>
            <w:tcW w:w="1276" w:type="dxa"/>
          </w:tcPr>
          <w:p w14:paraId="11F8D36F" w14:textId="77777777" w:rsidR="00606931" w:rsidRPr="00D95A50" w:rsidRDefault="00606931" w:rsidP="00D41958">
            <w:pPr>
              <w:pStyle w:val="Stycke"/>
            </w:pPr>
            <w:r w:rsidRPr="00D95A50">
              <w:t xml:space="preserve">Grön </w:t>
            </w:r>
          </w:p>
        </w:tc>
        <w:tc>
          <w:tcPr>
            <w:tcW w:w="1667" w:type="dxa"/>
          </w:tcPr>
          <w:p w14:paraId="11D40DD0" w14:textId="77777777" w:rsidR="00606931" w:rsidRPr="00D95A50" w:rsidRDefault="00606931" w:rsidP="00D41958">
            <w:pPr>
              <w:pStyle w:val="Stycke"/>
              <w:jc w:val="left"/>
            </w:pPr>
            <w:r w:rsidRPr="00D95A50">
              <w:t xml:space="preserve">Blå, gul, vit, brun eller orange </w:t>
            </w:r>
          </w:p>
        </w:tc>
      </w:tr>
      <w:tr w:rsidR="00606931" w:rsidRPr="00D95A50" w14:paraId="17477996" w14:textId="77777777" w:rsidTr="00D41958">
        <w:trPr>
          <w:trHeight w:val="177"/>
        </w:trPr>
        <w:tc>
          <w:tcPr>
            <w:tcW w:w="2348" w:type="dxa"/>
          </w:tcPr>
          <w:p w14:paraId="3F582871" w14:textId="77777777" w:rsidR="00606931" w:rsidRPr="00D95A50" w:rsidRDefault="00606931" w:rsidP="00D41958">
            <w:pPr>
              <w:pStyle w:val="Stycke"/>
            </w:pPr>
            <w:r w:rsidRPr="00D95A50">
              <w:t xml:space="preserve">Allmän väg </w:t>
            </w:r>
          </w:p>
        </w:tc>
        <w:tc>
          <w:tcPr>
            <w:tcW w:w="1276" w:type="dxa"/>
          </w:tcPr>
          <w:p w14:paraId="34145435" w14:textId="77777777" w:rsidR="00606931" w:rsidRPr="00D95A50" w:rsidRDefault="00606931" w:rsidP="00D41958">
            <w:pPr>
              <w:pStyle w:val="Stycke"/>
            </w:pPr>
            <w:r w:rsidRPr="00D95A50">
              <w:t xml:space="preserve">Blå </w:t>
            </w:r>
          </w:p>
        </w:tc>
        <w:tc>
          <w:tcPr>
            <w:tcW w:w="1667" w:type="dxa"/>
          </w:tcPr>
          <w:p w14:paraId="0AEF3EC3" w14:textId="77777777" w:rsidR="00606931" w:rsidRPr="00D95A50" w:rsidRDefault="00606931" w:rsidP="00D41958">
            <w:pPr>
              <w:pStyle w:val="Stycke"/>
              <w:jc w:val="left"/>
            </w:pPr>
            <w:r w:rsidRPr="00D95A50">
              <w:t xml:space="preserve">Grön, gul, vit, brun eller orange </w:t>
            </w:r>
          </w:p>
        </w:tc>
      </w:tr>
      <w:tr w:rsidR="00606931" w:rsidRPr="00D95A50" w14:paraId="6E38D49E" w14:textId="77777777" w:rsidTr="00D41958">
        <w:trPr>
          <w:trHeight w:val="178"/>
        </w:trPr>
        <w:tc>
          <w:tcPr>
            <w:tcW w:w="2348" w:type="dxa"/>
          </w:tcPr>
          <w:p w14:paraId="2C10328E" w14:textId="77777777" w:rsidR="00606931" w:rsidRPr="00D95A50" w:rsidRDefault="00606931" w:rsidP="00D41958">
            <w:pPr>
              <w:pStyle w:val="Stycke"/>
            </w:pPr>
            <w:r w:rsidRPr="00D95A50">
              <w:t xml:space="preserve">Enskild väg </w:t>
            </w:r>
          </w:p>
        </w:tc>
        <w:tc>
          <w:tcPr>
            <w:tcW w:w="1276" w:type="dxa"/>
          </w:tcPr>
          <w:p w14:paraId="04703ADF" w14:textId="77777777" w:rsidR="00606931" w:rsidRPr="00D95A50" w:rsidRDefault="00606931" w:rsidP="00D41958">
            <w:pPr>
              <w:pStyle w:val="Stycke"/>
            </w:pPr>
            <w:r w:rsidRPr="00D95A50">
              <w:t xml:space="preserve">Gul </w:t>
            </w:r>
          </w:p>
        </w:tc>
        <w:tc>
          <w:tcPr>
            <w:tcW w:w="1667" w:type="dxa"/>
          </w:tcPr>
          <w:p w14:paraId="608F22D9" w14:textId="77777777" w:rsidR="00606931" w:rsidRPr="00D95A50" w:rsidRDefault="00606931" w:rsidP="00D41958">
            <w:pPr>
              <w:pStyle w:val="Stycke"/>
              <w:jc w:val="left"/>
            </w:pPr>
            <w:r w:rsidRPr="00D95A50">
              <w:t xml:space="preserve">Blå, vit, brun eller orange </w:t>
            </w:r>
          </w:p>
        </w:tc>
      </w:tr>
      <w:tr w:rsidR="00606931" w:rsidRPr="00D95A50" w14:paraId="40B1088B" w14:textId="77777777" w:rsidTr="00D41958">
        <w:trPr>
          <w:trHeight w:val="178"/>
        </w:trPr>
        <w:tc>
          <w:tcPr>
            <w:tcW w:w="2348" w:type="dxa"/>
          </w:tcPr>
          <w:p w14:paraId="15419FEC" w14:textId="77777777" w:rsidR="00606931" w:rsidRPr="00D95A50" w:rsidRDefault="00606931" w:rsidP="00D41958">
            <w:pPr>
              <w:pStyle w:val="Stycke"/>
            </w:pPr>
            <w:r w:rsidRPr="00D95A50">
              <w:t xml:space="preserve">Lokalt mål, inrättning </w:t>
            </w:r>
          </w:p>
          <w:p w14:paraId="11A0D137" w14:textId="77777777" w:rsidR="00606931" w:rsidRPr="00D95A50" w:rsidRDefault="00606931" w:rsidP="00D41958">
            <w:pPr>
              <w:pStyle w:val="Stycke"/>
            </w:pPr>
            <w:r w:rsidRPr="00D95A50">
              <w:t xml:space="preserve">eller anläggning </w:t>
            </w:r>
          </w:p>
        </w:tc>
        <w:tc>
          <w:tcPr>
            <w:tcW w:w="1276" w:type="dxa"/>
          </w:tcPr>
          <w:p w14:paraId="6186F276" w14:textId="77777777" w:rsidR="00606931" w:rsidRPr="00D95A50" w:rsidRDefault="00606931" w:rsidP="00D41958">
            <w:pPr>
              <w:pStyle w:val="Stycke"/>
            </w:pPr>
            <w:r w:rsidRPr="00D95A50">
              <w:t xml:space="preserve">Vit </w:t>
            </w:r>
          </w:p>
        </w:tc>
        <w:tc>
          <w:tcPr>
            <w:tcW w:w="1667" w:type="dxa"/>
          </w:tcPr>
          <w:p w14:paraId="11107DA6" w14:textId="77777777" w:rsidR="00606931" w:rsidRPr="00D95A50" w:rsidRDefault="00606931" w:rsidP="00D41958">
            <w:pPr>
              <w:pStyle w:val="Stycke"/>
              <w:jc w:val="left"/>
            </w:pPr>
            <w:r w:rsidRPr="00D95A50">
              <w:t xml:space="preserve">Grön, blå, gul, brun eller orange </w:t>
            </w:r>
          </w:p>
        </w:tc>
      </w:tr>
      <w:tr w:rsidR="00606931" w:rsidRPr="00D95A50" w14:paraId="742B3AFC" w14:textId="77777777" w:rsidTr="00D41958">
        <w:trPr>
          <w:trHeight w:val="177"/>
        </w:trPr>
        <w:tc>
          <w:tcPr>
            <w:tcW w:w="2348" w:type="dxa"/>
          </w:tcPr>
          <w:p w14:paraId="62A1A206" w14:textId="77777777" w:rsidR="00606931" w:rsidRPr="00D95A50" w:rsidRDefault="00606931" w:rsidP="00D41958">
            <w:pPr>
              <w:pStyle w:val="Stycke"/>
            </w:pPr>
            <w:r w:rsidRPr="00D95A50">
              <w:t xml:space="preserve">Turistiskt intressant mål </w:t>
            </w:r>
          </w:p>
        </w:tc>
        <w:tc>
          <w:tcPr>
            <w:tcW w:w="1276" w:type="dxa"/>
          </w:tcPr>
          <w:p w14:paraId="6DD19EBD" w14:textId="77777777" w:rsidR="00606931" w:rsidRPr="00D95A50" w:rsidRDefault="00606931" w:rsidP="00D41958">
            <w:pPr>
              <w:pStyle w:val="Stycke"/>
            </w:pPr>
            <w:r w:rsidRPr="00D95A50">
              <w:t xml:space="preserve">Brun </w:t>
            </w:r>
          </w:p>
        </w:tc>
        <w:tc>
          <w:tcPr>
            <w:tcW w:w="1667" w:type="dxa"/>
          </w:tcPr>
          <w:p w14:paraId="1DC39B58" w14:textId="77777777" w:rsidR="00606931" w:rsidRPr="00D95A50" w:rsidRDefault="00606931" w:rsidP="00D41958">
            <w:pPr>
              <w:pStyle w:val="Stycke"/>
              <w:jc w:val="left"/>
            </w:pPr>
            <w:r w:rsidRPr="00D95A50">
              <w:t>−</w:t>
            </w:r>
          </w:p>
        </w:tc>
      </w:tr>
      <w:tr w:rsidR="00606931" w:rsidRPr="00D95A50" w14:paraId="03C443D6" w14:textId="77777777" w:rsidTr="00D41958">
        <w:trPr>
          <w:trHeight w:val="76"/>
        </w:trPr>
        <w:tc>
          <w:tcPr>
            <w:tcW w:w="2348" w:type="dxa"/>
          </w:tcPr>
          <w:p w14:paraId="3982C258" w14:textId="77777777" w:rsidR="00606931" w:rsidRPr="00D95A50" w:rsidRDefault="00606931" w:rsidP="00D41958">
            <w:pPr>
              <w:pStyle w:val="Stycke"/>
            </w:pPr>
            <w:r w:rsidRPr="00D95A50">
              <w:t xml:space="preserve">Tillfällig trafikomläggning </w:t>
            </w:r>
          </w:p>
        </w:tc>
        <w:tc>
          <w:tcPr>
            <w:tcW w:w="1276" w:type="dxa"/>
          </w:tcPr>
          <w:p w14:paraId="686679EA" w14:textId="77777777" w:rsidR="00606931" w:rsidRPr="00D95A50" w:rsidRDefault="00606931" w:rsidP="00D41958">
            <w:pPr>
              <w:pStyle w:val="Stycke"/>
            </w:pPr>
            <w:r w:rsidRPr="00D95A50">
              <w:t xml:space="preserve">Orange </w:t>
            </w:r>
          </w:p>
        </w:tc>
        <w:tc>
          <w:tcPr>
            <w:tcW w:w="1667" w:type="dxa"/>
          </w:tcPr>
          <w:p w14:paraId="3E5FFEF1" w14:textId="77777777" w:rsidR="00606931" w:rsidRPr="00D95A50" w:rsidRDefault="00606931" w:rsidP="00D41958">
            <w:pPr>
              <w:pStyle w:val="Stycke"/>
            </w:pPr>
            <w:r w:rsidRPr="00D95A50">
              <w:t>−</w:t>
            </w:r>
          </w:p>
        </w:tc>
      </w:tr>
    </w:tbl>
    <w:p w14:paraId="1B6B2BE1" w14:textId="77777777" w:rsidR="00606931" w:rsidRPr="00D95A50" w:rsidRDefault="00606931" w:rsidP="00606931">
      <w:pPr>
        <w:pStyle w:val="Rubrik3"/>
      </w:pPr>
      <w:bookmarkStart w:id="225" w:name="_Toc510610720"/>
      <w:bookmarkStart w:id="226" w:name="_Toc511887023"/>
      <w:r w:rsidRPr="00D95A50">
        <w:lastRenderedPageBreak/>
        <w:t>Tillämpning</w:t>
      </w:r>
      <w:bookmarkEnd w:id="225"/>
      <w:bookmarkEnd w:id="226"/>
    </w:p>
    <w:p w14:paraId="797F26FC" w14:textId="77777777" w:rsidR="00606931" w:rsidRPr="00D95A50" w:rsidRDefault="00606931" w:rsidP="00606931">
      <w:pPr>
        <w:pStyle w:val="Stycke"/>
        <w:spacing w:before="120"/>
      </w:pPr>
      <w:r w:rsidRPr="00D95A50">
        <w:rPr>
          <w:rStyle w:val="Fparagrafbeteckning"/>
        </w:rPr>
        <w:t>3 §</w:t>
      </w:r>
      <w:r w:rsidRPr="00D95A50">
        <w:rPr>
          <w:rStyle w:val="Fparagrafbeteckning"/>
        </w:rPr>
        <w:t> </w:t>
      </w:r>
      <w:r w:rsidRPr="00D95A50">
        <w:t>Ett lokaliseringsmärke för vägvisning till inrättningar eller anläggningar får endast sättas upp från den närmaste allmänna vägen, om inte något annat anges för respektive märke. Om det behövs med hänsyn till trafiksäkerheten eller mängden trafik till målet, eller om det behövs av särskilda skäl, får märket dock sättas upp längre från målet.</w:t>
      </w:r>
    </w:p>
    <w:p w14:paraId="1E077FFE" w14:textId="77777777" w:rsidR="00606931" w:rsidRPr="00D95A50" w:rsidRDefault="00606931" w:rsidP="00606931">
      <w:pPr>
        <w:pStyle w:val="Stycke"/>
        <w:spacing w:before="120"/>
      </w:pPr>
      <w:r w:rsidRPr="00D95A50">
        <w:rPr>
          <w:rStyle w:val="Fparagrafbeteckning"/>
        </w:rPr>
        <w:t>4 §</w:t>
      </w:r>
      <w:r w:rsidRPr="00D95A50">
        <w:rPr>
          <w:rStyle w:val="Fparagrafbeteckning"/>
        </w:rPr>
        <w:t> </w:t>
      </w:r>
      <w:r w:rsidRPr="00D95A50">
        <w:t xml:space="preserve">Ett lokaliseringsmärke får inte sättas upp för vägvisning till en inrättning eller anläggning </w:t>
      </w:r>
    </w:p>
    <w:p w14:paraId="20C60339" w14:textId="77777777" w:rsidR="00606931" w:rsidRPr="00D95A50" w:rsidRDefault="00606931" w:rsidP="00606931">
      <w:pPr>
        <w:pStyle w:val="Styckemedindrag"/>
      </w:pPr>
      <w:r w:rsidRPr="00D95A50">
        <w:t>1. vid en namngiven gata inom en tätort,</w:t>
      </w:r>
    </w:p>
    <w:p w14:paraId="67767447" w14:textId="77777777" w:rsidR="00606931" w:rsidRPr="00D95A50" w:rsidRDefault="00606931" w:rsidP="00606931">
      <w:pPr>
        <w:pStyle w:val="Styckemedindrag"/>
      </w:pPr>
      <w:r w:rsidRPr="00D95A50">
        <w:t>2. inom ett industri- eller handelsområde eller liknande område som är namn</w:t>
      </w:r>
      <w:r w:rsidRPr="00D95A50">
        <w:softHyphen/>
        <w:t>givet och vägvisat,</w:t>
      </w:r>
    </w:p>
    <w:p w14:paraId="4657A813" w14:textId="77777777" w:rsidR="00606931" w:rsidRPr="00D95A50" w:rsidRDefault="00606931" w:rsidP="00606931">
      <w:pPr>
        <w:pStyle w:val="Styckemedindrag"/>
      </w:pPr>
      <w:r w:rsidRPr="00D95A50">
        <w:t>3. som är väl synlig med tydlig anslutning till vägen, eller</w:t>
      </w:r>
    </w:p>
    <w:p w14:paraId="2BD7CA67" w14:textId="77777777" w:rsidR="00606931" w:rsidRPr="00D95A50" w:rsidRDefault="00606931" w:rsidP="00606931">
      <w:pPr>
        <w:pStyle w:val="Styckemedindrag"/>
      </w:pPr>
      <w:r w:rsidRPr="00D95A50">
        <w:t>4. i en tätort där den aktuella anläggningen kan förväntas.</w:t>
      </w:r>
    </w:p>
    <w:p w14:paraId="107CA1AB" w14:textId="77777777" w:rsidR="00606931" w:rsidRPr="00D95A50" w:rsidRDefault="00606931" w:rsidP="00606931">
      <w:pPr>
        <w:pStyle w:val="Styckemedindrag"/>
      </w:pPr>
      <w:r w:rsidRPr="00D95A50">
        <w:t>Det gäller om inte något annat anges för respektive märke.</w:t>
      </w:r>
    </w:p>
    <w:p w14:paraId="1852E534" w14:textId="77777777" w:rsidR="00606931" w:rsidRPr="00D95A50" w:rsidRDefault="00606931" w:rsidP="00606931">
      <w:pPr>
        <w:pStyle w:val="Styckemedindrag"/>
      </w:pPr>
      <w:r w:rsidRPr="00D95A50">
        <w:t>Om det behövs med hänsyn till trafiksäkerheten eller mängden trafik till målet, eller om det behövs av något annat särskilt skäl, får märket dock sättas upp.</w:t>
      </w:r>
    </w:p>
    <w:p w14:paraId="3F2FCBB1" w14:textId="77777777" w:rsidR="00606931" w:rsidRPr="00D95A50" w:rsidRDefault="00606931" w:rsidP="00606931">
      <w:pPr>
        <w:pStyle w:val="Styckemedindrag"/>
      </w:pPr>
      <w:r w:rsidRPr="00D95A50">
        <w:t xml:space="preserve">Lokaliseringsmärken för upplysning om allmän inrättning får sättas upp till mål som är av stort värde för allmänheten vilka kan vara svåra att hitta till, trots första stycket 1–4. </w:t>
      </w:r>
    </w:p>
    <w:p w14:paraId="27A609F0" w14:textId="77777777" w:rsidR="00606931" w:rsidRPr="00D95A50" w:rsidRDefault="00606931" w:rsidP="00606931">
      <w:pPr>
        <w:pStyle w:val="AllmnnardRubrik"/>
      </w:pPr>
      <w:r w:rsidRPr="00D95A50">
        <w:t>Allmänna råd</w:t>
      </w:r>
    </w:p>
    <w:p w14:paraId="27D7FE5A" w14:textId="77777777" w:rsidR="00606931" w:rsidRPr="00D95A50" w:rsidRDefault="00606931" w:rsidP="00606931">
      <w:pPr>
        <w:pStyle w:val="AllmnnardStycke"/>
      </w:pPr>
      <w:r w:rsidRPr="00D95A50">
        <w:t xml:space="preserve">Vid bedömning av om det finns särskilda skäl för vägvisning enligt första stycket 1–4 bör hänsyn tas till att trafikanterna själva förväntas ha gjort vissa förberedelser för att hitta till en viss inrättning eller anläggning. </w:t>
      </w:r>
    </w:p>
    <w:p w14:paraId="24458515" w14:textId="77777777" w:rsidR="00606931" w:rsidRPr="00D95A50" w:rsidRDefault="00606931" w:rsidP="00606931">
      <w:pPr>
        <w:pStyle w:val="AllmnnardRubrik"/>
      </w:pPr>
      <w:r w:rsidRPr="00D95A50">
        <w:t>Allmänna råd till 2 kap. 22 § vägmärkesförordningen</w:t>
      </w:r>
    </w:p>
    <w:p w14:paraId="1A0F4DEC" w14:textId="77777777" w:rsidR="00606931" w:rsidRPr="00D95A50" w:rsidRDefault="00606931" w:rsidP="00606931">
      <w:pPr>
        <w:pStyle w:val="AllmnnardStycke"/>
      </w:pPr>
      <w:r w:rsidRPr="00D95A50">
        <w:t>Exempel på allmänna inrättningar är</w:t>
      </w:r>
    </w:p>
    <w:p w14:paraId="582D21A9" w14:textId="77777777" w:rsidR="00606931" w:rsidRPr="00D95A50" w:rsidRDefault="00606931" w:rsidP="00606931">
      <w:pPr>
        <w:pStyle w:val="AllmnnardStyckemedindrag"/>
      </w:pPr>
      <w:r w:rsidRPr="00D95A50">
        <w:t>– sjukhus utan akutmottagning,</w:t>
      </w:r>
    </w:p>
    <w:p w14:paraId="567142CF" w14:textId="77777777" w:rsidR="00606931" w:rsidRPr="00D95A50" w:rsidRDefault="00606931" w:rsidP="00606931">
      <w:pPr>
        <w:pStyle w:val="AllmnnardStyckemedindrag"/>
      </w:pPr>
      <w:r w:rsidRPr="00D95A50">
        <w:t>– vårdcentral,</w:t>
      </w:r>
    </w:p>
    <w:p w14:paraId="521CE70D" w14:textId="77777777" w:rsidR="00606931" w:rsidRPr="00D95A50" w:rsidRDefault="00606931" w:rsidP="00606931">
      <w:pPr>
        <w:pStyle w:val="AllmnnardStyckemedindrag"/>
      </w:pPr>
      <w:r w:rsidRPr="00D95A50">
        <w:t>– fordonsbesiktning,</w:t>
      </w:r>
    </w:p>
    <w:p w14:paraId="39D8AE1F" w14:textId="77777777" w:rsidR="00606931" w:rsidRPr="00D95A50" w:rsidRDefault="00606931" w:rsidP="00606931">
      <w:pPr>
        <w:pStyle w:val="AllmnnardStyckemedindrag"/>
      </w:pPr>
      <w:r w:rsidRPr="00D95A50">
        <w:t>– återvinningscentral,</w:t>
      </w:r>
    </w:p>
    <w:p w14:paraId="489CB147" w14:textId="77777777" w:rsidR="00606931" w:rsidRPr="00D95A50" w:rsidRDefault="00606931" w:rsidP="00606931">
      <w:pPr>
        <w:pStyle w:val="AllmnnardStyckemedindrag"/>
      </w:pPr>
      <w:r w:rsidRPr="00D95A50">
        <w:t>– skola,</w:t>
      </w:r>
    </w:p>
    <w:p w14:paraId="3E49DEB7" w14:textId="77777777" w:rsidR="00606931" w:rsidRPr="00D95A50" w:rsidRDefault="00606931" w:rsidP="00606931">
      <w:pPr>
        <w:pStyle w:val="AllmnnardStyckemedindrag"/>
      </w:pPr>
      <w:r w:rsidRPr="00D95A50">
        <w:t>– kommunhus,</w:t>
      </w:r>
    </w:p>
    <w:p w14:paraId="32F1D7DD" w14:textId="77777777" w:rsidR="00606931" w:rsidRPr="00D95A50" w:rsidRDefault="00606931" w:rsidP="00606931">
      <w:pPr>
        <w:pStyle w:val="AllmnnardStyckemedindrag"/>
      </w:pPr>
      <w:r w:rsidRPr="00D95A50">
        <w:t>– bibliotek,</w:t>
      </w:r>
    </w:p>
    <w:p w14:paraId="02F31AC5" w14:textId="77777777" w:rsidR="00606931" w:rsidRPr="00D95A50" w:rsidRDefault="00606931" w:rsidP="00606931">
      <w:pPr>
        <w:pStyle w:val="AllmnnardStyckemedindrag"/>
      </w:pPr>
      <w:r w:rsidRPr="00D95A50">
        <w:t>– polishus, och</w:t>
      </w:r>
    </w:p>
    <w:p w14:paraId="4356B71B" w14:textId="77777777" w:rsidR="00606931" w:rsidRPr="00D95A50" w:rsidRDefault="00606931" w:rsidP="00606931">
      <w:pPr>
        <w:pStyle w:val="AllmnnardStyckemedindrag"/>
      </w:pPr>
      <w:r w:rsidRPr="00D95A50">
        <w:t xml:space="preserve">– museum. </w:t>
      </w:r>
    </w:p>
    <w:p w14:paraId="70BB61D9" w14:textId="77777777" w:rsidR="00606931" w:rsidRPr="00D95A50" w:rsidRDefault="00606931" w:rsidP="00606931">
      <w:pPr>
        <w:pStyle w:val="Stycke"/>
        <w:spacing w:before="120"/>
      </w:pPr>
      <w:r w:rsidRPr="00D95A50">
        <w:rPr>
          <w:rStyle w:val="Fparagrafbeteckning"/>
        </w:rPr>
        <w:t>5 §</w:t>
      </w:r>
      <w:r w:rsidRPr="00D95A50">
        <w:rPr>
          <w:rStyle w:val="Fparagrafbeteckning"/>
        </w:rPr>
        <w:t> </w:t>
      </w:r>
      <w:r w:rsidRPr="00D95A50">
        <w:t>Om antalet vägvisningsmål i en vägkorsning blir för stort ska lokaliseringsmärken för vägvisning främst sättas upp till mål av större allmänt intresse.</w:t>
      </w:r>
    </w:p>
    <w:p w14:paraId="5FA5A6E9" w14:textId="77777777" w:rsidR="00606931" w:rsidRPr="00D95A50" w:rsidRDefault="00606931" w:rsidP="00606931">
      <w:pPr>
        <w:pStyle w:val="Stycke"/>
        <w:spacing w:before="120"/>
      </w:pPr>
      <w:r w:rsidRPr="00D95A50">
        <w:rPr>
          <w:rStyle w:val="Fparagrafbeteckning"/>
        </w:rPr>
        <w:t>6 §</w:t>
      </w:r>
      <w:r w:rsidRPr="00D95A50">
        <w:rPr>
          <w:rStyle w:val="Fparagrafbeteckning"/>
        </w:rPr>
        <w:t> </w:t>
      </w:r>
      <w:r w:rsidRPr="00D95A50">
        <w:t xml:space="preserve">Lokaliseringsmärken för vägvisning till inrättningar, anläggningar eller turistiskt intressanta mål ska endast sättas upp om </w:t>
      </w:r>
    </w:p>
    <w:p w14:paraId="710113D4" w14:textId="77777777" w:rsidR="00606931" w:rsidRPr="00D95A50" w:rsidRDefault="00606931" w:rsidP="00606931">
      <w:pPr>
        <w:pStyle w:val="Styckemedindrag"/>
      </w:pPr>
      <w:r w:rsidRPr="00D95A50">
        <w:t xml:space="preserve">1. den anslutande vägen är anpassad till den trafik som inrättningen, anläggningen eller målet medför, och </w:t>
      </w:r>
    </w:p>
    <w:p w14:paraId="5162AE64" w14:textId="77777777" w:rsidR="00606931" w:rsidRPr="00D95A50" w:rsidRDefault="00606931" w:rsidP="00606931">
      <w:pPr>
        <w:pStyle w:val="Styckemedindrag"/>
      </w:pPr>
      <w:r w:rsidRPr="00D95A50">
        <w:t xml:space="preserve">2. antalet parkeringsplatser är tillräckligt. </w:t>
      </w:r>
    </w:p>
    <w:p w14:paraId="51C90E44" w14:textId="77777777" w:rsidR="00606931" w:rsidRPr="00D95A50" w:rsidRDefault="00606931" w:rsidP="00606931">
      <w:pPr>
        <w:pStyle w:val="Styckemedindrag"/>
      </w:pPr>
      <w:r w:rsidRPr="00D95A50">
        <w:t>Det gäller om det inte finns särskilda skäl för något annat.</w:t>
      </w:r>
    </w:p>
    <w:p w14:paraId="29351BAC" w14:textId="77777777" w:rsidR="00606931" w:rsidRPr="00D95A50" w:rsidRDefault="00606931" w:rsidP="00606931">
      <w:pPr>
        <w:pStyle w:val="Stycke"/>
        <w:spacing w:before="120"/>
      </w:pPr>
      <w:r w:rsidRPr="00D95A50">
        <w:rPr>
          <w:rStyle w:val="Fparagrafbeteckning"/>
        </w:rPr>
        <w:lastRenderedPageBreak/>
        <w:t>7 §</w:t>
      </w:r>
      <w:r w:rsidRPr="00D95A50">
        <w:rPr>
          <w:rStyle w:val="Fparagrafbeteckning"/>
        </w:rPr>
        <w:t> </w:t>
      </w:r>
      <w:r w:rsidRPr="00D95A50">
        <w:t>Vägvisning till en inrättning, en anläggning eller ett turistiskt intressant mål får inte göras om öppettiderna innebär att tillgängligheten är låg i förhållande till inrättningens, anläggningens eller målets art.</w:t>
      </w:r>
    </w:p>
    <w:p w14:paraId="75736E92" w14:textId="77777777" w:rsidR="00606931" w:rsidRPr="00D95A50" w:rsidRDefault="00606931" w:rsidP="00606931">
      <w:pPr>
        <w:pStyle w:val="Stycke"/>
        <w:spacing w:before="120"/>
      </w:pPr>
      <w:r w:rsidRPr="00D95A50">
        <w:rPr>
          <w:rStyle w:val="Fparagrafbeteckning"/>
        </w:rPr>
        <w:t>8 §</w:t>
      </w:r>
      <w:r w:rsidRPr="00D95A50">
        <w:rPr>
          <w:rStyle w:val="Fparagrafbeteckning"/>
        </w:rPr>
        <w:t> </w:t>
      </w:r>
      <w:r w:rsidRPr="00D95A50">
        <w:t>Lokaliseringsmärken för vägvisning ska tas ned eller täckas över om det är tillfälligt stängt vid inrättningen, anläggningen eller det turistiskt intressanta målet, eller om förutsättningarna för uppsättning i övrigt inte är uppfyllda. De behöver dock inte tas ned eller täckas över till inrättningar, anläggningar eller mål som är uppenbart årstidsbundna.</w:t>
      </w:r>
    </w:p>
    <w:p w14:paraId="6865D61E" w14:textId="77777777" w:rsidR="00606931" w:rsidRPr="00D95A50" w:rsidRDefault="00606931" w:rsidP="00606931">
      <w:pPr>
        <w:pStyle w:val="Stycke"/>
        <w:spacing w:before="120"/>
      </w:pPr>
      <w:r w:rsidRPr="00D95A50">
        <w:rPr>
          <w:rStyle w:val="Fparagrafbeteckning"/>
        </w:rPr>
        <w:t>9 §</w:t>
      </w:r>
      <w:r w:rsidRPr="00D95A50">
        <w:rPr>
          <w:rStyle w:val="Fparagrafbeteckning"/>
        </w:rPr>
        <w:t> </w:t>
      </w:r>
      <w:r w:rsidRPr="00D95A50">
        <w:rPr>
          <w:rFonts w:ascii="Cambria Math" w:hAnsi="Cambria Math" w:cs="Cambria Math"/>
        </w:rPr>
        <w:t>E</w:t>
      </w:r>
      <w:r w:rsidRPr="00D95A50">
        <w:t xml:space="preserve">n benämning eller ett namn får inte anges på lokaliseringsmärken för vägvisning till allmänna inrättningar, serviceanläggningar eller turistiskt intressanta mål med mera, om det väcker anstöt eller i övrigt är olämpligt. </w:t>
      </w:r>
    </w:p>
    <w:p w14:paraId="25D41923" w14:textId="77777777" w:rsidR="00606931" w:rsidRPr="00D95A50" w:rsidRDefault="00606931" w:rsidP="00606931">
      <w:pPr>
        <w:pStyle w:val="Stycke"/>
        <w:spacing w:before="120"/>
      </w:pPr>
      <w:r w:rsidRPr="00D95A50">
        <w:rPr>
          <w:rStyle w:val="Fparagrafbeteckning"/>
        </w:rPr>
        <w:t>10 §</w:t>
      </w:r>
      <w:r w:rsidRPr="00D95A50">
        <w:rPr>
          <w:rStyle w:val="Fparagrafbeteckning"/>
        </w:rPr>
        <w:t> </w:t>
      </w:r>
      <w:r w:rsidRPr="00D95A50">
        <w:rPr>
          <w:iCs/>
        </w:rPr>
        <w:t>Ett namn får endast märkas ut om det är förenligt med god ortnamnssed enligt kulturmiljölagen (1988:950) och språklagen (2009:600).</w:t>
      </w:r>
    </w:p>
    <w:p w14:paraId="54D51E31" w14:textId="77777777" w:rsidR="00606931" w:rsidRPr="00D95A50" w:rsidRDefault="00606931" w:rsidP="00606931">
      <w:pPr>
        <w:pStyle w:val="Rubrik3"/>
      </w:pPr>
      <w:bookmarkStart w:id="227" w:name="_Toc510610721"/>
      <w:bookmarkStart w:id="228" w:name="_Toc511887024"/>
      <w:r w:rsidRPr="00D95A50">
        <w:t>Textstorlekar</w:t>
      </w:r>
      <w:bookmarkEnd w:id="227"/>
      <w:bookmarkEnd w:id="228"/>
    </w:p>
    <w:p w14:paraId="0EF42CC6" w14:textId="77777777" w:rsidR="00606931" w:rsidRPr="00D95A50" w:rsidRDefault="00606931" w:rsidP="00606931">
      <w:pPr>
        <w:pStyle w:val="Stycke"/>
        <w:spacing w:before="120"/>
      </w:pPr>
      <w:r w:rsidRPr="00D95A50">
        <w:rPr>
          <w:rStyle w:val="Fparagrafbeteckning"/>
        </w:rPr>
        <w:t>11 §</w:t>
      </w:r>
      <w:r w:rsidRPr="00D95A50">
        <w:rPr>
          <w:rStyle w:val="Fparagrafbeteckning"/>
        </w:rPr>
        <w:t> </w:t>
      </w:r>
      <w:r w:rsidRPr="00D95A50">
        <w:t>Text på andra lokaliseringsmärken för vägvisning än de för gång- och cykeltrafik ska ha följande storlekar.</w:t>
      </w:r>
    </w:p>
    <w:p w14:paraId="48665BC8" w14:textId="77777777" w:rsidR="00606931" w:rsidRPr="00D95A50" w:rsidRDefault="00606931" w:rsidP="00606931">
      <w:pPr>
        <w:pStyle w:val="Styckemedindrag"/>
      </w:pPr>
    </w:p>
    <w:tbl>
      <w:tblPr>
        <w:tblW w:w="510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92"/>
        <w:gridCol w:w="763"/>
        <w:gridCol w:w="762"/>
        <w:gridCol w:w="762"/>
        <w:gridCol w:w="762"/>
        <w:gridCol w:w="762"/>
      </w:tblGrid>
      <w:tr w:rsidR="00606931" w:rsidRPr="00D95A50" w14:paraId="33DC056D" w14:textId="77777777" w:rsidTr="00D41958">
        <w:trPr>
          <w:trHeight w:val="540"/>
        </w:trPr>
        <w:tc>
          <w:tcPr>
            <w:tcW w:w="1248" w:type="dxa"/>
            <w:tcBorders>
              <w:top w:val="single" w:sz="4" w:space="0" w:color="auto"/>
              <w:left w:val="single" w:sz="4" w:space="0" w:color="auto"/>
              <w:bottom w:val="single" w:sz="4" w:space="0" w:color="auto"/>
              <w:right w:val="single" w:sz="4" w:space="0" w:color="auto"/>
            </w:tcBorders>
            <w:vAlign w:val="bottom"/>
          </w:tcPr>
          <w:p w14:paraId="19DBD5CF" w14:textId="77777777" w:rsidR="00606931" w:rsidRPr="00D95A50" w:rsidRDefault="00606931" w:rsidP="00D41958">
            <w:pPr>
              <w:pStyle w:val="Stycke"/>
            </w:pPr>
            <w:r w:rsidRPr="00D95A50">
              <w:t>Storlek</w:t>
            </w:r>
          </w:p>
        </w:tc>
        <w:tc>
          <w:tcPr>
            <w:tcW w:w="737" w:type="dxa"/>
            <w:tcBorders>
              <w:top w:val="single" w:sz="4" w:space="0" w:color="auto"/>
              <w:left w:val="single" w:sz="4" w:space="0" w:color="auto"/>
              <w:bottom w:val="single" w:sz="4" w:space="0" w:color="auto"/>
              <w:right w:val="single" w:sz="4" w:space="0" w:color="auto"/>
            </w:tcBorders>
            <w:vAlign w:val="bottom"/>
          </w:tcPr>
          <w:p w14:paraId="21A62AFC"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7ECBD5A4"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6CCFFB72"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01EE42D2"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2C863640" w14:textId="77777777" w:rsidR="00606931" w:rsidRPr="00D95A50" w:rsidRDefault="00606931" w:rsidP="00D41958">
            <w:pPr>
              <w:pStyle w:val="Stycke"/>
            </w:pPr>
            <w:r w:rsidRPr="00D95A50">
              <w:t>Mycket stor</w:t>
            </w:r>
          </w:p>
        </w:tc>
      </w:tr>
      <w:tr w:rsidR="00606931" w:rsidRPr="00D95A50" w14:paraId="0521CFA2" w14:textId="77777777" w:rsidTr="00D41958">
        <w:trPr>
          <w:trHeight w:val="270"/>
        </w:trPr>
        <w:tc>
          <w:tcPr>
            <w:tcW w:w="1248" w:type="dxa"/>
            <w:tcBorders>
              <w:top w:val="single" w:sz="4" w:space="0" w:color="auto"/>
              <w:left w:val="single" w:sz="4" w:space="0" w:color="auto"/>
              <w:bottom w:val="single" w:sz="4" w:space="0" w:color="auto"/>
              <w:right w:val="single" w:sz="4" w:space="0" w:color="auto"/>
            </w:tcBorders>
            <w:vAlign w:val="bottom"/>
          </w:tcPr>
          <w:p w14:paraId="1AC8FEB7" w14:textId="77777777" w:rsidR="00606931" w:rsidRPr="00D95A50" w:rsidRDefault="00606931" w:rsidP="00D41958">
            <w:pPr>
              <w:pStyle w:val="Stycke"/>
            </w:pPr>
            <w:r w:rsidRPr="00D95A50">
              <w:t>Mått i meter</w:t>
            </w:r>
          </w:p>
        </w:tc>
        <w:tc>
          <w:tcPr>
            <w:tcW w:w="737" w:type="dxa"/>
            <w:tcBorders>
              <w:top w:val="single" w:sz="4" w:space="0" w:color="auto"/>
              <w:left w:val="single" w:sz="4" w:space="0" w:color="auto"/>
              <w:bottom w:val="single" w:sz="4" w:space="0" w:color="auto"/>
              <w:right w:val="single" w:sz="4" w:space="0" w:color="auto"/>
            </w:tcBorders>
            <w:vAlign w:val="bottom"/>
          </w:tcPr>
          <w:p w14:paraId="2BE07D56" w14:textId="77777777" w:rsidR="00606931" w:rsidRPr="00D95A50" w:rsidRDefault="00606931" w:rsidP="00D41958">
            <w:pPr>
              <w:pStyle w:val="Stycke"/>
              <w:jc w:val="left"/>
              <w:rPr>
                <w:b/>
              </w:rPr>
            </w:pPr>
            <w:r w:rsidRPr="00D95A50">
              <w:rPr>
                <w:b/>
              </w:rPr>
              <w:t>0,10</w:t>
            </w:r>
          </w:p>
        </w:tc>
        <w:tc>
          <w:tcPr>
            <w:tcW w:w="737" w:type="dxa"/>
            <w:tcBorders>
              <w:top w:val="single" w:sz="4" w:space="0" w:color="auto"/>
              <w:left w:val="single" w:sz="4" w:space="0" w:color="auto"/>
              <w:bottom w:val="single" w:sz="4" w:space="0" w:color="auto"/>
              <w:right w:val="single" w:sz="4" w:space="0" w:color="auto"/>
            </w:tcBorders>
            <w:noWrap/>
            <w:vAlign w:val="bottom"/>
          </w:tcPr>
          <w:p w14:paraId="5E351153" w14:textId="77777777" w:rsidR="00606931" w:rsidRPr="00D95A50" w:rsidRDefault="00606931" w:rsidP="00D41958">
            <w:pPr>
              <w:pStyle w:val="Stycke"/>
              <w:jc w:val="left"/>
              <w:rPr>
                <w:b/>
              </w:rPr>
            </w:pPr>
            <w:r w:rsidRPr="00D95A50">
              <w:rPr>
                <w:b/>
              </w:rPr>
              <w:t>0,15</w:t>
            </w:r>
          </w:p>
        </w:tc>
        <w:tc>
          <w:tcPr>
            <w:tcW w:w="737" w:type="dxa"/>
            <w:tcBorders>
              <w:top w:val="single" w:sz="4" w:space="0" w:color="auto"/>
              <w:left w:val="single" w:sz="4" w:space="0" w:color="auto"/>
              <w:bottom w:val="single" w:sz="4" w:space="0" w:color="auto"/>
              <w:right w:val="single" w:sz="4" w:space="0" w:color="auto"/>
            </w:tcBorders>
            <w:noWrap/>
            <w:vAlign w:val="bottom"/>
          </w:tcPr>
          <w:p w14:paraId="34E68920" w14:textId="77777777" w:rsidR="00606931" w:rsidRPr="00D95A50" w:rsidRDefault="00606931" w:rsidP="00D41958">
            <w:pPr>
              <w:pStyle w:val="Stycke"/>
              <w:jc w:val="left"/>
              <w:rPr>
                <w:b/>
              </w:rPr>
            </w:pPr>
            <w:r w:rsidRPr="00D95A50">
              <w:rPr>
                <w:b/>
              </w:rPr>
              <w:t>0,20</w:t>
            </w:r>
          </w:p>
        </w:tc>
        <w:tc>
          <w:tcPr>
            <w:tcW w:w="737" w:type="dxa"/>
            <w:tcBorders>
              <w:top w:val="single" w:sz="4" w:space="0" w:color="auto"/>
              <w:left w:val="single" w:sz="4" w:space="0" w:color="auto"/>
              <w:bottom w:val="single" w:sz="4" w:space="0" w:color="auto"/>
              <w:right w:val="single" w:sz="4" w:space="0" w:color="auto"/>
            </w:tcBorders>
            <w:noWrap/>
            <w:vAlign w:val="bottom"/>
          </w:tcPr>
          <w:p w14:paraId="0B2760A7" w14:textId="77777777" w:rsidR="00606931" w:rsidRPr="00D95A50" w:rsidRDefault="00606931" w:rsidP="00D41958">
            <w:pPr>
              <w:pStyle w:val="Stycke"/>
              <w:jc w:val="left"/>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00B399D9" w14:textId="77777777" w:rsidR="00606931" w:rsidRPr="00D95A50" w:rsidRDefault="00606931" w:rsidP="00D41958">
            <w:pPr>
              <w:pStyle w:val="Stycke"/>
              <w:jc w:val="left"/>
              <w:rPr>
                <w:b/>
              </w:rPr>
            </w:pPr>
            <w:r w:rsidRPr="00D95A50">
              <w:rPr>
                <w:b/>
              </w:rPr>
              <w:t>0,40</w:t>
            </w:r>
          </w:p>
        </w:tc>
      </w:tr>
    </w:tbl>
    <w:p w14:paraId="7D273D5C" w14:textId="77777777" w:rsidR="00606931" w:rsidRPr="00D95A50" w:rsidRDefault="00606931" w:rsidP="00606931">
      <w:pPr>
        <w:pStyle w:val="Stycke"/>
        <w:spacing w:before="120" w:after="120"/>
      </w:pPr>
      <w:r w:rsidRPr="00D95A50">
        <w:rPr>
          <w:rStyle w:val="Fparagrafbeteckning"/>
        </w:rPr>
        <w:t>12 §</w:t>
      </w:r>
      <w:r w:rsidRPr="00D95A50">
        <w:rPr>
          <w:rStyle w:val="Fparagrafbeteckning"/>
        </w:rPr>
        <w:t> </w:t>
      </w:r>
      <w:r w:rsidRPr="00D95A50">
        <w:rPr>
          <w:sz w:val="20"/>
          <w:szCs w:val="20"/>
        </w:rPr>
        <w:t xml:space="preserve">Text på ett lokaliseringsmärke för vägvisning ska ha minst följande </w:t>
      </w:r>
      <w:r w:rsidRPr="00D95A50">
        <w:t>storlekar på följande vägar.</w:t>
      </w:r>
    </w:p>
    <w:tbl>
      <w:tblPr>
        <w:tblStyle w:val="Tabellrutntutanrubrik"/>
        <w:tblW w:w="4333" w:type="dxa"/>
        <w:tblLayout w:type="fixed"/>
        <w:tblLook w:val="04A0" w:firstRow="1" w:lastRow="0" w:firstColumn="1" w:lastColumn="0" w:noHBand="0" w:noVBand="1"/>
      </w:tblPr>
      <w:tblGrid>
        <w:gridCol w:w="2915"/>
        <w:gridCol w:w="1418"/>
      </w:tblGrid>
      <w:tr w:rsidR="00606931" w:rsidRPr="00D95A50" w14:paraId="09B6C732" w14:textId="77777777" w:rsidTr="00D41958">
        <w:trPr>
          <w:cnfStyle w:val="100000000000" w:firstRow="1" w:lastRow="0" w:firstColumn="0" w:lastColumn="0" w:oddVBand="0" w:evenVBand="0" w:oddHBand="0" w:evenHBand="0" w:firstRowFirstColumn="0" w:firstRowLastColumn="0" w:lastRowFirstColumn="0" w:lastRowLastColumn="0"/>
          <w:trHeight w:val="74"/>
        </w:trPr>
        <w:tc>
          <w:tcPr>
            <w:tcW w:w="2915" w:type="dxa"/>
            <w:tcBorders>
              <w:bottom w:val="single" w:sz="4" w:space="0" w:color="auto"/>
            </w:tcBorders>
          </w:tcPr>
          <w:p w14:paraId="6569F102" w14:textId="77777777" w:rsidR="00606931" w:rsidRPr="00D95A50" w:rsidRDefault="00606931" w:rsidP="00D41958">
            <w:pPr>
              <w:pStyle w:val="Stycke"/>
            </w:pPr>
            <w:r w:rsidRPr="00D95A50">
              <w:rPr>
                <w:b/>
                <w:bCs/>
              </w:rPr>
              <w:t xml:space="preserve">Väg </w:t>
            </w:r>
          </w:p>
        </w:tc>
        <w:tc>
          <w:tcPr>
            <w:tcW w:w="1418" w:type="dxa"/>
            <w:tcBorders>
              <w:bottom w:val="single" w:sz="4" w:space="0" w:color="auto"/>
            </w:tcBorders>
            <w:vAlign w:val="bottom"/>
          </w:tcPr>
          <w:p w14:paraId="2C4FBA9C" w14:textId="77777777" w:rsidR="00606931" w:rsidRPr="00D95A50" w:rsidRDefault="00606931" w:rsidP="00D41958">
            <w:pPr>
              <w:pStyle w:val="Stycke"/>
              <w:jc w:val="left"/>
            </w:pPr>
            <w:r w:rsidRPr="00D95A50">
              <w:rPr>
                <w:b/>
                <w:bCs/>
              </w:rPr>
              <w:t xml:space="preserve">Textstorlek </w:t>
            </w:r>
          </w:p>
        </w:tc>
      </w:tr>
      <w:tr w:rsidR="00606931" w:rsidRPr="00D95A50" w14:paraId="205453C4" w14:textId="77777777" w:rsidTr="00D41958">
        <w:trPr>
          <w:trHeight w:val="178"/>
        </w:trPr>
        <w:tc>
          <w:tcPr>
            <w:tcW w:w="2915" w:type="dxa"/>
            <w:tcBorders>
              <w:top w:val="single" w:sz="4" w:space="0" w:color="auto"/>
            </w:tcBorders>
          </w:tcPr>
          <w:p w14:paraId="44047872" w14:textId="77777777" w:rsidR="00606931" w:rsidRPr="00D95A50" w:rsidRDefault="00606931" w:rsidP="00D41958">
            <w:pPr>
              <w:pStyle w:val="Stycke"/>
            </w:pPr>
            <w:r w:rsidRPr="00D95A50">
              <w:t xml:space="preserve">1. Motorväg </w:t>
            </w:r>
          </w:p>
        </w:tc>
        <w:tc>
          <w:tcPr>
            <w:tcW w:w="1418" w:type="dxa"/>
            <w:tcBorders>
              <w:top w:val="single" w:sz="4" w:space="0" w:color="auto"/>
            </w:tcBorders>
          </w:tcPr>
          <w:p w14:paraId="7A8D787D" w14:textId="77777777" w:rsidR="00606931" w:rsidRPr="00D95A50" w:rsidRDefault="00606931" w:rsidP="00D41958">
            <w:pPr>
              <w:pStyle w:val="Stycke"/>
            </w:pPr>
            <w:r w:rsidRPr="00D95A50">
              <w:t>Stor</w:t>
            </w:r>
          </w:p>
        </w:tc>
      </w:tr>
      <w:tr w:rsidR="00606931" w:rsidRPr="00D95A50" w14:paraId="146B8FF7" w14:textId="77777777" w:rsidTr="00D41958">
        <w:trPr>
          <w:trHeight w:val="177"/>
        </w:trPr>
        <w:tc>
          <w:tcPr>
            <w:tcW w:w="2915" w:type="dxa"/>
          </w:tcPr>
          <w:p w14:paraId="5E1E3F86" w14:textId="77777777" w:rsidR="00606931" w:rsidRPr="00D95A50" w:rsidRDefault="00606931" w:rsidP="00D41958">
            <w:pPr>
              <w:pStyle w:val="Stycke"/>
            </w:pPr>
            <w:r w:rsidRPr="00D95A50">
              <w:t>2. Motorväg i trång miljö samt motortrafikled</w:t>
            </w:r>
          </w:p>
        </w:tc>
        <w:tc>
          <w:tcPr>
            <w:tcW w:w="1418" w:type="dxa"/>
          </w:tcPr>
          <w:p w14:paraId="4977CFCC" w14:textId="77777777" w:rsidR="00606931" w:rsidRPr="00D95A50" w:rsidRDefault="00606931" w:rsidP="00D41958">
            <w:pPr>
              <w:pStyle w:val="Stycke"/>
            </w:pPr>
            <w:r w:rsidRPr="00D95A50">
              <w:t>Normal</w:t>
            </w:r>
          </w:p>
        </w:tc>
      </w:tr>
      <w:tr w:rsidR="00606931" w:rsidRPr="00D95A50" w14:paraId="231F85DF" w14:textId="77777777" w:rsidTr="00D41958">
        <w:trPr>
          <w:trHeight w:val="178"/>
        </w:trPr>
        <w:tc>
          <w:tcPr>
            <w:tcW w:w="2915" w:type="dxa"/>
          </w:tcPr>
          <w:p w14:paraId="7D7EBBD0" w14:textId="77777777" w:rsidR="00606931" w:rsidRPr="00D95A50" w:rsidRDefault="00606931" w:rsidP="00D41958">
            <w:pPr>
              <w:pStyle w:val="Stycke"/>
            </w:pPr>
            <w:r w:rsidRPr="00D95A50">
              <w:t>3. Väg som inte är motorväg eller motortrafikled</w:t>
            </w:r>
          </w:p>
        </w:tc>
        <w:tc>
          <w:tcPr>
            <w:tcW w:w="1418" w:type="dxa"/>
          </w:tcPr>
          <w:p w14:paraId="01F8068A" w14:textId="77777777" w:rsidR="00606931" w:rsidRPr="00D95A50" w:rsidRDefault="00606931" w:rsidP="00D41958">
            <w:pPr>
              <w:pStyle w:val="Stycke"/>
            </w:pPr>
            <w:r w:rsidRPr="00D95A50">
              <w:t>Normal</w:t>
            </w:r>
          </w:p>
        </w:tc>
      </w:tr>
      <w:tr w:rsidR="00606931" w:rsidRPr="00D95A50" w14:paraId="3242A796" w14:textId="77777777" w:rsidTr="00D41958">
        <w:trPr>
          <w:trHeight w:val="177"/>
        </w:trPr>
        <w:tc>
          <w:tcPr>
            <w:tcW w:w="2915" w:type="dxa"/>
          </w:tcPr>
          <w:p w14:paraId="0B5F7629" w14:textId="77777777" w:rsidR="00606931" w:rsidRPr="00D95A50" w:rsidRDefault="00606931" w:rsidP="00D41958">
            <w:pPr>
              <w:pStyle w:val="Stycke"/>
            </w:pPr>
            <w:r w:rsidRPr="00D95A50">
              <w:t>4. Väg enligt 3, men med 70 kilo</w:t>
            </w:r>
            <w:r w:rsidRPr="00D95A50">
              <w:softHyphen/>
              <w:t xml:space="preserve">meter i timmen eller lägre som högsta tillåtna hastighet </w:t>
            </w:r>
          </w:p>
        </w:tc>
        <w:tc>
          <w:tcPr>
            <w:tcW w:w="1418" w:type="dxa"/>
          </w:tcPr>
          <w:p w14:paraId="6844CB93" w14:textId="77777777" w:rsidR="00606931" w:rsidRPr="00D95A50" w:rsidRDefault="00606931" w:rsidP="00D41958">
            <w:pPr>
              <w:pStyle w:val="Stycke"/>
            </w:pPr>
            <w:r w:rsidRPr="00D95A50">
              <w:t>Liten</w:t>
            </w:r>
          </w:p>
        </w:tc>
      </w:tr>
      <w:tr w:rsidR="00606931" w:rsidRPr="00D95A50" w14:paraId="778485A0" w14:textId="77777777" w:rsidTr="00D41958">
        <w:trPr>
          <w:trHeight w:val="76"/>
        </w:trPr>
        <w:tc>
          <w:tcPr>
            <w:tcW w:w="2915" w:type="dxa"/>
          </w:tcPr>
          <w:p w14:paraId="4223EF86" w14:textId="77777777" w:rsidR="00606931" w:rsidRPr="00D95A50" w:rsidRDefault="00606931" w:rsidP="00D41958">
            <w:pPr>
              <w:pStyle w:val="Stycke"/>
            </w:pPr>
            <w:r w:rsidRPr="00D95A50">
              <w:t>5. Väg enligt 4, men i trång väg- eller gatumiljö med korta sikt</w:t>
            </w:r>
            <w:r w:rsidRPr="00D95A50">
              <w:softHyphen/>
              <w:t>sträckor</w:t>
            </w:r>
          </w:p>
          <w:p w14:paraId="77A8ACD6" w14:textId="77777777" w:rsidR="00606931" w:rsidRPr="00D95A50" w:rsidRDefault="00606931" w:rsidP="00D41958">
            <w:pPr>
              <w:pStyle w:val="Styckemedindrag"/>
            </w:pPr>
          </w:p>
        </w:tc>
        <w:tc>
          <w:tcPr>
            <w:tcW w:w="1418" w:type="dxa"/>
          </w:tcPr>
          <w:p w14:paraId="1CFB80AF" w14:textId="77777777" w:rsidR="00606931" w:rsidRPr="00D95A50" w:rsidRDefault="00606931" w:rsidP="00D41958">
            <w:pPr>
              <w:pStyle w:val="Stycke"/>
            </w:pPr>
            <w:r w:rsidRPr="00D95A50">
              <w:t>Mycket liten</w:t>
            </w:r>
          </w:p>
        </w:tc>
      </w:tr>
    </w:tbl>
    <w:p w14:paraId="320732FA" w14:textId="77777777" w:rsidR="00606931" w:rsidRPr="00D95A50" w:rsidRDefault="00606931" w:rsidP="00606931">
      <w:pPr>
        <w:pStyle w:val="Stycke"/>
      </w:pPr>
      <w:r w:rsidRPr="00D95A50">
        <w:rPr>
          <w:rStyle w:val="Fparagrafbeteckning"/>
        </w:rPr>
        <w:t>13 §</w:t>
      </w:r>
      <w:r w:rsidRPr="00D95A50">
        <w:rPr>
          <w:rStyle w:val="Fparagrafbeteckning"/>
        </w:rPr>
        <w:t> </w:t>
      </w:r>
      <w:r w:rsidRPr="00D95A50">
        <w:rPr>
          <w:rStyle w:val="Fparagrafbeteckning"/>
          <w:b w:val="0"/>
        </w:rPr>
        <w:t xml:space="preserve">På lysande lokaliseringsmärken för vägvisning får textstorleken vara minst 0,250 meter, om de är placerade över en körbana på motorväg i en tunnel. Det gäller trots 12 § 1. </w:t>
      </w:r>
      <w:bookmarkStart w:id="229" w:name="_GoBack"/>
      <w:bookmarkEnd w:id="229"/>
    </w:p>
    <w:p w14:paraId="593B715E" w14:textId="77777777" w:rsidR="00606931" w:rsidRPr="00D95A50" w:rsidRDefault="00606931" w:rsidP="00606931">
      <w:pPr>
        <w:pStyle w:val="Rubrik2kapitelelliknande"/>
      </w:pPr>
      <w:bookmarkStart w:id="230" w:name="_Toc510610722"/>
      <w:bookmarkStart w:id="231" w:name="_Toc511887025"/>
      <w:r w:rsidRPr="00D95A50">
        <w:lastRenderedPageBreak/>
        <w:t>8 kap. Lokaliseringsmärken för vägvisning</w:t>
      </w:r>
      <w:bookmarkEnd w:id="230"/>
      <w:bookmarkEnd w:id="231"/>
    </w:p>
    <w:p w14:paraId="5879071A" w14:textId="77777777" w:rsidR="00606931" w:rsidRPr="00D95A50" w:rsidRDefault="00606931" w:rsidP="00606931">
      <w:pPr>
        <w:pStyle w:val="Rubrik3utanluftfre"/>
      </w:pPr>
      <w:bookmarkStart w:id="232" w:name="_Toc510610723"/>
      <w:bookmarkStart w:id="233" w:name="_Toc511887026"/>
      <w:r w:rsidRPr="00D95A50">
        <w:t>Allmänna bestämmelser</w:t>
      </w:r>
      <w:bookmarkEnd w:id="232"/>
      <w:bookmarkEnd w:id="233"/>
    </w:p>
    <w:p w14:paraId="36125620" w14:textId="77777777" w:rsidR="00606931" w:rsidRPr="00D95A50" w:rsidRDefault="00606931" w:rsidP="00606931">
      <w:pPr>
        <w:pStyle w:val="Stycke"/>
        <w:spacing w:before="120"/>
      </w:pPr>
      <w:r w:rsidRPr="00D95A50">
        <w:rPr>
          <w:rStyle w:val="Fparagrafbeteckning"/>
        </w:rPr>
        <w:t>1 §</w:t>
      </w:r>
      <w:r w:rsidRPr="00D95A50">
        <w:rPr>
          <w:rStyle w:val="Fparagrafbeteckning"/>
        </w:rPr>
        <w:t> </w:t>
      </w:r>
      <w:r w:rsidRPr="00D95A50">
        <w:t xml:space="preserve">När ett lokaliseringsmärke är uppsatt för att ange väg till en ort eller plats ska märke F10, </w:t>
      </w:r>
      <w:r w:rsidRPr="00D95A50">
        <w:rPr>
          <w:i/>
          <w:iCs/>
        </w:rPr>
        <w:t>platsmärke</w:t>
      </w:r>
      <w:r w:rsidRPr="00D95A50">
        <w:rPr>
          <w:iCs/>
        </w:rPr>
        <w:t>,</w:t>
      </w:r>
      <w:r w:rsidRPr="00D95A50">
        <w:rPr>
          <w:i/>
          <w:iCs/>
        </w:rPr>
        <w:t xml:space="preserve"> </w:t>
      </w:r>
      <w:r w:rsidRPr="00D95A50">
        <w:t xml:space="preserve">sättas upp vid orten eller platsen. Märket behöver dock inte sättas upp om märke E5, </w:t>
      </w:r>
      <w:r w:rsidRPr="00D95A50">
        <w:rPr>
          <w:i/>
          <w:iCs/>
        </w:rPr>
        <w:t>tättbebyggt område</w:t>
      </w:r>
      <w:r w:rsidRPr="00D95A50">
        <w:t xml:space="preserve">, med ortens namn infogat är uppsatt där orten börjar. Det behöver inte heller sättas upp för att märka ut en tätorts centrum om det av förhållandena på platsen ändå framgår att trafikanterna kommer till centrum. </w:t>
      </w:r>
    </w:p>
    <w:p w14:paraId="787ECFC1" w14:textId="77777777" w:rsidR="00606931" w:rsidRPr="00D95A50" w:rsidRDefault="00606931" w:rsidP="00606931">
      <w:pPr>
        <w:pStyle w:val="Rubrik3"/>
      </w:pPr>
      <w:bookmarkStart w:id="234" w:name="_Toc510610724"/>
      <w:bookmarkStart w:id="235" w:name="_Toc511887027"/>
      <w:r w:rsidRPr="00D95A50">
        <w:t>Storlekar</w:t>
      </w:r>
      <w:bookmarkEnd w:id="234"/>
      <w:bookmarkEnd w:id="235"/>
    </w:p>
    <w:p w14:paraId="33F51FEB" w14:textId="77777777" w:rsidR="00606931" w:rsidRPr="00D95A50" w:rsidRDefault="00606931" w:rsidP="00606931">
      <w:pPr>
        <w:pStyle w:val="Stycke"/>
        <w:spacing w:before="120"/>
      </w:pPr>
      <w:r w:rsidRPr="00D95A50">
        <w:rPr>
          <w:rStyle w:val="Fparagrafbeteckning"/>
        </w:rPr>
        <w:t>2 §</w:t>
      </w:r>
      <w:r w:rsidRPr="00D95A50">
        <w:rPr>
          <w:rStyle w:val="Fparagrafbeteckning"/>
        </w:rPr>
        <w:t> </w:t>
      </w:r>
      <w:r w:rsidRPr="00D95A50">
        <w:t>Lokaliseringsmärken för vägvisning ska ha följande storlekar.</w:t>
      </w:r>
    </w:p>
    <w:p w14:paraId="5DD63723" w14:textId="77777777" w:rsidR="00606931" w:rsidRPr="00D95A50" w:rsidRDefault="00606931" w:rsidP="00606931">
      <w:pPr>
        <w:pStyle w:val="Stycke"/>
        <w:spacing w:before="360" w:after="120"/>
        <w:rPr>
          <w:b/>
          <w:lang w:val="en-GB"/>
        </w:rPr>
      </w:pPr>
      <w:r w:rsidRPr="00D95A50">
        <w:rPr>
          <w:noProof/>
        </w:rPr>
        <w:drawing>
          <wp:anchor distT="0" distB="0" distL="114300" distR="114300" simplePos="0" relativeHeight="251644928" behindDoc="0" locked="0" layoutInCell="1" allowOverlap="1" wp14:anchorId="434BA7F5" wp14:editId="48773506">
            <wp:simplePos x="0" y="0"/>
            <wp:positionH relativeFrom="margin">
              <wp:posOffset>0</wp:posOffset>
            </wp:positionH>
            <wp:positionV relativeFrom="paragraph">
              <wp:posOffset>458470</wp:posOffset>
            </wp:positionV>
            <wp:extent cx="1799590" cy="1349375"/>
            <wp:effectExtent l="0" t="0" r="0" b="3175"/>
            <wp:wrapTopAndBottom/>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14 kontur.jpg"/>
                    <pic:cNvPicPr/>
                  </pic:nvPicPr>
                  <pic:blipFill>
                    <a:blip r:embed="rId82">
                      <a:extLst>
                        <a:ext uri="{BEBA8EAE-BF5A-486C-A8C5-ECC9F3942E4B}">
                          <a14:imgProps xmlns:a14="http://schemas.microsoft.com/office/drawing/2010/main">
                            <a14:imgLayer r:embed="rId8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margin">
              <wp14:pctWidth>0</wp14:pctWidth>
            </wp14:sizeRelH>
            <wp14:sizeRelV relativeFrom="margin">
              <wp14:pctHeight>0</wp14:pctHeight>
            </wp14:sizeRelV>
          </wp:anchor>
        </w:drawing>
      </w:r>
      <w:r w:rsidRPr="00D95A50">
        <w:rPr>
          <w:b/>
          <w:lang w:val="en-GB"/>
        </w:rPr>
        <w:t>Märke F14 Vägnummer och F15 Omledning</w:t>
      </w:r>
    </w:p>
    <w:p w14:paraId="7E0E1F77" w14:textId="77777777" w:rsidR="00606931" w:rsidRPr="00D95A50" w:rsidRDefault="00606931" w:rsidP="00606931">
      <w:pPr>
        <w:pStyle w:val="Styckemedindrag"/>
        <w:rPr>
          <w:lang w:val="en-GB"/>
        </w:rPr>
      </w:pP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
        <w:gridCol w:w="771"/>
        <w:gridCol w:w="771"/>
        <w:gridCol w:w="771"/>
        <w:gridCol w:w="771"/>
        <w:gridCol w:w="771"/>
        <w:gridCol w:w="858"/>
      </w:tblGrid>
      <w:tr w:rsidR="00606931" w:rsidRPr="00D95A50" w14:paraId="0DFF820F" w14:textId="77777777" w:rsidTr="00D41958">
        <w:trPr>
          <w:trHeight w:val="270"/>
        </w:trPr>
        <w:tc>
          <w:tcPr>
            <w:tcW w:w="737" w:type="dxa"/>
            <w:gridSpan w:val="7"/>
            <w:tcBorders>
              <w:top w:val="nil"/>
              <w:left w:val="nil"/>
              <w:bottom w:val="single" w:sz="4" w:space="0" w:color="auto"/>
              <w:right w:val="nil"/>
            </w:tcBorders>
            <w:noWrap/>
            <w:vAlign w:val="bottom"/>
          </w:tcPr>
          <w:p w14:paraId="7EDA0BB1" w14:textId="77777777" w:rsidR="00606931" w:rsidRPr="00D95A50" w:rsidRDefault="00606931" w:rsidP="00D41958">
            <w:pPr>
              <w:pStyle w:val="Styckemedindrag"/>
            </w:pPr>
          </w:p>
        </w:tc>
      </w:tr>
      <w:tr w:rsidR="00606931" w:rsidRPr="00D95A50" w14:paraId="489F750F"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1E2D3D90" w14:textId="77777777" w:rsidR="00606931" w:rsidRPr="00D95A50" w:rsidRDefault="00606931" w:rsidP="00D41958">
            <w:pPr>
              <w:pStyle w:val="Stycke"/>
            </w:pPr>
            <w:r w:rsidRPr="00D95A50">
              <w:t>Storlek och mått i meter för märke F14 och F15</w:t>
            </w:r>
          </w:p>
        </w:tc>
      </w:tr>
      <w:tr w:rsidR="00606931" w:rsidRPr="00D95A50" w14:paraId="28AAB7D5" w14:textId="77777777" w:rsidTr="00D41958">
        <w:trPr>
          <w:trHeight w:val="540"/>
        </w:trPr>
        <w:tc>
          <w:tcPr>
            <w:tcW w:w="480" w:type="dxa"/>
            <w:tcBorders>
              <w:top w:val="single" w:sz="4" w:space="0" w:color="auto"/>
              <w:left w:val="single" w:sz="4" w:space="0" w:color="auto"/>
              <w:bottom w:val="single" w:sz="4" w:space="0" w:color="auto"/>
              <w:right w:val="single" w:sz="4" w:space="0" w:color="auto"/>
            </w:tcBorders>
            <w:vAlign w:val="bottom"/>
          </w:tcPr>
          <w:p w14:paraId="285A9FAF"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37ACD13E"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7BE41B1A"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78F09DA4"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41DC9DAE"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4799F4DA"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78532476" w14:textId="77777777" w:rsidR="00606931" w:rsidRPr="00D95A50" w:rsidRDefault="00606931" w:rsidP="00D41958">
            <w:pPr>
              <w:pStyle w:val="Stycke"/>
            </w:pPr>
            <w:r w:rsidRPr="00D95A50">
              <w:t> </w:t>
            </w:r>
          </w:p>
        </w:tc>
      </w:tr>
      <w:tr w:rsidR="00606931" w:rsidRPr="00D95A50" w14:paraId="19E9A9FF"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385B2EAF"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1D1AD448"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294E866E" w14:textId="77777777" w:rsidR="00606931" w:rsidRPr="00D95A50" w:rsidRDefault="00606931" w:rsidP="00D41958">
            <w:pPr>
              <w:pStyle w:val="Stycke"/>
              <w:rPr>
                <w:b/>
              </w:rPr>
            </w:pPr>
            <w:r w:rsidRPr="00D95A50">
              <w:rPr>
                <w:b/>
              </w:rPr>
              <w:t>0,45</w:t>
            </w:r>
          </w:p>
        </w:tc>
        <w:tc>
          <w:tcPr>
            <w:tcW w:w="737" w:type="dxa"/>
            <w:tcBorders>
              <w:top w:val="single" w:sz="4" w:space="0" w:color="auto"/>
              <w:left w:val="single" w:sz="4" w:space="0" w:color="auto"/>
              <w:bottom w:val="single" w:sz="4" w:space="0" w:color="auto"/>
              <w:right w:val="single" w:sz="4" w:space="0" w:color="auto"/>
            </w:tcBorders>
            <w:noWrap/>
            <w:vAlign w:val="bottom"/>
          </w:tcPr>
          <w:p w14:paraId="4487ED3F"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2DA56813" w14:textId="77777777" w:rsidR="00606931" w:rsidRPr="00D95A50" w:rsidRDefault="00606931" w:rsidP="00D41958">
            <w:pPr>
              <w:pStyle w:val="Stycke"/>
              <w:rPr>
                <w:b/>
              </w:rPr>
            </w:pPr>
            <w:r w:rsidRPr="00D95A50">
              <w:rPr>
                <w:b/>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3D9660BE" w14:textId="77777777" w:rsidR="00606931" w:rsidRPr="00D95A50" w:rsidRDefault="00606931" w:rsidP="00D41958">
            <w:pPr>
              <w:pStyle w:val="Stycke"/>
              <w:rPr>
                <w:b/>
              </w:rPr>
            </w:pPr>
            <w:r w:rsidRPr="00D95A50">
              <w:rPr>
                <w:b/>
              </w:rPr>
              <w:t>1,20</w:t>
            </w:r>
          </w:p>
        </w:tc>
        <w:tc>
          <w:tcPr>
            <w:tcW w:w="820" w:type="dxa"/>
            <w:tcBorders>
              <w:top w:val="single" w:sz="4" w:space="0" w:color="auto"/>
              <w:left w:val="single" w:sz="4" w:space="0" w:color="auto"/>
              <w:bottom w:val="single" w:sz="4" w:space="0" w:color="auto"/>
              <w:right w:val="single" w:sz="4" w:space="0" w:color="auto"/>
            </w:tcBorders>
            <w:vAlign w:val="bottom"/>
          </w:tcPr>
          <w:p w14:paraId="4D0A2992" w14:textId="77777777" w:rsidR="00606931" w:rsidRPr="00D95A50" w:rsidRDefault="00606931" w:rsidP="00D41958">
            <w:pPr>
              <w:pStyle w:val="Stycke"/>
            </w:pPr>
            <w:r w:rsidRPr="00D95A50">
              <w:t>Bredd</w:t>
            </w:r>
          </w:p>
        </w:tc>
      </w:tr>
      <w:tr w:rsidR="00606931" w:rsidRPr="00D95A50" w14:paraId="10017F36"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342B5AF4"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7E4D08C5" w14:textId="77777777" w:rsidR="00606931" w:rsidRPr="00D95A50" w:rsidRDefault="00606931" w:rsidP="00D41958">
            <w:pPr>
              <w:pStyle w:val="Stycke"/>
              <w:rPr>
                <w:b/>
              </w:rPr>
            </w:pPr>
            <w:r w:rsidRPr="00D95A50">
              <w:rPr>
                <w:b/>
              </w:rPr>
              <w:t>0,20</w:t>
            </w:r>
          </w:p>
        </w:tc>
        <w:tc>
          <w:tcPr>
            <w:tcW w:w="737" w:type="dxa"/>
            <w:tcBorders>
              <w:top w:val="single" w:sz="4" w:space="0" w:color="auto"/>
              <w:left w:val="single" w:sz="4" w:space="0" w:color="auto"/>
              <w:bottom w:val="single" w:sz="4" w:space="0" w:color="auto"/>
              <w:right w:val="single" w:sz="4" w:space="0" w:color="auto"/>
            </w:tcBorders>
            <w:noWrap/>
            <w:vAlign w:val="bottom"/>
          </w:tcPr>
          <w:p w14:paraId="6C566E5E"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4AD4EF47"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65EC5C9E"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37AA13D5" w14:textId="77777777" w:rsidR="00606931" w:rsidRPr="00D95A50" w:rsidRDefault="00606931" w:rsidP="00D41958">
            <w:pPr>
              <w:pStyle w:val="Stycke"/>
              <w:rPr>
                <w:b/>
              </w:rPr>
            </w:pPr>
            <w:r w:rsidRPr="00D95A50">
              <w:rPr>
                <w:b/>
              </w:rPr>
              <w:t>0,80</w:t>
            </w:r>
          </w:p>
        </w:tc>
        <w:tc>
          <w:tcPr>
            <w:tcW w:w="820" w:type="dxa"/>
            <w:tcBorders>
              <w:top w:val="single" w:sz="4" w:space="0" w:color="auto"/>
              <w:left w:val="single" w:sz="4" w:space="0" w:color="auto"/>
              <w:bottom w:val="single" w:sz="4" w:space="0" w:color="auto"/>
              <w:right w:val="single" w:sz="4" w:space="0" w:color="auto"/>
            </w:tcBorders>
            <w:vAlign w:val="bottom"/>
          </w:tcPr>
          <w:p w14:paraId="12C7A494" w14:textId="77777777" w:rsidR="00606931" w:rsidRPr="00D95A50" w:rsidRDefault="00606931" w:rsidP="00D41958">
            <w:pPr>
              <w:pStyle w:val="Stycke"/>
            </w:pPr>
            <w:r w:rsidRPr="00D95A50">
              <w:t>Höjd</w:t>
            </w:r>
          </w:p>
        </w:tc>
      </w:tr>
    </w:tbl>
    <w:p w14:paraId="2479EBFF" w14:textId="77777777" w:rsidR="00606931" w:rsidRPr="00D95A50" w:rsidRDefault="00606931" w:rsidP="00606931">
      <w:pPr>
        <w:pStyle w:val="Styckemedindrag"/>
      </w:pPr>
    </w:p>
    <w:p w14:paraId="745F6402"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4C16A9D4" w14:textId="77777777" w:rsidTr="00D41958">
        <w:tc>
          <w:tcPr>
            <w:tcW w:w="4166" w:type="pct"/>
            <w:tcBorders>
              <w:bottom w:val="single" w:sz="4" w:space="0" w:color="auto"/>
            </w:tcBorders>
          </w:tcPr>
          <w:p w14:paraId="0A8CA0C8"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5000DC77" w14:textId="77777777" w:rsidR="00606931" w:rsidRPr="00D95A50" w:rsidRDefault="00606931" w:rsidP="00D41958">
            <w:pPr>
              <w:pStyle w:val="Stycke"/>
            </w:pPr>
            <w:r w:rsidRPr="00D95A50">
              <w:rPr>
                <w:b/>
              </w:rPr>
              <w:t>Storlek</w:t>
            </w:r>
          </w:p>
        </w:tc>
      </w:tr>
      <w:tr w:rsidR="00606931" w:rsidRPr="00D95A50" w14:paraId="2D540AE6" w14:textId="77777777" w:rsidTr="00D41958">
        <w:tc>
          <w:tcPr>
            <w:tcW w:w="4166" w:type="pct"/>
          </w:tcPr>
          <w:p w14:paraId="1C7E19BC" w14:textId="77777777" w:rsidR="00606931" w:rsidRPr="00D95A50" w:rsidRDefault="00606931" w:rsidP="00D41958">
            <w:pPr>
              <w:pStyle w:val="Stycke"/>
            </w:pPr>
            <w:r w:rsidRPr="00D95A50">
              <w:t xml:space="preserve">1. Motorväg </w:t>
            </w:r>
          </w:p>
        </w:tc>
        <w:tc>
          <w:tcPr>
            <w:tcW w:w="834" w:type="pct"/>
          </w:tcPr>
          <w:p w14:paraId="2CAE1478" w14:textId="77777777" w:rsidR="00606931" w:rsidRPr="00D95A50" w:rsidRDefault="00606931" w:rsidP="00D41958">
            <w:pPr>
              <w:pStyle w:val="Stycke"/>
            </w:pPr>
            <w:r w:rsidRPr="00D95A50">
              <w:t>Stor</w:t>
            </w:r>
          </w:p>
        </w:tc>
      </w:tr>
      <w:tr w:rsidR="00606931" w:rsidRPr="00D95A50" w14:paraId="1758AB6F" w14:textId="77777777" w:rsidTr="00D41958">
        <w:tc>
          <w:tcPr>
            <w:tcW w:w="4166" w:type="pct"/>
          </w:tcPr>
          <w:p w14:paraId="0C32E217" w14:textId="77777777" w:rsidR="00606931" w:rsidRPr="00D95A50" w:rsidRDefault="00606931" w:rsidP="00D41958">
            <w:pPr>
              <w:pStyle w:val="Stycke"/>
            </w:pPr>
            <w:r w:rsidRPr="00D95A50">
              <w:t>2. Motorväg i trång vägmiljö samt motortrafikled</w:t>
            </w:r>
          </w:p>
        </w:tc>
        <w:tc>
          <w:tcPr>
            <w:tcW w:w="834" w:type="pct"/>
          </w:tcPr>
          <w:p w14:paraId="1718393E" w14:textId="77777777" w:rsidR="00606931" w:rsidRPr="00D95A50" w:rsidRDefault="00606931" w:rsidP="00D41958">
            <w:pPr>
              <w:pStyle w:val="Stycke"/>
            </w:pPr>
            <w:r w:rsidRPr="00D95A50">
              <w:t>Normal</w:t>
            </w:r>
          </w:p>
        </w:tc>
      </w:tr>
      <w:tr w:rsidR="00606931" w:rsidRPr="00D95A50" w14:paraId="52A5161F" w14:textId="77777777" w:rsidTr="00D41958">
        <w:tc>
          <w:tcPr>
            <w:tcW w:w="4166" w:type="pct"/>
          </w:tcPr>
          <w:p w14:paraId="3FB585BC" w14:textId="77777777" w:rsidR="00606931" w:rsidRPr="00D95A50" w:rsidRDefault="00606931" w:rsidP="00D41958">
            <w:pPr>
              <w:pStyle w:val="Stycke"/>
            </w:pPr>
            <w:r w:rsidRPr="00D95A50">
              <w:t>3. Väg som inte är motorväg eller motortrafikled</w:t>
            </w:r>
          </w:p>
        </w:tc>
        <w:tc>
          <w:tcPr>
            <w:tcW w:w="834" w:type="pct"/>
          </w:tcPr>
          <w:p w14:paraId="31D850EB" w14:textId="77777777" w:rsidR="00606931" w:rsidRPr="00D95A50" w:rsidRDefault="00606931" w:rsidP="00D41958">
            <w:pPr>
              <w:pStyle w:val="Stycke"/>
            </w:pPr>
            <w:r w:rsidRPr="00D95A50">
              <w:t>Normal</w:t>
            </w:r>
          </w:p>
        </w:tc>
      </w:tr>
      <w:tr w:rsidR="00606931" w:rsidRPr="00D95A50" w14:paraId="74BCB3A4" w14:textId="77777777" w:rsidTr="00D41958">
        <w:tc>
          <w:tcPr>
            <w:tcW w:w="4166" w:type="pct"/>
          </w:tcPr>
          <w:p w14:paraId="224E796E" w14:textId="77777777" w:rsidR="00606931" w:rsidRPr="00D95A50" w:rsidRDefault="00606931" w:rsidP="00D41958">
            <w:pPr>
              <w:pStyle w:val="Stycke"/>
            </w:pPr>
            <w:r w:rsidRPr="00D95A50">
              <w:t>4. Väg enligt 3 där den högsta tillåtna hastigheten är 70 kilometer i timmen eller lägre</w:t>
            </w:r>
          </w:p>
        </w:tc>
        <w:tc>
          <w:tcPr>
            <w:tcW w:w="834" w:type="pct"/>
          </w:tcPr>
          <w:p w14:paraId="37954674" w14:textId="77777777" w:rsidR="00606931" w:rsidRPr="00D95A50" w:rsidRDefault="00606931" w:rsidP="00D41958">
            <w:pPr>
              <w:pStyle w:val="Stycke"/>
            </w:pPr>
            <w:r w:rsidRPr="00D95A50">
              <w:t>Liten</w:t>
            </w:r>
          </w:p>
        </w:tc>
      </w:tr>
      <w:tr w:rsidR="00606931" w:rsidRPr="00D95A50" w14:paraId="0A00EF89" w14:textId="77777777" w:rsidTr="00D41958">
        <w:tc>
          <w:tcPr>
            <w:tcW w:w="4166" w:type="pct"/>
          </w:tcPr>
          <w:p w14:paraId="0644A32D" w14:textId="77777777" w:rsidR="00606931" w:rsidRPr="00D95A50" w:rsidRDefault="00606931" w:rsidP="00D41958">
            <w:pPr>
              <w:pStyle w:val="Stycke"/>
            </w:pPr>
            <w:r w:rsidRPr="00D95A50">
              <w:t>5. Väg enligt 4 i trång väg- eller gatumiljö med korta siktsträckor</w:t>
            </w:r>
          </w:p>
        </w:tc>
        <w:tc>
          <w:tcPr>
            <w:tcW w:w="834" w:type="pct"/>
          </w:tcPr>
          <w:p w14:paraId="1234ADEC" w14:textId="77777777" w:rsidR="00606931" w:rsidRPr="00D95A50" w:rsidRDefault="00606931" w:rsidP="00D41958">
            <w:pPr>
              <w:pStyle w:val="Stycke"/>
            </w:pPr>
            <w:r w:rsidRPr="00D95A50">
              <w:t>Mycket liten</w:t>
            </w:r>
          </w:p>
        </w:tc>
      </w:tr>
    </w:tbl>
    <w:p w14:paraId="60F2021B" w14:textId="77777777" w:rsidR="00606931" w:rsidRPr="00D95A50" w:rsidRDefault="00606931" w:rsidP="00606931">
      <w:pPr>
        <w:pStyle w:val="Stycke"/>
        <w:spacing w:before="360" w:after="120"/>
        <w:rPr>
          <w:b/>
          <w:lang w:val="en-GB"/>
        </w:rPr>
      </w:pPr>
      <w:r w:rsidRPr="00D95A50">
        <w:rPr>
          <w:noProof/>
        </w:rPr>
        <w:lastRenderedPageBreak/>
        <w:drawing>
          <wp:anchor distT="0" distB="0" distL="114300" distR="114300" simplePos="0" relativeHeight="251645952" behindDoc="1" locked="0" layoutInCell="1" allowOverlap="1" wp14:anchorId="203A0AE9" wp14:editId="6DC15D6A">
            <wp:simplePos x="0" y="0"/>
            <wp:positionH relativeFrom="margin">
              <wp:posOffset>11653</wp:posOffset>
            </wp:positionH>
            <wp:positionV relativeFrom="paragraph">
              <wp:posOffset>297815</wp:posOffset>
            </wp:positionV>
            <wp:extent cx="3600000" cy="1340509"/>
            <wp:effectExtent l="0" t="0" r="635" b="0"/>
            <wp:wrapTight wrapText="bothSides">
              <wp:wrapPolygon edited="0">
                <wp:start x="0" y="0"/>
                <wp:lineTo x="0" y="21180"/>
                <wp:lineTo x="21490" y="21180"/>
                <wp:lineTo x="21490" y="0"/>
                <wp:lineTo x="0" y="0"/>
              </wp:wrapPolygon>
            </wp:wrapTight>
            <wp:docPr id="71" name="Bildobjekt 9" descr="F16_alla 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6_alla var.jpg"/>
                    <pic:cNvPicPr/>
                  </pic:nvPicPr>
                  <pic:blipFill>
                    <a:blip r:embed="rId84" cstate="print">
                      <a:extLst>
                        <a:ext uri="{BEBA8EAE-BF5A-486C-A8C5-ECC9F3942E4B}">
                          <a14:imgProps xmlns:a14="http://schemas.microsoft.com/office/drawing/2010/main">
                            <a14:imgLayer r:embed="rId85">
                              <a14:imgEffect>
                                <a14:saturation sat="0"/>
                              </a14:imgEffect>
                            </a14:imgLayer>
                          </a14:imgProps>
                        </a:ext>
                      </a:extLst>
                    </a:blip>
                    <a:stretch>
                      <a:fillRect/>
                    </a:stretch>
                  </pic:blipFill>
                  <pic:spPr>
                    <a:xfrm>
                      <a:off x="0" y="0"/>
                      <a:ext cx="3600000" cy="1340509"/>
                    </a:xfrm>
                    <a:prstGeom prst="rect">
                      <a:avLst/>
                    </a:prstGeom>
                  </pic:spPr>
                </pic:pic>
              </a:graphicData>
            </a:graphic>
            <wp14:sizeRelH relativeFrom="margin">
              <wp14:pctWidth>0</wp14:pctWidth>
            </wp14:sizeRelH>
            <wp14:sizeRelV relativeFrom="margin">
              <wp14:pctHeight>0</wp14:pctHeight>
            </wp14:sizeRelV>
          </wp:anchor>
        </w:drawing>
      </w:r>
      <w:r w:rsidRPr="00D95A50">
        <w:rPr>
          <w:b/>
          <w:lang w:val="en-GB"/>
        </w:rPr>
        <w:t>Märke F16 Ökning av antal körfält och F17 Minskning av antal körfält</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
        <w:gridCol w:w="923"/>
        <w:gridCol w:w="923"/>
        <w:gridCol w:w="923"/>
        <w:gridCol w:w="923"/>
        <w:gridCol w:w="923"/>
      </w:tblGrid>
      <w:tr w:rsidR="00606931" w:rsidRPr="00D95A50" w14:paraId="3BD83D0D" w14:textId="77777777" w:rsidTr="00D41958">
        <w:trPr>
          <w:trHeight w:val="270"/>
        </w:trPr>
        <w:tc>
          <w:tcPr>
            <w:tcW w:w="737" w:type="dxa"/>
            <w:gridSpan w:val="6"/>
            <w:tcBorders>
              <w:top w:val="nil"/>
              <w:left w:val="nil"/>
              <w:bottom w:val="single" w:sz="4" w:space="0" w:color="auto"/>
              <w:right w:val="nil"/>
            </w:tcBorders>
            <w:noWrap/>
            <w:vAlign w:val="bottom"/>
          </w:tcPr>
          <w:p w14:paraId="3F47AD82" w14:textId="77777777" w:rsidR="00606931" w:rsidRPr="00D95A50" w:rsidRDefault="00606931" w:rsidP="00D41958">
            <w:pPr>
              <w:pStyle w:val="Stycke"/>
            </w:pPr>
          </w:p>
        </w:tc>
      </w:tr>
      <w:tr w:rsidR="00606931" w:rsidRPr="00D95A50" w14:paraId="4744FF5B" w14:textId="77777777" w:rsidTr="00D41958">
        <w:trPr>
          <w:trHeight w:val="270"/>
        </w:trPr>
        <w:tc>
          <w:tcPr>
            <w:tcW w:w="737" w:type="dxa"/>
            <w:gridSpan w:val="6"/>
            <w:tcBorders>
              <w:top w:val="single" w:sz="4" w:space="0" w:color="auto"/>
              <w:left w:val="single" w:sz="4" w:space="0" w:color="auto"/>
              <w:bottom w:val="single" w:sz="4" w:space="0" w:color="auto"/>
              <w:right w:val="single" w:sz="4" w:space="0" w:color="auto"/>
            </w:tcBorders>
            <w:noWrap/>
            <w:vAlign w:val="bottom"/>
          </w:tcPr>
          <w:p w14:paraId="71AAF9FB" w14:textId="77777777" w:rsidR="00606931" w:rsidRPr="00D95A50" w:rsidRDefault="00606931" w:rsidP="00D41958">
            <w:pPr>
              <w:pStyle w:val="Stycke"/>
            </w:pPr>
            <w:r w:rsidRPr="00D95A50">
              <w:t>Storlek och mått i meter för märke F16 och F17</w:t>
            </w:r>
          </w:p>
        </w:tc>
      </w:tr>
      <w:tr w:rsidR="00606931" w:rsidRPr="00D95A50" w14:paraId="114E6A37" w14:textId="77777777" w:rsidTr="00D41958">
        <w:trPr>
          <w:trHeight w:val="540"/>
        </w:trPr>
        <w:tc>
          <w:tcPr>
            <w:tcW w:w="480" w:type="dxa"/>
            <w:tcBorders>
              <w:top w:val="single" w:sz="4" w:space="0" w:color="auto"/>
              <w:left w:val="single" w:sz="4" w:space="0" w:color="auto"/>
              <w:bottom w:val="single" w:sz="4" w:space="0" w:color="auto"/>
              <w:right w:val="single" w:sz="4" w:space="0" w:color="auto"/>
            </w:tcBorders>
            <w:vAlign w:val="bottom"/>
          </w:tcPr>
          <w:p w14:paraId="3D051290"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06A5E340"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250BC5EC"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4FB4C700"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654323CA"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5BC0DF96" w14:textId="77777777" w:rsidR="00606931" w:rsidRPr="00D95A50" w:rsidRDefault="00606931" w:rsidP="00D41958">
            <w:pPr>
              <w:pStyle w:val="Stycke"/>
            </w:pPr>
            <w:r w:rsidRPr="00D95A50">
              <w:t>Mycket stor</w:t>
            </w:r>
          </w:p>
        </w:tc>
      </w:tr>
      <w:tr w:rsidR="00606931" w:rsidRPr="00D95A50" w14:paraId="1D3ECB01"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084D88F7"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218C1C10"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171D4B5C"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59E0CF14" w14:textId="77777777" w:rsidR="00606931" w:rsidRPr="00D95A50" w:rsidRDefault="00606931" w:rsidP="00D41958">
            <w:pPr>
              <w:pStyle w:val="Stycke"/>
              <w:rPr>
                <w:b/>
              </w:rPr>
            </w:pPr>
            <w:r w:rsidRPr="00D95A50">
              <w:rPr>
                <w:b/>
              </w:rPr>
              <w:t>1,20</w:t>
            </w:r>
          </w:p>
        </w:tc>
        <w:tc>
          <w:tcPr>
            <w:tcW w:w="737" w:type="dxa"/>
            <w:tcBorders>
              <w:top w:val="single" w:sz="4" w:space="0" w:color="auto"/>
              <w:left w:val="single" w:sz="4" w:space="0" w:color="auto"/>
              <w:bottom w:val="single" w:sz="4" w:space="0" w:color="auto"/>
              <w:right w:val="single" w:sz="4" w:space="0" w:color="auto"/>
            </w:tcBorders>
            <w:noWrap/>
            <w:vAlign w:val="bottom"/>
          </w:tcPr>
          <w:p w14:paraId="2075171F" w14:textId="77777777" w:rsidR="00606931" w:rsidRPr="00D95A50" w:rsidRDefault="00606931" w:rsidP="00D41958">
            <w:pPr>
              <w:pStyle w:val="Stycke"/>
              <w:rPr>
                <w:b/>
              </w:rPr>
            </w:pPr>
            <w:r w:rsidRPr="00D95A50">
              <w:rPr>
                <w:b/>
              </w:rPr>
              <w:t>≥ 1,60</w:t>
            </w:r>
          </w:p>
        </w:tc>
        <w:tc>
          <w:tcPr>
            <w:tcW w:w="737" w:type="dxa"/>
            <w:tcBorders>
              <w:top w:val="single" w:sz="4" w:space="0" w:color="auto"/>
              <w:left w:val="single" w:sz="4" w:space="0" w:color="auto"/>
              <w:bottom w:val="single" w:sz="4" w:space="0" w:color="auto"/>
              <w:right w:val="single" w:sz="4" w:space="0" w:color="auto"/>
            </w:tcBorders>
            <w:noWrap/>
            <w:vAlign w:val="bottom"/>
          </w:tcPr>
          <w:p w14:paraId="4704C678" w14:textId="77777777" w:rsidR="00606931" w:rsidRPr="00D95A50" w:rsidRDefault="00606931" w:rsidP="00D41958">
            <w:pPr>
              <w:pStyle w:val="Stycke"/>
            </w:pPr>
          </w:p>
        </w:tc>
      </w:tr>
      <w:tr w:rsidR="00606931" w:rsidRPr="00D95A50" w14:paraId="3A178F9E"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0CFE9DF0"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1EFDB8FC"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06AE6940"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6C087D96" w14:textId="77777777" w:rsidR="00606931" w:rsidRPr="00D95A50" w:rsidRDefault="00606931" w:rsidP="00D41958">
            <w:pPr>
              <w:pStyle w:val="Stycke"/>
              <w:rPr>
                <w:b/>
              </w:rPr>
            </w:pPr>
            <w:r w:rsidRPr="00D95A50">
              <w:rPr>
                <w:b/>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1CC6CC52" w14:textId="77777777" w:rsidR="00606931" w:rsidRPr="00D95A50" w:rsidRDefault="00606931" w:rsidP="00D41958">
            <w:pPr>
              <w:pStyle w:val="Stycke"/>
              <w:rPr>
                <w:b/>
              </w:rPr>
            </w:pPr>
            <w:r w:rsidRPr="00D95A50">
              <w:rPr>
                <w:b/>
              </w:rPr>
              <w:t>≥ 1,20</w:t>
            </w:r>
          </w:p>
        </w:tc>
        <w:tc>
          <w:tcPr>
            <w:tcW w:w="737" w:type="dxa"/>
            <w:tcBorders>
              <w:top w:val="single" w:sz="4" w:space="0" w:color="auto"/>
              <w:left w:val="single" w:sz="4" w:space="0" w:color="auto"/>
              <w:bottom w:val="single" w:sz="4" w:space="0" w:color="auto"/>
              <w:right w:val="single" w:sz="4" w:space="0" w:color="auto"/>
            </w:tcBorders>
            <w:noWrap/>
            <w:vAlign w:val="bottom"/>
          </w:tcPr>
          <w:p w14:paraId="11991DC3" w14:textId="77777777" w:rsidR="00606931" w:rsidRPr="00D95A50" w:rsidRDefault="00606931" w:rsidP="00D41958">
            <w:pPr>
              <w:pStyle w:val="Stycke"/>
            </w:pPr>
          </w:p>
        </w:tc>
      </w:tr>
      <w:tr w:rsidR="00606931" w:rsidRPr="00D95A50" w14:paraId="6711C401"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34ED68B5" w14:textId="77777777" w:rsidR="00606931" w:rsidRPr="00D95A50" w:rsidRDefault="00606931" w:rsidP="00D41958">
            <w:pPr>
              <w:pStyle w:val="Stycke"/>
            </w:pPr>
            <w:r w:rsidRPr="00D95A50">
              <w:t>S3</w:t>
            </w:r>
          </w:p>
        </w:tc>
        <w:tc>
          <w:tcPr>
            <w:tcW w:w="737" w:type="dxa"/>
            <w:tcBorders>
              <w:top w:val="single" w:sz="4" w:space="0" w:color="auto"/>
              <w:left w:val="single" w:sz="4" w:space="0" w:color="auto"/>
              <w:bottom w:val="single" w:sz="4" w:space="0" w:color="auto"/>
              <w:right w:val="single" w:sz="4" w:space="0" w:color="auto"/>
            </w:tcBorders>
            <w:vAlign w:val="bottom"/>
          </w:tcPr>
          <w:p w14:paraId="12D6A619"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4FAEC55A"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7ED5F757" w14:textId="77777777" w:rsidR="00606931" w:rsidRPr="00D95A50" w:rsidRDefault="00606931" w:rsidP="00D41958">
            <w:pPr>
              <w:pStyle w:val="Stycke"/>
              <w:rPr>
                <w:b/>
              </w:rPr>
            </w:pPr>
            <w:r w:rsidRPr="00D95A50">
              <w:rPr>
                <w:b/>
              </w:rPr>
              <w:t>1,20</w:t>
            </w:r>
          </w:p>
        </w:tc>
        <w:tc>
          <w:tcPr>
            <w:tcW w:w="737" w:type="dxa"/>
            <w:tcBorders>
              <w:top w:val="single" w:sz="4" w:space="0" w:color="auto"/>
              <w:left w:val="single" w:sz="4" w:space="0" w:color="auto"/>
              <w:bottom w:val="single" w:sz="4" w:space="0" w:color="auto"/>
              <w:right w:val="single" w:sz="4" w:space="0" w:color="auto"/>
            </w:tcBorders>
            <w:noWrap/>
            <w:vAlign w:val="bottom"/>
          </w:tcPr>
          <w:p w14:paraId="717EC927" w14:textId="77777777" w:rsidR="00606931" w:rsidRPr="00D95A50" w:rsidRDefault="00606931" w:rsidP="00D41958">
            <w:pPr>
              <w:pStyle w:val="Stycke"/>
              <w:rPr>
                <w:b/>
              </w:rPr>
            </w:pPr>
            <w:r w:rsidRPr="00D95A50">
              <w:rPr>
                <w:b/>
              </w:rPr>
              <w:t>≥ 1,60</w:t>
            </w:r>
          </w:p>
        </w:tc>
        <w:tc>
          <w:tcPr>
            <w:tcW w:w="737" w:type="dxa"/>
            <w:tcBorders>
              <w:top w:val="single" w:sz="4" w:space="0" w:color="auto"/>
              <w:left w:val="single" w:sz="4" w:space="0" w:color="auto"/>
              <w:bottom w:val="single" w:sz="4" w:space="0" w:color="auto"/>
              <w:right w:val="single" w:sz="4" w:space="0" w:color="auto"/>
            </w:tcBorders>
            <w:noWrap/>
            <w:vAlign w:val="bottom"/>
          </w:tcPr>
          <w:p w14:paraId="27F7C372" w14:textId="77777777" w:rsidR="00606931" w:rsidRPr="00D95A50" w:rsidRDefault="00606931" w:rsidP="00D41958">
            <w:pPr>
              <w:pStyle w:val="Stycke"/>
            </w:pPr>
          </w:p>
        </w:tc>
      </w:tr>
      <w:tr w:rsidR="00606931" w:rsidRPr="00D95A50" w14:paraId="083D3C0C"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2F99412B" w14:textId="77777777" w:rsidR="00606931" w:rsidRPr="00D95A50" w:rsidRDefault="00606931" w:rsidP="00D41958">
            <w:pPr>
              <w:pStyle w:val="Stycke"/>
            </w:pPr>
            <w:r w:rsidRPr="00D95A50">
              <w:t>S4</w:t>
            </w:r>
          </w:p>
        </w:tc>
        <w:tc>
          <w:tcPr>
            <w:tcW w:w="737" w:type="dxa"/>
            <w:tcBorders>
              <w:top w:val="single" w:sz="4" w:space="0" w:color="auto"/>
              <w:left w:val="single" w:sz="4" w:space="0" w:color="auto"/>
              <w:bottom w:val="single" w:sz="4" w:space="0" w:color="auto"/>
              <w:right w:val="single" w:sz="4" w:space="0" w:color="auto"/>
            </w:tcBorders>
            <w:vAlign w:val="bottom"/>
          </w:tcPr>
          <w:p w14:paraId="2565CA31"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4D0A7CC9" w14:textId="77777777" w:rsidR="00606931" w:rsidRPr="00D95A50" w:rsidRDefault="00606931" w:rsidP="00D41958">
            <w:pPr>
              <w:pStyle w:val="Stycke"/>
              <w:rPr>
                <w:b/>
              </w:rPr>
            </w:pPr>
            <w:r w:rsidRPr="00D95A50">
              <w:rPr>
                <w:b/>
              </w:rPr>
              <w:t>1,00</w:t>
            </w:r>
          </w:p>
        </w:tc>
        <w:tc>
          <w:tcPr>
            <w:tcW w:w="737" w:type="dxa"/>
            <w:tcBorders>
              <w:top w:val="single" w:sz="4" w:space="0" w:color="auto"/>
              <w:left w:val="single" w:sz="4" w:space="0" w:color="auto"/>
              <w:bottom w:val="single" w:sz="4" w:space="0" w:color="auto"/>
              <w:right w:val="single" w:sz="4" w:space="0" w:color="auto"/>
            </w:tcBorders>
            <w:noWrap/>
            <w:vAlign w:val="bottom"/>
          </w:tcPr>
          <w:p w14:paraId="266213B2" w14:textId="77777777" w:rsidR="00606931" w:rsidRPr="00D95A50" w:rsidRDefault="00606931" w:rsidP="00D41958">
            <w:pPr>
              <w:pStyle w:val="Stycke"/>
              <w:rPr>
                <w:b/>
              </w:rPr>
            </w:pPr>
            <w:r w:rsidRPr="00D95A50">
              <w:rPr>
                <w:b/>
              </w:rPr>
              <w:t>1,50</w:t>
            </w:r>
          </w:p>
        </w:tc>
        <w:tc>
          <w:tcPr>
            <w:tcW w:w="737" w:type="dxa"/>
            <w:tcBorders>
              <w:top w:val="single" w:sz="4" w:space="0" w:color="auto"/>
              <w:left w:val="single" w:sz="4" w:space="0" w:color="auto"/>
              <w:bottom w:val="single" w:sz="4" w:space="0" w:color="auto"/>
              <w:right w:val="single" w:sz="4" w:space="0" w:color="auto"/>
            </w:tcBorders>
            <w:noWrap/>
            <w:vAlign w:val="bottom"/>
          </w:tcPr>
          <w:p w14:paraId="1B9A63FD" w14:textId="77777777" w:rsidR="00606931" w:rsidRPr="00D95A50" w:rsidRDefault="00606931" w:rsidP="00D41958">
            <w:pPr>
              <w:pStyle w:val="Stycke"/>
              <w:rPr>
                <w:b/>
              </w:rPr>
            </w:pPr>
            <w:r w:rsidRPr="00D95A50">
              <w:rPr>
                <w:b/>
              </w:rPr>
              <w:t>≥ 2,00</w:t>
            </w:r>
          </w:p>
        </w:tc>
        <w:tc>
          <w:tcPr>
            <w:tcW w:w="737" w:type="dxa"/>
            <w:tcBorders>
              <w:top w:val="single" w:sz="4" w:space="0" w:color="auto"/>
              <w:left w:val="single" w:sz="4" w:space="0" w:color="auto"/>
              <w:bottom w:val="single" w:sz="4" w:space="0" w:color="auto"/>
              <w:right w:val="single" w:sz="4" w:space="0" w:color="auto"/>
            </w:tcBorders>
            <w:noWrap/>
            <w:vAlign w:val="bottom"/>
          </w:tcPr>
          <w:p w14:paraId="0CFAAFF7" w14:textId="77777777" w:rsidR="00606931" w:rsidRPr="00D95A50" w:rsidRDefault="00606931" w:rsidP="00D41958">
            <w:pPr>
              <w:pStyle w:val="Stycke"/>
            </w:pPr>
          </w:p>
        </w:tc>
      </w:tr>
    </w:tbl>
    <w:p w14:paraId="30355D5F" w14:textId="77777777" w:rsidR="00606931" w:rsidRPr="00D95A50" w:rsidRDefault="00606931" w:rsidP="00606931">
      <w:pPr>
        <w:pStyle w:val="Stycke"/>
      </w:pPr>
    </w:p>
    <w:p w14:paraId="0A4BC428" w14:textId="77777777" w:rsidR="00606931" w:rsidRPr="00D95A50" w:rsidRDefault="00606931" w:rsidP="00606931">
      <w:pPr>
        <w:pStyle w:val="Stycke"/>
        <w:spacing w:after="120"/>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721F2EC0" w14:textId="77777777" w:rsidTr="00D41958">
        <w:tc>
          <w:tcPr>
            <w:tcW w:w="4166" w:type="pct"/>
            <w:tcBorders>
              <w:bottom w:val="single" w:sz="4" w:space="0" w:color="auto"/>
            </w:tcBorders>
          </w:tcPr>
          <w:p w14:paraId="17B0E051"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779A3639" w14:textId="77777777" w:rsidR="00606931" w:rsidRPr="00D95A50" w:rsidRDefault="00606931" w:rsidP="00D41958">
            <w:pPr>
              <w:pStyle w:val="Stycke"/>
            </w:pPr>
            <w:r w:rsidRPr="00D95A50">
              <w:rPr>
                <w:b/>
              </w:rPr>
              <w:t>Storlek</w:t>
            </w:r>
          </w:p>
        </w:tc>
      </w:tr>
      <w:tr w:rsidR="00606931" w:rsidRPr="00D95A50" w14:paraId="7C53C9BA" w14:textId="77777777" w:rsidTr="00D41958">
        <w:tc>
          <w:tcPr>
            <w:tcW w:w="4166" w:type="pct"/>
          </w:tcPr>
          <w:p w14:paraId="31517A4E" w14:textId="77777777" w:rsidR="00606931" w:rsidRPr="00D95A50" w:rsidRDefault="00606931" w:rsidP="00D41958">
            <w:pPr>
              <w:pStyle w:val="Stycke"/>
            </w:pPr>
            <w:r w:rsidRPr="00D95A50">
              <w:t xml:space="preserve">1. Motorväg </w:t>
            </w:r>
          </w:p>
        </w:tc>
        <w:tc>
          <w:tcPr>
            <w:tcW w:w="834" w:type="pct"/>
          </w:tcPr>
          <w:p w14:paraId="1DCDD43C" w14:textId="77777777" w:rsidR="00606931" w:rsidRPr="00D95A50" w:rsidRDefault="00606931" w:rsidP="00D41958">
            <w:pPr>
              <w:pStyle w:val="Stycke"/>
            </w:pPr>
            <w:r w:rsidRPr="00D95A50">
              <w:t>Stor</w:t>
            </w:r>
          </w:p>
        </w:tc>
      </w:tr>
      <w:tr w:rsidR="00606931" w:rsidRPr="00D95A50" w14:paraId="5E84DD31" w14:textId="77777777" w:rsidTr="00D41958">
        <w:tc>
          <w:tcPr>
            <w:tcW w:w="4166" w:type="pct"/>
          </w:tcPr>
          <w:p w14:paraId="356ECCCC" w14:textId="77777777" w:rsidR="00606931" w:rsidRPr="00D95A50" w:rsidRDefault="00606931" w:rsidP="00D41958">
            <w:pPr>
              <w:pStyle w:val="Stycke"/>
            </w:pPr>
            <w:r w:rsidRPr="00D95A50">
              <w:t>2. Motorväg i trång vägmiljö samt motortrafikled</w:t>
            </w:r>
          </w:p>
        </w:tc>
        <w:tc>
          <w:tcPr>
            <w:tcW w:w="834" w:type="pct"/>
          </w:tcPr>
          <w:p w14:paraId="76B37B0F" w14:textId="77777777" w:rsidR="00606931" w:rsidRPr="00D95A50" w:rsidRDefault="00606931" w:rsidP="00D41958">
            <w:pPr>
              <w:pStyle w:val="Stycke"/>
            </w:pPr>
            <w:r w:rsidRPr="00D95A50">
              <w:t>Normal</w:t>
            </w:r>
          </w:p>
        </w:tc>
      </w:tr>
      <w:tr w:rsidR="00606931" w:rsidRPr="00D95A50" w14:paraId="6CF53165" w14:textId="77777777" w:rsidTr="00D41958">
        <w:tc>
          <w:tcPr>
            <w:tcW w:w="4166" w:type="pct"/>
          </w:tcPr>
          <w:p w14:paraId="2A268CA0" w14:textId="77777777" w:rsidR="00606931" w:rsidRPr="00D95A50" w:rsidRDefault="00606931" w:rsidP="00D41958">
            <w:pPr>
              <w:pStyle w:val="Stycke"/>
            </w:pPr>
            <w:r w:rsidRPr="00D95A50">
              <w:t>3. Väg som inte är motorväg eller motortrafikled</w:t>
            </w:r>
          </w:p>
        </w:tc>
        <w:tc>
          <w:tcPr>
            <w:tcW w:w="834" w:type="pct"/>
          </w:tcPr>
          <w:p w14:paraId="23ED9837" w14:textId="77777777" w:rsidR="00606931" w:rsidRPr="00D95A50" w:rsidRDefault="00606931" w:rsidP="00D41958">
            <w:pPr>
              <w:pStyle w:val="Stycke"/>
            </w:pPr>
            <w:r w:rsidRPr="00D95A50">
              <w:t>Normal</w:t>
            </w:r>
          </w:p>
        </w:tc>
      </w:tr>
      <w:tr w:rsidR="00606931" w:rsidRPr="00D95A50" w14:paraId="0462A862" w14:textId="77777777" w:rsidTr="00D41958">
        <w:tc>
          <w:tcPr>
            <w:tcW w:w="4166" w:type="pct"/>
          </w:tcPr>
          <w:p w14:paraId="1574F178" w14:textId="77777777" w:rsidR="00606931" w:rsidRPr="00D95A50" w:rsidRDefault="00606931" w:rsidP="00D41958">
            <w:pPr>
              <w:pStyle w:val="Stycke"/>
            </w:pPr>
            <w:r w:rsidRPr="00D95A50">
              <w:t>4. Väg enligt 3 där den högsta tillåtna hastigheten är 70 kilometer i timmen eller lägre</w:t>
            </w:r>
          </w:p>
        </w:tc>
        <w:tc>
          <w:tcPr>
            <w:tcW w:w="834" w:type="pct"/>
          </w:tcPr>
          <w:p w14:paraId="42605326" w14:textId="77777777" w:rsidR="00606931" w:rsidRPr="00D95A50" w:rsidRDefault="00606931" w:rsidP="00D41958">
            <w:pPr>
              <w:pStyle w:val="Stycke"/>
            </w:pPr>
            <w:r w:rsidRPr="00D95A50">
              <w:t>Liten</w:t>
            </w:r>
          </w:p>
        </w:tc>
      </w:tr>
    </w:tbl>
    <w:p w14:paraId="57E26754" w14:textId="77777777" w:rsidR="00606931" w:rsidRPr="00D95A50" w:rsidRDefault="00606931" w:rsidP="00606931">
      <w:pPr>
        <w:rPr>
          <w:sz w:val="19"/>
          <w:lang w:val="en-GB"/>
        </w:rPr>
      </w:pPr>
      <w:r w:rsidRPr="00D95A50">
        <w:rPr>
          <w:b/>
          <w:lang w:val="en-GB"/>
        </w:rPr>
        <w:br w:type="page"/>
      </w:r>
    </w:p>
    <w:p w14:paraId="23A2F668" w14:textId="77777777" w:rsidR="00606931" w:rsidRPr="00D95A50" w:rsidRDefault="00606931" w:rsidP="00606931">
      <w:pPr>
        <w:pStyle w:val="Brdtext"/>
        <w:rPr>
          <w:b/>
          <w:sz w:val="19"/>
          <w:szCs w:val="19"/>
          <w:lang w:val="en-GB"/>
        </w:rPr>
      </w:pPr>
      <w:r w:rsidRPr="00D95A50">
        <w:rPr>
          <w:noProof/>
        </w:rPr>
        <w:lastRenderedPageBreak/>
        <w:drawing>
          <wp:anchor distT="0" distB="0" distL="114300" distR="114300" simplePos="0" relativeHeight="251681792" behindDoc="0" locked="0" layoutInCell="1" allowOverlap="1" wp14:anchorId="2E29A45E" wp14:editId="0E93838B">
            <wp:simplePos x="0" y="0"/>
            <wp:positionH relativeFrom="margin">
              <wp:align>left</wp:align>
            </wp:positionH>
            <wp:positionV relativeFrom="bottomMargin">
              <wp:posOffset>-6975475</wp:posOffset>
            </wp:positionV>
            <wp:extent cx="3599815" cy="2451735"/>
            <wp:effectExtent l="0" t="0" r="635" b="5715"/>
            <wp:wrapTopAndBottom/>
            <wp:docPr id="5" name="Bildobjekt 466" descr="F18_alla 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8_alla var.jpg"/>
                    <pic:cNvPicPr/>
                  </pic:nvPicPr>
                  <pic:blipFill>
                    <a:blip r:embed="rId86" cstate="print">
                      <a:extLst>
                        <a:ext uri="{BEBA8EAE-BF5A-486C-A8C5-ECC9F3942E4B}">
                          <a14:imgProps xmlns:a14="http://schemas.microsoft.com/office/drawing/2010/main">
                            <a14:imgLayer r:embed="rId87">
                              <a14:imgEffect>
                                <a14:saturation sat="0"/>
                              </a14:imgEffect>
                            </a14:imgLayer>
                          </a14:imgProps>
                        </a:ext>
                      </a:extLst>
                    </a:blip>
                    <a:stretch>
                      <a:fillRect/>
                    </a:stretch>
                  </pic:blipFill>
                  <pic:spPr>
                    <a:xfrm>
                      <a:off x="0" y="0"/>
                      <a:ext cx="3599815" cy="2451735"/>
                    </a:xfrm>
                    <a:prstGeom prst="rect">
                      <a:avLst/>
                    </a:prstGeom>
                  </pic:spPr>
                </pic:pic>
              </a:graphicData>
            </a:graphic>
            <wp14:sizeRelH relativeFrom="margin">
              <wp14:pctWidth>0</wp14:pctWidth>
            </wp14:sizeRelH>
            <wp14:sizeRelV relativeFrom="margin">
              <wp14:pctHeight>0</wp14:pctHeight>
            </wp14:sizeRelV>
          </wp:anchor>
        </w:drawing>
      </w:r>
      <w:r w:rsidRPr="00D95A50">
        <w:rPr>
          <w:b/>
          <w:sz w:val="19"/>
          <w:szCs w:val="19"/>
          <w:lang w:val="en-GB"/>
        </w:rPr>
        <w:t>Märke F18 Körfältsindelning på sträcka</w:t>
      </w:r>
    </w:p>
    <w:p w14:paraId="3DD3B50B" w14:textId="77777777" w:rsidR="00606931" w:rsidRPr="00D95A50" w:rsidRDefault="00606931" w:rsidP="00606931">
      <w:pPr>
        <w:pStyle w:val="Brdtext"/>
        <w:rPr>
          <w:lang w:val="en-GB"/>
        </w:rPr>
      </w:pP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
        <w:gridCol w:w="923"/>
        <w:gridCol w:w="923"/>
        <w:gridCol w:w="923"/>
        <w:gridCol w:w="923"/>
        <w:gridCol w:w="923"/>
      </w:tblGrid>
      <w:tr w:rsidR="00606931" w:rsidRPr="00D95A50" w14:paraId="7A58B593" w14:textId="77777777" w:rsidTr="00D41958">
        <w:trPr>
          <w:trHeight w:val="270"/>
        </w:trPr>
        <w:tc>
          <w:tcPr>
            <w:tcW w:w="737" w:type="dxa"/>
            <w:gridSpan w:val="6"/>
            <w:tcBorders>
              <w:top w:val="single" w:sz="4" w:space="0" w:color="auto"/>
              <w:left w:val="single" w:sz="4" w:space="0" w:color="auto"/>
              <w:bottom w:val="single" w:sz="4" w:space="0" w:color="auto"/>
              <w:right w:val="single" w:sz="4" w:space="0" w:color="auto"/>
            </w:tcBorders>
            <w:noWrap/>
            <w:vAlign w:val="bottom"/>
          </w:tcPr>
          <w:p w14:paraId="7DD548D9" w14:textId="77777777" w:rsidR="00606931" w:rsidRPr="00D95A50" w:rsidRDefault="00606931" w:rsidP="00D41958">
            <w:pPr>
              <w:pStyle w:val="Stycke"/>
            </w:pPr>
            <w:r w:rsidRPr="00D95A50">
              <w:t>Storlek och mått i meter för märke F18</w:t>
            </w:r>
          </w:p>
        </w:tc>
      </w:tr>
      <w:tr w:rsidR="00606931" w:rsidRPr="00D95A50" w14:paraId="54D8947A" w14:textId="77777777" w:rsidTr="00D41958">
        <w:trPr>
          <w:trHeight w:val="540"/>
        </w:trPr>
        <w:tc>
          <w:tcPr>
            <w:tcW w:w="480" w:type="dxa"/>
            <w:tcBorders>
              <w:top w:val="single" w:sz="4" w:space="0" w:color="auto"/>
              <w:left w:val="single" w:sz="4" w:space="0" w:color="auto"/>
              <w:bottom w:val="single" w:sz="4" w:space="0" w:color="auto"/>
              <w:right w:val="single" w:sz="4" w:space="0" w:color="auto"/>
            </w:tcBorders>
            <w:vAlign w:val="bottom"/>
          </w:tcPr>
          <w:p w14:paraId="383AB546"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3F49156C"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71C7A5A6"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132AD435"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6D1BB551"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5B07C9E1" w14:textId="77777777" w:rsidR="00606931" w:rsidRPr="00D95A50" w:rsidRDefault="00606931" w:rsidP="00D41958">
            <w:pPr>
              <w:pStyle w:val="Stycke"/>
            </w:pPr>
            <w:r w:rsidRPr="00D95A50">
              <w:t>Mycket stor</w:t>
            </w:r>
          </w:p>
        </w:tc>
      </w:tr>
      <w:tr w:rsidR="00606931" w:rsidRPr="00D95A50" w14:paraId="6E7549C6"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13C50110"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07C67624"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63AF06D0"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4CA53B32" w14:textId="77777777" w:rsidR="00606931" w:rsidRPr="00D95A50" w:rsidRDefault="00606931" w:rsidP="00D41958">
            <w:pPr>
              <w:pStyle w:val="Stycke"/>
              <w:rPr>
                <w:b/>
              </w:rPr>
            </w:pPr>
            <w:r w:rsidRPr="00D95A50">
              <w:rPr>
                <w:b/>
              </w:rPr>
              <w:t>1,20</w:t>
            </w:r>
          </w:p>
        </w:tc>
        <w:tc>
          <w:tcPr>
            <w:tcW w:w="737" w:type="dxa"/>
            <w:tcBorders>
              <w:top w:val="single" w:sz="4" w:space="0" w:color="auto"/>
              <w:left w:val="single" w:sz="4" w:space="0" w:color="auto"/>
              <w:bottom w:val="single" w:sz="4" w:space="0" w:color="auto"/>
              <w:right w:val="single" w:sz="4" w:space="0" w:color="auto"/>
            </w:tcBorders>
            <w:noWrap/>
            <w:vAlign w:val="bottom"/>
          </w:tcPr>
          <w:p w14:paraId="79DCBAA3" w14:textId="77777777" w:rsidR="00606931" w:rsidRPr="00D95A50" w:rsidRDefault="00606931" w:rsidP="00D41958">
            <w:pPr>
              <w:pStyle w:val="Stycke"/>
              <w:rPr>
                <w:b/>
              </w:rPr>
            </w:pPr>
            <w:r w:rsidRPr="00D95A50">
              <w:rPr>
                <w:b/>
              </w:rPr>
              <w:t>≥ 1,60</w:t>
            </w:r>
          </w:p>
        </w:tc>
        <w:tc>
          <w:tcPr>
            <w:tcW w:w="737" w:type="dxa"/>
            <w:tcBorders>
              <w:top w:val="single" w:sz="4" w:space="0" w:color="auto"/>
              <w:left w:val="single" w:sz="4" w:space="0" w:color="auto"/>
              <w:bottom w:val="single" w:sz="4" w:space="0" w:color="auto"/>
              <w:right w:val="single" w:sz="4" w:space="0" w:color="auto"/>
            </w:tcBorders>
            <w:noWrap/>
            <w:vAlign w:val="bottom"/>
          </w:tcPr>
          <w:p w14:paraId="23F0F860" w14:textId="77777777" w:rsidR="00606931" w:rsidRPr="00D95A50" w:rsidRDefault="00606931" w:rsidP="00D41958">
            <w:pPr>
              <w:pStyle w:val="Stycke"/>
            </w:pPr>
          </w:p>
        </w:tc>
      </w:tr>
      <w:tr w:rsidR="00606931" w:rsidRPr="00D95A50" w14:paraId="7A43FAA4"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249C1509"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12DFC786"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2DF61D92"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55D9453A" w14:textId="77777777" w:rsidR="00606931" w:rsidRPr="00D95A50" w:rsidRDefault="00606931" w:rsidP="00D41958">
            <w:pPr>
              <w:pStyle w:val="Stycke"/>
              <w:rPr>
                <w:b/>
              </w:rPr>
            </w:pPr>
            <w:r w:rsidRPr="00D95A50">
              <w:rPr>
                <w:b/>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0B419E16" w14:textId="77777777" w:rsidR="00606931" w:rsidRPr="00D95A50" w:rsidRDefault="00606931" w:rsidP="00D41958">
            <w:pPr>
              <w:pStyle w:val="Stycke"/>
              <w:rPr>
                <w:b/>
              </w:rPr>
            </w:pPr>
            <w:r w:rsidRPr="00D95A50">
              <w:rPr>
                <w:b/>
              </w:rPr>
              <w:t>≥ 1,20</w:t>
            </w:r>
          </w:p>
        </w:tc>
        <w:tc>
          <w:tcPr>
            <w:tcW w:w="737" w:type="dxa"/>
            <w:tcBorders>
              <w:top w:val="single" w:sz="4" w:space="0" w:color="auto"/>
              <w:left w:val="single" w:sz="4" w:space="0" w:color="auto"/>
              <w:bottom w:val="single" w:sz="4" w:space="0" w:color="auto"/>
              <w:right w:val="single" w:sz="4" w:space="0" w:color="auto"/>
            </w:tcBorders>
            <w:noWrap/>
            <w:vAlign w:val="bottom"/>
          </w:tcPr>
          <w:p w14:paraId="6F5A6790" w14:textId="77777777" w:rsidR="00606931" w:rsidRPr="00D95A50" w:rsidRDefault="00606931" w:rsidP="00D41958">
            <w:pPr>
              <w:pStyle w:val="Stycke"/>
            </w:pPr>
          </w:p>
        </w:tc>
      </w:tr>
      <w:tr w:rsidR="00606931" w:rsidRPr="00D95A50" w14:paraId="72F2BA72"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1CF3652F" w14:textId="77777777" w:rsidR="00606931" w:rsidRPr="00D95A50" w:rsidRDefault="00606931" w:rsidP="00D41958">
            <w:pPr>
              <w:pStyle w:val="Stycke"/>
            </w:pPr>
            <w:r w:rsidRPr="00D95A50">
              <w:t>S3</w:t>
            </w:r>
          </w:p>
        </w:tc>
        <w:tc>
          <w:tcPr>
            <w:tcW w:w="737" w:type="dxa"/>
            <w:tcBorders>
              <w:top w:val="single" w:sz="4" w:space="0" w:color="auto"/>
              <w:left w:val="single" w:sz="4" w:space="0" w:color="auto"/>
              <w:bottom w:val="single" w:sz="4" w:space="0" w:color="auto"/>
              <w:right w:val="single" w:sz="4" w:space="0" w:color="auto"/>
            </w:tcBorders>
            <w:vAlign w:val="bottom"/>
          </w:tcPr>
          <w:p w14:paraId="407D7C70"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291BAFA7"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262E60C7" w14:textId="77777777" w:rsidR="00606931" w:rsidRPr="00D95A50" w:rsidRDefault="00606931" w:rsidP="00D41958">
            <w:pPr>
              <w:pStyle w:val="Stycke"/>
              <w:rPr>
                <w:b/>
              </w:rPr>
            </w:pPr>
            <w:r w:rsidRPr="00D95A50">
              <w:rPr>
                <w:b/>
              </w:rPr>
              <w:t>1,20</w:t>
            </w:r>
          </w:p>
        </w:tc>
        <w:tc>
          <w:tcPr>
            <w:tcW w:w="737" w:type="dxa"/>
            <w:tcBorders>
              <w:top w:val="single" w:sz="4" w:space="0" w:color="auto"/>
              <w:left w:val="single" w:sz="4" w:space="0" w:color="auto"/>
              <w:bottom w:val="single" w:sz="4" w:space="0" w:color="auto"/>
              <w:right w:val="single" w:sz="4" w:space="0" w:color="auto"/>
            </w:tcBorders>
            <w:noWrap/>
            <w:vAlign w:val="bottom"/>
          </w:tcPr>
          <w:p w14:paraId="5C43743A" w14:textId="77777777" w:rsidR="00606931" w:rsidRPr="00D95A50" w:rsidRDefault="00606931" w:rsidP="00D41958">
            <w:pPr>
              <w:pStyle w:val="Stycke"/>
              <w:rPr>
                <w:b/>
              </w:rPr>
            </w:pPr>
            <w:r w:rsidRPr="00D95A50">
              <w:rPr>
                <w:b/>
              </w:rPr>
              <w:t>≥ 1,60</w:t>
            </w:r>
          </w:p>
        </w:tc>
        <w:tc>
          <w:tcPr>
            <w:tcW w:w="737" w:type="dxa"/>
            <w:tcBorders>
              <w:top w:val="single" w:sz="4" w:space="0" w:color="auto"/>
              <w:left w:val="single" w:sz="4" w:space="0" w:color="auto"/>
              <w:bottom w:val="single" w:sz="4" w:space="0" w:color="auto"/>
              <w:right w:val="single" w:sz="4" w:space="0" w:color="auto"/>
            </w:tcBorders>
            <w:noWrap/>
            <w:vAlign w:val="bottom"/>
          </w:tcPr>
          <w:p w14:paraId="22CECF48" w14:textId="77777777" w:rsidR="00606931" w:rsidRPr="00D95A50" w:rsidRDefault="00606931" w:rsidP="00D41958">
            <w:pPr>
              <w:pStyle w:val="Stycke"/>
            </w:pPr>
          </w:p>
        </w:tc>
      </w:tr>
      <w:tr w:rsidR="00606931" w:rsidRPr="00D95A50" w14:paraId="20C66888"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64E79794" w14:textId="77777777" w:rsidR="00606931" w:rsidRPr="00D95A50" w:rsidRDefault="00606931" w:rsidP="00D41958">
            <w:pPr>
              <w:pStyle w:val="Stycke"/>
            </w:pPr>
            <w:r w:rsidRPr="00D95A50">
              <w:t>S4</w:t>
            </w:r>
          </w:p>
        </w:tc>
        <w:tc>
          <w:tcPr>
            <w:tcW w:w="737" w:type="dxa"/>
            <w:tcBorders>
              <w:top w:val="single" w:sz="4" w:space="0" w:color="auto"/>
              <w:left w:val="single" w:sz="4" w:space="0" w:color="auto"/>
              <w:bottom w:val="single" w:sz="4" w:space="0" w:color="auto"/>
              <w:right w:val="single" w:sz="4" w:space="0" w:color="auto"/>
            </w:tcBorders>
            <w:vAlign w:val="bottom"/>
          </w:tcPr>
          <w:p w14:paraId="23AF05D3"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0C7F2933"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055C5030" w14:textId="77777777" w:rsidR="00606931" w:rsidRPr="00D95A50" w:rsidRDefault="00606931" w:rsidP="00D41958">
            <w:pPr>
              <w:pStyle w:val="Stycke"/>
              <w:rPr>
                <w:b/>
              </w:rPr>
            </w:pPr>
            <w:r w:rsidRPr="00D95A50">
              <w:rPr>
                <w:b/>
              </w:rPr>
              <w:t>1,55</w:t>
            </w:r>
          </w:p>
        </w:tc>
        <w:tc>
          <w:tcPr>
            <w:tcW w:w="737" w:type="dxa"/>
            <w:tcBorders>
              <w:top w:val="single" w:sz="4" w:space="0" w:color="auto"/>
              <w:left w:val="single" w:sz="4" w:space="0" w:color="auto"/>
              <w:bottom w:val="single" w:sz="4" w:space="0" w:color="auto"/>
              <w:right w:val="single" w:sz="4" w:space="0" w:color="auto"/>
            </w:tcBorders>
            <w:noWrap/>
            <w:vAlign w:val="bottom"/>
          </w:tcPr>
          <w:p w14:paraId="417CFFEE"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737313AA" w14:textId="77777777" w:rsidR="00606931" w:rsidRPr="00D95A50" w:rsidRDefault="00606931" w:rsidP="00D41958">
            <w:pPr>
              <w:pStyle w:val="Stycke"/>
            </w:pPr>
          </w:p>
        </w:tc>
      </w:tr>
    </w:tbl>
    <w:p w14:paraId="76A4E1F9" w14:textId="77777777" w:rsidR="00606931" w:rsidRPr="00D95A50" w:rsidRDefault="00606931" w:rsidP="00606931">
      <w:pPr>
        <w:pStyle w:val="Stycke"/>
      </w:pPr>
    </w:p>
    <w:p w14:paraId="2E7E12FB"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2E519A14" w14:textId="77777777" w:rsidTr="00D41958">
        <w:tc>
          <w:tcPr>
            <w:tcW w:w="4166" w:type="pct"/>
            <w:tcBorders>
              <w:bottom w:val="single" w:sz="4" w:space="0" w:color="auto"/>
            </w:tcBorders>
          </w:tcPr>
          <w:p w14:paraId="35AAF509"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7A87298A" w14:textId="77777777" w:rsidR="00606931" w:rsidRPr="00D95A50" w:rsidRDefault="00606931" w:rsidP="00D41958">
            <w:pPr>
              <w:pStyle w:val="Stycke"/>
            </w:pPr>
            <w:r w:rsidRPr="00D95A50">
              <w:rPr>
                <w:b/>
              </w:rPr>
              <w:t>Storlek</w:t>
            </w:r>
          </w:p>
        </w:tc>
      </w:tr>
      <w:tr w:rsidR="00606931" w:rsidRPr="00D95A50" w14:paraId="07DCE86C" w14:textId="77777777" w:rsidTr="00D41958">
        <w:tc>
          <w:tcPr>
            <w:tcW w:w="4166" w:type="pct"/>
          </w:tcPr>
          <w:p w14:paraId="0B90D05A" w14:textId="77777777" w:rsidR="00606931" w:rsidRPr="00D95A50" w:rsidRDefault="00606931" w:rsidP="00D41958">
            <w:pPr>
              <w:pStyle w:val="Stycke"/>
            </w:pPr>
            <w:r w:rsidRPr="00D95A50">
              <w:t xml:space="preserve">1. Motorväg </w:t>
            </w:r>
          </w:p>
        </w:tc>
        <w:tc>
          <w:tcPr>
            <w:tcW w:w="834" w:type="pct"/>
          </w:tcPr>
          <w:p w14:paraId="4D95D36D" w14:textId="77777777" w:rsidR="00606931" w:rsidRPr="00D95A50" w:rsidRDefault="00606931" w:rsidP="00D41958">
            <w:pPr>
              <w:pStyle w:val="Stycke"/>
            </w:pPr>
            <w:r w:rsidRPr="00D95A50">
              <w:t>Stor</w:t>
            </w:r>
          </w:p>
        </w:tc>
      </w:tr>
      <w:tr w:rsidR="00606931" w:rsidRPr="00D95A50" w14:paraId="1AE01C74" w14:textId="77777777" w:rsidTr="00D41958">
        <w:tc>
          <w:tcPr>
            <w:tcW w:w="4166" w:type="pct"/>
          </w:tcPr>
          <w:p w14:paraId="40CD3952" w14:textId="77777777" w:rsidR="00606931" w:rsidRPr="00D95A50" w:rsidRDefault="00606931" w:rsidP="00D41958">
            <w:pPr>
              <w:pStyle w:val="Stycke"/>
            </w:pPr>
            <w:r w:rsidRPr="00D95A50">
              <w:t>2. Motorväg i trång vägmiljö samt motortrafikled</w:t>
            </w:r>
          </w:p>
        </w:tc>
        <w:tc>
          <w:tcPr>
            <w:tcW w:w="834" w:type="pct"/>
          </w:tcPr>
          <w:p w14:paraId="1C1CE093" w14:textId="77777777" w:rsidR="00606931" w:rsidRPr="00D95A50" w:rsidRDefault="00606931" w:rsidP="00D41958">
            <w:pPr>
              <w:pStyle w:val="Stycke"/>
            </w:pPr>
            <w:r w:rsidRPr="00D95A50">
              <w:t>Normal</w:t>
            </w:r>
          </w:p>
        </w:tc>
      </w:tr>
      <w:tr w:rsidR="00606931" w:rsidRPr="00D95A50" w14:paraId="6A431E40" w14:textId="77777777" w:rsidTr="00D41958">
        <w:tc>
          <w:tcPr>
            <w:tcW w:w="4166" w:type="pct"/>
          </w:tcPr>
          <w:p w14:paraId="22B058B2" w14:textId="77777777" w:rsidR="00606931" w:rsidRPr="00D95A50" w:rsidRDefault="00606931" w:rsidP="00D41958">
            <w:pPr>
              <w:pStyle w:val="Stycke"/>
            </w:pPr>
            <w:r w:rsidRPr="00D95A50">
              <w:t>3. Väg som inte är motorväg eller motortrafikled</w:t>
            </w:r>
          </w:p>
        </w:tc>
        <w:tc>
          <w:tcPr>
            <w:tcW w:w="834" w:type="pct"/>
          </w:tcPr>
          <w:p w14:paraId="6247743C" w14:textId="77777777" w:rsidR="00606931" w:rsidRPr="00D95A50" w:rsidRDefault="00606931" w:rsidP="00D41958">
            <w:pPr>
              <w:pStyle w:val="Stycke"/>
            </w:pPr>
            <w:r w:rsidRPr="00D95A50">
              <w:t>Normal</w:t>
            </w:r>
          </w:p>
        </w:tc>
      </w:tr>
      <w:tr w:rsidR="00606931" w:rsidRPr="00D95A50" w14:paraId="3D253B76" w14:textId="77777777" w:rsidTr="00D41958">
        <w:tc>
          <w:tcPr>
            <w:tcW w:w="4166" w:type="pct"/>
          </w:tcPr>
          <w:p w14:paraId="2BEC7224" w14:textId="77777777" w:rsidR="00606931" w:rsidRPr="00D95A50" w:rsidRDefault="00606931" w:rsidP="00D41958">
            <w:pPr>
              <w:pStyle w:val="Stycke"/>
            </w:pPr>
            <w:r w:rsidRPr="00D95A50">
              <w:t>4. Väg enligt 3 där den högsta tillåtna hastigheten är 70 kilometer i timmen eller lägre</w:t>
            </w:r>
          </w:p>
        </w:tc>
        <w:tc>
          <w:tcPr>
            <w:tcW w:w="834" w:type="pct"/>
          </w:tcPr>
          <w:p w14:paraId="28E39058" w14:textId="77777777" w:rsidR="00606931" w:rsidRPr="00D95A50" w:rsidRDefault="00606931" w:rsidP="00D41958">
            <w:pPr>
              <w:pStyle w:val="Stycke"/>
            </w:pPr>
            <w:r w:rsidRPr="00D95A50">
              <w:t>Liten</w:t>
            </w:r>
          </w:p>
        </w:tc>
      </w:tr>
    </w:tbl>
    <w:p w14:paraId="5867003F" w14:textId="77777777" w:rsidR="00606931" w:rsidRPr="00D95A50" w:rsidRDefault="00606931" w:rsidP="00606931">
      <w:pPr>
        <w:rPr>
          <w:b/>
          <w:sz w:val="19"/>
          <w:lang w:val="en-GB"/>
        </w:rPr>
      </w:pPr>
      <w:r w:rsidRPr="00D95A50">
        <w:rPr>
          <w:b/>
          <w:lang w:val="en-GB"/>
        </w:rPr>
        <w:br w:type="page"/>
      </w:r>
    </w:p>
    <w:p w14:paraId="02815DB0" w14:textId="77777777" w:rsidR="00606931" w:rsidRPr="00D95A50" w:rsidRDefault="00606931" w:rsidP="00606931">
      <w:pPr>
        <w:pStyle w:val="Stycke"/>
        <w:spacing w:before="360" w:after="120"/>
        <w:rPr>
          <w:b/>
          <w:lang w:val="en-GB"/>
        </w:rPr>
      </w:pPr>
      <w:r w:rsidRPr="00D95A50">
        <w:rPr>
          <w:noProof/>
        </w:rPr>
        <w:lastRenderedPageBreak/>
        <w:drawing>
          <wp:anchor distT="0" distB="0" distL="114300" distR="114300" simplePos="0" relativeHeight="251615232" behindDoc="0" locked="0" layoutInCell="1" allowOverlap="1" wp14:anchorId="4C2A135C" wp14:editId="05357C2E">
            <wp:simplePos x="0" y="0"/>
            <wp:positionH relativeFrom="margin">
              <wp:posOffset>0</wp:posOffset>
            </wp:positionH>
            <wp:positionV relativeFrom="paragraph">
              <wp:posOffset>252524</wp:posOffset>
            </wp:positionV>
            <wp:extent cx="3600000" cy="2378711"/>
            <wp:effectExtent l="0" t="0" r="0" b="0"/>
            <wp:wrapSquare wrapText="bothSides"/>
            <wp:docPr id="469" name="Bildobjekt 468" descr="F19_alla 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9_alla var.jpg"/>
                    <pic:cNvPicPr/>
                  </pic:nvPicPr>
                  <pic:blipFill>
                    <a:blip r:embed="rId88" cstate="print">
                      <a:extLst>
                        <a:ext uri="{BEBA8EAE-BF5A-486C-A8C5-ECC9F3942E4B}">
                          <a14:imgProps xmlns:a14="http://schemas.microsoft.com/office/drawing/2010/main">
                            <a14:imgLayer r:embed="rId89">
                              <a14:imgEffect>
                                <a14:saturation sat="0"/>
                              </a14:imgEffect>
                            </a14:imgLayer>
                          </a14:imgProps>
                        </a:ext>
                      </a:extLst>
                    </a:blip>
                    <a:stretch>
                      <a:fillRect/>
                    </a:stretch>
                  </pic:blipFill>
                  <pic:spPr>
                    <a:xfrm>
                      <a:off x="0" y="0"/>
                      <a:ext cx="3600000" cy="2378711"/>
                    </a:xfrm>
                    <a:prstGeom prst="rect">
                      <a:avLst/>
                    </a:prstGeom>
                  </pic:spPr>
                </pic:pic>
              </a:graphicData>
            </a:graphic>
            <wp14:sizeRelH relativeFrom="margin">
              <wp14:pctWidth>0</wp14:pctWidth>
            </wp14:sizeRelH>
            <wp14:sizeRelV relativeFrom="margin">
              <wp14:pctHeight>0</wp14:pctHeight>
            </wp14:sizeRelV>
          </wp:anchor>
        </w:drawing>
      </w:r>
      <w:r w:rsidRPr="00D95A50">
        <w:rPr>
          <w:b/>
          <w:lang w:val="en-GB"/>
        </w:rPr>
        <w:t xml:space="preserve">Märke F19 Väganslutning med accelerationsfält  </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
        <w:gridCol w:w="923"/>
        <w:gridCol w:w="923"/>
        <w:gridCol w:w="923"/>
        <w:gridCol w:w="923"/>
        <w:gridCol w:w="923"/>
      </w:tblGrid>
      <w:tr w:rsidR="00606931" w:rsidRPr="00D95A50" w14:paraId="1FE03141" w14:textId="77777777" w:rsidTr="00D41958">
        <w:trPr>
          <w:trHeight w:val="270"/>
        </w:trPr>
        <w:tc>
          <w:tcPr>
            <w:tcW w:w="737" w:type="dxa"/>
            <w:gridSpan w:val="6"/>
            <w:tcBorders>
              <w:top w:val="nil"/>
              <w:left w:val="nil"/>
              <w:bottom w:val="single" w:sz="4" w:space="0" w:color="auto"/>
              <w:right w:val="nil"/>
            </w:tcBorders>
            <w:noWrap/>
            <w:vAlign w:val="bottom"/>
          </w:tcPr>
          <w:p w14:paraId="37F3D286" w14:textId="77777777" w:rsidR="00606931" w:rsidRPr="00D95A50" w:rsidRDefault="00606931" w:rsidP="00D41958">
            <w:pPr>
              <w:pStyle w:val="Stycke"/>
            </w:pPr>
          </w:p>
        </w:tc>
      </w:tr>
      <w:tr w:rsidR="00606931" w:rsidRPr="00D95A50" w14:paraId="659A7733" w14:textId="77777777" w:rsidTr="00D41958">
        <w:trPr>
          <w:trHeight w:val="270"/>
        </w:trPr>
        <w:tc>
          <w:tcPr>
            <w:tcW w:w="737" w:type="dxa"/>
            <w:gridSpan w:val="6"/>
            <w:tcBorders>
              <w:top w:val="single" w:sz="4" w:space="0" w:color="auto"/>
              <w:left w:val="single" w:sz="4" w:space="0" w:color="auto"/>
              <w:bottom w:val="single" w:sz="4" w:space="0" w:color="auto"/>
              <w:right w:val="single" w:sz="4" w:space="0" w:color="auto"/>
            </w:tcBorders>
            <w:noWrap/>
            <w:vAlign w:val="bottom"/>
          </w:tcPr>
          <w:p w14:paraId="76CE5B88" w14:textId="77777777" w:rsidR="00606931" w:rsidRPr="00D95A50" w:rsidRDefault="00606931" w:rsidP="00D41958">
            <w:pPr>
              <w:pStyle w:val="Stycke"/>
            </w:pPr>
            <w:r w:rsidRPr="00D95A50">
              <w:t>Storlek och mått i meter för märke F19</w:t>
            </w:r>
          </w:p>
        </w:tc>
      </w:tr>
      <w:tr w:rsidR="00606931" w:rsidRPr="00D95A50" w14:paraId="78158554" w14:textId="77777777" w:rsidTr="00D41958">
        <w:trPr>
          <w:trHeight w:val="540"/>
        </w:trPr>
        <w:tc>
          <w:tcPr>
            <w:tcW w:w="480" w:type="dxa"/>
            <w:tcBorders>
              <w:top w:val="single" w:sz="4" w:space="0" w:color="auto"/>
              <w:left w:val="single" w:sz="4" w:space="0" w:color="auto"/>
              <w:bottom w:val="single" w:sz="4" w:space="0" w:color="auto"/>
              <w:right w:val="single" w:sz="4" w:space="0" w:color="auto"/>
            </w:tcBorders>
            <w:vAlign w:val="bottom"/>
          </w:tcPr>
          <w:p w14:paraId="71DBD709"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19D5699C"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2B414A88"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02D51A7A"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44657058"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0293B864" w14:textId="77777777" w:rsidR="00606931" w:rsidRPr="00D95A50" w:rsidRDefault="00606931" w:rsidP="00D41958">
            <w:pPr>
              <w:pStyle w:val="Stycke"/>
            </w:pPr>
            <w:r w:rsidRPr="00D95A50">
              <w:t>Mycket stor</w:t>
            </w:r>
          </w:p>
        </w:tc>
      </w:tr>
      <w:tr w:rsidR="00606931" w:rsidRPr="00D95A50" w14:paraId="69DAAC7D"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6CA8DFC7"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259DB43B"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2E17F44E"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68042901" w14:textId="77777777" w:rsidR="00606931" w:rsidRPr="00D95A50" w:rsidRDefault="00606931" w:rsidP="00D41958">
            <w:pPr>
              <w:pStyle w:val="Stycke"/>
              <w:rPr>
                <w:b/>
              </w:rPr>
            </w:pPr>
            <w:r w:rsidRPr="00D95A50">
              <w:rPr>
                <w:b/>
              </w:rPr>
              <w:t>1,20</w:t>
            </w:r>
          </w:p>
        </w:tc>
        <w:tc>
          <w:tcPr>
            <w:tcW w:w="737" w:type="dxa"/>
            <w:tcBorders>
              <w:top w:val="single" w:sz="4" w:space="0" w:color="auto"/>
              <w:left w:val="single" w:sz="4" w:space="0" w:color="auto"/>
              <w:bottom w:val="single" w:sz="4" w:space="0" w:color="auto"/>
              <w:right w:val="single" w:sz="4" w:space="0" w:color="auto"/>
            </w:tcBorders>
            <w:noWrap/>
            <w:vAlign w:val="bottom"/>
          </w:tcPr>
          <w:p w14:paraId="02A5EEF2" w14:textId="77777777" w:rsidR="00606931" w:rsidRPr="00D95A50" w:rsidRDefault="00606931" w:rsidP="00D41958">
            <w:pPr>
              <w:pStyle w:val="Stycke"/>
              <w:rPr>
                <w:b/>
              </w:rPr>
            </w:pPr>
            <w:r w:rsidRPr="00D95A50">
              <w:rPr>
                <w:b/>
              </w:rPr>
              <w:t>≥ 1,60</w:t>
            </w:r>
          </w:p>
        </w:tc>
        <w:tc>
          <w:tcPr>
            <w:tcW w:w="737" w:type="dxa"/>
            <w:tcBorders>
              <w:top w:val="single" w:sz="4" w:space="0" w:color="auto"/>
              <w:left w:val="single" w:sz="4" w:space="0" w:color="auto"/>
              <w:bottom w:val="single" w:sz="4" w:space="0" w:color="auto"/>
              <w:right w:val="single" w:sz="4" w:space="0" w:color="auto"/>
            </w:tcBorders>
            <w:noWrap/>
            <w:vAlign w:val="bottom"/>
          </w:tcPr>
          <w:p w14:paraId="32CC7CC0" w14:textId="77777777" w:rsidR="00606931" w:rsidRPr="00D95A50" w:rsidRDefault="00606931" w:rsidP="00D41958">
            <w:pPr>
              <w:pStyle w:val="Stycke"/>
            </w:pPr>
          </w:p>
        </w:tc>
      </w:tr>
      <w:tr w:rsidR="00606931" w:rsidRPr="00D95A50" w14:paraId="1CF2644A"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051826FB"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0A9C306C"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24FA4C6B"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31526CA7" w14:textId="77777777" w:rsidR="00606931" w:rsidRPr="00D95A50" w:rsidRDefault="00606931" w:rsidP="00D41958">
            <w:pPr>
              <w:pStyle w:val="Stycke"/>
              <w:rPr>
                <w:b/>
              </w:rPr>
            </w:pPr>
            <w:r w:rsidRPr="00D95A50">
              <w:rPr>
                <w:b/>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421F1CF5" w14:textId="77777777" w:rsidR="00606931" w:rsidRPr="00D95A50" w:rsidRDefault="00606931" w:rsidP="00D41958">
            <w:pPr>
              <w:pStyle w:val="Stycke"/>
              <w:rPr>
                <w:b/>
              </w:rPr>
            </w:pPr>
            <w:r w:rsidRPr="00D95A50">
              <w:rPr>
                <w:b/>
              </w:rPr>
              <w:t>≥ 1,20</w:t>
            </w:r>
          </w:p>
        </w:tc>
        <w:tc>
          <w:tcPr>
            <w:tcW w:w="737" w:type="dxa"/>
            <w:tcBorders>
              <w:top w:val="single" w:sz="4" w:space="0" w:color="auto"/>
              <w:left w:val="single" w:sz="4" w:space="0" w:color="auto"/>
              <w:bottom w:val="single" w:sz="4" w:space="0" w:color="auto"/>
              <w:right w:val="single" w:sz="4" w:space="0" w:color="auto"/>
            </w:tcBorders>
            <w:noWrap/>
            <w:vAlign w:val="bottom"/>
          </w:tcPr>
          <w:p w14:paraId="3EA6B81F" w14:textId="77777777" w:rsidR="00606931" w:rsidRPr="00D95A50" w:rsidRDefault="00606931" w:rsidP="00D41958">
            <w:pPr>
              <w:pStyle w:val="Stycke"/>
            </w:pPr>
          </w:p>
        </w:tc>
      </w:tr>
      <w:tr w:rsidR="00606931" w:rsidRPr="00D95A50" w14:paraId="57EBB34D"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19FE3B5C" w14:textId="77777777" w:rsidR="00606931" w:rsidRPr="00D95A50" w:rsidRDefault="00606931" w:rsidP="00D41958">
            <w:pPr>
              <w:pStyle w:val="Stycke"/>
            </w:pPr>
            <w:r w:rsidRPr="00D95A50">
              <w:t>S3</w:t>
            </w:r>
          </w:p>
        </w:tc>
        <w:tc>
          <w:tcPr>
            <w:tcW w:w="737" w:type="dxa"/>
            <w:tcBorders>
              <w:top w:val="single" w:sz="4" w:space="0" w:color="auto"/>
              <w:left w:val="single" w:sz="4" w:space="0" w:color="auto"/>
              <w:bottom w:val="single" w:sz="4" w:space="0" w:color="auto"/>
              <w:right w:val="single" w:sz="4" w:space="0" w:color="auto"/>
            </w:tcBorders>
            <w:vAlign w:val="bottom"/>
          </w:tcPr>
          <w:p w14:paraId="4937EF0B"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01DA62CD" w14:textId="77777777" w:rsidR="00606931" w:rsidRPr="00D95A50" w:rsidRDefault="00606931" w:rsidP="00D41958">
            <w:pPr>
              <w:pStyle w:val="Stycke"/>
              <w:rPr>
                <w:b/>
              </w:rPr>
            </w:pPr>
            <w:r w:rsidRPr="00D95A50">
              <w:rPr>
                <w:b/>
              </w:rPr>
              <w:t>0,86</w:t>
            </w:r>
          </w:p>
        </w:tc>
        <w:tc>
          <w:tcPr>
            <w:tcW w:w="737" w:type="dxa"/>
            <w:tcBorders>
              <w:top w:val="single" w:sz="4" w:space="0" w:color="auto"/>
              <w:left w:val="single" w:sz="4" w:space="0" w:color="auto"/>
              <w:bottom w:val="single" w:sz="4" w:space="0" w:color="auto"/>
              <w:right w:val="single" w:sz="4" w:space="0" w:color="auto"/>
            </w:tcBorders>
            <w:noWrap/>
            <w:vAlign w:val="bottom"/>
          </w:tcPr>
          <w:p w14:paraId="320CF1DE" w14:textId="77777777" w:rsidR="00606931" w:rsidRPr="00D95A50" w:rsidRDefault="00606931" w:rsidP="00D41958">
            <w:pPr>
              <w:pStyle w:val="Stycke"/>
              <w:rPr>
                <w:b/>
              </w:rPr>
            </w:pPr>
            <w:r w:rsidRPr="00D95A50">
              <w:rPr>
                <w:b/>
              </w:rPr>
              <w:t>1,30</w:t>
            </w:r>
          </w:p>
        </w:tc>
        <w:tc>
          <w:tcPr>
            <w:tcW w:w="737" w:type="dxa"/>
            <w:tcBorders>
              <w:top w:val="single" w:sz="4" w:space="0" w:color="auto"/>
              <w:left w:val="single" w:sz="4" w:space="0" w:color="auto"/>
              <w:bottom w:val="single" w:sz="4" w:space="0" w:color="auto"/>
              <w:right w:val="single" w:sz="4" w:space="0" w:color="auto"/>
            </w:tcBorders>
            <w:noWrap/>
            <w:vAlign w:val="bottom"/>
          </w:tcPr>
          <w:p w14:paraId="35A7AF9D" w14:textId="77777777" w:rsidR="00606931" w:rsidRPr="00D95A50" w:rsidRDefault="00606931" w:rsidP="00D41958">
            <w:pPr>
              <w:pStyle w:val="Stycke"/>
              <w:rPr>
                <w:b/>
              </w:rPr>
            </w:pPr>
            <w:r w:rsidRPr="00D95A50">
              <w:rPr>
                <w:b/>
              </w:rPr>
              <w:t>≥ 1,73</w:t>
            </w:r>
          </w:p>
        </w:tc>
        <w:tc>
          <w:tcPr>
            <w:tcW w:w="737" w:type="dxa"/>
            <w:tcBorders>
              <w:top w:val="single" w:sz="4" w:space="0" w:color="auto"/>
              <w:left w:val="single" w:sz="4" w:space="0" w:color="auto"/>
              <w:bottom w:val="single" w:sz="4" w:space="0" w:color="auto"/>
              <w:right w:val="single" w:sz="4" w:space="0" w:color="auto"/>
            </w:tcBorders>
            <w:noWrap/>
            <w:vAlign w:val="bottom"/>
          </w:tcPr>
          <w:p w14:paraId="7D08DBF8" w14:textId="77777777" w:rsidR="00606931" w:rsidRPr="00D95A50" w:rsidRDefault="00606931" w:rsidP="00D41958">
            <w:pPr>
              <w:pStyle w:val="Stycke"/>
            </w:pPr>
          </w:p>
        </w:tc>
      </w:tr>
      <w:tr w:rsidR="00606931" w:rsidRPr="00D95A50" w14:paraId="26A38AF3"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084A74B5" w14:textId="77777777" w:rsidR="00606931" w:rsidRPr="00D95A50" w:rsidRDefault="00606931" w:rsidP="00D41958">
            <w:pPr>
              <w:pStyle w:val="Stycke"/>
            </w:pPr>
            <w:r w:rsidRPr="00D95A50">
              <w:t>S4</w:t>
            </w:r>
          </w:p>
        </w:tc>
        <w:tc>
          <w:tcPr>
            <w:tcW w:w="737" w:type="dxa"/>
            <w:tcBorders>
              <w:top w:val="single" w:sz="4" w:space="0" w:color="auto"/>
              <w:left w:val="single" w:sz="4" w:space="0" w:color="auto"/>
              <w:bottom w:val="single" w:sz="4" w:space="0" w:color="auto"/>
              <w:right w:val="single" w:sz="4" w:space="0" w:color="auto"/>
            </w:tcBorders>
            <w:vAlign w:val="bottom"/>
          </w:tcPr>
          <w:p w14:paraId="2B6BEE2A"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669C93C0" w14:textId="77777777" w:rsidR="00606931" w:rsidRPr="00D95A50" w:rsidRDefault="00606931" w:rsidP="00D41958">
            <w:pPr>
              <w:pStyle w:val="Stycke"/>
              <w:rPr>
                <w:b/>
              </w:rPr>
            </w:pPr>
            <w:r w:rsidRPr="00D95A50">
              <w:rPr>
                <w:b/>
              </w:rPr>
              <w:t>0,73</w:t>
            </w:r>
          </w:p>
        </w:tc>
        <w:tc>
          <w:tcPr>
            <w:tcW w:w="737" w:type="dxa"/>
            <w:tcBorders>
              <w:top w:val="single" w:sz="4" w:space="0" w:color="auto"/>
              <w:left w:val="single" w:sz="4" w:space="0" w:color="auto"/>
              <w:bottom w:val="single" w:sz="4" w:space="0" w:color="auto"/>
              <w:right w:val="single" w:sz="4" w:space="0" w:color="auto"/>
            </w:tcBorders>
            <w:noWrap/>
            <w:vAlign w:val="bottom"/>
          </w:tcPr>
          <w:p w14:paraId="1FDD2C6E" w14:textId="77777777" w:rsidR="00606931" w:rsidRPr="00D95A50" w:rsidRDefault="00606931" w:rsidP="00D41958">
            <w:pPr>
              <w:pStyle w:val="Stycke"/>
              <w:rPr>
                <w:b/>
              </w:rPr>
            </w:pPr>
            <w:r w:rsidRPr="00D95A50">
              <w:rPr>
                <w:b/>
              </w:rPr>
              <w:t>1,10</w:t>
            </w:r>
          </w:p>
        </w:tc>
        <w:tc>
          <w:tcPr>
            <w:tcW w:w="737" w:type="dxa"/>
            <w:tcBorders>
              <w:top w:val="single" w:sz="4" w:space="0" w:color="auto"/>
              <w:left w:val="single" w:sz="4" w:space="0" w:color="auto"/>
              <w:bottom w:val="single" w:sz="4" w:space="0" w:color="auto"/>
              <w:right w:val="single" w:sz="4" w:space="0" w:color="auto"/>
            </w:tcBorders>
            <w:noWrap/>
            <w:vAlign w:val="bottom"/>
          </w:tcPr>
          <w:p w14:paraId="02FE3F39" w14:textId="77777777" w:rsidR="00606931" w:rsidRPr="00D95A50" w:rsidRDefault="00606931" w:rsidP="00D41958">
            <w:pPr>
              <w:pStyle w:val="Stycke"/>
              <w:rPr>
                <w:b/>
              </w:rPr>
            </w:pPr>
            <w:r w:rsidRPr="00D95A50">
              <w:rPr>
                <w:b/>
              </w:rPr>
              <w:t>≥ 1,46</w:t>
            </w:r>
          </w:p>
        </w:tc>
        <w:tc>
          <w:tcPr>
            <w:tcW w:w="737" w:type="dxa"/>
            <w:tcBorders>
              <w:top w:val="single" w:sz="4" w:space="0" w:color="auto"/>
              <w:left w:val="single" w:sz="4" w:space="0" w:color="auto"/>
              <w:bottom w:val="single" w:sz="4" w:space="0" w:color="auto"/>
              <w:right w:val="single" w:sz="4" w:space="0" w:color="auto"/>
            </w:tcBorders>
            <w:noWrap/>
            <w:vAlign w:val="bottom"/>
          </w:tcPr>
          <w:p w14:paraId="6ECC1737" w14:textId="77777777" w:rsidR="00606931" w:rsidRPr="00D95A50" w:rsidRDefault="00606931" w:rsidP="00D41958">
            <w:pPr>
              <w:pStyle w:val="Stycke"/>
            </w:pPr>
          </w:p>
        </w:tc>
      </w:tr>
    </w:tbl>
    <w:p w14:paraId="6B166152" w14:textId="77777777" w:rsidR="00606931" w:rsidRPr="00D95A50" w:rsidRDefault="00606931" w:rsidP="00606931">
      <w:pPr>
        <w:pStyle w:val="Stycke"/>
      </w:pPr>
    </w:p>
    <w:p w14:paraId="54A066D9"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67CABB5A" w14:textId="77777777" w:rsidTr="00D41958">
        <w:tc>
          <w:tcPr>
            <w:tcW w:w="4166" w:type="pct"/>
            <w:tcBorders>
              <w:bottom w:val="single" w:sz="4" w:space="0" w:color="auto"/>
            </w:tcBorders>
          </w:tcPr>
          <w:p w14:paraId="28966794"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2D105CF4" w14:textId="77777777" w:rsidR="00606931" w:rsidRPr="00D95A50" w:rsidRDefault="00606931" w:rsidP="00D41958">
            <w:pPr>
              <w:pStyle w:val="Stycke"/>
            </w:pPr>
            <w:r w:rsidRPr="00D95A50">
              <w:rPr>
                <w:b/>
              </w:rPr>
              <w:t>Storlek</w:t>
            </w:r>
          </w:p>
        </w:tc>
      </w:tr>
      <w:tr w:rsidR="00606931" w:rsidRPr="00D95A50" w14:paraId="362B1A9A" w14:textId="77777777" w:rsidTr="00D41958">
        <w:tc>
          <w:tcPr>
            <w:tcW w:w="4166" w:type="pct"/>
          </w:tcPr>
          <w:p w14:paraId="67826D2B" w14:textId="77777777" w:rsidR="00606931" w:rsidRPr="00D95A50" w:rsidRDefault="00606931" w:rsidP="00D41958">
            <w:pPr>
              <w:pStyle w:val="Stycke"/>
            </w:pPr>
            <w:r w:rsidRPr="00D95A50">
              <w:t xml:space="preserve">1. Motorväg </w:t>
            </w:r>
          </w:p>
        </w:tc>
        <w:tc>
          <w:tcPr>
            <w:tcW w:w="834" w:type="pct"/>
          </w:tcPr>
          <w:p w14:paraId="11A30608" w14:textId="77777777" w:rsidR="00606931" w:rsidRPr="00D95A50" w:rsidRDefault="00606931" w:rsidP="00D41958">
            <w:pPr>
              <w:pStyle w:val="Stycke"/>
            </w:pPr>
            <w:r w:rsidRPr="00D95A50">
              <w:t>Stor</w:t>
            </w:r>
          </w:p>
        </w:tc>
      </w:tr>
      <w:tr w:rsidR="00606931" w:rsidRPr="00D95A50" w14:paraId="03753259" w14:textId="77777777" w:rsidTr="00D41958">
        <w:tc>
          <w:tcPr>
            <w:tcW w:w="4166" w:type="pct"/>
          </w:tcPr>
          <w:p w14:paraId="2EA85A8A" w14:textId="77777777" w:rsidR="00606931" w:rsidRPr="00D95A50" w:rsidRDefault="00606931" w:rsidP="00D41958">
            <w:pPr>
              <w:pStyle w:val="Stycke"/>
            </w:pPr>
            <w:r w:rsidRPr="00D95A50">
              <w:t>2. Motorväg i trång vägmiljö samt motortrafikled</w:t>
            </w:r>
          </w:p>
        </w:tc>
        <w:tc>
          <w:tcPr>
            <w:tcW w:w="834" w:type="pct"/>
          </w:tcPr>
          <w:p w14:paraId="0BA63CBF" w14:textId="77777777" w:rsidR="00606931" w:rsidRPr="00D95A50" w:rsidRDefault="00606931" w:rsidP="00D41958">
            <w:pPr>
              <w:pStyle w:val="Stycke"/>
            </w:pPr>
            <w:r w:rsidRPr="00D95A50">
              <w:t>Normal</w:t>
            </w:r>
          </w:p>
        </w:tc>
      </w:tr>
      <w:tr w:rsidR="00606931" w:rsidRPr="00D95A50" w14:paraId="0D3BF2A4" w14:textId="77777777" w:rsidTr="00D41958">
        <w:tc>
          <w:tcPr>
            <w:tcW w:w="4166" w:type="pct"/>
          </w:tcPr>
          <w:p w14:paraId="42193455" w14:textId="77777777" w:rsidR="00606931" w:rsidRPr="00D95A50" w:rsidRDefault="00606931" w:rsidP="00D41958">
            <w:pPr>
              <w:pStyle w:val="Stycke"/>
            </w:pPr>
            <w:r w:rsidRPr="00D95A50">
              <w:t>3. Väg som inte är motorväg eller motortrafikled</w:t>
            </w:r>
          </w:p>
        </w:tc>
        <w:tc>
          <w:tcPr>
            <w:tcW w:w="834" w:type="pct"/>
          </w:tcPr>
          <w:p w14:paraId="5BF97CF7" w14:textId="77777777" w:rsidR="00606931" w:rsidRPr="00D95A50" w:rsidRDefault="00606931" w:rsidP="00D41958">
            <w:pPr>
              <w:pStyle w:val="Stycke"/>
            </w:pPr>
            <w:r w:rsidRPr="00D95A50">
              <w:t>Normal</w:t>
            </w:r>
          </w:p>
        </w:tc>
      </w:tr>
      <w:tr w:rsidR="00606931" w:rsidRPr="00D95A50" w14:paraId="513AC3FC" w14:textId="77777777" w:rsidTr="00D41958">
        <w:tc>
          <w:tcPr>
            <w:tcW w:w="4166" w:type="pct"/>
          </w:tcPr>
          <w:p w14:paraId="4FD82810" w14:textId="77777777" w:rsidR="00606931" w:rsidRPr="00D95A50" w:rsidRDefault="00606931" w:rsidP="00D41958">
            <w:pPr>
              <w:pStyle w:val="Stycke"/>
            </w:pPr>
            <w:r w:rsidRPr="00D95A50">
              <w:t>4. Väg enligt 3 där den högsta tillåtna hastigheten är 70 kilometer i timmen eller lägre</w:t>
            </w:r>
          </w:p>
        </w:tc>
        <w:tc>
          <w:tcPr>
            <w:tcW w:w="834" w:type="pct"/>
          </w:tcPr>
          <w:p w14:paraId="3285C747" w14:textId="77777777" w:rsidR="00606931" w:rsidRPr="00D95A50" w:rsidRDefault="00606931" w:rsidP="00D41958">
            <w:pPr>
              <w:pStyle w:val="Stycke"/>
            </w:pPr>
            <w:r w:rsidRPr="00D95A50">
              <w:t>Liten</w:t>
            </w:r>
          </w:p>
        </w:tc>
      </w:tr>
    </w:tbl>
    <w:p w14:paraId="567D888A" w14:textId="77777777" w:rsidR="00606931" w:rsidRPr="00D95A50" w:rsidRDefault="00606931" w:rsidP="00606931">
      <w:pPr>
        <w:rPr>
          <w:b/>
          <w:sz w:val="19"/>
        </w:rPr>
      </w:pPr>
    </w:p>
    <w:p w14:paraId="28EC08DA" w14:textId="77777777" w:rsidR="00606931" w:rsidRPr="00D95A50" w:rsidRDefault="00606931" w:rsidP="00606931">
      <w:pPr>
        <w:rPr>
          <w:b/>
          <w:sz w:val="19"/>
        </w:rPr>
      </w:pPr>
      <w:r w:rsidRPr="00D95A50">
        <w:rPr>
          <w:b/>
        </w:rPr>
        <w:br w:type="page"/>
      </w:r>
    </w:p>
    <w:p w14:paraId="021C4A32" w14:textId="77777777" w:rsidR="00606931" w:rsidRPr="00D95A50" w:rsidRDefault="00606931" w:rsidP="00606931">
      <w:pPr>
        <w:pStyle w:val="Stycke"/>
        <w:rPr>
          <w:b/>
        </w:rPr>
      </w:pPr>
      <w:r w:rsidRPr="00D95A50">
        <w:rPr>
          <w:noProof/>
        </w:rPr>
        <w:lastRenderedPageBreak/>
        <w:drawing>
          <wp:anchor distT="0" distB="0" distL="114300" distR="114300" simplePos="0" relativeHeight="251646976" behindDoc="0" locked="0" layoutInCell="1" allowOverlap="1" wp14:anchorId="6FE99653" wp14:editId="6F38CF08">
            <wp:simplePos x="0" y="0"/>
            <wp:positionH relativeFrom="margin">
              <wp:align>left</wp:align>
            </wp:positionH>
            <wp:positionV relativeFrom="margin">
              <wp:posOffset>164238</wp:posOffset>
            </wp:positionV>
            <wp:extent cx="3240000" cy="3310811"/>
            <wp:effectExtent l="0" t="0" r="0" b="4445"/>
            <wp:wrapSquare wrapText="bothSides"/>
            <wp:docPr id="471" name="Bildobjekt 470" descr="F20_alla 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_alla var.jpg"/>
                    <pic:cNvPicPr/>
                  </pic:nvPicPr>
                  <pic:blipFill>
                    <a:blip r:embed="rId90" cstate="print">
                      <a:extLst>
                        <a:ext uri="{BEBA8EAE-BF5A-486C-A8C5-ECC9F3942E4B}">
                          <a14:imgProps xmlns:a14="http://schemas.microsoft.com/office/drawing/2010/main">
                            <a14:imgLayer r:embed="rId91">
                              <a14:imgEffect>
                                <a14:saturation sat="0"/>
                              </a14:imgEffect>
                            </a14:imgLayer>
                          </a14:imgProps>
                        </a:ext>
                      </a:extLst>
                    </a:blip>
                    <a:stretch>
                      <a:fillRect/>
                    </a:stretch>
                  </pic:blipFill>
                  <pic:spPr>
                    <a:xfrm>
                      <a:off x="0" y="0"/>
                      <a:ext cx="3240000" cy="3310811"/>
                    </a:xfrm>
                    <a:prstGeom prst="rect">
                      <a:avLst/>
                    </a:prstGeom>
                  </pic:spPr>
                </pic:pic>
              </a:graphicData>
            </a:graphic>
            <wp14:sizeRelH relativeFrom="margin">
              <wp14:pctWidth>0</wp14:pctWidth>
            </wp14:sizeRelH>
            <wp14:sizeRelV relativeFrom="margin">
              <wp14:pctHeight>0</wp14:pctHeight>
            </wp14:sizeRelV>
          </wp:anchor>
        </w:drawing>
      </w:r>
      <w:r w:rsidRPr="00D95A50">
        <w:rPr>
          <w:b/>
        </w:rPr>
        <w:t>Märke F20 Väganslutning med separat körfält</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
        <w:gridCol w:w="923"/>
        <w:gridCol w:w="923"/>
        <w:gridCol w:w="923"/>
        <w:gridCol w:w="923"/>
        <w:gridCol w:w="923"/>
      </w:tblGrid>
      <w:tr w:rsidR="00606931" w:rsidRPr="00D95A50" w14:paraId="337676C9" w14:textId="77777777" w:rsidTr="00D41958">
        <w:trPr>
          <w:trHeight w:val="270"/>
        </w:trPr>
        <w:tc>
          <w:tcPr>
            <w:tcW w:w="737" w:type="dxa"/>
            <w:gridSpan w:val="6"/>
            <w:tcBorders>
              <w:top w:val="nil"/>
              <w:left w:val="nil"/>
              <w:bottom w:val="single" w:sz="4" w:space="0" w:color="auto"/>
              <w:right w:val="nil"/>
            </w:tcBorders>
            <w:noWrap/>
            <w:vAlign w:val="bottom"/>
          </w:tcPr>
          <w:p w14:paraId="12572015" w14:textId="77777777" w:rsidR="00606931" w:rsidRPr="00D95A50" w:rsidRDefault="00606931" w:rsidP="00D41958">
            <w:pPr>
              <w:pStyle w:val="Stycke"/>
            </w:pPr>
          </w:p>
        </w:tc>
      </w:tr>
      <w:tr w:rsidR="00606931" w:rsidRPr="00D95A50" w14:paraId="405337C2" w14:textId="77777777" w:rsidTr="00D41958">
        <w:trPr>
          <w:trHeight w:val="270"/>
        </w:trPr>
        <w:tc>
          <w:tcPr>
            <w:tcW w:w="737" w:type="dxa"/>
            <w:gridSpan w:val="6"/>
            <w:tcBorders>
              <w:top w:val="single" w:sz="4" w:space="0" w:color="auto"/>
              <w:left w:val="single" w:sz="4" w:space="0" w:color="auto"/>
              <w:bottom w:val="single" w:sz="4" w:space="0" w:color="auto"/>
              <w:right w:val="single" w:sz="4" w:space="0" w:color="auto"/>
            </w:tcBorders>
            <w:noWrap/>
            <w:vAlign w:val="bottom"/>
          </w:tcPr>
          <w:p w14:paraId="62B7CD7E" w14:textId="77777777" w:rsidR="00606931" w:rsidRPr="00D95A50" w:rsidRDefault="00606931" w:rsidP="00D41958">
            <w:pPr>
              <w:pStyle w:val="Stycke"/>
            </w:pPr>
            <w:r w:rsidRPr="00D95A50">
              <w:t>Storlek och mått i meter för märke F20</w:t>
            </w:r>
          </w:p>
        </w:tc>
      </w:tr>
      <w:tr w:rsidR="00606931" w:rsidRPr="00D95A50" w14:paraId="1212500F" w14:textId="77777777" w:rsidTr="00D41958">
        <w:trPr>
          <w:trHeight w:val="540"/>
        </w:trPr>
        <w:tc>
          <w:tcPr>
            <w:tcW w:w="480" w:type="dxa"/>
            <w:tcBorders>
              <w:top w:val="single" w:sz="4" w:space="0" w:color="auto"/>
              <w:left w:val="single" w:sz="4" w:space="0" w:color="auto"/>
              <w:bottom w:val="single" w:sz="4" w:space="0" w:color="auto"/>
              <w:right w:val="single" w:sz="4" w:space="0" w:color="auto"/>
            </w:tcBorders>
            <w:vAlign w:val="bottom"/>
          </w:tcPr>
          <w:p w14:paraId="538EF746"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2EB1248D"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5CD4132E"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4EF0C35F"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0583F06D"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31AB4211" w14:textId="77777777" w:rsidR="00606931" w:rsidRPr="00D95A50" w:rsidRDefault="00606931" w:rsidP="00D41958">
            <w:pPr>
              <w:pStyle w:val="Stycke"/>
            </w:pPr>
            <w:r w:rsidRPr="00D95A50">
              <w:t>Mycket stor</w:t>
            </w:r>
          </w:p>
        </w:tc>
      </w:tr>
      <w:tr w:rsidR="00606931" w:rsidRPr="00D95A50" w14:paraId="3308691D"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639606AB"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0D8AC94E"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2059807E"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24A31C5F" w14:textId="77777777" w:rsidR="00606931" w:rsidRPr="00D95A50" w:rsidRDefault="00606931" w:rsidP="00D41958">
            <w:pPr>
              <w:pStyle w:val="Stycke"/>
              <w:rPr>
                <w:b/>
              </w:rPr>
            </w:pPr>
            <w:r w:rsidRPr="00D95A50">
              <w:rPr>
                <w:b/>
              </w:rPr>
              <w:t>1,20</w:t>
            </w:r>
          </w:p>
        </w:tc>
        <w:tc>
          <w:tcPr>
            <w:tcW w:w="737" w:type="dxa"/>
            <w:tcBorders>
              <w:top w:val="single" w:sz="4" w:space="0" w:color="auto"/>
              <w:left w:val="single" w:sz="4" w:space="0" w:color="auto"/>
              <w:bottom w:val="single" w:sz="4" w:space="0" w:color="auto"/>
              <w:right w:val="single" w:sz="4" w:space="0" w:color="auto"/>
            </w:tcBorders>
            <w:noWrap/>
            <w:vAlign w:val="bottom"/>
          </w:tcPr>
          <w:p w14:paraId="20841DA3" w14:textId="77777777" w:rsidR="00606931" w:rsidRPr="00D95A50" w:rsidRDefault="00606931" w:rsidP="00D41958">
            <w:pPr>
              <w:pStyle w:val="Stycke"/>
              <w:rPr>
                <w:b/>
              </w:rPr>
            </w:pPr>
            <w:r w:rsidRPr="00D95A50">
              <w:rPr>
                <w:b/>
              </w:rPr>
              <w:t>≥ 1,60</w:t>
            </w:r>
          </w:p>
        </w:tc>
        <w:tc>
          <w:tcPr>
            <w:tcW w:w="737" w:type="dxa"/>
            <w:tcBorders>
              <w:top w:val="single" w:sz="4" w:space="0" w:color="auto"/>
              <w:left w:val="single" w:sz="4" w:space="0" w:color="auto"/>
              <w:bottom w:val="single" w:sz="4" w:space="0" w:color="auto"/>
              <w:right w:val="single" w:sz="4" w:space="0" w:color="auto"/>
            </w:tcBorders>
            <w:noWrap/>
            <w:vAlign w:val="bottom"/>
          </w:tcPr>
          <w:p w14:paraId="0771C7BE" w14:textId="77777777" w:rsidR="00606931" w:rsidRPr="00D95A50" w:rsidRDefault="00606931" w:rsidP="00D41958">
            <w:pPr>
              <w:pStyle w:val="Stycke"/>
            </w:pPr>
          </w:p>
        </w:tc>
      </w:tr>
      <w:tr w:rsidR="00606931" w:rsidRPr="00D95A50" w14:paraId="09073390"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64B55400"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1B64755E"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77F76A2A" w14:textId="77777777" w:rsidR="00606931" w:rsidRPr="00D95A50" w:rsidRDefault="00606931" w:rsidP="00D41958">
            <w:pPr>
              <w:pStyle w:val="Stycke"/>
              <w:rPr>
                <w:b/>
              </w:rPr>
            </w:pPr>
            <w:r w:rsidRPr="00D95A50">
              <w:rPr>
                <w:b/>
              </w:rPr>
              <w:t>0,86</w:t>
            </w:r>
          </w:p>
        </w:tc>
        <w:tc>
          <w:tcPr>
            <w:tcW w:w="737" w:type="dxa"/>
            <w:tcBorders>
              <w:top w:val="single" w:sz="4" w:space="0" w:color="auto"/>
              <w:left w:val="single" w:sz="4" w:space="0" w:color="auto"/>
              <w:bottom w:val="single" w:sz="4" w:space="0" w:color="auto"/>
              <w:right w:val="single" w:sz="4" w:space="0" w:color="auto"/>
            </w:tcBorders>
            <w:noWrap/>
            <w:vAlign w:val="bottom"/>
          </w:tcPr>
          <w:p w14:paraId="69B0D759" w14:textId="77777777" w:rsidR="00606931" w:rsidRPr="00D95A50" w:rsidRDefault="00606931" w:rsidP="00D41958">
            <w:pPr>
              <w:pStyle w:val="Stycke"/>
              <w:rPr>
                <w:b/>
              </w:rPr>
            </w:pPr>
            <w:r w:rsidRPr="00D95A50">
              <w:rPr>
                <w:b/>
              </w:rPr>
              <w:t>1,30</w:t>
            </w:r>
          </w:p>
        </w:tc>
        <w:tc>
          <w:tcPr>
            <w:tcW w:w="737" w:type="dxa"/>
            <w:tcBorders>
              <w:top w:val="single" w:sz="4" w:space="0" w:color="auto"/>
              <w:left w:val="single" w:sz="4" w:space="0" w:color="auto"/>
              <w:bottom w:val="single" w:sz="4" w:space="0" w:color="auto"/>
              <w:right w:val="single" w:sz="4" w:space="0" w:color="auto"/>
            </w:tcBorders>
            <w:noWrap/>
            <w:vAlign w:val="bottom"/>
          </w:tcPr>
          <w:p w14:paraId="4042688B" w14:textId="77777777" w:rsidR="00606931" w:rsidRPr="00D95A50" w:rsidRDefault="00606931" w:rsidP="00D41958">
            <w:pPr>
              <w:pStyle w:val="Stycke"/>
              <w:rPr>
                <w:b/>
              </w:rPr>
            </w:pPr>
            <w:r w:rsidRPr="00D95A50">
              <w:rPr>
                <w:b/>
              </w:rPr>
              <w:t>≥ 1,73</w:t>
            </w:r>
          </w:p>
        </w:tc>
        <w:tc>
          <w:tcPr>
            <w:tcW w:w="737" w:type="dxa"/>
            <w:tcBorders>
              <w:top w:val="single" w:sz="4" w:space="0" w:color="auto"/>
              <w:left w:val="single" w:sz="4" w:space="0" w:color="auto"/>
              <w:bottom w:val="single" w:sz="4" w:space="0" w:color="auto"/>
              <w:right w:val="single" w:sz="4" w:space="0" w:color="auto"/>
            </w:tcBorders>
            <w:noWrap/>
            <w:vAlign w:val="bottom"/>
          </w:tcPr>
          <w:p w14:paraId="4EB175F6" w14:textId="77777777" w:rsidR="00606931" w:rsidRPr="00D95A50" w:rsidRDefault="00606931" w:rsidP="00D41958">
            <w:pPr>
              <w:pStyle w:val="Stycke"/>
            </w:pPr>
          </w:p>
        </w:tc>
      </w:tr>
      <w:tr w:rsidR="00606931" w:rsidRPr="00D95A50" w14:paraId="42351AE4"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7451E2F1" w14:textId="77777777" w:rsidR="00606931" w:rsidRPr="00D95A50" w:rsidRDefault="00606931" w:rsidP="00D41958">
            <w:pPr>
              <w:pStyle w:val="Stycke"/>
            </w:pPr>
            <w:r w:rsidRPr="00D95A50">
              <w:t>S3</w:t>
            </w:r>
          </w:p>
        </w:tc>
        <w:tc>
          <w:tcPr>
            <w:tcW w:w="737" w:type="dxa"/>
            <w:tcBorders>
              <w:top w:val="single" w:sz="4" w:space="0" w:color="auto"/>
              <w:left w:val="single" w:sz="4" w:space="0" w:color="auto"/>
              <w:bottom w:val="single" w:sz="4" w:space="0" w:color="auto"/>
              <w:right w:val="single" w:sz="4" w:space="0" w:color="auto"/>
            </w:tcBorders>
            <w:vAlign w:val="bottom"/>
          </w:tcPr>
          <w:p w14:paraId="047C2A45"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2A6E5024"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65053BF5" w14:textId="77777777" w:rsidR="00606931" w:rsidRPr="00D95A50" w:rsidRDefault="00606931" w:rsidP="00D41958">
            <w:pPr>
              <w:pStyle w:val="Stycke"/>
              <w:rPr>
                <w:b/>
              </w:rPr>
            </w:pPr>
            <w:r w:rsidRPr="00D95A50">
              <w:rPr>
                <w:b/>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14DA1FC4" w14:textId="77777777" w:rsidR="00606931" w:rsidRPr="00D95A50" w:rsidRDefault="00606931" w:rsidP="00D41958">
            <w:pPr>
              <w:pStyle w:val="Stycke"/>
              <w:rPr>
                <w:b/>
              </w:rPr>
            </w:pPr>
            <w:r w:rsidRPr="00D95A50">
              <w:rPr>
                <w:b/>
              </w:rPr>
              <w:t>≥ 1,20</w:t>
            </w:r>
          </w:p>
        </w:tc>
        <w:tc>
          <w:tcPr>
            <w:tcW w:w="737" w:type="dxa"/>
            <w:tcBorders>
              <w:top w:val="single" w:sz="4" w:space="0" w:color="auto"/>
              <w:left w:val="single" w:sz="4" w:space="0" w:color="auto"/>
              <w:bottom w:val="single" w:sz="4" w:space="0" w:color="auto"/>
              <w:right w:val="single" w:sz="4" w:space="0" w:color="auto"/>
            </w:tcBorders>
            <w:noWrap/>
            <w:vAlign w:val="bottom"/>
          </w:tcPr>
          <w:p w14:paraId="0F015C0D" w14:textId="77777777" w:rsidR="00606931" w:rsidRPr="00D95A50" w:rsidRDefault="00606931" w:rsidP="00D41958">
            <w:pPr>
              <w:pStyle w:val="Stycke"/>
            </w:pPr>
          </w:p>
        </w:tc>
      </w:tr>
      <w:tr w:rsidR="00606931" w:rsidRPr="00D95A50" w14:paraId="5EC92D8F"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0A557133" w14:textId="77777777" w:rsidR="00606931" w:rsidRPr="00D95A50" w:rsidRDefault="00606931" w:rsidP="00D41958">
            <w:pPr>
              <w:pStyle w:val="Stycke"/>
            </w:pPr>
            <w:r w:rsidRPr="00D95A50">
              <w:t>S4</w:t>
            </w:r>
          </w:p>
        </w:tc>
        <w:tc>
          <w:tcPr>
            <w:tcW w:w="737" w:type="dxa"/>
            <w:tcBorders>
              <w:top w:val="single" w:sz="4" w:space="0" w:color="auto"/>
              <w:left w:val="single" w:sz="4" w:space="0" w:color="auto"/>
              <w:bottom w:val="single" w:sz="4" w:space="0" w:color="auto"/>
              <w:right w:val="single" w:sz="4" w:space="0" w:color="auto"/>
            </w:tcBorders>
            <w:vAlign w:val="bottom"/>
          </w:tcPr>
          <w:p w14:paraId="0AE4793D"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7A0BC61D" w14:textId="77777777" w:rsidR="00606931" w:rsidRPr="00D95A50" w:rsidRDefault="00606931" w:rsidP="00D41958">
            <w:pPr>
              <w:pStyle w:val="Stycke"/>
              <w:rPr>
                <w:b/>
              </w:rPr>
            </w:pPr>
            <w:r w:rsidRPr="00D95A50">
              <w:rPr>
                <w:b/>
              </w:rPr>
              <w:t>0,73</w:t>
            </w:r>
          </w:p>
        </w:tc>
        <w:tc>
          <w:tcPr>
            <w:tcW w:w="737" w:type="dxa"/>
            <w:tcBorders>
              <w:top w:val="single" w:sz="4" w:space="0" w:color="auto"/>
              <w:left w:val="single" w:sz="4" w:space="0" w:color="auto"/>
              <w:bottom w:val="single" w:sz="4" w:space="0" w:color="auto"/>
              <w:right w:val="single" w:sz="4" w:space="0" w:color="auto"/>
            </w:tcBorders>
            <w:noWrap/>
            <w:vAlign w:val="bottom"/>
          </w:tcPr>
          <w:p w14:paraId="30BC4624" w14:textId="77777777" w:rsidR="00606931" w:rsidRPr="00D95A50" w:rsidRDefault="00606931" w:rsidP="00D41958">
            <w:pPr>
              <w:pStyle w:val="Stycke"/>
              <w:rPr>
                <w:b/>
              </w:rPr>
            </w:pPr>
            <w:r w:rsidRPr="00D95A50">
              <w:rPr>
                <w:b/>
              </w:rPr>
              <w:t>1,10</w:t>
            </w:r>
          </w:p>
        </w:tc>
        <w:tc>
          <w:tcPr>
            <w:tcW w:w="737" w:type="dxa"/>
            <w:tcBorders>
              <w:top w:val="single" w:sz="4" w:space="0" w:color="auto"/>
              <w:left w:val="single" w:sz="4" w:space="0" w:color="auto"/>
              <w:bottom w:val="single" w:sz="4" w:space="0" w:color="auto"/>
              <w:right w:val="single" w:sz="4" w:space="0" w:color="auto"/>
            </w:tcBorders>
            <w:noWrap/>
            <w:vAlign w:val="bottom"/>
          </w:tcPr>
          <w:p w14:paraId="41DB9371" w14:textId="77777777" w:rsidR="00606931" w:rsidRPr="00D95A50" w:rsidRDefault="00606931" w:rsidP="00D41958">
            <w:pPr>
              <w:pStyle w:val="Stycke"/>
              <w:rPr>
                <w:b/>
              </w:rPr>
            </w:pPr>
            <w:r w:rsidRPr="00D95A50">
              <w:rPr>
                <w:b/>
              </w:rPr>
              <w:t>≥ 1,46</w:t>
            </w:r>
          </w:p>
        </w:tc>
        <w:tc>
          <w:tcPr>
            <w:tcW w:w="737" w:type="dxa"/>
            <w:tcBorders>
              <w:top w:val="single" w:sz="4" w:space="0" w:color="auto"/>
              <w:left w:val="single" w:sz="4" w:space="0" w:color="auto"/>
              <w:bottom w:val="single" w:sz="4" w:space="0" w:color="auto"/>
              <w:right w:val="single" w:sz="4" w:space="0" w:color="auto"/>
            </w:tcBorders>
            <w:noWrap/>
            <w:vAlign w:val="bottom"/>
          </w:tcPr>
          <w:p w14:paraId="1FB43104" w14:textId="77777777" w:rsidR="00606931" w:rsidRPr="00D95A50" w:rsidRDefault="00606931" w:rsidP="00D41958">
            <w:pPr>
              <w:pStyle w:val="Stycke"/>
            </w:pPr>
          </w:p>
        </w:tc>
      </w:tr>
      <w:tr w:rsidR="00606931" w:rsidRPr="00D95A50" w14:paraId="167AB9DC"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66E5AF3F" w14:textId="77777777" w:rsidR="00606931" w:rsidRPr="00D95A50" w:rsidRDefault="00606931" w:rsidP="00D41958">
            <w:pPr>
              <w:pStyle w:val="Stycke"/>
            </w:pPr>
            <w:r w:rsidRPr="00D95A50">
              <w:t>S5</w:t>
            </w:r>
          </w:p>
        </w:tc>
        <w:tc>
          <w:tcPr>
            <w:tcW w:w="737" w:type="dxa"/>
            <w:tcBorders>
              <w:top w:val="single" w:sz="4" w:space="0" w:color="auto"/>
              <w:left w:val="single" w:sz="4" w:space="0" w:color="auto"/>
              <w:bottom w:val="single" w:sz="4" w:space="0" w:color="auto"/>
              <w:right w:val="single" w:sz="4" w:space="0" w:color="auto"/>
            </w:tcBorders>
            <w:vAlign w:val="bottom"/>
          </w:tcPr>
          <w:p w14:paraId="1480FE19"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33A0C260" w14:textId="77777777" w:rsidR="00606931" w:rsidRPr="00D95A50" w:rsidRDefault="00606931" w:rsidP="00D41958">
            <w:pPr>
              <w:pStyle w:val="Stycke"/>
              <w:rPr>
                <w:b/>
              </w:rPr>
            </w:pPr>
            <w:r w:rsidRPr="00D95A50">
              <w:rPr>
                <w:b/>
              </w:rPr>
              <w:t>0,92</w:t>
            </w:r>
          </w:p>
        </w:tc>
        <w:tc>
          <w:tcPr>
            <w:tcW w:w="737" w:type="dxa"/>
            <w:tcBorders>
              <w:top w:val="single" w:sz="4" w:space="0" w:color="auto"/>
              <w:left w:val="single" w:sz="4" w:space="0" w:color="auto"/>
              <w:bottom w:val="single" w:sz="4" w:space="0" w:color="auto"/>
              <w:right w:val="single" w:sz="4" w:space="0" w:color="auto"/>
            </w:tcBorders>
            <w:noWrap/>
            <w:vAlign w:val="bottom"/>
          </w:tcPr>
          <w:p w14:paraId="394DA6AE" w14:textId="77777777" w:rsidR="00606931" w:rsidRPr="00D95A50" w:rsidRDefault="00606931" w:rsidP="00D41958">
            <w:pPr>
              <w:pStyle w:val="Stycke"/>
              <w:rPr>
                <w:b/>
              </w:rPr>
            </w:pPr>
            <w:r w:rsidRPr="00D95A50">
              <w:rPr>
                <w:b/>
              </w:rPr>
              <w:t>1,375</w:t>
            </w:r>
          </w:p>
        </w:tc>
        <w:tc>
          <w:tcPr>
            <w:tcW w:w="737" w:type="dxa"/>
            <w:tcBorders>
              <w:top w:val="single" w:sz="4" w:space="0" w:color="auto"/>
              <w:left w:val="single" w:sz="4" w:space="0" w:color="auto"/>
              <w:bottom w:val="single" w:sz="4" w:space="0" w:color="auto"/>
              <w:right w:val="single" w:sz="4" w:space="0" w:color="auto"/>
            </w:tcBorders>
            <w:noWrap/>
            <w:vAlign w:val="bottom"/>
          </w:tcPr>
          <w:p w14:paraId="730037D3" w14:textId="77777777" w:rsidR="00606931" w:rsidRPr="00D95A50" w:rsidRDefault="00606931" w:rsidP="00D41958">
            <w:pPr>
              <w:pStyle w:val="Stycke"/>
              <w:rPr>
                <w:b/>
              </w:rPr>
            </w:pPr>
            <w:r w:rsidRPr="00D95A50">
              <w:rPr>
                <w:b/>
              </w:rPr>
              <w:t>≥ 1,83</w:t>
            </w:r>
          </w:p>
        </w:tc>
        <w:tc>
          <w:tcPr>
            <w:tcW w:w="737" w:type="dxa"/>
            <w:tcBorders>
              <w:top w:val="single" w:sz="4" w:space="0" w:color="auto"/>
              <w:left w:val="single" w:sz="4" w:space="0" w:color="auto"/>
              <w:bottom w:val="single" w:sz="4" w:space="0" w:color="auto"/>
              <w:right w:val="single" w:sz="4" w:space="0" w:color="auto"/>
            </w:tcBorders>
            <w:noWrap/>
            <w:vAlign w:val="bottom"/>
          </w:tcPr>
          <w:p w14:paraId="6A6A98F4" w14:textId="77777777" w:rsidR="00606931" w:rsidRPr="00D95A50" w:rsidRDefault="00606931" w:rsidP="00D41958">
            <w:pPr>
              <w:pStyle w:val="Stycke"/>
            </w:pPr>
          </w:p>
        </w:tc>
      </w:tr>
      <w:tr w:rsidR="00606931" w:rsidRPr="00D95A50" w14:paraId="7C61EDBE" w14:textId="77777777" w:rsidTr="00D41958">
        <w:trPr>
          <w:trHeight w:val="270"/>
        </w:trPr>
        <w:tc>
          <w:tcPr>
            <w:tcW w:w="480" w:type="dxa"/>
            <w:tcBorders>
              <w:top w:val="single" w:sz="4" w:space="0" w:color="auto"/>
              <w:left w:val="single" w:sz="4" w:space="0" w:color="auto"/>
              <w:bottom w:val="single" w:sz="4" w:space="0" w:color="auto"/>
              <w:right w:val="single" w:sz="4" w:space="0" w:color="auto"/>
            </w:tcBorders>
            <w:vAlign w:val="bottom"/>
          </w:tcPr>
          <w:p w14:paraId="7D38F201" w14:textId="77777777" w:rsidR="00606931" w:rsidRPr="00D95A50" w:rsidRDefault="00606931" w:rsidP="00D41958">
            <w:pPr>
              <w:pStyle w:val="Stycke"/>
            </w:pPr>
            <w:r w:rsidRPr="00D95A50">
              <w:t>S6</w:t>
            </w:r>
          </w:p>
        </w:tc>
        <w:tc>
          <w:tcPr>
            <w:tcW w:w="737" w:type="dxa"/>
            <w:tcBorders>
              <w:top w:val="single" w:sz="4" w:space="0" w:color="auto"/>
              <w:left w:val="single" w:sz="4" w:space="0" w:color="auto"/>
              <w:bottom w:val="single" w:sz="4" w:space="0" w:color="auto"/>
              <w:right w:val="single" w:sz="4" w:space="0" w:color="auto"/>
            </w:tcBorders>
            <w:vAlign w:val="bottom"/>
          </w:tcPr>
          <w:p w14:paraId="0CA8FC57"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49E53F57" w14:textId="77777777" w:rsidR="00606931" w:rsidRPr="00D95A50" w:rsidRDefault="00606931" w:rsidP="00D41958">
            <w:pPr>
              <w:pStyle w:val="Stycke"/>
              <w:rPr>
                <w:b/>
              </w:rPr>
            </w:pPr>
            <w:r w:rsidRPr="00D95A50">
              <w:rPr>
                <w:b/>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7ABBCD1C" w14:textId="77777777" w:rsidR="00606931" w:rsidRPr="00D95A50" w:rsidRDefault="00606931" w:rsidP="00D41958">
            <w:pPr>
              <w:pStyle w:val="Stycke"/>
              <w:rPr>
                <w:b/>
              </w:rPr>
            </w:pPr>
            <w:r w:rsidRPr="00D95A50">
              <w:rPr>
                <w:b/>
              </w:rPr>
              <w:t>1,35</w:t>
            </w:r>
          </w:p>
        </w:tc>
        <w:tc>
          <w:tcPr>
            <w:tcW w:w="737" w:type="dxa"/>
            <w:tcBorders>
              <w:top w:val="single" w:sz="4" w:space="0" w:color="auto"/>
              <w:left w:val="single" w:sz="4" w:space="0" w:color="auto"/>
              <w:bottom w:val="single" w:sz="4" w:space="0" w:color="auto"/>
              <w:right w:val="single" w:sz="4" w:space="0" w:color="auto"/>
            </w:tcBorders>
            <w:noWrap/>
            <w:vAlign w:val="bottom"/>
          </w:tcPr>
          <w:p w14:paraId="11B8A994" w14:textId="77777777" w:rsidR="00606931" w:rsidRPr="00D95A50" w:rsidRDefault="00606931" w:rsidP="00D41958">
            <w:pPr>
              <w:pStyle w:val="Stycke"/>
              <w:rPr>
                <w:b/>
              </w:rPr>
            </w:pPr>
            <w:r w:rsidRPr="00D95A50">
              <w:rPr>
                <w:b/>
              </w:rPr>
              <w:t>≥ 2,33</w:t>
            </w:r>
          </w:p>
        </w:tc>
        <w:tc>
          <w:tcPr>
            <w:tcW w:w="737" w:type="dxa"/>
            <w:tcBorders>
              <w:top w:val="single" w:sz="4" w:space="0" w:color="auto"/>
              <w:left w:val="single" w:sz="4" w:space="0" w:color="auto"/>
              <w:bottom w:val="single" w:sz="4" w:space="0" w:color="auto"/>
              <w:right w:val="single" w:sz="4" w:space="0" w:color="auto"/>
            </w:tcBorders>
            <w:noWrap/>
            <w:vAlign w:val="bottom"/>
          </w:tcPr>
          <w:p w14:paraId="744E56B9" w14:textId="77777777" w:rsidR="00606931" w:rsidRPr="00D95A50" w:rsidRDefault="00606931" w:rsidP="00D41958">
            <w:pPr>
              <w:pStyle w:val="Stycke"/>
            </w:pPr>
          </w:p>
        </w:tc>
      </w:tr>
    </w:tbl>
    <w:p w14:paraId="53EA79A6" w14:textId="77777777" w:rsidR="00606931" w:rsidRPr="00D95A50" w:rsidRDefault="00606931" w:rsidP="00606931">
      <w:pPr>
        <w:pStyle w:val="Stycke"/>
      </w:pPr>
    </w:p>
    <w:p w14:paraId="6549B73C"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5D236538" w14:textId="77777777" w:rsidTr="00D41958">
        <w:tc>
          <w:tcPr>
            <w:tcW w:w="4166" w:type="pct"/>
            <w:tcBorders>
              <w:bottom w:val="single" w:sz="4" w:space="0" w:color="auto"/>
            </w:tcBorders>
          </w:tcPr>
          <w:p w14:paraId="58076225"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2E4D0E1E" w14:textId="77777777" w:rsidR="00606931" w:rsidRPr="00D95A50" w:rsidRDefault="00606931" w:rsidP="00D41958">
            <w:pPr>
              <w:pStyle w:val="Stycke"/>
            </w:pPr>
            <w:r w:rsidRPr="00D95A50">
              <w:rPr>
                <w:b/>
              </w:rPr>
              <w:t>Storlek</w:t>
            </w:r>
          </w:p>
        </w:tc>
      </w:tr>
      <w:tr w:rsidR="00606931" w:rsidRPr="00D95A50" w14:paraId="554D438A" w14:textId="77777777" w:rsidTr="00D41958">
        <w:tc>
          <w:tcPr>
            <w:tcW w:w="4166" w:type="pct"/>
          </w:tcPr>
          <w:p w14:paraId="31EF0AC2" w14:textId="77777777" w:rsidR="00606931" w:rsidRPr="00D95A50" w:rsidRDefault="00606931" w:rsidP="00D41958">
            <w:pPr>
              <w:pStyle w:val="Stycke"/>
            </w:pPr>
            <w:r w:rsidRPr="00D95A50">
              <w:t xml:space="preserve">1. Motorväg </w:t>
            </w:r>
          </w:p>
        </w:tc>
        <w:tc>
          <w:tcPr>
            <w:tcW w:w="834" w:type="pct"/>
          </w:tcPr>
          <w:p w14:paraId="3A7C8028" w14:textId="77777777" w:rsidR="00606931" w:rsidRPr="00D95A50" w:rsidRDefault="00606931" w:rsidP="00D41958">
            <w:pPr>
              <w:pStyle w:val="Stycke"/>
            </w:pPr>
            <w:r w:rsidRPr="00D95A50">
              <w:t>Stor</w:t>
            </w:r>
          </w:p>
        </w:tc>
      </w:tr>
      <w:tr w:rsidR="00606931" w:rsidRPr="00D95A50" w14:paraId="23281517" w14:textId="77777777" w:rsidTr="00D41958">
        <w:tc>
          <w:tcPr>
            <w:tcW w:w="4166" w:type="pct"/>
          </w:tcPr>
          <w:p w14:paraId="1024EA24" w14:textId="77777777" w:rsidR="00606931" w:rsidRPr="00D95A50" w:rsidRDefault="00606931" w:rsidP="00D41958">
            <w:pPr>
              <w:pStyle w:val="Stycke"/>
            </w:pPr>
            <w:r w:rsidRPr="00D95A50">
              <w:t>2. Motorväg i trång vägmiljö samt motortrafikled</w:t>
            </w:r>
          </w:p>
        </w:tc>
        <w:tc>
          <w:tcPr>
            <w:tcW w:w="834" w:type="pct"/>
          </w:tcPr>
          <w:p w14:paraId="733714DB" w14:textId="77777777" w:rsidR="00606931" w:rsidRPr="00D95A50" w:rsidRDefault="00606931" w:rsidP="00D41958">
            <w:pPr>
              <w:pStyle w:val="Stycke"/>
            </w:pPr>
            <w:r w:rsidRPr="00D95A50">
              <w:t>Normal</w:t>
            </w:r>
          </w:p>
        </w:tc>
      </w:tr>
      <w:tr w:rsidR="00606931" w:rsidRPr="00D95A50" w14:paraId="298D025E" w14:textId="77777777" w:rsidTr="00D41958">
        <w:tc>
          <w:tcPr>
            <w:tcW w:w="4166" w:type="pct"/>
          </w:tcPr>
          <w:p w14:paraId="53BDCCD3" w14:textId="77777777" w:rsidR="00606931" w:rsidRPr="00D95A50" w:rsidRDefault="00606931" w:rsidP="00D41958">
            <w:pPr>
              <w:pStyle w:val="Stycke"/>
            </w:pPr>
            <w:r w:rsidRPr="00D95A50">
              <w:t>3. Väg som inte är motorväg eller motortrafikled</w:t>
            </w:r>
          </w:p>
        </w:tc>
        <w:tc>
          <w:tcPr>
            <w:tcW w:w="834" w:type="pct"/>
          </w:tcPr>
          <w:p w14:paraId="3367A0B5" w14:textId="77777777" w:rsidR="00606931" w:rsidRPr="00D95A50" w:rsidRDefault="00606931" w:rsidP="00D41958">
            <w:pPr>
              <w:pStyle w:val="Stycke"/>
            </w:pPr>
            <w:r w:rsidRPr="00D95A50">
              <w:t>Normal</w:t>
            </w:r>
          </w:p>
        </w:tc>
      </w:tr>
      <w:tr w:rsidR="00606931" w:rsidRPr="00D95A50" w14:paraId="1BCC5CB7" w14:textId="77777777" w:rsidTr="00D41958">
        <w:tc>
          <w:tcPr>
            <w:tcW w:w="4166" w:type="pct"/>
          </w:tcPr>
          <w:p w14:paraId="21A095FC" w14:textId="77777777" w:rsidR="00606931" w:rsidRPr="00D95A50" w:rsidRDefault="00606931" w:rsidP="00D41958">
            <w:pPr>
              <w:pStyle w:val="Stycke"/>
            </w:pPr>
            <w:r w:rsidRPr="00D95A50">
              <w:t>4. Väg enligt 3 där den högsta tillåtna hastigheten är 70 kilometer i timmen eller lägre</w:t>
            </w:r>
          </w:p>
        </w:tc>
        <w:tc>
          <w:tcPr>
            <w:tcW w:w="834" w:type="pct"/>
          </w:tcPr>
          <w:p w14:paraId="28A6A31D" w14:textId="77777777" w:rsidR="00606931" w:rsidRPr="00D95A50" w:rsidRDefault="00606931" w:rsidP="00D41958">
            <w:pPr>
              <w:pStyle w:val="Stycke"/>
            </w:pPr>
            <w:r w:rsidRPr="00D95A50">
              <w:t>Liten</w:t>
            </w:r>
          </w:p>
        </w:tc>
      </w:tr>
    </w:tbl>
    <w:p w14:paraId="0A0D8F68" w14:textId="77777777" w:rsidR="00606931" w:rsidRPr="00D95A50" w:rsidRDefault="00606931" w:rsidP="00606931">
      <w:pPr>
        <w:pStyle w:val="Stycke"/>
        <w:rPr>
          <w:b/>
        </w:rPr>
      </w:pPr>
    </w:p>
    <w:p w14:paraId="454341BA" w14:textId="77777777" w:rsidR="00606931" w:rsidRPr="00D95A50" w:rsidRDefault="00606931" w:rsidP="00606931">
      <w:pPr>
        <w:rPr>
          <w:b/>
          <w:sz w:val="19"/>
        </w:rPr>
      </w:pPr>
      <w:r w:rsidRPr="00D95A50">
        <w:rPr>
          <w:b/>
        </w:rPr>
        <w:br w:type="page"/>
      </w:r>
    </w:p>
    <w:p w14:paraId="403D5835" w14:textId="77777777" w:rsidR="00606931" w:rsidRPr="00D95A50" w:rsidRDefault="00606931" w:rsidP="00606931">
      <w:pPr>
        <w:pStyle w:val="Stycke"/>
      </w:pPr>
      <w:r w:rsidRPr="00D95A50">
        <w:rPr>
          <w:b/>
        </w:rPr>
        <w:lastRenderedPageBreak/>
        <w:t>Märke F21 Körfältsindelning före korsning</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6AB9D7B0" w14:textId="77777777" w:rsidTr="00D41958">
        <w:trPr>
          <w:trHeight w:val="270"/>
        </w:trPr>
        <w:tc>
          <w:tcPr>
            <w:tcW w:w="737" w:type="dxa"/>
            <w:gridSpan w:val="7"/>
            <w:tcBorders>
              <w:top w:val="nil"/>
              <w:left w:val="nil"/>
              <w:bottom w:val="single" w:sz="4" w:space="0" w:color="auto"/>
              <w:right w:val="nil"/>
            </w:tcBorders>
            <w:noWrap/>
          </w:tcPr>
          <w:p w14:paraId="0C6DC8B7" w14:textId="77777777" w:rsidR="00606931" w:rsidRPr="00D95A50" w:rsidRDefault="00606931" w:rsidP="00D41958">
            <w:pPr>
              <w:pStyle w:val="Styckemedindrag"/>
              <w:jc w:val="left"/>
            </w:pPr>
            <w:r w:rsidRPr="00D95A50">
              <w:rPr>
                <w:noProof/>
              </w:rPr>
              <w:drawing>
                <wp:anchor distT="0" distB="0" distL="114300" distR="114300" simplePos="0" relativeHeight="251648000" behindDoc="0" locked="0" layoutInCell="1" allowOverlap="1" wp14:anchorId="716B60DC" wp14:editId="3F6FDAF9">
                  <wp:simplePos x="0" y="0"/>
                  <wp:positionH relativeFrom="column">
                    <wp:posOffset>-43815</wp:posOffset>
                  </wp:positionH>
                  <wp:positionV relativeFrom="paragraph">
                    <wp:posOffset>81280</wp:posOffset>
                  </wp:positionV>
                  <wp:extent cx="1799590" cy="1746885"/>
                  <wp:effectExtent l="0" t="0" r="0" b="5715"/>
                  <wp:wrapTopAndBottom/>
                  <wp:docPr id="52" name="Bild 52" descr="G:\Väg- och järnvägsavdelningen\Teknik &amp; Trafik\Sektion vägtrafik\24. Områden\Vägmärkesförordningen\Föreskrifter\Vägmärken 305-272\Figurer\F21 kom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Väg- och järnvägsavdelningen\Teknik &amp; Trafik\Sektion vägtrafik\24. Områden\Vägmärkesförordningen\Föreskrifter\Vägmärken 305-272\Figurer\F21 komtur.jpg"/>
                          <pic:cNvPicPr>
                            <a:picLocks noChangeAspect="1" noChangeArrowheads="1"/>
                          </pic:cNvPicPr>
                        </pic:nvPicPr>
                        <pic:blipFill>
                          <a:blip r:embed="rId92" cstate="print">
                            <a:extLst>
                              <a:ext uri="{BEBA8EAE-BF5A-486C-A8C5-ECC9F3942E4B}">
                                <a14:imgProps xmlns:a14="http://schemas.microsoft.com/office/drawing/2010/main">
                                  <a14:imgLayer r:embed="rId9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9590" cy="1746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606931" w:rsidRPr="00D95A50" w14:paraId="38E04A47"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76947884" w14:textId="77777777" w:rsidR="00606931" w:rsidRPr="00D95A50" w:rsidRDefault="00606931" w:rsidP="00D41958">
            <w:pPr>
              <w:pStyle w:val="Stycke"/>
            </w:pPr>
            <w:r w:rsidRPr="00D95A50">
              <w:t>Storlek och mått i meter för märke F21</w:t>
            </w:r>
          </w:p>
        </w:tc>
      </w:tr>
      <w:tr w:rsidR="00606931" w:rsidRPr="00D95A50" w14:paraId="4B4A8D8A"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0F8E560B"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6287AC13"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09E14B11"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23098FD0"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40DEE0B9"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416001F5"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1B37EB4C" w14:textId="77777777" w:rsidR="00606931" w:rsidRPr="00D95A50" w:rsidRDefault="00606931" w:rsidP="00D41958">
            <w:pPr>
              <w:pStyle w:val="Stycke"/>
            </w:pPr>
            <w:r w:rsidRPr="00D95A50">
              <w:t> </w:t>
            </w:r>
          </w:p>
        </w:tc>
      </w:tr>
      <w:tr w:rsidR="00606931" w:rsidRPr="00D95A50" w14:paraId="1CBC8EFC"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0624B330"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48FAF9ED"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5F52C97E"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0608E329" w14:textId="77777777" w:rsidR="00606931" w:rsidRPr="00D95A50" w:rsidRDefault="00606931" w:rsidP="00D41958">
            <w:pPr>
              <w:pStyle w:val="Stycke"/>
              <w:rPr>
                <w:b/>
              </w:rPr>
            </w:pPr>
            <w:r w:rsidRPr="00D95A50">
              <w:rPr>
                <w:b/>
              </w:rPr>
              <w:t>1,20</w:t>
            </w:r>
          </w:p>
        </w:tc>
        <w:tc>
          <w:tcPr>
            <w:tcW w:w="737" w:type="dxa"/>
            <w:tcBorders>
              <w:top w:val="single" w:sz="4" w:space="0" w:color="auto"/>
              <w:left w:val="single" w:sz="4" w:space="0" w:color="auto"/>
              <w:bottom w:val="single" w:sz="4" w:space="0" w:color="auto"/>
              <w:right w:val="single" w:sz="4" w:space="0" w:color="auto"/>
            </w:tcBorders>
            <w:noWrap/>
            <w:vAlign w:val="bottom"/>
          </w:tcPr>
          <w:p w14:paraId="1DFF3D17" w14:textId="77777777" w:rsidR="00606931" w:rsidRPr="00D95A50" w:rsidRDefault="00606931" w:rsidP="00D41958">
            <w:pPr>
              <w:pStyle w:val="Stycke"/>
              <w:rPr>
                <w:b/>
              </w:rPr>
            </w:pPr>
            <w:r w:rsidRPr="00D95A50">
              <w:rPr>
                <w:b/>
              </w:rPr>
              <w:t>≥ 1,60</w:t>
            </w:r>
          </w:p>
        </w:tc>
        <w:tc>
          <w:tcPr>
            <w:tcW w:w="737" w:type="dxa"/>
            <w:tcBorders>
              <w:top w:val="single" w:sz="4" w:space="0" w:color="auto"/>
              <w:left w:val="single" w:sz="4" w:space="0" w:color="auto"/>
              <w:bottom w:val="single" w:sz="4" w:space="0" w:color="auto"/>
              <w:right w:val="single" w:sz="4" w:space="0" w:color="auto"/>
            </w:tcBorders>
            <w:noWrap/>
            <w:vAlign w:val="bottom"/>
          </w:tcPr>
          <w:p w14:paraId="63D760BD"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58A71424" w14:textId="77777777" w:rsidR="00606931" w:rsidRPr="00D95A50" w:rsidRDefault="00606931" w:rsidP="00D41958">
            <w:pPr>
              <w:pStyle w:val="Stycke"/>
            </w:pPr>
            <w:r w:rsidRPr="00D95A50">
              <w:t>Höjd</w:t>
            </w:r>
          </w:p>
        </w:tc>
      </w:tr>
    </w:tbl>
    <w:p w14:paraId="08C60E3A" w14:textId="77777777" w:rsidR="00606931" w:rsidRPr="00D95A50" w:rsidRDefault="00606931" w:rsidP="00606931">
      <w:pPr>
        <w:pStyle w:val="Styckemedindrag"/>
      </w:pPr>
    </w:p>
    <w:p w14:paraId="311C6EC9"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170FD081" w14:textId="77777777" w:rsidTr="00D41958">
        <w:tc>
          <w:tcPr>
            <w:tcW w:w="4166" w:type="pct"/>
            <w:tcBorders>
              <w:bottom w:val="single" w:sz="4" w:space="0" w:color="auto"/>
            </w:tcBorders>
          </w:tcPr>
          <w:p w14:paraId="2AD2D2D6"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74EF2FF5" w14:textId="77777777" w:rsidR="00606931" w:rsidRPr="00D95A50" w:rsidRDefault="00606931" w:rsidP="00D41958">
            <w:pPr>
              <w:pStyle w:val="Stycke"/>
            </w:pPr>
            <w:r w:rsidRPr="00D95A50">
              <w:rPr>
                <w:b/>
              </w:rPr>
              <w:t>Storlek</w:t>
            </w:r>
          </w:p>
        </w:tc>
      </w:tr>
      <w:tr w:rsidR="00606931" w:rsidRPr="00D95A50" w14:paraId="4875518F" w14:textId="77777777" w:rsidTr="00D41958">
        <w:tc>
          <w:tcPr>
            <w:tcW w:w="4166" w:type="pct"/>
          </w:tcPr>
          <w:p w14:paraId="54BE9A23" w14:textId="77777777" w:rsidR="00606931" w:rsidRPr="00D95A50" w:rsidRDefault="00606931" w:rsidP="00D41958">
            <w:pPr>
              <w:pStyle w:val="Stycke"/>
            </w:pPr>
            <w:r w:rsidRPr="00D95A50">
              <w:t>1. Väg som inte är motorväg eller motortrafikled</w:t>
            </w:r>
          </w:p>
        </w:tc>
        <w:tc>
          <w:tcPr>
            <w:tcW w:w="834" w:type="pct"/>
          </w:tcPr>
          <w:p w14:paraId="2F2C102D" w14:textId="77777777" w:rsidR="00606931" w:rsidRPr="00D95A50" w:rsidRDefault="00606931" w:rsidP="00D41958">
            <w:pPr>
              <w:pStyle w:val="Stycke"/>
            </w:pPr>
            <w:r w:rsidRPr="00D95A50">
              <w:t>Normal</w:t>
            </w:r>
          </w:p>
        </w:tc>
      </w:tr>
      <w:tr w:rsidR="00606931" w:rsidRPr="00D95A50" w14:paraId="3567274E" w14:textId="77777777" w:rsidTr="00D41958">
        <w:tc>
          <w:tcPr>
            <w:tcW w:w="4166" w:type="pct"/>
          </w:tcPr>
          <w:p w14:paraId="57C6B22A" w14:textId="77777777" w:rsidR="00606931" w:rsidRPr="00D95A50" w:rsidRDefault="00606931" w:rsidP="00D41958">
            <w:pPr>
              <w:pStyle w:val="Stycke"/>
            </w:pPr>
            <w:r w:rsidRPr="00D95A50">
              <w:t>2. Väg enligt 1 där den högsta tillåtna hastigheten är 70 kilometer i timmen eller lägre</w:t>
            </w:r>
          </w:p>
        </w:tc>
        <w:tc>
          <w:tcPr>
            <w:tcW w:w="834" w:type="pct"/>
          </w:tcPr>
          <w:p w14:paraId="7CADDF94" w14:textId="77777777" w:rsidR="00606931" w:rsidRPr="00D95A50" w:rsidRDefault="00606931" w:rsidP="00D41958">
            <w:pPr>
              <w:pStyle w:val="Stycke"/>
            </w:pPr>
            <w:r w:rsidRPr="00D95A50">
              <w:t>Liten</w:t>
            </w:r>
          </w:p>
        </w:tc>
      </w:tr>
    </w:tbl>
    <w:p w14:paraId="515B9C99" w14:textId="77777777" w:rsidR="00606931" w:rsidRPr="00D95A50" w:rsidRDefault="00606931" w:rsidP="00606931">
      <w:pPr>
        <w:pStyle w:val="Stycke"/>
        <w:spacing w:before="360" w:after="120"/>
        <w:rPr>
          <w:b/>
          <w:lang w:val="en-GB"/>
        </w:rPr>
      </w:pPr>
      <w:r w:rsidRPr="00D95A50">
        <w:rPr>
          <w:b/>
          <w:lang w:val="en-GB"/>
        </w:rPr>
        <w:t>Märke F22 Riksmärke</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2EF35A12" w14:textId="77777777" w:rsidTr="00D41958">
        <w:trPr>
          <w:trHeight w:val="270"/>
        </w:trPr>
        <w:tc>
          <w:tcPr>
            <w:tcW w:w="737" w:type="dxa"/>
            <w:gridSpan w:val="7"/>
            <w:tcBorders>
              <w:top w:val="nil"/>
              <w:left w:val="nil"/>
              <w:bottom w:val="single" w:sz="4" w:space="0" w:color="auto"/>
              <w:right w:val="nil"/>
            </w:tcBorders>
            <w:noWrap/>
            <w:vAlign w:val="bottom"/>
          </w:tcPr>
          <w:p w14:paraId="42937B70" w14:textId="77777777" w:rsidR="00606931" w:rsidRPr="00D95A50" w:rsidRDefault="00606931" w:rsidP="00D41958">
            <w:pPr>
              <w:pStyle w:val="Styckemedindrag"/>
            </w:pPr>
            <w:r w:rsidRPr="00D95A50">
              <w:rPr>
                <w:noProof/>
              </w:rPr>
              <w:drawing>
                <wp:anchor distT="0" distB="0" distL="114300" distR="114300" simplePos="0" relativeHeight="251613184" behindDoc="0" locked="0" layoutInCell="1" allowOverlap="1" wp14:anchorId="41305075" wp14:editId="758B75B6">
                  <wp:simplePos x="0" y="0"/>
                  <wp:positionH relativeFrom="column">
                    <wp:posOffset>-44450</wp:posOffset>
                  </wp:positionH>
                  <wp:positionV relativeFrom="paragraph">
                    <wp:posOffset>0</wp:posOffset>
                  </wp:positionV>
                  <wp:extent cx="1440000" cy="1473684"/>
                  <wp:effectExtent l="0" t="0" r="8255" b="0"/>
                  <wp:wrapTopAndBottom/>
                  <wp:docPr id="3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srcRect/>
                          <a:stretch>
                            <a:fillRect/>
                          </a:stretch>
                        </pic:blipFill>
                        <pic:spPr bwMode="auto">
                          <a:xfrm>
                            <a:off x="0" y="0"/>
                            <a:ext cx="1440000" cy="14736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606931" w:rsidRPr="00D95A50" w14:paraId="68246267"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48D32AF9" w14:textId="77777777" w:rsidR="00606931" w:rsidRPr="00D95A50" w:rsidRDefault="00606931" w:rsidP="00D41958">
            <w:pPr>
              <w:pStyle w:val="Stycke"/>
            </w:pPr>
            <w:r w:rsidRPr="00D95A50">
              <w:t>Storlek och mått i meter för märke F22</w:t>
            </w:r>
          </w:p>
        </w:tc>
      </w:tr>
      <w:tr w:rsidR="00606931" w:rsidRPr="00D95A50" w14:paraId="7624D31C"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56E0025A"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6AC716FA"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72C95E51"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3234400A"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198987CB"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4C2B2726"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2E89C3AF" w14:textId="77777777" w:rsidR="00606931" w:rsidRPr="00D95A50" w:rsidRDefault="00606931" w:rsidP="00D41958">
            <w:pPr>
              <w:pStyle w:val="Stycke"/>
            </w:pPr>
            <w:r w:rsidRPr="00D95A50">
              <w:t> </w:t>
            </w:r>
          </w:p>
        </w:tc>
      </w:tr>
      <w:tr w:rsidR="00606931" w:rsidRPr="00D95A50" w14:paraId="60857919"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7DC3BE66"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596C382E"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27B4108F"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41EBFB3E" w14:textId="77777777" w:rsidR="00606931" w:rsidRPr="00D95A50" w:rsidRDefault="00606931" w:rsidP="00D41958">
            <w:pPr>
              <w:pStyle w:val="Stycke"/>
              <w:rPr>
                <w:b/>
              </w:rPr>
            </w:pPr>
            <w:r w:rsidRPr="00D95A50">
              <w:rPr>
                <w:b/>
              </w:rPr>
              <w:t>1,60</w:t>
            </w:r>
          </w:p>
        </w:tc>
        <w:tc>
          <w:tcPr>
            <w:tcW w:w="737" w:type="dxa"/>
            <w:tcBorders>
              <w:top w:val="single" w:sz="4" w:space="0" w:color="auto"/>
              <w:left w:val="single" w:sz="4" w:space="0" w:color="auto"/>
              <w:bottom w:val="single" w:sz="4" w:space="0" w:color="auto"/>
              <w:right w:val="single" w:sz="4" w:space="0" w:color="auto"/>
            </w:tcBorders>
            <w:noWrap/>
            <w:vAlign w:val="bottom"/>
          </w:tcPr>
          <w:p w14:paraId="15124355"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78ADC421"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3D4A254B" w14:textId="77777777" w:rsidR="00606931" w:rsidRPr="00D95A50" w:rsidRDefault="00606931" w:rsidP="00D41958">
            <w:pPr>
              <w:pStyle w:val="Stycke"/>
            </w:pPr>
            <w:r w:rsidRPr="00D95A50">
              <w:t>Sidlängd</w:t>
            </w:r>
          </w:p>
        </w:tc>
      </w:tr>
    </w:tbl>
    <w:p w14:paraId="7B839F87" w14:textId="77777777" w:rsidR="00606931" w:rsidRPr="00D95A50" w:rsidRDefault="00606931" w:rsidP="00606931">
      <w:pPr>
        <w:pStyle w:val="Stycke"/>
      </w:pPr>
    </w:p>
    <w:p w14:paraId="038BEA05" w14:textId="77777777" w:rsidR="00606931" w:rsidRPr="00D95A50" w:rsidRDefault="00606931" w:rsidP="00606931">
      <w:pPr>
        <w:rPr>
          <w:b/>
          <w:sz w:val="19"/>
        </w:rPr>
      </w:pPr>
      <w:r w:rsidRPr="00D95A50">
        <w:rPr>
          <w:b/>
        </w:rPr>
        <w:br w:type="page"/>
      </w:r>
    </w:p>
    <w:p w14:paraId="299D6B8E" w14:textId="77777777" w:rsidR="00606931" w:rsidRPr="00D95A50" w:rsidRDefault="00606931" w:rsidP="00606931">
      <w:pPr>
        <w:pStyle w:val="Stycke"/>
      </w:pPr>
      <w:r w:rsidRPr="00D95A50">
        <w:rPr>
          <w:noProof/>
        </w:rPr>
        <w:lastRenderedPageBreak/>
        <w:drawing>
          <wp:anchor distT="0" distB="0" distL="114300" distR="114300" simplePos="0" relativeHeight="251650048" behindDoc="0" locked="0" layoutInCell="1" allowOverlap="1" wp14:anchorId="022FC5D3" wp14:editId="7DC4E91E">
            <wp:simplePos x="0" y="0"/>
            <wp:positionH relativeFrom="margin">
              <wp:align>left</wp:align>
            </wp:positionH>
            <wp:positionV relativeFrom="paragraph">
              <wp:posOffset>155275</wp:posOffset>
            </wp:positionV>
            <wp:extent cx="1800000" cy="2178736"/>
            <wp:effectExtent l="0" t="0" r="0" b="0"/>
            <wp:wrapTopAndBottom/>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23 kontur.jpg"/>
                    <pic:cNvPicPr/>
                  </pic:nvPicPr>
                  <pic:blipFill>
                    <a:blip r:embed="rId95" cstate="print">
                      <a:extLst>
                        <a:ext uri="{BEBA8EAE-BF5A-486C-A8C5-ECC9F3942E4B}">
                          <a14:imgProps xmlns:a14="http://schemas.microsoft.com/office/drawing/2010/main">
                            <a14:imgLayer r:embed="rId9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00000" cy="2178736"/>
                    </a:xfrm>
                    <a:prstGeom prst="rect">
                      <a:avLst/>
                    </a:prstGeom>
                  </pic:spPr>
                </pic:pic>
              </a:graphicData>
            </a:graphic>
            <wp14:sizeRelH relativeFrom="page">
              <wp14:pctWidth>0</wp14:pctWidth>
            </wp14:sizeRelH>
            <wp14:sizeRelV relativeFrom="page">
              <wp14:pctHeight>0</wp14:pctHeight>
            </wp14:sizeRelV>
          </wp:anchor>
        </w:drawing>
      </w:r>
      <w:r w:rsidRPr="00D95A50">
        <w:rPr>
          <w:b/>
        </w:rPr>
        <w:t>Märke F23 Orienteringstavla för omledningsväg</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3C413DFA" w14:textId="77777777" w:rsidTr="00D41958">
        <w:trPr>
          <w:trHeight w:val="270"/>
        </w:trPr>
        <w:tc>
          <w:tcPr>
            <w:tcW w:w="737" w:type="dxa"/>
            <w:gridSpan w:val="7"/>
            <w:tcBorders>
              <w:top w:val="nil"/>
              <w:left w:val="nil"/>
              <w:bottom w:val="single" w:sz="4" w:space="0" w:color="auto"/>
              <w:right w:val="nil"/>
            </w:tcBorders>
            <w:noWrap/>
            <w:vAlign w:val="bottom"/>
          </w:tcPr>
          <w:p w14:paraId="1733E0BC" w14:textId="77777777" w:rsidR="00606931" w:rsidRPr="00D95A50" w:rsidRDefault="00606931" w:rsidP="00D41958">
            <w:pPr>
              <w:pStyle w:val="Styckemedindrag"/>
            </w:pPr>
          </w:p>
        </w:tc>
      </w:tr>
      <w:tr w:rsidR="00606931" w:rsidRPr="00D95A50" w14:paraId="6D44DFF5"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2DF363B5" w14:textId="77777777" w:rsidR="00606931" w:rsidRPr="00D95A50" w:rsidRDefault="00606931" w:rsidP="00D41958">
            <w:pPr>
              <w:pStyle w:val="Stycke"/>
            </w:pPr>
            <w:r w:rsidRPr="00D95A50">
              <w:t>Storlek och mått i meter för märke F23</w:t>
            </w:r>
          </w:p>
        </w:tc>
      </w:tr>
      <w:tr w:rsidR="00606931" w:rsidRPr="00D95A50" w14:paraId="3DB1ECC5"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0650A59B"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5EEDD87D"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6597218E"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71EF1EDF"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7D804C7D"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3E0364CD"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233EDD06" w14:textId="77777777" w:rsidR="00606931" w:rsidRPr="00D95A50" w:rsidRDefault="00606931" w:rsidP="00D41958">
            <w:pPr>
              <w:pStyle w:val="Stycke"/>
            </w:pPr>
            <w:r w:rsidRPr="00D95A50">
              <w:t> </w:t>
            </w:r>
          </w:p>
        </w:tc>
      </w:tr>
      <w:tr w:rsidR="00606931" w:rsidRPr="00D95A50" w14:paraId="446C548C"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6DD5273E"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254F6206"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71703441"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789184AA"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019B730F" w14:textId="77777777" w:rsidR="00606931" w:rsidRPr="00D95A50" w:rsidRDefault="00606931" w:rsidP="00D41958">
            <w:pPr>
              <w:pStyle w:val="Stycke"/>
              <w:rPr>
                <w:b/>
              </w:rPr>
            </w:pPr>
            <w:r w:rsidRPr="00D95A50">
              <w:rPr>
                <w:b/>
              </w:rPr>
              <w:t>1,20</w:t>
            </w:r>
          </w:p>
        </w:tc>
        <w:tc>
          <w:tcPr>
            <w:tcW w:w="737" w:type="dxa"/>
            <w:tcBorders>
              <w:top w:val="single" w:sz="4" w:space="0" w:color="auto"/>
              <w:left w:val="single" w:sz="4" w:space="0" w:color="auto"/>
              <w:bottom w:val="single" w:sz="4" w:space="0" w:color="auto"/>
              <w:right w:val="single" w:sz="4" w:space="0" w:color="auto"/>
            </w:tcBorders>
            <w:noWrap/>
            <w:vAlign w:val="bottom"/>
          </w:tcPr>
          <w:p w14:paraId="4399BF52"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7C4D8175" w14:textId="77777777" w:rsidR="00606931" w:rsidRPr="00D95A50" w:rsidRDefault="00606931" w:rsidP="00D41958">
            <w:pPr>
              <w:pStyle w:val="Stycke"/>
            </w:pPr>
            <w:r w:rsidRPr="00D95A50">
              <w:t>Bredd</w:t>
            </w:r>
          </w:p>
        </w:tc>
      </w:tr>
      <w:tr w:rsidR="00606931" w:rsidRPr="00D95A50" w14:paraId="7DFA3D79"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0AF46032"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5C1B0FC4"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1538B57C"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3B972360" w14:textId="77777777" w:rsidR="00606931" w:rsidRPr="00D95A50" w:rsidRDefault="00606931" w:rsidP="00D41958">
            <w:pPr>
              <w:pStyle w:val="Stycke"/>
              <w:rPr>
                <w:b/>
              </w:rPr>
            </w:pPr>
            <w:r w:rsidRPr="00D95A50">
              <w:rPr>
                <w:b/>
              </w:rPr>
              <w:t>1,00</w:t>
            </w:r>
          </w:p>
        </w:tc>
        <w:tc>
          <w:tcPr>
            <w:tcW w:w="737" w:type="dxa"/>
            <w:tcBorders>
              <w:top w:val="single" w:sz="4" w:space="0" w:color="auto"/>
              <w:left w:val="single" w:sz="4" w:space="0" w:color="auto"/>
              <w:bottom w:val="single" w:sz="4" w:space="0" w:color="auto"/>
              <w:right w:val="single" w:sz="4" w:space="0" w:color="auto"/>
            </w:tcBorders>
            <w:noWrap/>
            <w:vAlign w:val="bottom"/>
          </w:tcPr>
          <w:p w14:paraId="3034DEBC" w14:textId="77777777" w:rsidR="00606931" w:rsidRPr="00D95A50" w:rsidRDefault="00606931" w:rsidP="00D41958">
            <w:pPr>
              <w:pStyle w:val="Stycke"/>
              <w:rPr>
                <w:b/>
              </w:rPr>
            </w:pPr>
            <w:r w:rsidRPr="00D95A50">
              <w:rPr>
                <w:b/>
              </w:rPr>
              <w:t>1,50</w:t>
            </w:r>
          </w:p>
        </w:tc>
        <w:tc>
          <w:tcPr>
            <w:tcW w:w="737" w:type="dxa"/>
            <w:tcBorders>
              <w:top w:val="single" w:sz="4" w:space="0" w:color="auto"/>
              <w:left w:val="single" w:sz="4" w:space="0" w:color="auto"/>
              <w:bottom w:val="single" w:sz="4" w:space="0" w:color="auto"/>
              <w:right w:val="single" w:sz="4" w:space="0" w:color="auto"/>
            </w:tcBorders>
            <w:noWrap/>
            <w:vAlign w:val="bottom"/>
          </w:tcPr>
          <w:p w14:paraId="7751A95C"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12DB312D" w14:textId="77777777" w:rsidR="00606931" w:rsidRPr="00D95A50" w:rsidRDefault="00606931" w:rsidP="00D41958">
            <w:pPr>
              <w:pStyle w:val="Stycke"/>
            </w:pPr>
            <w:r w:rsidRPr="00D95A50">
              <w:t>Höjd</w:t>
            </w:r>
          </w:p>
        </w:tc>
      </w:tr>
    </w:tbl>
    <w:p w14:paraId="041538A8" w14:textId="77777777" w:rsidR="00606931" w:rsidRPr="00D95A50" w:rsidRDefault="00606931" w:rsidP="00606931">
      <w:pPr>
        <w:pStyle w:val="Stycke"/>
        <w:spacing w:before="360" w:after="120"/>
        <w:rPr>
          <w:b/>
          <w:noProof/>
        </w:rPr>
      </w:pPr>
      <w:r w:rsidRPr="00D95A50">
        <w:rPr>
          <w:b/>
          <w:noProof/>
        </w:rPr>
        <w:drawing>
          <wp:anchor distT="0" distB="0" distL="114300" distR="114300" simplePos="0" relativeHeight="251653120" behindDoc="0" locked="0" layoutInCell="1" allowOverlap="1" wp14:anchorId="06303052" wp14:editId="01BA6D1E">
            <wp:simplePos x="0" y="0"/>
            <wp:positionH relativeFrom="margin">
              <wp:posOffset>0</wp:posOffset>
            </wp:positionH>
            <wp:positionV relativeFrom="paragraph">
              <wp:posOffset>457904</wp:posOffset>
            </wp:positionV>
            <wp:extent cx="2160000" cy="870402"/>
            <wp:effectExtent l="0" t="0" r="0" b="6350"/>
            <wp:wrapTopAndBottom/>
            <wp:docPr id="235" name="Bildobjekt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F24 kontur.jpg"/>
                    <pic:cNvPicPr/>
                  </pic:nvPicPr>
                  <pic:blipFill>
                    <a:blip r:embed="rId97" cstate="print">
                      <a:extLst>
                        <a:ext uri="{BEBA8EAE-BF5A-486C-A8C5-ECC9F3942E4B}">
                          <a14:imgProps xmlns:a14="http://schemas.microsoft.com/office/drawing/2010/main">
                            <a14:imgLayer r:embed="rId9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60000" cy="870402"/>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Märke F24 Färdriktning vid omledning</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3DB0AA12" w14:textId="77777777" w:rsidTr="00D41958">
        <w:trPr>
          <w:trHeight w:val="270"/>
        </w:trPr>
        <w:tc>
          <w:tcPr>
            <w:tcW w:w="737" w:type="dxa"/>
            <w:gridSpan w:val="7"/>
            <w:tcBorders>
              <w:top w:val="nil"/>
              <w:left w:val="nil"/>
              <w:bottom w:val="single" w:sz="4" w:space="0" w:color="auto"/>
              <w:right w:val="nil"/>
            </w:tcBorders>
            <w:noWrap/>
            <w:vAlign w:val="bottom"/>
          </w:tcPr>
          <w:p w14:paraId="3D2B3583" w14:textId="77777777" w:rsidR="00606931" w:rsidRPr="00D95A50" w:rsidRDefault="00606931" w:rsidP="00D41958">
            <w:pPr>
              <w:pStyle w:val="Styckemedindrag"/>
            </w:pPr>
          </w:p>
        </w:tc>
      </w:tr>
      <w:tr w:rsidR="00606931" w:rsidRPr="00D95A50" w14:paraId="73645E07"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3D795951" w14:textId="77777777" w:rsidR="00606931" w:rsidRPr="00D95A50" w:rsidRDefault="00606931" w:rsidP="00D41958">
            <w:pPr>
              <w:pStyle w:val="Stycke"/>
            </w:pPr>
            <w:r w:rsidRPr="00D95A50">
              <w:t>Storlek och mått i meter för märke F24</w:t>
            </w:r>
          </w:p>
        </w:tc>
      </w:tr>
      <w:tr w:rsidR="00606931" w:rsidRPr="00D95A50" w14:paraId="2482DCCF"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6C781812"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5640492C"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7B4406B4"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7BC232E7"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6427D083"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66771086"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00C1C3D8" w14:textId="77777777" w:rsidR="00606931" w:rsidRPr="00D95A50" w:rsidRDefault="00606931" w:rsidP="00D41958">
            <w:pPr>
              <w:pStyle w:val="Stycke"/>
            </w:pPr>
            <w:r w:rsidRPr="00D95A50">
              <w:t> </w:t>
            </w:r>
          </w:p>
        </w:tc>
      </w:tr>
      <w:tr w:rsidR="00606931" w:rsidRPr="00D95A50" w14:paraId="29686289"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4B5DB28A"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64972618"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159D53AB"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4F9F7EA4" w14:textId="77777777" w:rsidR="00606931" w:rsidRPr="00D95A50" w:rsidRDefault="00606931" w:rsidP="00D41958">
            <w:pPr>
              <w:pStyle w:val="Stycke"/>
              <w:rPr>
                <w:b/>
              </w:rPr>
            </w:pPr>
            <w:r w:rsidRPr="00D95A50">
              <w:rPr>
                <w:b/>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34CA4A45"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4F901A19"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66461389" w14:textId="77777777" w:rsidR="00606931" w:rsidRPr="00D95A50" w:rsidRDefault="00606931" w:rsidP="00D41958">
            <w:pPr>
              <w:pStyle w:val="Stycke"/>
            </w:pPr>
            <w:r w:rsidRPr="00D95A50">
              <w:t>Bredd</w:t>
            </w:r>
          </w:p>
        </w:tc>
      </w:tr>
      <w:tr w:rsidR="00606931" w:rsidRPr="00D95A50" w14:paraId="05AEA496"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2498ED99"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19DFD988"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3BA8ECCE" w14:textId="77777777" w:rsidR="00606931" w:rsidRPr="00D95A50" w:rsidRDefault="00606931" w:rsidP="00D41958">
            <w:pPr>
              <w:pStyle w:val="Stycke"/>
              <w:rPr>
                <w:b/>
              </w:rPr>
            </w:pPr>
            <w:r w:rsidRPr="00D95A50">
              <w:rPr>
                <w:b/>
              </w:rPr>
              <w:t>0,20</w:t>
            </w:r>
          </w:p>
        </w:tc>
        <w:tc>
          <w:tcPr>
            <w:tcW w:w="737" w:type="dxa"/>
            <w:tcBorders>
              <w:top w:val="single" w:sz="4" w:space="0" w:color="auto"/>
              <w:left w:val="single" w:sz="4" w:space="0" w:color="auto"/>
              <w:bottom w:val="single" w:sz="4" w:space="0" w:color="auto"/>
              <w:right w:val="single" w:sz="4" w:space="0" w:color="auto"/>
            </w:tcBorders>
            <w:noWrap/>
            <w:vAlign w:val="bottom"/>
          </w:tcPr>
          <w:p w14:paraId="5A916FBA"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18782B0F"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551894EC"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2B15FD99" w14:textId="77777777" w:rsidR="00606931" w:rsidRPr="00D95A50" w:rsidRDefault="00606931" w:rsidP="00D41958">
            <w:pPr>
              <w:pStyle w:val="Stycke"/>
            </w:pPr>
            <w:r w:rsidRPr="00D95A50">
              <w:t>Höjd</w:t>
            </w:r>
          </w:p>
        </w:tc>
      </w:tr>
    </w:tbl>
    <w:p w14:paraId="17ECC558" w14:textId="77777777" w:rsidR="00606931" w:rsidRPr="00D95A50" w:rsidRDefault="00606931" w:rsidP="00606931">
      <w:pPr>
        <w:pStyle w:val="Stycke"/>
      </w:pPr>
    </w:p>
    <w:p w14:paraId="715B72F1" w14:textId="77777777" w:rsidR="00606931" w:rsidRPr="00D95A50" w:rsidRDefault="00606931" w:rsidP="00606931">
      <w:pPr>
        <w:pStyle w:val="Styckemedindrag"/>
        <w:ind w:firstLine="0"/>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0FF50D84" w14:textId="77777777" w:rsidTr="00D41958">
        <w:tc>
          <w:tcPr>
            <w:tcW w:w="4166" w:type="pct"/>
            <w:tcBorders>
              <w:bottom w:val="single" w:sz="4" w:space="0" w:color="auto"/>
            </w:tcBorders>
          </w:tcPr>
          <w:p w14:paraId="5C558DAC"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5928DEB8" w14:textId="77777777" w:rsidR="00606931" w:rsidRPr="00D95A50" w:rsidRDefault="00606931" w:rsidP="00D41958">
            <w:pPr>
              <w:pStyle w:val="Stycke"/>
            </w:pPr>
            <w:r w:rsidRPr="00D95A50">
              <w:rPr>
                <w:b/>
              </w:rPr>
              <w:t>Storlek</w:t>
            </w:r>
          </w:p>
        </w:tc>
      </w:tr>
      <w:tr w:rsidR="00606931" w:rsidRPr="00D95A50" w14:paraId="533AB307" w14:textId="77777777" w:rsidTr="00D41958">
        <w:tc>
          <w:tcPr>
            <w:tcW w:w="4166" w:type="pct"/>
          </w:tcPr>
          <w:p w14:paraId="47143E2B" w14:textId="77777777" w:rsidR="00606931" w:rsidRPr="00D95A50" w:rsidRDefault="00606931" w:rsidP="00D41958">
            <w:pPr>
              <w:pStyle w:val="Stycke"/>
            </w:pPr>
            <w:r w:rsidRPr="00D95A50">
              <w:t>1. Motorväg och motortrafikled</w:t>
            </w:r>
          </w:p>
        </w:tc>
        <w:tc>
          <w:tcPr>
            <w:tcW w:w="834" w:type="pct"/>
          </w:tcPr>
          <w:p w14:paraId="6EA1E0D1" w14:textId="77777777" w:rsidR="00606931" w:rsidRPr="00D95A50" w:rsidRDefault="00606931" w:rsidP="00D41958">
            <w:pPr>
              <w:pStyle w:val="Stycke"/>
            </w:pPr>
            <w:r w:rsidRPr="00D95A50">
              <w:t>Normal</w:t>
            </w:r>
          </w:p>
        </w:tc>
      </w:tr>
      <w:tr w:rsidR="00606931" w:rsidRPr="00D95A50" w14:paraId="4489AA92" w14:textId="77777777" w:rsidTr="00D41958">
        <w:tc>
          <w:tcPr>
            <w:tcW w:w="4166" w:type="pct"/>
          </w:tcPr>
          <w:p w14:paraId="0DF2EC30" w14:textId="77777777" w:rsidR="00606931" w:rsidRPr="00D95A50" w:rsidRDefault="00606931" w:rsidP="00D41958">
            <w:pPr>
              <w:pStyle w:val="Stycke"/>
            </w:pPr>
            <w:r w:rsidRPr="00D95A50">
              <w:t>2. Väg som inte är motorväg eller motortrafikled</w:t>
            </w:r>
          </w:p>
        </w:tc>
        <w:tc>
          <w:tcPr>
            <w:tcW w:w="834" w:type="pct"/>
          </w:tcPr>
          <w:p w14:paraId="3B5B9C58" w14:textId="77777777" w:rsidR="00606931" w:rsidRPr="00D95A50" w:rsidRDefault="00606931" w:rsidP="00D41958">
            <w:pPr>
              <w:pStyle w:val="Stycke"/>
            </w:pPr>
            <w:r w:rsidRPr="00D95A50">
              <w:t>Normal</w:t>
            </w:r>
          </w:p>
        </w:tc>
      </w:tr>
      <w:tr w:rsidR="00606931" w:rsidRPr="00D95A50" w14:paraId="61CD824D" w14:textId="77777777" w:rsidTr="00D41958">
        <w:tc>
          <w:tcPr>
            <w:tcW w:w="4166" w:type="pct"/>
          </w:tcPr>
          <w:p w14:paraId="70616B44" w14:textId="77777777" w:rsidR="00606931" w:rsidRPr="00D95A50" w:rsidRDefault="00606931" w:rsidP="00D41958">
            <w:pPr>
              <w:pStyle w:val="Stycke"/>
            </w:pPr>
            <w:r w:rsidRPr="00D95A50">
              <w:t>3. Väg enligt 2 där den högsta tillåtna hastigheten är 50 kilometer i timmen eller lägre</w:t>
            </w:r>
          </w:p>
        </w:tc>
        <w:tc>
          <w:tcPr>
            <w:tcW w:w="834" w:type="pct"/>
          </w:tcPr>
          <w:p w14:paraId="645D13CD" w14:textId="77777777" w:rsidR="00606931" w:rsidRPr="00D95A50" w:rsidRDefault="00606931" w:rsidP="00D41958">
            <w:pPr>
              <w:pStyle w:val="Stycke"/>
            </w:pPr>
            <w:r w:rsidRPr="00D95A50">
              <w:t>Liten</w:t>
            </w:r>
          </w:p>
        </w:tc>
      </w:tr>
    </w:tbl>
    <w:p w14:paraId="240CB438" w14:textId="77777777" w:rsidR="00606931" w:rsidRPr="00D95A50" w:rsidRDefault="00606931" w:rsidP="00606931">
      <w:pPr>
        <w:pStyle w:val="Styckemedindrag"/>
      </w:pPr>
    </w:p>
    <w:p w14:paraId="166A7F92" w14:textId="77777777" w:rsidR="00606931" w:rsidRPr="00D95A50" w:rsidRDefault="00606931" w:rsidP="00606931">
      <w:pPr>
        <w:rPr>
          <w:b/>
          <w:noProof/>
        </w:rPr>
      </w:pPr>
      <w:r w:rsidRPr="00D95A50">
        <w:rPr>
          <w:b/>
          <w:noProof/>
        </w:rPr>
        <w:br w:type="page"/>
      </w:r>
    </w:p>
    <w:p w14:paraId="0EACB27F" w14:textId="77777777" w:rsidR="00606931" w:rsidRPr="00D95A50" w:rsidRDefault="00606931" w:rsidP="00606931">
      <w:pPr>
        <w:pStyle w:val="Brdtext"/>
        <w:rPr>
          <w:b/>
          <w:noProof/>
          <w:sz w:val="19"/>
        </w:rPr>
      </w:pPr>
      <w:r w:rsidRPr="00D95A50">
        <w:rPr>
          <w:b/>
          <w:noProof/>
          <w:sz w:val="19"/>
        </w:rPr>
        <w:lastRenderedPageBreak/>
        <w:drawing>
          <wp:anchor distT="0" distB="0" distL="114300" distR="114300" simplePos="0" relativeHeight="251654144" behindDoc="0" locked="0" layoutInCell="1" allowOverlap="1" wp14:anchorId="67F8DBA2" wp14:editId="510EB77C">
            <wp:simplePos x="0" y="0"/>
            <wp:positionH relativeFrom="column">
              <wp:posOffset>-30480</wp:posOffset>
            </wp:positionH>
            <wp:positionV relativeFrom="paragraph">
              <wp:posOffset>219207</wp:posOffset>
            </wp:positionV>
            <wp:extent cx="1440000" cy="1694566"/>
            <wp:effectExtent l="0" t="0" r="8255" b="1270"/>
            <wp:wrapTopAndBottom/>
            <wp:docPr id="243" name="Bildobjekt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F25 kontur.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440000" cy="1694566"/>
                    </a:xfrm>
                    <a:prstGeom prst="rect">
                      <a:avLst/>
                    </a:prstGeom>
                  </pic:spPr>
                </pic:pic>
              </a:graphicData>
            </a:graphic>
            <wp14:sizeRelH relativeFrom="page">
              <wp14:pctWidth>0</wp14:pctWidth>
            </wp14:sizeRelH>
            <wp14:sizeRelV relativeFrom="page">
              <wp14:pctHeight>0</wp14:pctHeight>
            </wp14:sizeRelV>
          </wp:anchor>
        </w:drawing>
      </w:r>
      <w:r w:rsidRPr="00D95A50">
        <w:rPr>
          <w:b/>
          <w:noProof/>
          <w:sz w:val="19"/>
        </w:rPr>
        <w:t>Märke F25 Körfält upphör</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01FB60D8" w14:textId="77777777" w:rsidTr="00D41958">
        <w:trPr>
          <w:trHeight w:val="270"/>
        </w:trPr>
        <w:tc>
          <w:tcPr>
            <w:tcW w:w="737" w:type="dxa"/>
            <w:gridSpan w:val="7"/>
            <w:tcBorders>
              <w:top w:val="nil"/>
              <w:left w:val="nil"/>
              <w:bottom w:val="single" w:sz="4" w:space="0" w:color="auto"/>
              <w:right w:val="nil"/>
            </w:tcBorders>
            <w:noWrap/>
            <w:vAlign w:val="bottom"/>
          </w:tcPr>
          <w:p w14:paraId="12487D4B" w14:textId="77777777" w:rsidR="00606931" w:rsidRPr="00D95A50" w:rsidRDefault="00606931" w:rsidP="00D41958">
            <w:pPr>
              <w:pStyle w:val="Stycke"/>
            </w:pPr>
          </w:p>
        </w:tc>
      </w:tr>
      <w:tr w:rsidR="00606931" w:rsidRPr="00D95A50" w14:paraId="6F93DFBE"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23BEF398" w14:textId="77777777" w:rsidR="00606931" w:rsidRPr="00D95A50" w:rsidRDefault="00606931" w:rsidP="00D41958">
            <w:pPr>
              <w:pStyle w:val="Stycke"/>
            </w:pPr>
            <w:r w:rsidRPr="00D95A50">
              <w:t>Storlek och mått i meter för märke F25</w:t>
            </w:r>
          </w:p>
        </w:tc>
      </w:tr>
      <w:tr w:rsidR="00606931" w:rsidRPr="00D95A50" w14:paraId="4DC19A00"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16FB5E7B"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4464623C"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5A19718F"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1D266C05"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660AB2F6"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43807B95"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3311D267" w14:textId="77777777" w:rsidR="00606931" w:rsidRPr="00D95A50" w:rsidRDefault="00606931" w:rsidP="00D41958">
            <w:pPr>
              <w:pStyle w:val="Stycke"/>
            </w:pPr>
            <w:r w:rsidRPr="00D95A50">
              <w:t> </w:t>
            </w:r>
          </w:p>
        </w:tc>
      </w:tr>
      <w:tr w:rsidR="00606931" w:rsidRPr="00D95A50" w14:paraId="69A2DABC"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173DD103"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39881FDB"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363ADE24"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0B68CCCB"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4E8546AF" w14:textId="77777777" w:rsidR="00606931" w:rsidRPr="00D95A50" w:rsidRDefault="00606931" w:rsidP="00D41958">
            <w:pPr>
              <w:pStyle w:val="Stycke"/>
              <w:rPr>
                <w:b/>
              </w:rPr>
            </w:pPr>
            <w:r w:rsidRPr="00D95A50">
              <w:rPr>
                <w:b/>
              </w:rPr>
              <w:t>1,20</w:t>
            </w:r>
          </w:p>
        </w:tc>
        <w:tc>
          <w:tcPr>
            <w:tcW w:w="737" w:type="dxa"/>
            <w:tcBorders>
              <w:top w:val="single" w:sz="4" w:space="0" w:color="auto"/>
              <w:left w:val="single" w:sz="4" w:space="0" w:color="auto"/>
              <w:bottom w:val="single" w:sz="4" w:space="0" w:color="auto"/>
              <w:right w:val="single" w:sz="4" w:space="0" w:color="auto"/>
            </w:tcBorders>
            <w:noWrap/>
            <w:vAlign w:val="bottom"/>
          </w:tcPr>
          <w:p w14:paraId="69F59797" w14:textId="77777777" w:rsidR="00606931" w:rsidRPr="00D95A50" w:rsidRDefault="00606931" w:rsidP="00D41958">
            <w:pPr>
              <w:pStyle w:val="Stycke"/>
              <w:rPr>
                <w:b/>
              </w:rPr>
            </w:pPr>
            <w:r w:rsidRPr="00D95A50">
              <w:rPr>
                <w:b/>
              </w:rPr>
              <w:t>1,60</w:t>
            </w:r>
          </w:p>
        </w:tc>
        <w:tc>
          <w:tcPr>
            <w:tcW w:w="820" w:type="dxa"/>
            <w:tcBorders>
              <w:top w:val="single" w:sz="4" w:space="0" w:color="auto"/>
              <w:left w:val="single" w:sz="4" w:space="0" w:color="auto"/>
              <w:bottom w:val="single" w:sz="4" w:space="0" w:color="auto"/>
              <w:right w:val="single" w:sz="4" w:space="0" w:color="auto"/>
            </w:tcBorders>
            <w:vAlign w:val="bottom"/>
          </w:tcPr>
          <w:p w14:paraId="0DC56AE7" w14:textId="77777777" w:rsidR="00606931" w:rsidRPr="00D95A50" w:rsidRDefault="00606931" w:rsidP="00D41958">
            <w:pPr>
              <w:pStyle w:val="Stycke"/>
            </w:pPr>
            <w:r w:rsidRPr="00D95A50">
              <w:t>Bredd</w:t>
            </w:r>
          </w:p>
        </w:tc>
      </w:tr>
      <w:tr w:rsidR="00606931" w:rsidRPr="00D95A50" w14:paraId="4FEE5F6D"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27AE4EB1"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650DA175"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56F7F871" w14:textId="77777777" w:rsidR="00606931" w:rsidRPr="00D95A50" w:rsidRDefault="00606931" w:rsidP="00D41958">
            <w:pPr>
              <w:pStyle w:val="Stycke"/>
              <w:rPr>
                <w:b/>
              </w:rPr>
            </w:pPr>
            <w:r w:rsidRPr="00D95A50">
              <w:rPr>
                <w:b/>
              </w:rPr>
              <w:t>0,75</w:t>
            </w:r>
          </w:p>
        </w:tc>
        <w:tc>
          <w:tcPr>
            <w:tcW w:w="737" w:type="dxa"/>
            <w:tcBorders>
              <w:top w:val="single" w:sz="4" w:space="0" w:color="auto"/>
              <w:left w:val="single" w:sz="4" w:space="0" w:color="auto"/>
              <w:bottom w:val="single" w:sz="4" w:space="0" w:color="auto"/>
              <w:right w:val="single" w:sz="4" w:space="0" w:color="auto"/>
            </w:tcBorders>
            <w:noWrap/>
            <w:vAlign w:val="bottom"/>
          </w:tcPr>
          <w:p w14:paraId="0202F952" w14:textId="77777777" w:rsidR="00606931" w:rsidRPr="00D95A50" w:rsidRDefault="00606931" w:rsidP="00D41958">
            <w:pPr>
              <w:pStyle w:val="Stycke"/>
              <w:rPr>
                <w:b/>
              </w:rPr>
            </w:pPr>
            <w:r w:rsidRPr="00D95A50">
              <w:rPr>
                <w:b/>
              </w:rPr>
              <w:t>1,00</w:t>
            </w:r>
          </w:p>
        </w:tc>
        <w:tc>
          <w:tcPr>
            <w:tcW w:w="737" w:type="dxa"/>
            <w:tcBorders>
              <w:top w:val="single" w:sz="4" w:space="0" w:color="auto"/>
              <w:left w:val="single" w:sz="4" w:space="0" w:color="auto"/>
              <w:bottom w:val="single" w:sz="4" w:space="0" w:color="auto"/>
              <w:right w:val="single" w:sz="4" w:space="0" w:color="auto"/>
            </w:tcBorders>
            <w:noWrap/>
            <w:vAlign w:val="bottom"/>
          </w:tcPr>
          <w:p w14:paraId="47237257" w14:textId="77777777" w:rsidR="00606931" w:rsidRPr="00D95A50" w:rsidRDefault="00606931" w:rsidP="00D41958">
            <w:pPr>
              <w:pStyle w:val="Stycke"/>
              <w:rPr>
                <w:b/>
              </w:rPr>
            </w:pPr>
            <w:r w:rsidRPr="00D95A50">
              <w:rPr>
                <w:b/>
              </w:rPr>
              <w:t>1,50</w:t>
            </w:r>
          </w:p>
        </w:tc>
        <w:tc>
          <w:tcPr>
            <w:tcW w:w="737" w:type="dxa"/>
            <w:tcBorders>
              <w:top w:val="single" w:sz="4" w:space="0" w:color="auto"/>
              <w:left w:val="single" w:sz="4" w:space="0" w:color="auto"/>
              <w:bottom w:val="single" w:sz="4" w:space="0" w:color="auto"/>
              <w:right w:val="single" w:sz="4" w:space="0" w:color="auto"/>
            </w:tcBorders>
            <w:noWrap/>
            <w:vAlign w:val="bottom"/>
          </w:tcPr>
          <w:p w14:paraId="35E64C40" w14:textId="77777777" w:rsidR="00606931" w:rsidRPr="00D95A50" w:rsidRDefault="00606931" w:rsidP="00D41958">
            <w:pPr>
              <w:pStyle w:val="Stycke"/>
              <w:rPr>
                <w:b/>
              </w:rPr>
            </w:pPr>
            <w:r w:rsidRPr="00D95A50">
              <w:rPr>
                <w:b/>
              </w:rPr>
              <w:t>2,00</w:t>
            </w:r>
          </w:p>
        </w:tc>
        <w:tc>
          <w:tcPr>
            <w:tcW w:w="820" w:type="dxa"/>
            <w:tcBorders>
              <w:top w:val="single" w:sz="4" w:space="0" w:color="auto"/>
              <w:left w:val="single" w:sz="4" w:space="0" w:color="auto"/>
              <w:bottom w:val="single" w:sz="4" w:space="0" w:color="auto"/>
              <w:right w:val="single" w:sz="4" w:space="0" w:color="auto"/>
            </w:tcBorders>
            <w:vAlign w:val="bottom"/>
          </w:tcPr>
          <w:p w14:paraId="5F07F928" w14:textId="77777777" w:rsidR="00606931" w:rsidRPr="00D95A50" w:rsidRDefault="00606931" w:rsidP="00D41958">
            <w:pPr>
              <w:pStyle w:val="Stycke"/>
            </w:pPr>
            <w:r w:rsidRPr="00D95A50">
              <w:t>Höjd</w:t>
            </w:r>
          </w:p>
        </w:tc>
      </w:tr>
    </w:tbl>
    <w:p w14:paraId="06CFC805" w14:textId="77777777" w:rsidR="00606931" w:rsidRPr="00D95A50" w:rsidRDefault="00606931" w:rsidP="00606931">
      <w:pPr>
        <w:pStyle w:val="Stycke"/>
        <w:spacing w:before="360" w:after="120"/>
        <w:rPr>
          <w:b/>
          <w:noProof/>
        </w:rPr>
      </w:pPr>
      <w:r w:rsidRPr="00D95A50">
        <w:rPr>
          <w:b/>
          <w:noProof/>
        </w:rPr>
        <w:drawing>
          <wp:anchor distT="0" distB="0" distL="114300" distR="114300" simplePos="0" relativeHeight="251656192" behindDoc="0" locked="0" layoutInCell="1" allowOverlap="1" wp14:anchorId="3CA1F487" wp14:editId="2C2EA8C6">
            <wp:simplePos x="0" y="0"/>
            <wp:positionH relativeFrom="margin">
              <wp:posOffset>-31750</wp:posOffset>
            </wp:positionH>
            <wp:positionV relativeFrom="paragraph">
              <wp:posOffset>452549</wp:posOffset>
            </wp:positionV>
            <wp:extent cx="1439545" cy="1755775"/>
            <wp:effectExtent l="0" t="0" r="0" b="0"/>
            <wp:wrapTopAndBottom/>
            <wp:docPr id="247" name="Bildobjekt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F26 kontur.jpg"/>
                    <pic:cNvPicPr/>
                  </pic:nvPicPr>
                  <pic:blipFill>
                    <a:blip r:embed="rId100" cstate="print">
                      <a:extLst>
                        <a:ext uri="{BEBA8EAE-BF5A-486C-A8C5-ECC9F3942E4B}">
                          <a14:imgProps xmlns:a14="http://schemas.microsoft.com/office/drawing/2010/main">
                            <a14:imgLayer r:embed="rId10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9545" cy="1755775"/>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Märke F26 Körfält avstängt</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666B7752" w14:textId="77777777" w:rsidTr="00D41958">
        <w:trPr>
          <w:trHeight w:val="270"/>
        </w:trPr>
        <w:tc>
          <w:tcPr>
            <w:tcW w:w="737" w:type="dxa"/>
            <w:gridSpan w:val="7"/>
            <w:tcBorders>
              <w:top w:val="nil"/>
              <w:left w:val="nil"/>
              <w:bottom w:val="single" w:sz="4" w:space="0" w:color="auto"/>
              <w:right w:val="nil"/>
            </w:tcBorders>
            <w:noWrap/>
            <w:vAlign w:val="bottom"/>
          </w:tcPr>
          <w:p w14:paraId="6C391F1C" w14:textId="77777777" w:rsidR="00606931" w:rsidRPr="00D95A50" w:rsidRDefault="00606931" w:rsidP="00D41958">
            <w:pPr>
              <w:pStyle w:val="Styckemedindrag"/>
            </w:pPr>
          </w:p>
        </w:tc>
      </w:tr>
      <w:tr w:rsidR="00606931" w:rsidRPr="00D95A50" w14:paraId="3BA53647"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43CD7242" w14:textId="77777777" w:rsidR="00606931" w:rsidRPr="00D95A50" w:rsidRDefault="00606931" w:rsidP="00D41958">
            <w:pPr>
              <w:pStyle w:val="Stycke"/>
            </w:pPr>
            <w:r w:rsidRPr="00D95A50">
              <w:t>Storlek och mått i meter för märke F26</w:t>
            </w:r>
          </w:p>
        </w:tc>
      </w:tr>
      <w:tr w:rsidR="00606931" w:rsidRPr="00D95A50" w14:paraId="4F3365D9"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4C2015A3"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05EAF1E0"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214DC1D1"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3F11458B"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14A5BE70"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35879978"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2E174EB6" w14:textId="77777777" w:rsidR="00606931" w:rsidRPr="00D95A50" w:rsidRDefault="00606931" w:rsidP="00D41958">
            <w:pPr>
              <w:pStyle w:val="Stycke"/>
            </w:pPr>
            <w:r w:rsidRPr="00D95A50">
              <w:t> </w:t>
            </w:r>
          </w:p>
        </w:tc>
      </w:tr>
      <w:tr w:rsidR="00606931" w:rsidRPr="00D95A50" w14:paraId="52F8F341"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01D7057C"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30FA1CBF"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062D95CC"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1DD86564"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11B65C3D" w14:textId="77777777" w:rsidR="00606931" w:rsidRPr="00D95A50" w:rsidRDefault="00606931" w:rsidP="00D41958">
            <w:pPr>
              <w:pStyle w:val="Stycke"/>
              <w:rPr>
                <w:b/>
              </w:rPr>
            </w:pPr>
            <w:r w:rsidRPr="00D95A50">
              <w:rPr>
                <w:b/>
              </w:rPr>
              <w:t>1,20</w:t>
            </w:r>
          </w:p>
        </w:tc>
        <w:tc>
          <w:tcPr>
            <w:tcW w:w="737" w:type="dxa"/>
            <w:tcBorders>
              <w:top w:val="single" w:sz="4" w:space="0" w:color="auto"/>
              <w:left w:val="single" w:sz="4" w:space="0" w:color="auto"/>
              <w:bottom w:val="single" w:sz="4" w:space="0" w:color="auto"/>
              <w:right w:val="single" w:sz="4" w:space="0" w:color="auto"/>
            </w:tcBorders>
            <w:noWrap/>
            <w:vAlign w:val="bottom"/>
          </w:tcPr>
          <w:p w14:paraId="1BFD3866"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5C696949" w14:textId="77777777" w:rsidR="00606931" w:rsidRPr="00D95A50" w:rsidRDefault="00606931" w:rsidP="00D41958">
            <w:pPr>
              <w:pStyle w:val="Stycke"/>
            </w:pPr>
            <w:r w:rsidRPr="00D95A50">
              <w:t>Bredd</w:t>
            </w:r>
          </w:p>
        </w:tc>
      </w:tr>
      <w:tr w:rsidR="00606931" w:rsidRPr="00D95A50" w14:paraId="74699AC5"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3398E75F"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0BF0EA6D"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345E12F1" w14:textId="77777777" w:rsidR="00606931" w:rsidRPr="00D95A50" w:rsidRDefault="00606931" w:rsidP="00D41958">
            <w:pPr>
              <w:pStyle w:val="Stycke"/>
              <w:rPr>
                <w:b/>
              </w:rPr>
            </w:pPr>
            <w:r w:rsidRPr="00D95A50">
              <w:rPr>
                <w:b/>
              </w:rPr>
              <w:t>0,75</w:t>
            </w:r>
          </w:p>
        </w:tc>
        <w:tc>
          <w:tcPr>
            <w:tcW w:w="737" w:type="dxa"/>
            <w:tcBorders>
              <w:top w:val="single" w:sz="4" w:space="0" w:color="auto"/>
              <w:left w:val="single" w:sz="4" w:space="0" w:color="auto"/>
              <w:bottom w:val="single" w:sz="4" w:space="0" w:color="auto"/>
              <w:right w:val="single" w:sz="4" w:space="0" w:color="auto"/>
            </w:tcBorders>
            <w:noWrap/>
            <w:vAlign w:val="bottom"/>
          </w:tcPr>
          <w:p w14:paraId="18097BFF" w14:textId="77777777" w:rsidR="00606931" w:rsidRPr="00D95A50" w:rsidRDefault="00606931" w:rsidP="00D41958">
            <w:pPr>
              <w:pStyle w:val="Stycke"/>
              <w:rPr>
                <w:b/>
              </w:rPr>
            </w:pPr>
            <w:r w:rsidRPr="00D95A50">
              <w:rPr>
                <w:b/>
              </w:rPr>
              <w:t>1,00</w:t>
            </w:r>
          </w:p>
        </w:tc>
        <w:tc>
          <w:tcPr>
            <w:tcW w:w="737" w:type="dxa"/>
            <w:tcBorders>
              <w:top w:val="single" w:sz="4" w:space="0" w:color="auto"/>
              <w:left w:val="single" w:sz="4" w:space="0" w:color="auto"/>
              <w:bottom w:val="single" w:sz="4" w:space="0" w:color="auto"/>
              <w:right w:val="single" w:sz="4" w:space="0" w:color="auto"/>
            </w:tcBorders>
            <w:noWrap/>
            <w:vAlign w:val="bottom"/>
          </w:tcPr>
          <w:p w14:paraId="3EE6B450" w14:textId="77777777" w:rsidR="00606931" w:rsidRPr="00D95A50" w:rsidRDefault="00606931" w:rsidP="00D41958">
            <w:pPr>
              <w:pStyle w:val="Stycke"/>
              <w:rPr>
                <w:b/>
              </w:rPr>
            </w:pPr>
            <w:r w:rsidRPr="00D95A50">
              <w:rPr>
                <w:b/>
              </w:rPr>
              <w:t>1,50</w:t>
            </w:r>
          </w:p>
        </w:tc>
        <w:tc>
          <w:tcPr>
            <w:tcW w:w="737" w:type="dxa"/>
            <w:tcBorders>
              <w:top w:val="single" w:sz="4" w:space="0" w:color="auto"/>
              <w:left w:val="single" w:sz="4" w:space="0" w:color="auto"/>
              <w:bottom w:val="single" w:sz="4" w:space="0" w:color="auto"/>
              <w:right w:val="single" w:sz="4" w:space="0" w:color="auto"/>
            </w:tcBorders>
            <w:noWrap/>
            <w:vAlign w:val="bottom"/>
          </w:tcPr>
          <w:p w14:paraId="33A03043"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236853F5" w14:textId="77777777" w:rsidR="00606931" w:rsidRPr="00D95A50" w:rsidRDefault="00606931" w:rsidP="00D41958">
            <w:pPr>
              <w:pStyle w:val="Stycke"/>
            </w:pPr>
            <w:r w:rsidRPr="00D95A50">
              <w:t>Höjd</w:t>
            </w:r>
          </w:p>
        </w:tc>
      </w:tr>
    </w:tbl>
    <w:p w14:paraId="12635D52" w14:textId="77777777" w:rsidR="00606931" w:rsidRPr="00D95A50" w:rsidRDefault="00606931" w:rsidP="00606931">
      <w:pPr>
        <w:pStyle w:val="Stycke"/>
        <w:rPr>
          <w:b/>
          <w:noProof/>
        </w:rPr>
      </w:pPr>
    </w:p>
    <w:p w14:paraId="08FFE00B" w14:textId="77777777" w:rsidR="00606931" w:rsidRPr="00D95A50" w:rsidRDefault="00606931" w:rsidP="00606931">
      <w:pPr>
        <w:rPr>
          <w:b/>
          <w:noProof/>
          <w:sz w:val="19"/>
        </w:rPr>
      </w:pPr>
      <w:r w:rsidRPr="00D95A50">
        <w:rPr>
          <w:b/>
          <w:noProof/>
        </w:rPr>
        <w:br w:type="page"/>
      </w:r>
    </w:p>
    <w:p w14:paraId="5B42C3E3" w14:textId="77777777" w:rsidR="00606931" w:rsidRPr="00D95A50" w:rsidRDefault="00606931" w:rsidP="00606931">
      <w:pPr>
        <w:pStyle w:val="Stycke"/>
        <w:rPr>
          <w:b/>
          <w:noProof/>
        </w:rPr>
      </w:pPr>
      <w:r w:rsidRPr="00D95A50">
        <w:rPr>
          <w:noProof/>
        </w:rPr>
        <w:lastRenderedPageBreak/>
        <w:drawing>
          <wp:anchor distT="0" distB="0" distL="114300" distR="114300" simplePos="0" relativeHeight="251657216" behindDoc="0" locked="0" layoutInCell="1" allowOverlap="1" wp14:anchorId="150D8395" wp14:editId="427DA1D4">
            <wp:simplePos x="0" y="0"/>
            <wp:positionH relativeFrom="margin">
              <wp:align>left</wp:align>
            </wp:positionH>
            <wp:positionV relativeFrom="paragraph">
              <wp:posOffset>163902</wp:posOffset>
            </wp:positionV>
            <wp:extent cx="2160000" cy="1090540"/>
            <wp:effectExtent l="0" t="0" r="0" b="0"/>
            <wp:wrapTopAndBottom/>
            <wp:docPr id="248" name="Bildobjekt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F27 kontur.jpg"/>
                    <pic:cNvPicPr/>
                  </pic:nvPicPr>
                  <pic:blipFill>
                    <a:blip r:embed="rId102" cstate="print">
                      <a:extLst>
                        <a:ext uri="{BEBA8EAE-BF5A-486C-A8C5-ECC9F3942E4B}">
                          <a14:imgProps xmlns:a14="http://schemas.microsoft.com/office/drawing/2010/main">
                            <a14:imgLayer r:embed="rId10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60000" cy="1090540"/>
                    </a:xfrm>
                    <a:prstGeom prst="rect">
                      <a:avLst/>
                    </a:prstGeom>
                  </pic:spPr>
                </pic:pic>
              </a:graphicData>
            </a:graphic>
            <wp14:sizeRelH relativeFrom="margin">
              <wp14:pctWidth>0</wp14:pctWidth>
            </wp14:sizeRelH>
            <wp14:sizeRelV relativeFrom="margin">
              <wp14:pctHeight>0</wp14:pctHeight>
            </wp14:sizeRelV>
          </wp:anchor>
        </w:drawing>
      </w:r>
      <w:r w:rsidRPr="00D95A50">
        <w:rPr>
          <w:b/>
          <w:noProof/>
        </w:rPr>
        <w:t>Märke F27 Trafikplatsnummer</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5EA900AE" w14:textId="77777777" w:rsidTr="00D41958">
        <w:trPr>
          <w:trHeight w:val="270"/>
        </w:trPr>
        <w:tc>
          <w:tcPr>
            <w:tcW w:w="737" w:type="dxa"/>
            <w:gridSpan w:val="7"/>
            <w:tcBorders>
              <w:top w:val="nil"/>
              <w:left w:val="nil"/>
              <w:bottom w:val="single" w:sz="4" w:space="0" w:color="auto"/>
              <w:right w:val="nil"/>
            </w:tcBorders>
            <w:noWrap/>
            <w:vAlign w:val="bottom"/>
          </w:tcPr>
          <w:p w14:paraId="2B61B6A7" w14:textId="77777777" w:rsidR="00606931" w:rsidRPr="00D95A50" w:rsidRDefault="00606931" w:rsidP="00D41958">
            <w:pPr>
              <w:pStyle w:val="Stycke"/>
            </w:pPr>
          </w:p>
        </w:tc>
      </w:tr>
      <w:tr w:rsidR="00606931" w:rsidRPr="00D95A50" w14:paraId="576259C6"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148BEF27" w14:textId="77777777" w:rsidR="00606931" w:rsidRPr="00D95A50" w:rsidRDefault="00606931" w:rsidP="00D41958">
            <w:pPr>
              <w:pStyle w:val="Stycke"/>
            </w:pPr>
            <w:r w:rsidRPr="00D95A50">
              <w:t>Storlek och mått i meter för märke F27</w:t>
            </w:r>
          </w:p>
        </w:tc>
      </w:tr>
      <w:tr w:rsidR="00606931" w:rsidRPr="00D95A50" w14:paraId="03D0933B"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731ADA04"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682ACA88"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4CA89FA4"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7C01476B"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581DC2D7"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08C88C66"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10BED3D0" w14:textId="77777777" w:rsidR="00606931" w:rsidRPr="00D95A50" w:rsidRDefault="00606931" w:rsidP="00D41958">
            <w:pPr>
              <w:pStyle w:val="Stycke"/>
            </w:pPr>
            <w:r w:rsidRPr="00D95A50">
              <w:t> </w:t>
            </w:r>
          </w:p>
        </w:tc>
      </w:tr>
      <w:tr w:rsidR="00606931" w:rsidRPr="00D95A50" w14:paraId="1D05C00A"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73ACE88A"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4B61F97B"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08ACCD90"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6856B3AC"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6137CDAF"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34DAAA9C"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43CFFC10" w14:textId="77777777" w:rsidR="00606931" w:rsidRPr="00D95A50" w:rsidRDefault="00606931" w:rsidP="00D41958">
            <w:pPr>
              <w:pStyle w:val="Stycke"/>
            </w:pPr>
            <w:r w:rsidRPr="00D95A50">
              <w:t>Bredd</w:t>
            </w:r>
          </w:p>
        </w:tc>
      </w:tr>
      <w:tr w:rsidR="00606931" w:rsidRPr="00D95A50" w14:paraId="4E783531"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00A50B64"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56B2A0F1"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1DD51E70"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13FD684F" w14:textId="77777777" w:rsidR="00606931" w:rsidRPr="00D95A50" w:rsidRDefault="00606931" w:rsidP="00D41958">
            <w:pPr>
              <w:pStyle w:val="Stycke"/>
              <w:rPr>
                <w:b/>
              </w:rPr>
            </w:pPr>
            <w:r w:rsidRPr="00D95A50">
              <w:rPr>
                <w:b/>
              </w:rPr>
              <w:t>0,16</w:t>
            </w:r>
          </w:p>
        </w:tc>
        <w:tc>
          <w:tcPr>
            <w:tcW w:w="737" w:type="dxa"/>
            <w:tcBorders>
              <w:top w:val="single" w:sz="4" w:space="0" w:color="auto"/>
              <w:left w:val="single" w:sz="4" w:space="0" w:color="auto"/>
              <w:bottom w:val="single" w:sz="4" w:space="0" w:color="auto"/>
              <w:right w:val="single" w:sz="4" w:space="0" w:color="auto"/>
            </w:tcBorders>
            <w:noWrap/>
            <w:vAlign w:val="bottom"/>
          </w:tcPr>
          <w:p w14:paraId="7B976C52"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7B238CE2"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1DE0A720" w14:textId="77777777" w:rsidR="00606931" w:rsidRPr="00D95A50" w:rsidRDefault="00606931" w:rsidP="00D41958">
            <w:pPr>
              <w:pStyle w:val="Stycke"/>
            </w:pPr>
            <w:r w:rsidRPr="00D95A50">
              <w:t>Höjd</w:t>
            </w:r>
          </w:p>
        </w:tc>
      </w:tr>
    </w:tbl>
    <w:p w14:paraId="749D65F9" w14:textId="77777777" w:rsidR="00606931" w:rsidRPr="00D95A50" w:rsidRDefault="00606931" w:rsidP="00606931">
      <w:pPr>
        <w:pStyle w:val="Styckemedindrag"/>
        <w:ind w:firstLine="0"/>
      </w:pPr>
    </w:p>
    <w:p w14:paraId="555E051B" w14:textId="77777777" w:rsidR="00606931" w:rsidRPr="00D95A50" w:rsidRDefault="00606931" w:rsidP="00606931">
      <w:pPr>
        <w:pStyle w:val="Stycke"/>
        <w:rPr>
          <w:b/>
          <w:noProof/>
        </w:rPr>
      </w:pPr>
      <w:r w:rsidRPr="00D95A50">
        <w:rPr>
          <w:b/>
          <w:noProof/>
        </w:rPr>
        <w:t>Märke F28 Parkeringshus</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1E9E8669" w14:textId="77777777" w:rsidTr="00D41958">
        <w:trPr>
          <w:trHeight w:val="270"/>
        </w:trPr>
        <w:tc>
          <w:tcPr>
            <w:tcW w:w="737" w:type="dxa"/>
            <w:gridSpan w:val="7"/>
            <w:tcBorders>
              <w:top w:val="nil"/>
              <w:left w:val="nil"/>
              <w:bottom w:val="single" w:sz="4" w:space="0" w:color="auto"/>
              <w:right w:val="nil"/>
            </w:tcBorders>
            <w:noWrap/>
            <w:vAlign w:val="bottom"/>
          </w:tcPr>
          <w:p w14:paraId="12F6BC32" w14:textId="77777777" w:rsidR="00606931" w:rsidRPr="00D95A50" w:rsidRDefault="00606931" w:rsidP="00D41958">
            <w:pPr>
              <w:pStyle w:val="Styckemedindrag"/>
            </w:pPr>
            <w:r w:rsidRPr="00D95A50">
              <w:rPr>
                <w:noProof/>
              </w:rPr>
              <w:drawing>
                <wp:anchor distT="0" distB="0" distL="114300" distR="114300" simplePos="0" relativeHeight="251658240" behindDoc="0" locked="0" layoutInCell="1" allowOverlap="1" wp14:anchorId="68B60C6B" wp14:editId="2B074CE0">
                  <wp:simplePos x="0" y="0"/>
                  <wp:positionH relativeFrom="column">
                    <wp:posOffset>-470535</wp:posOffset>
                  </wp:positionH>
                  <wp:positionV relativeFrom="paragraph">
                    <wp:posOffset>-1831975</wp:posOffset>
                  </wp:positionV>
                  <wp:extent cx="1799590" cy="1793240"/>
                  <wp:effectExtent l="0" t="0" r="0" b="0"/>
                  <wp:wrapTopAndBottom/>
                  <wp:docPr id="473" name="Bildobjekt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F28 kontur.jpg"/>
                          <pic:cNvPicPr/>
                        </pic:nvPicPr>
                        <pic:blipFill>
                          <a:blip r:embed="rId104" cstate="print">
                            <a:extLst>
                              <a:ext uri="{BEBA8EAE-BF5A-486C-A8C5-ECC9F3942E4B}">
                                <a14:imgProps xmlns:a14="http://schemas.microsoft.com/office/drawing/2010/main">
                                  <a14:imgLayer r:embed="rId10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99590" cy="1793240"/>
                          </a:xfrm>
                          <a:prstGeom prst="rect">
                            <a:avLst/>
                          </a:prstGeom>
                        </pic:spPr>
                      </pic:pic>
                    </a:graphicData>
                  </a:graphic>
                  <wp14:sizeRelH relativeFrom="page">
                    <wp14:pctWidth>0</wp14:pctWidth>
                  </wp14:sizeRelH>
                  <wp14:sizeRelV relativeFrom="page">
                    <wp14:pctHeight>0</wp14:pctHeight>
                  </wp14:sizeRelV>
                </wp:anchor>
              </w:drawing>
            </w:r>
          </w:p>
        </w:tc>
      </w:tr>
      <w:tr w:rsidR="00606931" w:rsidRPr="00D95A50" w14:paraId="3A91ABD9"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42971F1E" w14:textId="77777777" w:rsidR="00606931" w:rsidRPr="00D95A50" w:rsidRDefault="00606931" w:rsidP="00D41958">
            <w:pPr>
              <w:pStyle w:val="Stycke"/>
            </w:pPr>
            <w:r w:rsidRPr="00D95A50">
              <w:t>Storlek och mått i meter för märke F28</w:t>
            </w:r>
          </w:p>
        </w:tc>
      </w:tr>
      <w:tr w:rsidR="00606931" w:rsidRPr="00D95A50" w14:paraId="12DFE448"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017A7788"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52484BC3"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3A8F49E3"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26126ACC"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2B97EC14"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7E48782E"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3D377067" w14:textId="77777777" w:rsidR="00606931" w:rsidRPr="00D95A50" w:rsidRDefault="00606931" w:rsidP="00D41958">
            <w:pPr>
              <w:pStyle w:val="Stycke"/>
            </w:pPr>
            <w:r w:rsidRPr="00D95A50">
              <w:t> </w:t>
            </w:r>
          </w:p>
        </w:tc>
      </w:tr>
      <w:tr w:rsidR="00606931" w:rsidRPr="00D95A50" w14:paraId="478CDF8A"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32454EDC"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27EF2A4F"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1D36F11E"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5FCCCC43"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4EC5014D" w14:textId="77777777" w:rsidR="00606931" w:rsidRPr="00D95A50" w:rsidRDefault="00606931" w:rsidP="00D41958">
            <w:pPr>
              <w:pStyle w:val="Stycke"/>
              <w:rPr>
                <w:b/>
              </w:rPr>
            </w:pPr>
            <w:r w:rsidRPr="00D95A50">
              <w:rPr>
                <w:b/>
              </w:rPr>
              <w:t>≥ 0,80</w:t>
            </w:r>
          </w:p>
        </w:tc>
        <w:tc>
          <w:tcPr>
            <w:tcW w:w="737" w:type="dxa"/>
            <w:tcBorders>
              <w:top w:val="single" w:sz="4" w:space="0" w:color="auto"/>
              <w:left w:val="single" w:sz="4" w:space="0" w:color="auto"/>
              <w:bottom w:val="single" w:sz="4" w:space="0" w:color="auto"/>
              <w:right w:val="single" w:sz="4" w:space="0" w:color="auto"/>
            </w:tcBorders>
            <w:noWrap/>
            <w:vAlign w:val="bottom"/>
          </w:tcPr>
          <w:p w14:paraId="76CFD471"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1E15DB5A" w14:textId="77777777" w:rsidR="00606931" w:rsidRPr="00D95A50" w:rsidRDefault="00606931" w:rsidP="00D41958">
            <w:pPr>
              <w:pStyle w:val="Stycke"/>
            </w:pPr>
            <w:r w:rsidRPr="00D95A50">
              <w:t>Sidlängd</w:t>
            </w:r>
          </w:p>
        </w:tc>
      </w:tr>
    </w:tbl>
    <w:p w14:paraId="026894CB" w14:textId="77777777" w:rsidR="00606931" w:rsidRPr="00D95A50" w:rsidRDefault="00606931" w:rsidP="00606931">
      <w:pPr>
        <w:pStyle w:val="Stycke"/>
      </w:pPr>
    </w:p>
    <w:p w14:paraId="0120D331"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42F86726" w14:textId="77777777" w:rsidTr="00D41958">
        <w:tc>
          <w:tcPr>
            <w:tcW w:w="4166" w:type="pct"/>
            <w:tcBorders>
              <w:bottom w:val="single" w:sz="4" w:space="0" w:color="auto"/>
            </w:tcBorders>
          </w:tcPr>
          <w:p w14:paraId="6352AF0E"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76129C05" w14:textId="77777777" w:rsidR="00606931" w:rsidRPr="00D95A50" w:rsidRDefault="00606931" w:rsidP="00D41958">
            <w:pPr>
              <w:pStyle w:val="Stycke"/>
            </w:pPr>
            <w:r w:rsidRPr="00D95A50">
              <w:rPr>
                <w:b/>
              </w:rPr>
              <w:t>Storlek</w:t>
            </w:r>
          </w:p>
        </w:tc>
      </w:tr>
      <w:tr w:rsidR="00606931" w:rsidRPr="00D95A50" w14:paraId="03B6B64E" w14:textId="77777777" w:rsidTr="00D41958">
        <w:tc>
          <w:tcPr>
            <w:tcW w:w="4166" w:type="pct"/>
          </w:tcPr>
          <w:p w14:paraId="4E99F60B" w14:textId="77777777" w:rsidR="00606931" w:rsidRPr="00D95A50" w:rsidRDefault="00606931" w:rsidP="00D41958">
            <w:pPr>
              <w:pStyle w:val="Stycke"/>
            </w:pPr>
            <w:r w:rsidRPr="00D95A50">
              <w:t>1. Väg där den högsta tillåtna hastigheten är 60 kilo</w:t>
            </w:r>
            <w:r w:rsidRPr="00D95A50">
              <w:softHyphen/>
              <w:t>meter i timmen eller högre</w:t>
            </w:r>
          </w:p>
        </w:tc>
        <w:tc>
          <w:tcPr>
            <w:tcW w:w="834" w:type="pct"/>
          </w:tcPr>
          <w:p w14:paraId="0380EAA7" w14:textId="77777777" w:rsidR="00606931" w:rsidRPr="00D95A50" w:rsidRDefault="00606931" w:rsidP="00D41958">
            <w:pPr>
              <w:pStyle w:val="Stycke"/>
            </w:pPr>
            <w:r w:rsidRPr="00D95A50">
              <w:t>Normal</w:t>
            </w:r>
          </w:p>
        </w:tc>
      </w:tr>
      <w:tr w:rsidR="00606931" w:rsidRPr="00D95A50" w14:paraId="78FA6081" w14:textId="77777777" w:rsidTr="00D41958">
        <w:tc>
          <w:tcPr>
            <w:tcW w:w="4166" w:type="pct"/>
          </w:tcPr>
          <w:p w14:paraId="137C7334" w14:textId="77777777" w:rsidR="00606931" w:rsidRPr="00D95A50" w:rsidRDefault="00606931" w:rsidP="00D41958">
            <w:pPr>
              <w:pStyle w:val="Stycke"/>
            </w:pPr>
            <w:r w:rsidRPr="00D95A50">
              <w:t>2. Väg där den högsta tillåtna hastigheten är 50 kilo</w:t>
            </w:r>
            <w:r w:rsidRPr="00D95A50">
              <w:softHyphen/>
              <w:t>meter i timmen eller lägre</w:t>
            </w:r>
          </w:p>
        </w:tc>
        <w:tc>
          <w:tcPr>
            <w:tcW w:w="834" w:type="pct"/>
          </w:tcPr>
          <w:p w14:paraId="285C5374" w14:textId="77777777" w:rsidR="00606931" w:rsidRPr="00D95A50" w:rsidRDefault="00606931" w:rsidP="00D41958">
            <w:pPr>
              <w:pStyle w:val="Stycke"/>
            </w:pPr>
            <w:r w:rsidRPr="00D95A50">
              <w:t>Liten</w:t>
            </w:r>
          </w:p>
        </w:tc>
      </w:tr>
    </w:tbl>
    <w:p w14:paraId="38552D20" w14:textId="77777777" w:rsidR="00606931" w:rsidRPr="00D95A50" w:rsidRDefault="00606931" w:rsidP="00606931">
      <w:pPr>
        <w:pStyle w:val="Stycke"/>
        <w:rPr>
          <w:b/>
          <w:noProof/>
        </w:rPr>
      </w:pPr>
    </w:p>
    <w:p w14:paraId="36B0ECA2" w14:textId="77777777" w:rsidR="00606931" w:rsidRPr="00D95A50" w:rsidRDefault="00606931" w:rsidP="00606931">
      <w:pPr>
        <w:pStyle w:val="Stycke"/>
        <w:rPr>
          <w:b/>
          <w:noProof/>
        </w:rPr>
      </w:pPr>
      <w:r w:rsidRPr="00D95A50">
        <w:rPr>
          <w:b/>
          <w:noProof/>
        </w:rPr>
        <w:lastRenderedPageBreak/>
        <w:drawing>
          <wp:anchor distT="0" distB="0" distL="114300" distR="114300" simplePos="0" relativeHeight="251659264" behindDoc="0" locked="0" layoutInCell="1" allowOverlap="1" wp14:anchorId="521CE558" wp14:editId="3997551C">
            <wp:simplePos x="0" y="0"/>
            <wp:positionH relativeFrom="margin">
              <wp:align>left</wp:align>
            </wp:positionH>
            <wp:positionV relativeFrom="paragraph">
              <wp:posOffset>172528</wp:posOffset>
            </wp:positionV>
            <wp:extent cx="1800000" cy="1583051"/>
            <wp:effectExtent l="0" t="0" r="0" b="0"/>
            <wp:wrapTopAndBottom/>
            <wp:docPr id="477" name="Bildobjekt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F29 kontur.jpg"/>
                    <pic:cNvPicPr/>
                  </pic:nvPicPr>
                  <pic:blipFill>
                    <a:blip r:embed="rId106" cstate="print">
                      <a:extLst>
                        <a:ext uri="{BEBA8EAE-BF5A-486C-A8C5-ECC9F3942E4B}">
                          <a14:imgProps xmlns:a14="http://schemas.microsoft.com/office/drawing/2010/main">
                            <a14:imgLayer r:embed="rId10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00000" cy="1583051"/>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Märke F29 Infartsparkering</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1AFCC155" w14:textId="77777777" w:rsidTr="00D41958">
        <w:trPr>
          <w:trHeight w:val="270"/>
        </w:trPr>
        <w:tc>
          <w:tcPr>
            <w:tcW w:w="737" w:type="dxa"/>
            <w:gridSpan w:val="7"/>
            <w:tcBorders>
              <w:top w:val="nil"/>
              <w:left w:val="nil"/>
              <w:bottom w:val="single" w:sz="4" w:space="0" w:color="auto"/>
              <w:right w:val="nil"/>
            </w:tcBorders>
            <w:noWrap/>
            <w:vAlign w:val="bottom"/>
          </w:tcPr>
          <w:p w14:paraId="3C72CBAF" w14:textId="77777777" w:rsidR="00606931" w:rsidRPr="00D95A50" w:rsidRDefault="00606931" w:rsidP="00D41958">
            <w:pPr>
              <w:pStyle w:val="Styckemedindrag"/>
            </w:pPr>
          </w:p>
        </w:tc>
      </w:tr>
      <w:tr w:rsidR="00606931" w:rsidRPr="00D95A50" w14:paraId="060DB508"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6D919BAA" w14:textId="77777777" w:rsidR="00606931" w:rsidRPr="00D95A50" w:rsidRDefault="00606931" w:rsidP="00D41958">
            <w:pPr>
              <w:pStyle w:val="Stycke"/>
            </w:pPr>
            <w:r w:rsidRPr="00D95A50">
              <w:t>Storlek och mått i meter för märke F29</w:t>
            </w:r>
          </w:p>
        </w:tc>
      </w:tr>
      <w:tr w:rsidR="00606931" w:rsidRPr="00D95A50" w14:paraId="06F85514"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56E6B983"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6C67CCF9"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652F6C5C"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675CE1A8"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7149DADF"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395E8BFB"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7B2CF678" w14:textId="77777777" w:rsidR="00606931" w:rsidRPr="00D95A50" w:rsidRDefault="00606931" w:rsidP="00D41958">
            <w:pPr>
              <w:pStyle w:val="Stycke"/>
            </w:pPr>
            <w:r w:rsidRPr="00D95A50">
              <w:t> </w:t>
            </w:r>
          </w:p>
        </w:tc>
      </w:tr>
      <w:tr w:rsidR="00606931" w:rsidRPr="00D95A50" w14:paraId="5277454B"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7FE4A0ED"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00FE9AF0"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428A9FF6" w14:textId="77777777" w:rsidR="00606931" w:rsidRPr="00D95A50" w:rsidRDefault="00606931" w:rsidP="00D41958">
            <w:pPr>
              <w:pStyle w:val="Stycke"/>
              <w:rPr>
                <w:b/>
              </w:rPr>
            </w:pPr>
            <w:r w:rsidRPr="00D95A50">
              <w:rPr>
                <w:b/>
              </w:rPr>
              <w:t>0,50</w:t>
            </w:r>
          </w:p>
        </w:tc>
        <w:tc>
          <w:tcPr>
            <w:tcW w:w="737" w:type="dxa"/>
            <w:tcBorders>
              <w:top w:val="single" w:sz="4" w:space="0" w:color="auto"/>
              <w:left w:val="single" w:sz="4" w:space="0" w:color="auto"/>
              <w:bottom w:val="single" w:sz="4" w:space="0" w:color="auto"/>
              <w:right w:val="single" w:sz="4" w:space="0" w:color="auto"/>
            </w:tcBorders>
            <w:noWrap/>
            <w:vAlign w:val="bottom"/>
          </w:tcPr>
          <w:p w14:paraId="5B2771BD" w14:textId="77777777" w:rsidR="00606931" w:rsidRPr="00D95A50" w:rsidRDefault="00606931" w:rsidP="00D41958">
            <w:pPr>
              <w:pStyle w:val="Stycke"/>
              <w:rPr>
                <w:b/>
              </w:rPr>
            </w:pPr>
            <w:r w:rsidRPr="00D95A50">
              <w:rPr>
                <w:b/>
              </w:rPr>
              <w:t>0,75</w:t>
            </w:r>
          </w:p>
        </w:tc>
        <w:tc>
          <w:tcPr>
            <w:tcW w:w="737" w:type="dxa"/>
            <w:tcBorders>
              <w:top w:val="single" w:sz="4" w:space="0" w:color="auto"/>
              <w:left w:val="single" w:sz="4" w:space="0" w:color="auto"/>
              <w:bottom w:val="single" w:sz="4" w:space="0" w:color="auto"/>
              <w:right w:val="single" w:sz="4" w:space="0" w:color="auto"/>
            </w:tcBorders>
            <w:noWrap/>
            <w:vAlign w:val="bottom"/>
          </w:tcPr>
          <w:p w14:paraId="13434F02" w14:textId="77777777" w:rsidR="00606931" w:rsidRPr="00D95A50" w:rsidRDefault="00606931" w:rsidP="00D41958">
            <w:pPr>
              <w:pStyle w:val="Stycke"/>
              <w:rPr>
                <w:b/>
              </w:rPr>
            </w:pPr>
            <w:r w:rsidRPr="00D95A50">
              <w:rPr>
                <w:b/>
              </w:rPr>
              <w:t>≥ 1,00</w:t>
            </w:r>
          </w:p>
        </w:tc>
        <w:tc>
          <w:tcPr>
            <w:tcW w:w="737" w:type="dxa"/>
            <w:tcBorders>
              <w:top w:val="single" w:sz="4" w:space="0" w:color="auto"/>
              <w:left w:val="single" w:sz="4" w:space="0" w:color="auto"/>
              <w:bottom w:val="single" w:sz="4" w:space="0" w:color="auto"/>
              <w:right w:val="single" w:sz="4" w:space="0" w:color="auto"/>
            </w:tcBorders>
            <w:noWrap/>
            <w:vAlign w:val="bottom"/>
          </w:tcPr>
          <w:p w14:paraId="183AB00F"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1E80E8FF" w14:textId="77777777" w:rsidR="00606931" w:rsidRPr="00D95A50" w:rsidRDefault="00606931" w:rsidP="00D41958">
            <w:pPr>
              <w:pStyle w:val="Stycke"/>
            </w:pPr>
            <w:r w:rsidRPr="00D95A50">
              <w:t>Bredd</w:t>
            </w:r>
          </w:p>
        </w:tc>
      </w:tr>
      <w:tr w:rsidR="00606931" w:rsidRPr="00D95A50" w14:paraId="29448CE9"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44AA331A"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507732A7"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07DF1214"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13C541D7"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117B8DE7" w14:textId="77777777" w:rsidR="00606931" w:rsidRPr="00D95A50" w:rsidRDefault="00606931" w:rsidP="00D41958">
            <w:pPr>
              <w:pStyle w:val="Stycke"/>
              <w:rPr>
                <w:b/>
              </w:rPr>
            </w:pPr>
            <w:r w:rsidRPr="00D95A50">
              <w:rPr>
                <w:b/>
              </w:rPr>
              <w:t>≥ 0,80</w:t>
            </w:r>
          </w:p>
        </w:tc>
        <w:tc>
          <w:tcPr>
            <w:tcW w:w="737" w:type="dxa"/>
            <w:tcBorders>
              <w:top w:val="single" w:sz="4" w:space="0" w:color="auto"/>
              <w:left w:val="single" w:sz="4" w:space="0" w:color="auto"/>
              <w:bottom w:val="single" w:sz="4" w:space="0" w:color="auto"/>
              <w:right w:val="single" w:sz="4" w:space="0" w:color="auto"/>
            </w:tcBorders>
            <w:noWrap/>
            <w:vAlign w:val="bottom"/>
          </w:tcPr>
          <w:p w14:paraId="4BFFA49E"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295B291A" w14:textId="77777777" w:rsidR="00606931" w:rsidRPr="00D95A50" w:rsidRDefault="00606931" w:rsidP="00D41958">
            <w:pPr>
              <w:pStyle w:val="Stycke"/>
            </w:pPr>
            <w:r w:rsidRPr="00D95A50">
              <w:t>Höjd</w:t>
            </w:r>
          </w:p>
        </w:tc>
      </w:tr>
    </w:tbl>
    <w:p w14:paraId="45DE7E8A" w14:textId="77777777" w:rsidR="00606931" w:rsidRPr="00D95A50" w:rsidRDefault="00606931" w:rsidP="00606931">
      <w:pPr>
        <w:pStyle w:val="Styckemedindrag"/>
      </w:pPr>
    </w:p>
    <w:p w14:paraId="03A9614F"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708A1DC6" w14:textId="77777777" w:rsidTr="00D41958">
        <w:tc>
          <w:tcPr>
            <w:tcW w:w="4166" w:type="pct"/>
            <w:tcBorders>
              <w:bottom w:val="single" w:sz="4" w:space="0" w:color="auto"/>
            </w:tcBorders>
          </w:tcPr>
          <w:p w14:paraId="1406B9C4"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6111522B" w14:textId="77777777" w:rsidR="00606931" w:rsidRPr="00D95A50" w:rsidRDefault="00606931" w:rsidP="00D41958">
            <w:pPr>
              <w:pStyle w:val="Stycke"/>
            </w:pPr>
            <w:r w:rsidRPr="00D95A50">
              <w:rPr>
                <w:b/>
              </w:rPr>
              <w:t>Storlek</w:t>
            </w:r>
          </w:p>
        </w:tc>
      </w:tr>
      <w:tr w:rsidR="00606931" w:rsidRPr="00D95A50" w14:paraId="0FFF7D5C" w14:textId="77777777" w:rsidTr="00D41958">
        <w:tc>
          <w:tcPr>
            <w:tcW w:w="4166" w:type="pct"/>
          </w:tcPr>
          <w:p w14:paraId="7DA5332E" w14:textId="77777777" w:rsidR="00606931" w:rsidRPr="00D95A50" w:rsidRDefault="00606931" w:rsidP="00D41958">
            <w:pPr>
              <w:pStyle w:val="Stycke"/>
            </w:pPr>
            <w:r w:rsidRPr="00D95A50">
              <w:t>1. Väg där den högsta tillåtna hastigheten är 80 kilo</w:t>
            </w:r>
            <w:r w:rsidRPr="00D95A50">
              <w:softHyphen/>
              <w:t>meter i timmen eller högre</w:t>
            </w:r>
          </w:p>
        </w:tc>
        <w:tc>
          <w:tcPr>
            <w:tcW w:w="834" w:type="pct"/>
          </w:tcPr>
          <w:p w14:paraId="45A96E76" w14:textId="77777777" w:rsidR="00606931" w:rsidRPr="00D95A50" w:rsidRDefault="00606931" w:rsidP="00D41958">
            <w:pPr>
              <w:pStyle w:val="Stycke"/>
            </w:pPr>
            <w:r w:rsidRPr="00D95A50">
              <w:t>Normal</w:t>
            </w:r>
          </w:p>
        </w:tc>
      </w:tr>
      <w:tr w:rsidR="00606931" w:rsidRPr="00D95A50" w14:paraId="70F9797C" w14:textId="77777777" w:rsidTr="00D41958">
        <w:tc>
          <w:tcPr>
            <w:tcW w:w="4166" w:type="pct"/>
          </w:tcPr>
          <w:p w14:paraId="5778F9C1" w14:textId="77777777" w:rsidR="00606931" w:rsidRPr="00D95A50" w:rsidRDefault="00606931" w:rsidP="00D41958">
            <w:pPr>
              <w:pStyle w:val="Stycke"/>
            </w:pPr>
            <w:r w:rsidRPr="00D95A50">
              <w:t>2. Väg där den högsta tillåtna hastigheten är 70 kilo</w:t>
            </w:r>
            <w:r w:rsidRPr="00D95A50">
              <w:softHyphen/>
              <w:t>meter i timmen eller lägre</w:t>
            </w:r>
          </w:p>
        </w:tc>
        <w:tc>
          <w:tcPr>
            <w:tcW w:w="834" w:type="pct"/>
          </w:tcPr>
          <w:p w14:paraId="571237F4" w14:textId="77777777" w:rsidR="00606931" w:rsidRPr="00D95A50" w:rsidRDefault="00606931" w:rsidP="00D41958">
            <w:pPr>
              <w:pStyle w:val="Stycke"/>
            </w:pPr>
            <w:r w:rsidRPr="00D95A50">
              <w:t>Liten</w:t>
            </w:r>
          </w:p>
        </w:tc>
      </w:tr>
    </w:tbl>
    <w:p w14:paraId="2DB66ED4" w14:textId="77777777" w:rsidR="00606931" w:rsidRPr="00D95A50" w:rsidRDefault="00606931" w:rsidP="00606931">
      <w:pPr>
        <w:pStyle w:val="Stycke"/>
        <w:spacing w:before="360" w:after="120"/>
        <w:rPr>
          <w:b/>
          <w:noProof/>
        </w:rPr>
      </w:pPr>
      <w:r w:rsidRPr="00D95A50">
        <w:rPr>
          <w:b/>
          <w:noProof/>
        </w:rPr>
        <w:drawing>
          <wp:anchor distT="0" distB="0" distL="114300" distR="114300" simplePos="0" relativeHeight="251660288" behindDoc="0" locked="0" layoutInCell="1" allowOverlap="1" wp14:anchorId="7DA8DB79" wp14:editId="51F8BC06">
            <wp:simplePos x="0" y="0"/>
            <wp:positionH relativeFrom="margin">
              <wp:posOffset>0</wp:posOffset>
            </wp:positionH>
            <wp:positionV relativeFrom="paragraph">
              <wp:posOffset>467529</wp:posOffset>
            </wp:positionV>
            <wp:extent cx="1799590" cy="1298575"/>
            <wp:effectExtent l="0" t="0" r="0" b="0"/>
            <wp:wrapTopAndBottom/>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30 kontur.jpg"/>
                    <pic:cNvPicPr/>
                  </pic:nvPicPr>
                  <pic:blipFill>
                    <a:blip r:embed="rId108" cstate="print">
                      <a:extLst>
                        <a:ext uri="{BEBA8EAE-BF5A-486C-A8C5-ECC9F3942E4B}">
                          <a14:imgProps xmlns:a14="http://schemas.microsoft.com/office/drawing/2010/main">
                            <a14:imgLayer r:embed="rId10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99590" cy="1298575"/>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Märke F30 Lokal slinga</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3B4FD503" w14:textId="77777777" w:rsidTr="00D41958">
        <w:trPr>
          <w:trHeight w:val="270"/>
        </w:trPr>
        <w:tc>
          <w:tcPr>
            <w:tcW w:w="737" w:type="dxa"/>
            <w:gridSpan w:val="7"/>
            <w:tcBorders>
              <w:top w:val="nil"/>
              <w:left w:val="nil"/>
              <w:bottom w:val="single" w:sz="4" w:space="0" w:color="auto"/>
              <w:right w:val="nil"/>
            </w:tcBorders>
            <w:noWrap/>
            <w:vAlign w:val="bottom"/>
          </w:tcPr>
          <w:p w14:paraId="4AC67A54" w14:textId="77777777" w:rsidR="00606931" w:rsidRPr="00D95A50" w:rsidRDefault="00606931" w:rsidP="00D41958">
            <w:pPr>
              <w:pStyle w:val="Styckemedindrag"/>
            </w:pPr>
          </w:p>
        </w:tc>
      </w:tr>
      <w:tr w:rsidR="00606931" w:rsidRPr="00D95A50" w14:paraId="55535419"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00ABAE88" w14:textId="77777777" w:rsidR="00606931" w:rsidRPr="00D95A50" w:rsidRDefault="00606931" w:rsidP="00D41958">
            <w:pPr>
              <w:pStyle w:val="Stycke"/>
            </w:pPr>
            <w:r w:rsidRPr="00D95A50">
              <w:t>Storlek och mått i meter för märke F30</w:t>
            </w:r>
          </w:p>
        </w:tc>
      </w:tr>
      <w:tr w:rsidR="00606931" w:rsidRPr="00D95A50" w14:paraId="51A2CFF8"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78CE21DD"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16F61E56"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7AF6973D"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611502BC"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7E16BEA2"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499C52F9"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0D27F9B2" w14:textId="77777777" w:rsidR="00606931" w:rsidRPr="00D95A50" w:rsidRDefault="00606931" w:rsidP="00D41958">
            <w:pPr>
              <w:pStyle w:val="Stycke"/>
            </w:pPr>
            <w:r w:rsidRPr="00D95A50">
              <w:t> </w:t>
            </w:r>
          </w:p>
        </w:tc>
      </w:tr>
      <w:tr w:rsidR="00606931" w:rsidRPr="00D95A50" w14:paraId="0DC34005"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6E1140AC"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26EAEFB0"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1DF9E751" w14:textId="77777777" w:rsidR="00606931" w:rsidRPr="00D95A50" w:rsidRDefault="00606931" w:rsidP="00D41958">
            <w:pPr>
              <w:pStyle w:val="Stycke"/>
              <w:rPr>
                <w:b/>
              </w:rPr>
            </w:pPr>
            <w:r w:rsidRPr="00D95A50">
              <w:rPr>
                <w:b/>
              </w:rPr>
              <w:t>0,45</w:t>
            </w:r>
          </w:p>
        </w:tc>
        <w:tc>
          <w:tcPr>
            <w:tcW w:w="737" w:type="dxa"/>
            <w:tcBorders>
              <w:top w:val="single" w:sz="4" w:space="0" w:color="auto"/>
              <w:left w:val="single" w:sz="4" w:space="0" w:color="auto"/>
              <w:bottom w:val="single" w:sz="4" w:space="0" w:color="auto"/>
              <w:right w:val="single" w:sz="4" w:space="0" w:color="auto"/>
            </w:tcBorders>
            <w:noWrap/>
            <w:vAlign w:val="bottom"/>
          </w:tcPr>
          <w:p w14:paraId="172BC0A1"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0489AECB" w14:textId="77777777" w:rsidR="00606931" w:rsidRPr="00D95A50" w:rsidRDefault="00606931" w:rsidP="00D41958">
            <w:pPr>
              <w:pStyle w:val="Stycke"/>
              <w:rPr>
                <w:b/>
              </w:rPr>
            </w:pPr>
            <w:r w:rsidRPr="00D95A50">
              <w:rPr>
                <w:b/>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31034E1B" w14:textId="77777777" w:rsidR="00606931" w:rsidRPr="00D95A50" w:rsidRDefault="00606931" w:rsidP="00D41958">
            <w:pPr>
              <w:pStyle w:val="Stycke"/>
              <w:rPr>
                <w:b/>
              </w:rPr>
            </w:pPr>
            <w:r w:rsidRPr="00D95A50">
              <w:rPr>
                <w:b/>
              </w:rPr>
              <w:t>1,20</w:t>
            </w:r>
          </w:p>
        </w:tc>
        <w:tc>
          <w:tcPr>
            <w:tcW w:w="820" w:type="dxa"/>
            <w:tcBorders>
              <w:top w:val="single" w:sz="4" w:space="0" w:color="auto"/>
              <w:left w:val="single" w:sz="4" w:space="0" w:color="auto"/>
              <w:bottom w:val="single" w:sz="4" w:space="0" w:color="auto"/>
              <w:right w:val="single" w:sz="4" w:space="0" w:color="auto"/>
            </w:tcBorders>
            <w:vAlign w:val="bottom"/>
          </w:tcPr>
          <w:p w14:paraId="66D829AA" w14:textId="77777777" w:rsidR="00606931" w:rsidRPr="00D95A50" w:rsidRDefault="00606931" w:rsidP="00D41958">
            <w:pPr>
              <w:pStyle w:val="Stycke"/>
            </w:pPr>
            <w:r w:rsidRPr="00D95A50">
              <w:t>Bredd</w:t>
            </w:r>
          </w:p>
        </w:tc>
      </w:tr>
      <w:tr w:rsidR="00606931" w:rsidRPr="00D95A50" w14:paraId="6DB052A1"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167BAA74"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2146E52E" w14:textId="77777777" w:rsidR="00606931" w:rsidRPr="00D95A50" w:rsidRDefault="00606931" w:rsidP="00D41958">
            <w:pPr>
              <w:pStyle w:val="Stycke"/>
              <w:rPr>
                <w:b/>
              </w:rPr>
            </w:pPr>
            <w:r w:rsidRPr="00D95A50">
              <w:rPr>
                <w:b/>
              </w:rPr>
              <w:t>0,20</w:t>
            </w:r>
          </w:p>
        </w:tc>
        <w:tc>
          <w:tcPr>
            <w:tcW w:w="737" w:type="dxa"/>
            <w:tcBorders>
              <w:top w:val="single" w:sz="4" w:space="0" w:color="auto"/>
              <w:left w:val="single" w:sz="4" w:space="0" w:color="auto"/>
              <w:bottom w:val="single" w:sz="4" w:space="0" w:color="auto"/>
              <w:right w:val="single" w:sz="4" w:space="0" w:color="auto"/>
            </w:tcBorders>
            <w:noWrap/>
            <w:vAlign w:val="bottom"/>
          </w:tcPr>
          <w:p w14:paraId="37D2E2AA"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304E5C24"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49319663"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0E632E7B" w14:textId="77777777" w:rsidR="00606931" w:rsidRPr="00D95A50" w:rsidRDefault="00606931" w:rsidP="00D41958">
            <w:pPr>
              <w:pStyle w:val="Stycke"/>
              <w:rPr>
                <w:b/>
              </w:rPr>
            </w:pPr>
            <w:r w:rsidRPr="00D95A50">
              <w:rPr>
                <w:b/>
              </w:rPr>
              <w:t>0,80</w:t>
            </w:r>
          </w:p>
        </w:tc>
        <w:tc>
          <w:tcPr>
            <w:tcW w:w="820" w:type="dxa"/>
            <w:tcBorders>
              <w:top w:val="single" w:sz="4" w:space="0" w:color="auto"/>
              <w:left w:val="single" w:sz="4" w:space="0" w:color="auto"/>
              <w:bottom w:val="single" w:sz="4" w:space="0" w:color="auto"/>
              <w:right w:val="single" w:sz="4" w:space="0" w:color="auto"/>
            </w:tcBorders>
            <w:vAlign w:val="bottom"/>
          </w:tcPr>
          <w:p w14:paraId="0DFAE859" w14:textId="77777777" w:rsidR="00606931" w:rsidRPr="00D95A50" w:rsidRDefault="00606931" w:rsidP="00D41958">
            <w:pPr>
              <w:pStyle w:val="Stycke"/>
            </w:pPr>
            <w:r w:rsidRPr="00D95A50">
              <w:t>Höjd</w:t>
            </w:r>
          </w:p>
        </w:tc>
      </w:tr>
    </w:tbl>
    <w:p w14:paraId="205EE273" w14:textId="77777777" w:rsidR="00606931" w:rsidRPr="00D95A50" w:rsidRDefault="00606931" w:rsidP="00606931">
      <w:pPr>
        <w:pStyle w:val="Stycke"/>
      </w:pPr>
    </w:p>
    <w:p w14:paraId="73222845" w14:textId="77777777" w:rsidR="00606931" w:rsidRPr="00D95A50" w:rsidRDefault="00606931" w:rsidP="00606931">
      <w:pPr>
        <w:rPr>
          <w:sz w:val="19"/>
        </w:rPr>
      </w:pPr>
      <w:r w:rsidRPr="00D95A50">
        <w:br w:type="page"/>
      </w:r>
    </w:p>
    <w:p w14:paraId="006FDEC0" w14:textId="77777777" w:rsidR="00606931" w:rsidRPr="00D95A50" w:rsidRDefault="00606931" w:rsidP="00606931">
      <w:pPr>
        <w:pStyle w:val="Stycke"/>
        <w:spacing w:after="120"/>
      </w:pPr>
      <w:r w:rsidRPr="00D95A50">
        <w:lastRenderedPageBreak/>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699359FE" w14:textId="77777777" w:rsidTr="00D41958">
        <w:tc>
          <w:tcPr>
            <w:tcW w:w="4166" w:type="pct"/>
            <w:tcBorders>
              <w:bottom w:val="single" w:sz="4" w:space="0" w:color="auto"/>
            </w:tcBorders>
          </w:tcPr>
          <w:p w14:paraId="5EC10CA4"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2F0EE5D1" w14:textId="77777777" w:rsidR="00606931" w:rsidRPr="00D95A50" w:rsidRDefault="00606931" w:rsidP="00D41958">
            <w:pPr>
              <w:pStyle w:val="Stycke"/>
            </w:pPr>
            <w:r w:rsidRPr="00D95A50">
              <w:rPr>
                <w:b/>
              </w:rPr>
              <w:t>Storlek</w:t>
            </w:r>
          </w:p>
        </w:tc>
      </w:tr>
      <w:tr w:rsidR="00606931" w:rsidRPr="00D95A50" w14:paraId="320B93ED" w14:textId="77777777" w:rsidTr="00D41958">
        <w:tc>
          <w:tcPr>
            <w:tcW w:w="4166" w:type="pct"/>
          </w:tcPr>
          <w:p w14:paraId="54F041A9" w14:textId="77777777" w:rsidR="00606931" w:rsidRPr="00D95A50" w:rsidRDefault="00606931" w:rsidP="00D41958">
            <w:pPr>
              <w:pStyle w:val="Stycke"/>
            </w:pPr>
            <w:r w:rsidRPr="00D95A50">
              <w:t>1. Motorväg</w:t>
            </w:r>
          </w:p>
        </w:tc>
        <w:tc>
          <w:tcPr>
            <w:tcW w:w="834" w:type="pct"/>
          </w:tcPr>
          <w:p w14:paraId="2013C8D0" w14:textId="77777777" w:rsidR="00606931" w:rsidRPr="00D95A50" w:rsidRDefault="00606931" w:rsidP="00D41958">
            <w:pPr>
              <w:pStyle w:val="Stycke"/>
            </w:pPr>
            <w:r w:rsidRPr="00D95A50">
              <w:t>Stor</w:t>
            </w:r>
          </w:p>
        </w:tc>
      </w:tr>
      <w:tr w:rsidR="00606931" w:rsidRPr="00D95A50" w14:paraId="4E6A91AC" w14:textId="77777777" w:rsidTr="00D41958">
        <w:tc>
          <w:tcPr>
            <w:tcW w:w="4166" w:type="pct"/>
          </w:tcPr>
          <w:p w14:paraId="0136C611" w14:textId="77777777" w:rsidR="00606931" w:rsidRPr="00D95A50" w:rsidRDefault="00606931" w:rsidP="00D41958">
            <w:pPr>
              <w:pStyle w:val="Stycke"/>
            </w:pPr>
            <w:r w:rsidRPr="00D95A50">
              <w:t>2. Motorväg i trång vägmiljö samt motortrafikled</w:t>
            </w:r>
          </w:p>
        </w:tc>
        <w:tc>
          <w:tcPr>
            <w:tcW w:w="834" w:type="pct"/>
          </w:tcPr>
          <w:p w14:paraId="2D591AEC" w14:textId="77777777" w:rsidR="00606931" w:rsidRPr="00D95A50" w:rsidRDefault="00606931" w:rsidP="00D41958">
            <w:pPr>
              <w:pStyle w:val="Stycke"/>
            </w:pPr>
            <w:r w:rsidRPr="00D95A50">
              <w:t>Normal</w:t>
            </w:r>
          </w:p>
        </w:tc>
      </w:tr>
      <w:tr w:rsidR="00606931" w:rsidRPr="00D95A50" w14:paraId="5E0860F0" w14:textId="77777777" w:rsidTr="00D41958">
        <w:tc>
          <w:tcPr>
            <w:tcW w:w="4166" w:type="pct"/>
          </w:tcPr>
          <w:p w14:paraId="696352D4" w14:textId="77777777" w:rsidR="00606931" w:rsidRPr="00D95A50" w:rsidRDefault="00606931" w:rsidP="00D41958">
            <w:pPr>
              <w:pStyle w:val="Stycke"/>
            </w:pPr>
            <w:r w:rsidRPr="00D95A50">
              <w:t>3. Väg som inte är motorväg eller motortrafikled</w:t>
            </w:r>
          </w:p>
        </w:tc>
        <w:tc>
          <w:tcPr>
            <w:tcW w:w="834" w:type="pct"/>
          </w:tcPr>
          <w:p w14:paraId="226D815C" w14:textId="77777777" w:rsidR="00606931" w:rsidRPr="00D95A50" w:rsidRDefault="00606931" w:rsidP="00D41958">
            <w:pPr>
              <w:pStyle w:val="Stycke"/>
            </w:pPr>
            <w:r w:rsidRPr="00D95A50">
              <w:t>Normal</w:t>
            </w:r>
          </w:p>
        </w:tc>
      </w:tr>
      <w:tr w:rsidR="00606931" w:rsidRPr="00D95A50" w14:paraId="492A2028" w14:textId="77777777" w:rsidTr="00D41958">
        <w:tc>
          <w:tcPr>
            <w:tcW w:w="4166" w:type="pct"/>
          </w:tcPr>
          <w:p w14:paraId="027BD213" w14:textId="77777777" w:rsidR="00606931" w:rsidRPr="00D95A50" w:rsidRDefault="00606931" w:rsidP="00D41958">
            <w:pPr>
              <w:pStyle w:val="Stycke"/>
            </w:pPr>
            <w:r w:rsidRPr="00D95A50">
              <w:t>4. Väg enligt 3 där den högsta tillåtna hastigheten är 70 kilometer i timmen eller lägre</w:t>
            </w:r>
          </w:p>
        </w:tc>
        <w:tc>
          <w:tcPr>
            <w:tcW w:w="834" w:type="pct"/>
          </w:tcPr>
          <w:p w14:paraId="6336D22E" w14:textId="77777777" w:rsidR="00606931" w:rsidRPr="00D95A50" w:rsidRDefault="00606931" w:rsidP="00D41958">
            <w:pPr>
              <w:pStyle w:val="Stycke"/>
            </w:pPr>
            <w:r w:rsidRPr="00D95A50">
              <w:t>Liten</w:t>
            </w:r>
          </w:p>
        </w:tc>
      </w:tr>
      <w:tr w:rsidR="00606931" w:rsidRPr="00D95A50" w14:paraId="103C3ABD" w14:textId="77777777" w:rsidTr="00D41958">
        <w:tc>
          <w:tcPr>
            <w:tcW w:w="4166" w:type="pct"/>
          </w:tcPr>
          <w:p w14:paraId="70206928" w14:textId="77777777" w:rsidR="00606931" w:rsidRPr="00D95A50" w:rsidRDefault="00606931" w:rsidP="00D41958">
            <w:pPr>
              <w:pStyle w:val="Stycke"/>
            </w:pPr>
            <w:r w:rsidRPr="00D95A50">
              <w:t>5. Väg enligt 4 i trång väg- eller gatumiljö med korta siktsträckor</w:t>
            </w:r>
          </w:p>
        </w:tc>
        <w:tc>
          <w:tcPr>
            <w:tcW w:w="834" w:type="pct"/>
          </w:tcPr>
          <w:p w14:paraId="266F2070" w14:textId="77777777" w:rsidR="00606931" w:rsidRPr="00D95A50" w:rsidRDefault="00606931" w:rsidP="00D41958">
            <w:pPr>
              <w:pStyle w:val="Stycke"/>
            </w:pPr>
            <w:r w:rsidRPr="00D95A50">
              <w:t>Mycket liten</w:t>
            </w:r>
          </w:p>
        </w:tc>
      </w:tr>
    </w:tbl>
    <w:p w14:paraId="71A61429" w14:textId="77777777" w:rsidR="00606931" w:rsidRPr="00D95A50" w:rsidRDefault="00606931" w:rsidP="00606931">
      <w:pPr>
        <w:pStyle w:val="Stycke"/>
        <w:spacing w:before="360" w:after="120"/>
        <w:jc w:val="left"/>
        <w:rPr>
          <w:b/>
          <w:noProof/>
        </w:rPr>
      </w:pPr>
      <w:r w:rsidRPr="00D95A50">
        <w:rPr>
          <w:b/>
          <w:noProof/>
        </w:rPr>
        <w:drawing>
          <wp:anchor distT="0" distB="0" distL="114300" distR="114300" simplePos="0" relativeHeight="251662336" behindDoc="0" locked="0" layoutInCell="1" allowOverlap="1" wp14:anchorId="4E5210D0" wp14:editId="3D5BE536">
            <wp:simplePos x="0" y="0"/>
            <wp:positionH relativeFrom="margin">
              <wp:posOffset>-13970</wp:posOffset>
            </wp:positionH>
            <wp:positionV relativeFrom="paragraph">
              <wp:posOffset>603419</wp:posOffset>
            </wp:positionV>
            <wp:extent cx="1799590" cy="1320800"/>
            <wp:effectExtent l="0" t="0" r="0" b="0"/>
            <wp:wrapTopAndBottom/>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31 kontur.jpg"/>
                    <pic:cNvPicPr/>
                  </pic:nvPicPr>
                  <pic:blipFill>
                    <a:blip r:embed="rId110" cstate="print">
                      <a:extLst>
                        <a:ext uri="{BEBA8EAE-BF5A-486C-A8C5-ECC9F3942E4B}">
                          <a14:imgProps xmlns:a14="http://schemas.microsoft.com/office/drawing/2010/main">
                            <a14:imgLayer r:embed="rId1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99590" cy="1320800"/>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Märke F31 Lämplig väg eller förbifart för visst fordonsslag eller trafikantgrupp</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0D986B3A" w14:textId="77777777" w:rsidTr="00D41958">
        <w:trPr>
          <w:trHeight w:val="270"/>
        </w:trPr>
        <w:tc>
          <w:tcPr>
            <w:tcW w:w="737" w:type="dxa"/>
            <w:gridSpan w:val="7"/>
            <w:tcBorders>
              <w:top w:val="nil"/>
              <w:left w:val="nil"/>
              <w:bottom w:val="single" w:sz="4" w:space="0" w:color="auto"/>
              <w:right w:val="nil"/>
            </w:tcBorders>
            <w:noWrap/>
            <w:vAlign w:val="bottom"/>
          </w:tcPr>
          <w:p w14:paraId="0B606F3F" w14:textId="77777777" w:rsidR="00606931" w:rsidRPr="00D95A50" w:rsidRDefault="00606931" w:rsidP="00D41958">
            <w:pPr>
              <w:pStyle w:val="Styckemedindrag"/>
            </w:pPr>
          </w:p>
        </w:tc>
      </w:tr>
      <w:tr w:rsidR="00606931" w:rsidRPr="00D95A50" w14:paraId="297DEB9C"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2B565169" w14:textId="77777777" w:rsidR="00606931" w:rsidRPr="00D95A50" w:rsidRDefault="00606931" w:rsidP="00D41958">
            <w:pPr>
              <w:pStyle w:val="Stycke"/>
            </w:pPr>
            <w:r w:rsidRPr="00D95A50">
              <w:t>Storlek och mått i meter för märke F31</w:t>
            </w:r>
          </w:p>
        </w:tc>
      </w:tr>
      <w:tr w:rsidR="00606931" w:rsidRPr="00D95A50" w14:paraId="353333FD"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5EC47791"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322BE2D9"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58AA6B42"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1CE1A74F"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17DC3D7F"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772FE2A9"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03177013" w14:textId="77777777" w:rsidR="00606931" w:rsidRPr="00D95A50" w:rsidRDefault="00606931" w:rsidP="00D41958">
            <w:pPr>
              <w:pStyle w:val="Stycke"/>
            </w:pPr>
            <w:r w:rsidRPr="00D95A50">
              <w:t> </w:t>
            </w:r>
          </w:p>
        </w:tc>
      </w:tr>
      <w:tr w:rsidR="00606931" w:rsidRPr="00D95A50" w14:paraId="4C2C7B7D"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085E3567"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21335549"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495B9315" w14:textId="77777777" w:rsidR="00606931" w:rsidRPr="00D95A50" w:rsidRDefault="00606931" w:rsidP="00D41958">
            <w:pPr>
              <w:pStyle w:val="Stycke"/>
              <w:rPr>
                <w:b/>
              </w:rPr>
            </w:pPr>
            <w:r w:rsidRPr="00D95A50">
              <w:rPr>
                <w:b/>
              </w:rPr>
              <w:t>0,45</w:t>
            </w:r>
          </w:p>
        </w:tc>
        <w:tc>
          <w:tcPr>
            <w:tcW w:w="737" w:type="dxa"/>
            <w:tcBorders>
              <w:top w:val="single" w:sz="4" w:space="0" w:color="auto"/>
              <w:left w:val="single" w:sz="4" w:space="0" w:color="auto"/>
              <w:bottom w:val="single" w:sz="4" w:space="0" w:color="auto"/>
              <w:right w:val="single" w:sz="4" w:space="0" w:color="auto"/>
            </w:tcBorders>
            <w:noWrap/>
            <w:vAlign w:val="bottom"/>
          </w:tcPr>
          <w:p w14:paraId="592663FE"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30D6FF89" w14:textId="77777777" w:rsidR="00606931" w:rsidRPr="00D95A50" w:rsidRDefault="00606931" w:rsidP="00D41958">
            <w:pPr>
              <w:pStyle w:val="Stycke"/>
              <w:rPr>
                <w:b/>
              </w:rPr>
            </w:pPr>
            <w:r w:rsidRPr="00D95A50">
              <w:rPr>
                <w:b/>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4315F2B3" w14:textId="77777777" w:rsidR="00606931" w:rsidRPr="00D95A50" w:rsidRDefault="00606931" w:rsidP="00D41958">
            <w:pPr>
              <w:pStyle w:val="Stycke"/>
              <w:rPr>
                <w:b/>
              </w:rPr>
            </w:pPr>
            <w:r w:rsidRPr="00D95A50">
              <w:rPr>
                <w:b/>
              </w:rPr>
              <w:t>1,20</w:t>
            </w:r>
          </w:p>
        </w:tc>
        <w:tc>
          <w:tcPr>
            <w:tcW w:w="820" w:type="dxa"/>
            <w:tcBorders>
              <w:top w:val="single" w:sz="4" w:space="0" w:color="auto"/>
              <w:left w:val="single" w:sz="4" w:space="0" w:color="auto"/>
              <w:bottom w:val="single" w:sz="4" w:space="0" w:color="auto"/>
              <w:right w:val="single" w:sz="4" w:space="0" w:color="auto"/>
            </w:tcBorders>
            <w:vAlign w:val="bottom"/>
          </w:tcPr>
          <w:p w14:paraId="3C0CA541" w14:textId="77777777" w:rsidR="00606931" w:rsidRPr="00D95A50" w:rsidRDefault="00606931" w:rsidP="00D41958">
            <w:pPr>
              <w:pStyle w:val="Stycke"/>
            </w:pPr>
            <w:r w:rsidRPr="00D95A50">
              <w:t>Bredd</w:t>
            </w:r>
          </w:p>
        </w:tc>
      </w:tr>
      <w:tr w:rsidR="00606931" w:rsidRPr="00D95A50" w14:paraId="6EBB2A6D"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618A522F"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127FC4DF"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4AB052C9"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6964D690"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5C884194"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7248C0DA" w14:textId="77777777" w:rsidR="00606931" w:rsidRPr="00D95A50" w:rsidRDefault="00606931" w:rsidP="00D41958">
            <w:pPr>
              <w:pStyle w:val="Stycke"/>
              <w:rPr>
                <w:b/>
              </w:rPr>
            </w:pPr>
            <w:r w:rsidRPr="00D95A50">
              <w:rPr>
                <w:b/>
              </w:rPr>
              <w:t>0,80</w:t>
            </w:r>
          </w:p>
        </w:tc>
        <w:tc>
          <w:tcPr>
            <w:tcW w:w="820" w:type="dxa"/>
            <w:tcBorders>
              <w:top w:val="single" w:sz="4" w:space="0" w:color="auto"/>
              <w:left w:val="single" w:sz="4" w:space="0" w:color="auto"/>
              <w:bottom w:val="single" w:sz="4" w:space="0" w:color="auto"/>
              <w:right w:val="single" w:sz="4" w:space="0" w:color="auto"/>
            </w:tcBorders>
            <w:vAlign w:val="bottom"/>
          </w:tcPr>
          <w:p w14:paraId="6C1B4F39" w14:textId="77777777" w:rsidR="00606931" w:rsidRPr="00D95A50" w:rsidRDefault="00606931" w:rsidP="00D41958">
            <w:pPr>
              <w:pStyle w:val="Stycke"/>
            </w:pPr>
            <w:r w:rsidRPr="00D95A50">
              <w:t>Höjd</w:t>
            </w:r>
          </w:p>
        </w:tc>
      </w:tr>
    </w:tbl>
    <w:p w14:paraId="1D578705" w14:textId="77777777" w:rsidR="00606931" w:rsidRPr="00D95A50" w:rsidRDefault="00606931" w:rsidP="00606931">
      <w:pPr>
        <w:pStyle w:val="Stycke"/>
      </w:pPr>
    </w:p>
    <w:p w14:paraId="41E38230"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219A959C" w14:textId="77777777" w:rsidTr="00D41958">
        <w:tc>
          <w:tcPr>
            <w:tcW w:w="4166" w:type="pct"/>
            <w:tcBorders>
              <w:bottom w:val="single" w:sz="4" w:space="0" w:color="auto"/>
            </w:tcBorders>
          </w:tcPr>
          <w:p w14:paraId="50064E31"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1CF29714" w14:textId="77777777" w:rsidR="00606931" w:rsidRPr="00D95A50" w:rsidRDefault="00606931" w:rsidP="00D41958">
            <w:pPr>
              <w:pStyle w:val="Stycke"/>
            </w:pPr>
            <w:r w:rsidRPr="00D95A50">
              <w:rPr>
                <w:b/>
              </w:rPr>
              <w:t>Storlek</w:t>
            </w:r>
          </w:p>
        </w:tc>
      </w:tr>
      <w:tr w:rsidR="00606931" w:rsidRPr="00D95A50" w14:paraId="52D5559A" w14:textId="77777777" w:rsidTr="00D41958">
        <w:tc>
          <w:tcPr>
            <w:tcW w:w="4166" w:type="pct"/>
          </w:tcPr>
          <w:p w14:paraId="426A561E" w14:textId="77777777" w:rsidR="00606931" w:rsidRPr="00D95A50" w:rsidRDefault="00606931" w:rsidP="00D41958">
            <w:pPr>
              <w:pStyle w:val="Stycke"/>
            </w:pPr>
            <w:r w:rsidRPr="00D95A50">
              <w:t>1. Motorväg</w:t>
            </w:r>
          </w:p>
        </w:tc>
        <w:tc>
          <w:tcPr>
            <w:tcW w:w="834" w:type="pct"/>
          </w:tcPr>
          <w:p w14:paraId="04768B94" w14:textId="77777777" w:rsidR="00606931" w:rsidRPr="00D95A50" w:rsidRDefault="00606931" w:rsidP="00D41958">
            <w:pPr>
              <w:pStyle w:val="Stycke"/>
            </w:pPr>
            <w:r w:rsidRPr="00D95A50">
              <w:t>Stor</w:t>
            </w:r>
          </w:p>
        </w:tc>
      </w:tr>
      <w:tr w:rsidR="00606931" w:rsidRPr="00D95A50" w14:paraId="0E4E1006" w14:textId="77777777" w:rsidTr="00D41958">
        <w:tc>
          <w:tcPr>
            <w:tcW w:w="4166" w:type="pct"/>
          </w:tcPr>
          <w:p w14:paraId="5D41CE8F" w14:textId="77777777" w:rsidR="00606931" w:rsidRPr="00D95A50" w:rsidRDefault="00606931" w:rsidP="00D41958">
            <w:pPr>
              <w:pStyle w:val="Stycke"/>
            </w:pPr>
            <w:r w:rsidRPr="00D95A50">
              <w:t>2. Motorväg i trång vägmiljö samt motortrafikled</w:t>
            </w:r>
          </w:p>
        </w:tc>
        <w:tc>
          <w:tcPr>
            <w:tcW w:w="834" w:type="pct"/>
          </w:tcPr>
          <w:p w14:paraId="409E2714" w14:textId="77777777" w:rsidR="00606931" w:rsidRPr="00D95A50" w:rsidRDefault="00606931" w:rsidP="00D41958">
            <w:pPr>
              <w:pStyle w:val="Stycke"/>
            </w:pPr>
            <w:r w:rsidRPr="00D95A50">
              <w:t>Normal</w:t>
            </w:r>
          </w:p>
        </w:tc>
      </w:tr>
      <w:tr w:rsidR="00606931" w:rsidRPr="00D95A50" w14:paraId="438F385E" w14:textId="77777777" w:rsidTr="00D41958">
        <w:tc>
          <w:tcPr>
            <w:tcW w:w="4166" w:type="pct"/>
          </w:tcPr>
          <w:p w14:paraId="63C95CEA" w14:textId="77777777" w:rsidR="00606931" w:rsidRPr="00D95A50" w:rsidRDefault="00606931" w:rsidP="00D41958">
            <w:pPr>
              <w:pStyle w:val="Stycke"/>
            </w:pPr>
            <w:r w:rsidRPr="00D95A50">
              <w:t>3. Väg som inte är motorväg eller motortrafikled</w:t>
            </w:r>
          </w:p>
        </w:tc>
        <w:tc>
          <w:tcPr>
            <w:tcW w:w="834" w:type="pct"/>
          </w:tcPr>
          <w:p w14:paraId="3EFE79B0" w14:textId="77777777" w:rsidR="00606931" w:rsidRPr="00D95A50" w:rsidRDefault="00606931" w:rsidP="00D41958">
            <w:pPr>
              <w:pStyle w:val="Stycke"/>
            </w:pPr>
            <w:r w:rsidRPr="00D95A50">
              <w:t>Normal</w:t>
            </w:r>
          </w:p>
        </w:tc>
      </w:tr>
      <w:tr w:rsidR="00606931" w:rsidRPr="00D95A50" w14:paraId="0CB1B772" w14:textId="77777777" w:rsidTr="00D41958">
        <w:tc>
          <w:tcPr>
            <w:tcW w:w="4166" w:type="pct"/>
          </w:tcPr>
          <w:p w14:paraId="68724969" w14:textId="77777777" w:rsidR="00606931" w:rsidRPr="00D95A50" w:rsidRDefault="00606931" w:rsidP="00D41958">
            <w:pPr>
              <w:pStyle w:val="Stycke"/>
            </w:pPr>
            <w:r w:rsidRPr="00D95A50">
              <w:t>4. Väg enligt 3 i trång väg- eller gatumiljö med korta siktsträckor</w:t>
            </w:r>
          </w:p>
        </w:tc>
        <w:tc>
          <w:tcPr>
            <w:tcW w:w="834" w:type="pct"/>
          </w:tcPr>
          <w:p w14:paraId="03772421" w14:textId="77777777" w:rsidR="00606931" w:rsidRPr="00D95A50" w:rsidRDefault="00606931" w:rsidP="00D41958">
            <w:pPr>
              <w:pStyle w:val="Stycke"/>
            </w:pPr>
            <w:r w:rsidRPr="00D95A50">
              <w:t>Liten</w:t>
            </w:r>
          </w:p>
        </w:tc>
      </w:tr>
    </w:tbl>
    <w:p w14:paraId="18D73F66" w14:textId="77777777" w:rsidR="00606931" w:rsidRPr="00D95A50" w:rsidRDefault="00606931" w:rsidP="00606931">
      <w:pPr>
        <w:pStyle w:val="Stycke"/>
        <w:spacing w:before="360" w:after="120"/>
        <w:rPr>
          <w:b/>
          <w:noProof/>
        </w:rPr>
      </w:pPr>
      <w:r w:rsidRPr="00D95A50">
        <w:rPr>
          <w:noProof/>
        </w:rPr>
        <w:lastRenderedPageBreak/>
        <w:drawing>
          <wp:anchor distT="0" distB="0" distL="114300" distR="114300" simplePos="0" relativeHeight="251664384" behindDoc="0" locked="0" layoutInCell="1" allowOverlap="1" wp14:anchorId="097526CE" wp14:editId="6E5E6CAC">
            <wp:simplePos x="0" y="0"/>
            <wp:positionH relativeFrom="margin">
              <wp:posOffset>0</wp:posOffset>
            </wp:positionH>
            <wp:positionV relativeFrom="paragraph">
              <wp:posOffset>245110</wp:posOffset>
            </wp:positionV>
            <wp:extent cx="1439545" cy="1425575"/>
            <wp:effectExtent l="0" t="0" r="8255" b="3175"/>
            <wp:wrapTopAndBottom/>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32 kontur.jpg"/>
                    <pic:cNvPicPr/>
                  </pic:nvPicPr>
                  <pic:blipFill>
                    <a:blip r:embed="rId112" cstate="print">
                      <a:extLst>
                        <a:ext uri="{BEBA8EAE-BF5A-486C-A8C5-ECC9F3942E4B}">
                          <a14:imgProps xmlns:a14="http://schemas.microsoft.com/office/drawing/2010/main">
                            <a14:imgLayer r:embed="rId1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9545" cy="1425575"/>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Märke F32 Farligt gods</w:t>
      </w:r>
    </w:p>
    <w:p w14:paraId="14A7DB43" w14:textId="77777777" w:rsidR="00606931" w:rsidRPr="00D95A50" w:rsidRDefault="00606931" w:rsidP="00606931">
      <w:pPr>
        <w:pStyle w:val="Styckemedindrag"/>
      </w:pP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5E74E2E3" w14:textId="77777777" w:rsidTr="00D41958">
        <w:trPr>
          <w:trHeight w:val="270"/>
        </w:trPr>
        <w:tc>
          <w:tcPr>
            <w:tcW w:w="737" w:type="dxa"/>
            <w:gridSpan w:val="7"/>
            <w:tcBorders>
              <w:top w:val="nil"/>
              <w:left w:val="nil"/>
              <w:bottom w:val="single" w:sz="4" w:space="0" w:color="auto"/>
              <w:right w:val="nil"/>
            </w:tcBorders>
            <w:noWrap/>
            <w:vAlign w:val="bottom"/>
          </w:tcPr>
          <w:p w14:paraId="06935D74" w14:textId="77777777" w:rsidR="00606931" w:rsidRPr="00D95A50" w:rsidRDefault="00606931" w:rsidP="00D41958">
            <w:pPr>
              <w:pStyle w:val="Styckemedindrag"/>
            </w:pPr>
          </w:p>
        </w:tc>
      </w:tr>
      <w:tr w:rsidR="00606931" w:rsidRPr="00D95A50" w14:paraId="038190B3"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4530FDB3" w14:textId="77777777" w:rsidR="00606931" w:rsidRPr="00D95A50" w:rsidRDefault="00606931" w:rsidP="00D41958">
            <w:pPr>
              <w:pStyle w:val="Stycke"/>
            </w:pPr>
            <w:r w:rsidRPr="00D95A50">
              <w:t>Storlek och mått i meter för märke F32</w:t>
            </w:r>
          </w:p>
        </w:tc>
      </w:tr>
      <w:tr w:rsidR="00606931" w:rsidRPr="00D95A50" w14:paraId="642164FD"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1C98E03F"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2FDF93B9"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2F32FAF2"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51D1EE7B"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7DB6B2FB"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64FD4044"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62975EEC" w14:textId="77777777" w:rsidR="00606931" w:rsidRPr="00D95A50" w:rsidRDefault="00606931" w:rsidP="00D41958">
            <w:pPr>
              <w:pStyle w:val="Stycke"/>
            </w:pPr>
            <w:r w:rsidRPr="00D95A50">
              <w:t> </w:t>
            </w:r>
          </w:p>
        </w:tc>
      </w:tr>
      <w:tr w:rsidR="00606931" w:rsidRPr="00D95A50" w14:paraId="55A63B19"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702C3545"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6B047F77"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269AEB8C"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204B2251"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7D7049B3"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57C854C8" w14:textId="77777777" w:rsidR="00606931" w:rsidRPr="00D95A50" w:rsidRDefault="00606931" w:rsidP="00D41958">
            <w:pPr>
              <w:pStyle w:val="Stycke"/>
              <w:rPr>
                <w:b/>
              </w:rPr>
            </w:pPr>
            <w:r w:rsidRPr="00D95A50">
              <w:rPr>
                <w:b/>
              </w:rPr>
              <w:t>1,00</w:t>
            </w:r>
          </w:p>
        </w:tc>
        <w:tc>
          <w:tcPr>
            <w:tcW w:w="820" w:type="dxa"/>
            <w:tcBorders>
              <w:top w:val="single" w:sz="4" w:space="0" w:color="auto"/>
              <w:left w:val="single" w:sz="4" w:space="0" w:color="auto"/>
              <w:bottom w:val="single" w:sz="4" w:space="0" w:color="auto"/>
              <w:right w:val="single" w:sz="4" w:space="0" w:color="auto"/>
            </w:tcBorders>
            <w:vAlign w:val="bottom"/>
          </w:tcPr>
          <w:p w14:paraId="3B696721" w14:textId="77777777" w:rsidR="00606931" w:rsidRPr="00D95A50" w:rsidRDefault="00606931" w:rsidP="00D41958">
            <w:pPr>
              <w:pStyle w:val="Stycke"/>
            </w:pPr>
            <w:r w:rsidRPr="00D95A50">
              <w:t>Sidlängd</w:t>
            </w:r>
          </w:p>
        </w:tc>
      </w:tr>
    </w:tbl>
    <w:p w14:paraId="65360D50" w14:textId="77777777" w:rsidR="00606931" w:rsidRPr="00D95A50" w:rsidRDefault="00606931" w:rsidP="00606931">
      <w:pPr>
        <w:pStyle w:val="Stycke"/>
      </w:pPr>
    </w:p>
    <w:p w14:paraId="65A9B118" w14:textId="77777777" w:rsidR="00606931" w:rsidRPr="00D95A50" w:rsidRDefault="00606931" w:rsidP="00606931">
      <w:pPr>
        <w:pStyle w:val="Stycke"/>
      </w:pPr>
      <w:r w:rsidRPr="00D95A50">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6F5D4CEF" w14:textId="77777777" w:rsidTr="00D41958">
        <w:tc>
          <w:tcPr>
            <w:tcW w:w="4166" w:type="pct"/>
            <w:tcBorders>
              <w:bottom w:val="single" w:sz="4" w:space="0" w:color="auto"/>
            </w:tcBorders>
          </w:tcPr>
          <w:p w14:paraId="39FBC94D"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0B6651D0" w14:textId="77777777" w:rsidR="00606931" w:rsidRPr="00D95A50" w:rsidRDefault="00606931" w:rsidP="00D41958">
            <w:pPr>
              <w:pStyle w:val="Stycke"/>
            </w:pPr>
            <w:r w:rsidRPr="00D95A50">
              <w:rPr>
                <w:b/>
              </w:rPr>
              <w:t>Storlek</w:t>
            </w:r>
          </w:p>
        </w:tc>
      </w:tr>
      <w:tr w:rsidR="00606931" w:rsidRPr="00D95A50" w14:paraId="323F09F9" w14:textId="77777777" w:rsidTr="00D41958">
        <w:tc>
          <w:tcPr>
            <w:tcW w:w="4166" w:type="pct"/>
          </w:tcPr>
          <w:p w14:paraId="695D6BC0" w14:textId="77777777" w:rsidR="00606931" w:rsidRPr="00D95A50" w:rsidRDefault="00606931" w:rsidP="00D41958">
            <w:pPr>
              <w:pStyle w:val="Stycke"/>
            </w:pPr>
            <w:r w:rsidRPr="00D95A50">
              <w:t>1. Motorväg</w:t>
            </w:r>
          </w:p>
        </w:tc>
        <w:tc>
          <w:tcPr>
            <w:tcW w:w="834" w:type="pct"/>
          </w:tcPr>
          <w:p w14:paraId="3FFB9990" w14:textId="77777777" w:rsidR="00606931" w:rsidRPr="00D95A50" w:rsidRDefault="00606931" w:rsidP="00D41958">
            <w:pPr>
              <w:pStyle w:val="Stycke"/>
            </w:pPr>
            <w:r w:rsidRPr="00D95A50">
              <w:t>Stor</w:t>
            </w:r>
          </w:p>
        </w:tc>
      </w:tr>
      <w:tr w:rsidR="00606931" w:rsidRPr="00D95A50" w14:paraId="252445D1" w14:textId="77777777" w:rsidTr="00D41958">
        <w:tc>
          <w:tcPr>
            <w:tcW w:w="4166" w:type="pct"/>
          </w:tcPr>
          <w:p w14:paraId="376E5512" w14:textId="77777777" w:rsidR="00606931" w:rsidRPr="00D95A50" w:rsidRDefault="00606931" w:rsidP="00D41958">
            <w:pPr>
              <w:pStyle w:val="Stycke"/>
            </w:pPr>
            <w:r w:rsidRPr="00D95A50">
              <w:t>2. Motorväg i trång vägmiljö samt motortrafikled</w:t>
            </w:r>
          </w:p>
        </w:tc>
        <w:tc>
          <w:tcPr>
            <w:tcW w:w="834" w:type="pct"/>
          </w:tcPr>
          <w:p w14:paraId="1EC2758C" w14:textId="77777777" w:rsidR="00606931" w:rsidRPr="00D95A50" w:rsidRDefault="00606931" w:rsidP="00D41958">
            <w:pPr>
              <w:pStyle w:val="Stycke"/>
            </w:pPr>
            <w:r w:rsidRPr="00D95A50">
              <w:t>Normal</w:t>
            </w:r>
          </w:p>
        </w:tc>
      </w:tr>
      <w:tr w:rsidR="00606931" w:rsidRPr="00D95A50" w14:paraId="3E2D552F" w14:textId="77777777" w:rsidTr="00D41958">
        <w:tc>
          <w:tcPr>
            <w:tcW w:w="4166" w:type="pct"/>
          </w:tcPr>
          <w:p w14:paraId="7B97211D" w14:textId="77777777" w:rsidR="00606931" w:rsidRPr="00D95A50" w:rsidRDefault="00606931" w:rsidP="00D41958">
            <w:pPr>
              <w:pStyle w:val="Stycke"/>
            </w:pPr>
            <w:r w:rsidRPr="00D95A50">
              <w:t>3. Väg som inte är motorväg eller motortrafikled</w:t>
            </w:r>
          </w:p>
        </w:tc>
        <w:tc>
          <w:tcPr>
            <w:tcW w:w="834" w:type="pct"/>
          </w:tcPr>
          <w:p w14:paraId="6FDE4C98" w14:textId="77777777" w:rsidR="00606931" w:rsidRPr="00D95A50" w:rsidRDefault="00606931" w:rsidP="00D41958">
            <w:pPr>
              <w:pStyle w:val="Stycke"/>
            </w:pPr>
            <w:r w:rsidRPr="00D95A50">
              <w:t>Normal</w:t>
            </w:r>
          </w:p>
        </w:tc>
      </w:tr>
      <w:tr w:rsidR="00606931" w:rsidRPr="00D95A50" w14:paraId="00637014" w14:textId="77777777" w:rsidTr="00D41958">
        <w:tc>
          <w:tcPr>
            <w:tcW w:w="4166" w:type="pct"/>
          </w:tcPr>
          <w:p w14:paraId="6C29D08D" w14:textId="77777777" w:rsidR="00606931" w:rsidRPr="00D95A50" w:rsidRDefault="00606931" w:rsidP="00D41958">
            <w:pPr>
              <w:pStyle w:val="Stycke"/>
            </w:pPr>
            <w:r w:rsidRPr="00D95A50">
              <w:t>4. Väg enligt 3 i trång väg- eller gatumiljö med korta siktsträckor</w:t>
            </w:r>
          </w:p>
        </w:tc>
        <w:tc>
          <w:tcPr>
            <w:tcW w:w="834" w:type="pct"/>
          </w:tcPr>
          <w:p w14:paraId="1B32A151" w14:textId="77777777" w:rsidR="00606931" w:rsidRPr="00D95A50" w:rsidRDefault="00606931" w:rsidP="00D41958">
            <w:pPr>
              <w:pStyle w:val="Stycke"/>
            </w:pPr>
            <w:r w:rsidRPr="00D95A50">
              <w:t>Liten</w:t>
            </w:r>
          </w:p>
        </w:tc>
      </w:tr>
    </w:tbl>
    <w:p w14:paraId="01CF65F8" w14:textId="77777777" w:rsidR="00606931" w:rsidRPr="00D95A50" w:rsidRDefault="00606931" w:rsidP="00606931">
      <w:pPr>
        <w:pStyle w:val="Stycke"/>
        <w:spacing w:before="360" w:after="120"/>
        <w:rPr>
          <w:b/>
          <w:noProof/>
        </w:rPr>
      </w:pPr>
      <w:r w:rsidRPr="00D95A50">
        <w:rPr>
          <w:noProof/>
        </w:rPr>
        <w:drawing>
          <wp:anchor distT="0" distB="0" distL="114300" distR="114300" simplePos="0" relativeHeight="251665408" behindDoc="0" locked="0" layoutInCell="1" allowOverlap="1" wp14:anchorId="377BF965" wp14:editId="2A1B7BB9">
            <wp:simplePos x="0" y="0"/>
            <wp:positionH relativeFrom="margin">
              <wp:posOffset>0</wp:posOffset>
            </wp:positionH>
            <wp:positionV relativeFrom="paragraph">
              <wp:posOffset>472869</wp:posOffset>
            </wp:positionV>
            <wp:extent cx="1799590" cy="1284605"/>
            <wp:effectExtent l="0" t="0" r="0" b="0"/>
            <wp:wrapTopAndBottom/>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33 kontur.jpg"/>
                    <pic:cNvPicPr/>
                  </pic:nvPicPr>
                  <pic:blipFill>
                    <a:blip r:embed="rId114" cstate="print">
                      <a:extLst>
                        <a:ext uri="{BEBA8EAE-BF5A-486C-A8C5-ECC9F3942E4B}">
                          <a14:imgProps xmlns:a14="http://schemas.microsoft.com/office/drawing/2010/main">
                            <a14:imgLayer r:embed="rId1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99590" cy="1284605"/>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Märke F33 Räddningsplats</w:t>
      </w:r>
    </w:p>
    <w:p w14:paraId="0C877F24" w14:textId="77777777" w:rsidR="00606931" w:rsidRPr="00D95A50" w:rsidRDefault="00606931" w:rsidP="00606931">
      <w:pPr>
        <w:pStyle w:val="Styckemedindrag"/>
      </w:pP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3EF18639" w14:textId="77777777" w:rsidTr="00D41958">
        <w:trPr>
          <w:trHeight w:val="270"/>
        </w:trPr>
        <w:tc>
          <w:tcPr>
            <w:tcW w:w="737" w:type="dxa"/>
            <w:gridSpan w:val="7"/>
            <w:tcBorders>
              <w:top w:val="nil"/>
              <w:left w:val="nil"/>
              <w:bottom w:val="single" w:sz="4" w:space="0" w:color="auto"/>
              <w:right w:val="nil"/>
            </w:tcBorders>
            <w:noWrap/>
            <w:vAlign w:val="bottom"/>
          </w:tcPr>
          <w:p w14:paraId="452531BA" w14:textId="77777777" w:rsidR="00606931" w:rsidRPr="00D95A50" w:rsidRDefault="00606931" w:rsidP="00D41958">
            <w:pPr>
              <w:pStyle w:val="Styckemedindrag"/>
            </w:pPr>
          </w:p>
        </w:tc>
      </w:tr>
      <w:tr w:rsidR="00606931" w:rsidRPr="00D95A50" w14:paraId="535B0186"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52B70C2D" w14:textId="77777777" w:rsidR="00606931" w:rsidRPr="00D95A50" w:rsidRDefault="00606931" w:rsidP="00D41958">
            <w:pPr>
              <w:pStyle w:val="Stycke"/>
            </w:pPr>
            <w:r w:rsidRPr="00D95A50">
              <w:t>Storlek och mått i meter för märke F33</w:t>
            </w:r>
          </w:p>
        </w:tc>
      </w:tr>
      <w:tr w:rsidR="00606931" w:rsidRPr="00D95A50" w14:paraId="3D8E9EA0"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65565016"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3B4B571A"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545944A1"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7FAAB990"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539DCACA"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67797C6D"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3AA741A8" w14:textId="77777777" w:rsidR="00606931" w:rsidRPr="00D95A50" w:rsidRDefault="00606931" w:rsidP="00D41958">
            <w:pPr>
              <w:pStyle w:val="Stycke"/>
            </w:pPr>
            <w:r w:rsidRPr="00D95A50">
              <w:t> </w:t>
            </w:r>
          </w:p>
        </w:tc>
      </w:tr>
      <w:tr w:rsidR="00606931" w:rsidRPr="00D95A50" w14:paraId="5C65D48F"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23683CBD"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70EEE59D"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17EBB8C4" w14:textId="77777777" w:rsidR="00606931" w:rsidRPr="00D95A50" w:rsidRDefault="00606931" w:rsidP="00D41958">
            <w:pPr>
              <w:pStyle w:val="Stycke"/>
              <w:rPr>
                <w:b/>
              </w:rPr>
            </w:pPr>
            <w:r w:rsidRPr="00D95A50">
              <w:rPr>
                <w:b/>
              </w:rPr>
              <w:t>0,45</w:t>
            </w:r>
          </w:p>
        </w:tc>
        <w:tc>
          <w:tcPr>
            <w:tcW w:w="737" w:type="dxa"/>
            <w:tcBorders>
              <w:top w:val="single" w:sz="4" w:space="0" w:color="auto"/>
              <w:left w:val="single" w:sz="4" w:space="0" w:color="auto"/>
              <w:bottom w:val="single" w:sz="4" w:space="0" w:color="auto"/>
              <w:right w:val="single" w:sz="4" w:space="0" w:color="auto"/>
            </w:tcBorders>
            <w:noWrap/>
            <w:vAlign w:val="bottom"/>
          </w:tcPr>
          <w:p w14:paraId="491BED14"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4F62E2BE" w14:textId="77777777" w:rsidR="00606931" w:rsidRPr="00D95A50" w:rsidRDefault="00606931" w:rsidP="00D41958">
            <w:pPr>
              <w:pStyle w:val="Stycke"/>
              <w:rPr>
                <w:b/>
              </w:rPr>
            </w:pPr>
            <w:r w:rsidRPr="00D95A50">
              <w:rPr>
                <w:b/>
              </w:rPr>
              <w:t>0,90</w:t>
            </w:r>
          </w:p>
        </w:tc>
        <w:tc>
          <w:tcPr>
            <w:tcW w:w="737" w:type="dxa"/>
            <w:tcBorders>
              <w:top w:val="single" w:sz="4" w:space="0" w:color="auto"/>
              <w:left w:val="single" w:sz="4" w:space="0" w:color="auto"/>
              <w:bottom w:val="single" w:sz="4" w:space="0" w:color="auto"/>
              <w:right w:val="single" w:sz="4" w:space="0" w:color="auto"/>
            </w:tcBorders>
            <w:noWrap/>
            <w:vAlign w:val="bottom"/>
          </w:tcPr>
          <w:p w14:paraId="1FA181FF" w14:textId="77777777" w:rsidR="00606931" w:rsidRPr="00D95A50" w:rsidRDefault="00606931" w:rsidP="00D41958">
            <w:pPr>
              <w:pStyle w:val="Stycke"/>
              <w:rPr>
                <w:b/>
              </w:rPr>
            </w:pPr>
            <w:r w:rsidRPr="00D95A50">
              <w:rPr>
                <w:b/>
              </w:rPr>
              <w:t>1,20</w:t>
            </w:r>
          </w:p>
        </w:tc>
        <w:tc>
          <w:tcPr>
            <w:tcW w:w="820" w:type="dxa"/>
            <w:tcBorders>
              <w:top w:val="single" w:sz="4" w:space="0" w:color="auto"/>
              <w:left w:val="single" w:sz="4" w:space="0" w:color="auto"/>
              <w:bottom w:val="single" w:sz="4" w:space="0" w:color="auto"/>
              <w:right w:val="single" w:sz="4" w:space="0" w:color="auto"/>
            </w:tcBorders>
            <w:vAlign w:val="bottom"/>
          </w:tcPr>
          <w:p w14:paraId="1204C77D" w14:textId="77777777" w:rsidR="00606931" w:rsidRPr="00D95A50" w:rsidRDefault="00606931" w:rsidP="00D41958">
            <w:pPr>
              <w:pStyle w:val="Stycke"/>
            </w:pPr>
            <w:r w:rsidRPr="00D95A50">
              <w:t>Bredd</w:t>
            </w:r>
          </w:p>
        </w:tc>
      </w:tr>
      <w:tr w:rsidR="00606931" w:rsidRPr="00D95A50" w14:paraId="5CF6C436"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49985D19"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7538582D"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0D9BBD39"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2AB6E563"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458ACADA"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7894D666" w14:textId="77777777" w:rsidR="00606931" w:rsidRPr="00D95A50" w:rsidRDefault="00606931" w:rsidP="00D41958">
            <w:pPr>
              <w:pStyle w:val="Stycke"/>
              <w:rPr>
                <w:b/>
              </w:rPr>
            </w:pPr>
            <w:r w:rsidRPr="00D95A50">
              <w:rPr>
                <w:b/>
              </w:rPr>
              <w:t>0,80</w:t>
            </w:r>
          </w:p>
        </w:tc>
        <w:tc>
          <w:tcPr>
            <w:tcW w:w="820" w:type="dxa"/>
            <w:tcBorders>
              <w:top w:val="single" w:sz="4" w:space="0" w:color="auto"/>
              <w:left w:val="single" w:sz="4" w:space="0" w:color="auto"/>
              <w:bottom w:val="single" w:sz="4" w:space="0" w:color="auto"/>
              <w:right w:val="single" w:sz="4" w:space="0" w:color="auto"/>
            </w:tcBorders>
            <w:vAlign w:val="bottom"/>
          </w:tcPr>
          <w:p w14:paraId="00F1F2A8" w14:textId="77777777" w:rsidR="00606931" w:rsidRPr="00D95A50" w:rsidRDefault="00606931" w:rsidP="00D41958">
            <w:pPr>
              <w:pStyle w:val="Stycke"/>
            </w:pPr>
            <w:r w:rsidRPr="00D95A50">
              <w:t>Höjd</w:t>
            </w:r>
          </w:p>
        </w:tc>
      </w:tr>
    </w:tbl>
    <w:p w14:paraId="01D239C4" w14:textId="77777777" w:rsidR="00606931" w:rsidRPr="00D95A50" w:rsidRDefault="00606931" w:rsidP="00606931">
      <w:pPr>
        <w:pStyle w:val="Stycke"/>
      </w:pPr>
    </w:p>
    <w:p w14:paraId="78FED397" w14:textId="77777777" w:rsidR="00606931" w:rsidRPr="00D95A50" w:rsidRDefault="00606931" w:rsidP="00606931">
      <w:pPr>
        <w:rPr>
          <w:sz w:val="19"/>
        </w:rPr>
      </w:pPr>
      <w:r w:rsidRPr="00D95A50">
        <w:br w:type="page"/>
      </w:r>
    </w:p>
    <w:p w14:paraId="63083B52" w14:textId="77777777" w:rsidR="00606931" w:rsidRPr="00D95A50" w:rsidRDefault="00606931" w:rsidP="00606931">
      <w:pPr>
        <w:pStyle w:val="Stycke"/>
      </w:pPr>
      <w:r w:rsidRPr="00D95A50">
        <w:lastRenderedPageBreak/>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63C315DB" w14:textId="77777777" w:rsidTr="00D41958">
        <w:tc>
          <w:tcPr>
            <w:tcW w:w="4166" w:type="pct"/>
            <w:tcBorders>
              <w:bottom w:val="single" w:sz="4" w:space="0" w:color="auto"/>
            </w:tcBorders>
          </w:tcPr>
          <w:p w14:paraId="4DD8A61C"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0B695A8A" w14:textId="77777777" w:rsidR="00606931" w:rsidRPr="00D95A50" w:rsidRDefault="00606931" w:rsidP="00D41958">
            <w:pPr>
              <w:pStyle w:val="Stycke"/>
            </w:pPr>
            <w:r w:rsidRPr="00D95A50">
              <w:rPr>
                <w:b/>
              </w:rPr>
              <w:t>Storlek</w:t>
            </w:r>
          </w:p>
        </w:tc>
      </w:tr>
      <w:tr w:rsidR="00606931" w:rsidRPr="00D95A50" w14:paraId="0CD3E3BC" w14:textId="77777777" w:rsidTr="00D41958">
        <w:tc>
          <w:tcPr>
            <w:tcW w:w="4166" w:type="pct"/>
          </w:tcPr>
          <w:p w14:paraId="4E2A5577" w14:textId="77777777" w:rsidR="00606931" w:rsidRPr="00D95A50" w:rsidRDefault="00606931" w:rsidP="00D41958">
            <w:pPr>
              <w:pStyle w:val="Stycke"/>
            </w:pPr>
            <w:r w:rsidRPr="00D95A50">
              <w:t>1. Motorväg</w:t>
            </w:r>
          </w:p>
        </w:tc>
        <w:tc>
          <w:tcPr>
            <w:tcW w:w="834" w:type="pct"/>
          </w:tcPr>
          <w:p w14:paraId="491D8714" w14:textId="77777777" w:rsidR="00606931" w:rsidRPr="00D95A50" w:rsidRDefault="00606931" w:rsidP="00D41958">
            <w:pPr>
              <w:pStyle w:val="Stycke"/>
            </w:pPr>
            <w:r w:rsidRPr="00D95A50">
              <w:t>Stor</w:t>
            </w:r>
          </w:p>
        </w:tc>
      </w:tr>
      <w:tr w:rsidR="00606931" w:rsidRPr="00D95A50" w14:paraId="5649371D" w14:textId="77777777" w:rsidTr="00D41958">
        <w:tc>
          <w:tcPr>
            <w:tcW w:w="4166" w:type="pct"/>
          </w:tcPr>
          <w:p w14:paraId="37D45221" w14:textId="77777777" w:rsidR="00606931" w:rsidRPr="00D95A50" w:rsidRDefault="00606931" w:rsidP="00D41958">
            <w:pPr>
              <w:pStyle w:val="Stycke"/>
            </w:pPr>
            <w:r w:rsidRPr="00D95A50">
              <w:t>2. Motorväg i trång vägmiljö samt motortrafikled</w:t>
            </w:r>
          </w:p>
        </w:tc>
        <w:tc>
          <w:tcPr>
            <w:tcW w:w="834" w:type="pct"/>
          </w:tcPr>
          <w:p w14:paraId="675F839E" w14:textId="77777777" w:rsidR="00606931" w:rsidRPr="00D95A50" w:rsidRDefault="00606931" w:rsidP="00D41958">
            <w:pPr>
              <w:pStyle w:val="Stycke"/>
            </w:pPr>
            <w:r w:rsidRPr="00D95A50">
              <w:t>Normal</w:t>
            </w:r>
          </w:p>
        </w:tc>
      </w:tr>
      <w:tr w:rsidR="00606931" w:rsidRPr="00D95A50" w14:paraId="34797E1C" w14:textId="77777777" w:rsidTr="00D41958">
        <w:tc>
          <w:tcPr>
            <w:tcW w:w="4166" w:type="pct"/>
          </w:tcPr>
          <w:p w14:paraId="51D430E5" w14:textId="77777777" w:rsidR="00606931" w:rsidRPr="00D95A50" w:rsidRDefault="00606931" w:rsidP="00D41958">
            <w:pPr>
              <w:pStyle w:val="Stycke"/>
            </w:pPr>
            <w:r w:rsidRPr="00D95A50">
              <w:t>3. Väg som inte är motorväg eller motortrafikled</w:t>
            </w:r>
          </w:p>
        </w:tc>
        <w:tc>
          <w:tcPr>
            <w:tcW w:w="834" w:type="pct"/>
          </w:tcPr>
          <w:p w14:paraId="5464A778" w14:textId="77777777" w:rsidR="00606931" w:rsidRPr="00D95A50" w:rsidRDefault="00606931" w:rsidP="00D41958">
            <w:pPr>
              <w:pStyle w:val="Stycke"/>
            </w:pPr>
            <w:r w:rsidRPr="00D95A50">
              <w:t>Normal</w:t>
            </w:r>
          </w:p>
        </w:tc>
      </w:tr>
      <w:tr w:rsidR="00606931" w:rsidRPr="00D95A50" w14:paraId="7222BF7B" w14:textId="77777777" w:rsidTr="00D41958">
        <w:tc>
          <w:tcPr>
            <w:tcW w:w="4166" w:type="pct"/>
          </w:tcPr>
          <w:p w14:paraId="33E7D802" w14:textId="77777777" w:rsidR="00606931" w:rsidRPr="00D95A50" w:rsidRDefault="00606931" w:rsidP="00D41958">
            <w:pPr>
              <w:pStyle w:val="Stycke"/>
            </w:pPr>
            <w:r w:rsidRPr="00D95A50">
              <w:t>4. Väg enligt 3 där den högsta tillåtna hastigheten är 70 kilometer i timmen eller lägre</w:t>
            </w:r>
          </w:p>
        </w:tc>
        <w:tc>
          <w:tcPr>
            <w:tcW w:w="834" w:type="pct"/>
          </w:tcPr>
          <w:p w14:paraId="6056846A" w14:textId="77777777" w:rsidR="00606931" w:rsidRPr="00D95A50" w:rsidRDefault="00606931" w:rsidP="00D41958">
            <w:pPr>
              <w:pStyle w:val="Stycke"/>
            </w:pPr>
            <w:r w:rsidRPr="00D95A50">
              <w:t>Liten</w:t>
            </w:r>
          </w:p>
        </w:tc>
      </w:tr>
    </w:tbl>
    <w:p w14:paraId="3A18BDE1" w14:textId="77777777" w:rsidR="00606931" w:rsidRPr="00D95A50" w:rsidRDefault="00606931" w:rsidP="00606931">
      <w:pPr>
        <w:pStyle w:val="Rubrik3"/>
      </w:pPr>
      <w:bookmarkStart w:id="236" w:name="_Toc510610725"/>
      <w:bookmarkStart w:id="237" w:name="_Toc511887028"/>
      <w:r w:rsidRPr="00D95A50">
        <w:t>Placering över körbanan</w:t>
      </w:r>
      <w:bookmarkEnd w:id="236"/>
      <w:bookmarkEnd w:id="237"/>
    </w:p>
    <w:p w14:paraId="623945AA" w14:textId="77777777" w:rsidR="00606931" w:rsidRPr="00D95A50" w:rsidRDefault="00606931" w:rsidP="00606931">
      <w:pPr>
        <w:pStyle w:val="Stycke"/>
        <w:spacing w:before="120"/>
      </w:pPr>
      <w:r w:rsidRPr="00D95A50">
        <w:rPr>
          <w:rStyle w:val="Fparagrafbeteckning"/>
        </w:rPr>
        <w:t>3 §</w:t>
      </w:r>
      <w:r w:rsidRPr="00D95A50">
        <w:rPr>
          <w:rStyle w:val="Fparagrafbeteckning"/>
        </w:rPr>
        <w:t> </w:t>
      </w:r>
      <w:r w:rsidRPr="00D95A50">
        <w:rPr>
          <w:rStyle w:val="Fparagrafbeteckning"/>
          <w:b w:val="0"/>
        </w:rPr>
        <w:t>Förutom</w:t>
      </w:r>
      <w:r w:rsidRPr="00D95A50">
        <w:t xml:space="preserve"> märke F8, </w:t>
      </w:r>
      <w:r w:rsidRPr="00D95A50">
        <w:rPr>
          <w:i/>
        </w:rPr>
        <w:t>körfältsvägvisare</w:t>
      </w:r>
      <w:r w:rsidRPr="00D95A50">
        <w:t>, får följande lokaliseringsmärken sättas upp över körbanan:</w:t>
      </w:r>
    </w:p>
    <w:p w14:paraId="4A327E4C" w14:textId="77777777" w:rsidR="00606931" w:rsidRPr="00D95A50" w:rsidRDefault="00606931" w:rsidP="00606931">
      <w:pPr>
        <w:pStyle w:val="Styckemedindrag"/>
      </w:pPr>
      <w:r w:rsidRPr="00D95A50">
        <w:t xml:space="preserve">1. F9, </w:t>
      </w:r>
      <w:r w:rsidRPr="00D95A50">
        <w:rPr>
          <w:i/>
        </w:rPr>
        <w:t>samlingsmärke för vägvisning</w:t>
      </w:r>
      <w:r w:rsidRPr="00D95A50">
        <w:t>.</w:t>
      </w:r>
    </w:p>
    <w:p w14:paraId="0E2406E6" w14:textId="77777777" w:rsidR="00606931" w:rsidRPr="00D95A50" w:rsidRDefault="00606931" w:rsidP="00606931">
      <w:pPr>
        <w:pStyle w:val="Styckemedindrag"/>
      </w:pPr>
      <w:r w:rsidRPr="00D95A50">
        <w:t xml:space="preserve">2. F16, </w:t>
      </w:r>
      <w:r w:rsidRPr="00D95A50">
        <w:rPr>
          <w:i/>
        </w:rPr>
        <w:t>ökning av antal körfält</w:t>
      </w:r>
      <w:r w:rsidRPr="00D95A50">
        <w:t>.</w:t>
      </w:r>
    </w:p>
    <w:p w14:paraId="17295E81" w14:textId="77777777" w:rsidR="00606931" w:rsidRPr="00D95A50" w:rsidRDefault="00606931" w:rsidP="00606931">
      <w:pPr>
        <w:pStyle w:val="Styckemedindrag"/>
      </w:pPr>
      <w:r w:rsidRPr="00D95A50">
        <w:t xml:space="preserve">3. F17, </w:t>
      </w:r>
      <w:r w:rsidRPr="00D95A50">
        <w:rPr>
          <w:i/>
        </w:rPr>
        <w:t>minskning av antal körfält</w:t>
      </w:r>
      <w:r w:rsidRPr="00D95A50">
        <w:t>.</w:t>
      </w:r>
    </w:p>
    <w:p w14:paraId="291B3024" w14:textId="77777777" w:rsidR="00606931" w:rsidRPr="00D95A50" w:rsidRDefault="00606931" w:rsidP="00606931">
      <w:pPr>
        <w:pStyle w:val="Styckemedindrag"/>
      </w:pPr>
      <w:r w:rsidRPr="00D95A50">
        <w:t xml:space="preserve">4. F18, </w:t>
      </w:r>
      <w:r w:rsidRPr="00D95A50">
        <w:rPr>
          <w:i/>
        </w:rPr>
        <w:t>körfältsindelning på sträcka</w:t>
      </w:r>
      <w:r w:rsidRPr="00D95A50">
        <w:t>.</w:t>
      </w:r>
    </w:p>
    <w:p w14:paraId="13128E2D" w14:textId="77777777" w:rsidR="00606931" w:rsidRPr="00D95A50" w:rsidRDefault="00606931" w:rsidP="00606931">
      <w:pPr>
        <w:pStyle w:val="Styckemedindrag"/>
      </w:pPr>
      <w:r w:rsidRPr="00D95A50">
        <w:t xml:space="preserve">5. F19, </w:t>
      </w:r>
      <w:r w:rsidRPr="00D95A50">
        <w:rPr>
          <w:i/>
        </w:rPr>
        <w:t>väganslutning med accelerationsfält</w:t>
      </w:r>
      <w:r w:rsidRPr="00D95A50">
        <w:t>.</w:t>
      </w:r>
    </w:p>
    <w:p w14:paraId="49E5178F" w14:textId="77777777" w:rsidR="00606931" w:rsidRPr="00D95A50" w:rsidRDefault="00606931" w:rsidP="00606931">
      <w:pPr>
        <w:pStyle w:val="Styckemedindrag"/>
      </w:pPr>
      <w:r w:rsidRPr="00D95A50">
        <w:t xml:space="preserve">6. F20, </w:t>
      </w:r>
      <w:r w:rsidRPr="00D95A50">
        <w:rPr>
          <w:i/>
        </w:rPr>
        <w:t>väganslutning med separat körfält</w:t>
      </w:r>
      <w:r w:rsidRPr="00D95A50">
        <w:t>.</w:t>
      </w:r>
    </w:p>
    <w:p w14:paraId="74C5A02A" w14:textId="77777777" w:rsidR="00606931" w:rsidRPr="00D95A50" w:rsidRDefault="00606931" w:rsidP="00606931">
      <w:pPr>
        <w:pStyle w:val="Styckemedindrag"/>
      </w:pPr>
      <w:r w:rsidRPr="00D95A50">
        <w:t xml:space="preserve">7. F25, </w:t>
      </w:r>
      <w:r w:rsidRPr="00D95A50">
        <w:rPr>
          <w:i/>
        </w:rPr>
        <w:t>körfält upphör</w:t>
      </w:r>
      <w:r w:rsidRPr="00D95A50">
        <w:t>.</w:t>
      </w:r>
    </w:p>
    <w:p w14:paraId="5C9E5594" w14:textId="77777777" w:rsidR="00606931" w:rsidRPr="00D95A50" w:rsidRDefault="00606931" w:rsidP="00606931">
      <w:pPr>
        <w:pStyle w:val="Styckemedindrag"/>
      </w:pPr>
      <w:r w:rsidRPr="00D95A50">
        <w:t xml:space="preserve">8. F26, </w:t>
      </w:r>
      <w:r w:rsidRPr="00D95A50">
        <w:rPr>
          <w:i/>
        </w:rPr>
        <w:t>körfält avstängt</w:t>
      </w:r>
      <w:r w:rsidRPr="00D95A50">
        <w:t>.</w:t>
      </w:r>
    </w:p>
    <w:p w14:paraId="41460561" w14:textId="77777777" w:rsidR="00606931" w:rsidRPr="00D95A50" w:rsidRDefault="00606931" w:rsidP="00606931">
      <w:pPr>
        <w:pStyle w:val="Styckemedindrag"/>
      </w:pPr>
      <w:r w:rsidRPr="00D95A50">
        <w:t xml:space="preserve">9. F27, </w:t>
      </w:r>
      <w:r w:rsidRPr="00D95A50">
        <w:rPr>
          <w:i/>
        </w:rPr>
        <w:t>trafikplatsnummer</w:t>
      </w:r>
      <w:r w:rsidRPr="00D95A50">
        <w:t>.</w:t>
      </w:r>
    </w:p>
    <w:p w14:paraId="36492252" w14:textId="77777777" w:rsidR="00606931" w:rsidRPr="00D95A50" w:rsidRDefault="00606931" w:rsidP="00606931">
      <w:pPr>
        <w:pStyle w:val="Styckemedindrag"/>
      </w:pPr>
      <w:r w:rsidRPr="00D95A50">
        <w:t xml:space="preserve">10. F30, </w:t>
      </w:r>
      <w:r w:rsidRPr="00D95A50">
        <w:rPr>
          <w:i/>
        </w:rPr>
        <w:t>lokal slinga</w:t>
      </w:r>
      <w:r w:rsidRPr="00D95A50">
        <w:t>.</w:t>
      </w:r>
    </w:p>
    <w:p w14:paraId="2EB67397" w14:textId="77777777" w:rsidR="00606931" w:rsidRPr="00D95A50" w:rsidRDefault="00606931" w:rsidP="00606931">
      <w:pPr>
        <w:pStyle w:val="Styckemedindrag"/>
        <w:rPr>
          <w:b/>
        </w:rPr>
      </w:pPr>
      <w:r w:rsidRPr="00D95A50">
        <w:t xml:space="preserve">11. F32, </w:t>
      </w:r>
      <w:r w:rsidRPr="00D95A50">
        <w:rPr>
          <w:i/>
        </w:rPr>
        <w:t>farligt gods</w:t>
      </w:r>
      <w:r w:rsidRPr="00D95A50">
        <w:t>.</w:t>
      </w:r>
    </w:p>
    <w:p w14:paraId="287D2C7E" w14:textId="77777777" w:rsidR="00606931" w:rsidRPr="00D95A50" w:rsidRDefault="00606931" w:rsidP="00606931">
      <w:pPr>
        <w:pStyle w:val="Stycke"/>
        <w:spacing w:before="120"/>
      </w:pPr>
      <w:r w:rsidRPr="00D95A50">
        <w:rPr>
          <w:rStyle w:val="Fparagrafbeteckning"/>
        </w:rPr>
        <w:t>4 §</w:t>
      </w:r>
      <w:r w:rsidRPr="00D95A50">
        <w:rPr>
          <w:rStyle w:val="Fparagrafbeteckning"/>
        </w:rPr>
        <w:t> </w:t>
      </w:r>
      <w:r w:rsidRPr="00D95A50">
        <w:t>Har ett lokaliseringsmärke satts upp över vägen behöver det inte sättas upp vid sidan om vägen, om det inte särskilt anges i dessa föreskrifter.</w:t>
      </w:r>
    </w:p>
    <w:p w14:paraId="65209FEF" w14:textId="77777777" w:rsidR="00606931" w:rsidRPr="00D95A50" w:rsidRDefault="00606931" w:rsidP="00606931">
      <w:pPr>
        <w:pStyle w:val="Rubrik3"/>
      </w:pPr>
      <w:bookmarkStart w:id="238" w:name="_Toc510610726"/>
      <w:bookmarkStart w:id="239" w:name="_Toc511887029"/>
      <w:r w:rsidRPr="00D95A50">
        <w:t>Tillämpning</w:t>
      </w:r>
      <w:bookmarkEnd w:id="238"/>
      <w:bookmarkEnd w:id="239"/>
    </w:p>
    <w:p w14:paraId="2FA47C93" w14:textId="77777777" w:rsidR="00606931" w:rsidRPr="00D95A50" w:rsidRDefault="00606931" w:rsidP="00606931">
      <w:pPr>
        <w:pStyle w:val="Rubrik3utanluftfre"/>
      </w:pPr>
      <w:bookmarkStart w:id="240" w:name="_Toc510610727"/>
      <w:bookmarkStart w:id="241" w:name="_Toc511887030"/>
      <w:r w:rsidRPr="00D95A50">
        <w:t>Märke F1 Orienteringstavla</w:t>
      </w:r>
      <w:bookmarkEnd w:id="240"/>
      <w:bookmarkEnd w:id="241"/>
    </w:p>
    <w:p w14:paraId="544BEAB1" w14:textId="77777777" w:rsidR="00606931" w:rsidRPr="00D95A50" w:rsidRDefault="00606931" w:rsidP="00606931">
      <w:pPr>
        <w:spacing w:before="120" w:after="120"/>
        <w:rPr>
          <w:rStyle w:val="StyckeChar"/>
        </w:rPr>
      </w:pPr>
      <w:r w:rsidRPr="00D95A50">
        <w:rPr>
          <w:rStyle w:val="Fparagrafbeteckning"/>
        </w:rPr>
        <w:t>5 §</w:t>
      </w:r>
      <w:r w:rsidRPr="00D95A50">
        <w:rPr>
          <w:rStyle w:val="Fparagrafbeteckning"/>
        </w:rPr>
        <w:t> </w:t>
      </w:r>
      <w:r w:rsidRPr="00D95A50">
        <w:rPr>
          <w:rStyle w:val="StyckeChar"/>
        </w:rPr>
        <w:t xml:space="preserve">När märke F1, </w:t>
      </w:r>
      <w:r w:rsidRPr="00D95A50">
        <w:rPr>
          <w:rStyle w:val="StyckeChar"/>
          <w:i/>
        </w:rPr>
        <w:t>orienteringstavla</w:t>
      </w:r>
      <w:r w:rsidRPr="00D95A50">
        <w:rPr>
          <w:rStyle w:val="StyckeChar"/>
        </w:rPr>
        <w:t>, sätts upp inom tättbebyggt område ska det sättas upp 50–100 meter före en vägkorsning. Utom tättbebyggt område ska märket sättas upp 300–400 meter före en vägkorsning, om det inte finns särskilda skäl för något annat.</w:t>
      </w:r>
    </w:p>
    <w:p w14:paraId="7F777997" w14:textId="77777777" w:rsidR="00606931" w:rsidRPr="00D95A50" w:rsidRDefault="00606931" w:rsidP="00606931">
      <w:pPr>
        <w:pStyle w:val="Rubrik3"/>
        <w:rPr>
          <w:bCs/>
        </w:rPr>
      </w:pPr>
      <w:bookmarkStart w:id="242" w:name="_Toc510610728"/>
      <w:bookmarkStart w:id="243" w:name="_Toc511887031"/>
      <w:r w:rsidRPr="00D95A50">
        <w:rPr>
          <w:bCs/>
        </w:rPr>
        <w:t>Märke F2 Orienteringstavla vid förbjuden sväng i korsning</w:t>
      </w:r>
      <w:bookmarkEnd w:id="242"/>
      <w:bookmarkEnd w:id="243"/>
    </w:p>
    <w:p w14:paraId="25808846" w14:textId="77777777" w:rsidR="00606931" w:rsidRPr="00D95A50" w:rsidRDefault="00606931" w:rsidP="00606931">
      <w:pPr>
        <w:pStyle w:val="Default"/>
        <w:rPr>
          <w:rStyle w:val="StyckeChar"/>
        </w:rPr>
      </w:pPr>
      <w:r w:rsidRPr="00D95A50">
        <w:rPr>
          <w:rStyle w:val="Fparagrafbeteckning"/>
        </w:rPr>
        <w:t>6 §</w:t>
      </w:r>
      <w:r w:rsidRPr="00D95A50">
        <w:rPr>
          <w:rStyle w:val="Fparagrafbeteckning"/>
        </w:rPr>
        <w:t> </w:t>
      </w:r>
      <w:r w:rsidRPr="00D95A50">
        <w:rPr>
          <w:rStyle w:val="StyckeChar"/>
        </w:rPr>
        <w:t xml:space="preserve">Utom tättbebyggt område får märke F2, </w:t>
      </w:r>
      <w:r w:rsidRPr="00D95A50">
        <w:rPr>
          <w:rStyle w:val="StyckeChar"/>
          <w:i/>
        </w:rPr>
        <w:t>orienteringstavla</w:t>
      </w:r>
      <w:r w:rsidRPr="00D95A50">
        <w:rPr>
          <w:rStyle w:val="StyckeChar"/>
        </w:rPr>
        <w:t xml:space="preserve"> </w:t>
      </w:r>
      <w:r w:rsidRPr="00D95A50">
        <w:rPr>
          <w:rStyle w:val="StyckeChar"/>
          <w:i/>
        </w:rPr>
        <w:t>vid förbjuden sväng i korsning</w:t>
      </w:r>
      <w:r w:rsidRPr="00D95A50">
        <w:rPr>
          <w:rStyle w:val="StyckeChar"/>
        </w:rPr>
        <w:t>, endast sättas upp om en särskild väg för vänster</w:t>
      </w:r>
      <w:r w:rsidRPr="00D95A50">
        <w:rPr>
          <w:rStyle w:val="StyckeChar"/>
        </w:rPr>
        <w:softHyphen/>
        <w:t xml:space="preserve">svängande trafik finns. </w:t>
      </w:r>
    </w:p>
    <w:p w14:paraId="4EF8A6FE" w14:textId="77777777" w:rsidR="00606931" w:rsidRPr="00D95A50" w:rsidRDefault="00606931" w:rsidP="00606931">
      <w:pPr>
        <w:pStyle w:val="Stycke"/>
        <w:spacing w:before="120"/>
      </w:pPr>
      <w:r w:rsidRPr="00D95A50">
        <w:rPr>
          <w:rStyle w:val="Fparagrafbeteckning"/>
        </w:rPr>
        <w:t>7 §</w:t>
      </w:r>
      <w:r w:rsidRPr="00D95A50">
        <w:rPr>
          <w:rStyle w:val="Fparagrafbeteckning"/>
        </w:rPr>
        <w:t> </w:t>
      </w:r>
      <w:r w:rsidRPr="00D95A50">
        <w:t>När märket sätts upp inom tättbebyggt område ska det sättas upp högst 100 meter före en väg</w:t>
      </w:r>
      <w:r w:rsidRPr="00D95A50">
        <w:softHyphen/>
        <w:t>korsning, om det inte finns särskilda skäl för något annat och om det kan ske utan fara för trafiksäkerheten. Utom tättbebyggt område ska märket sättas upp 300–400 meter före en vägkorsning, om det inte finns särskilda skäl för något annat.</w:t>
      </w:r>
    </w:p>
    <w:p w14:paraId="342B35A4" w14:textId="77777777" w:rsidR="00606931" w:rsidRPr="00D95A50" w:rsidRDefault="00606931" w:rsidP="00606931">
      <w:pPr>
        <w:pStyle w:val="Rubrik3"/>
        <w:rPr>
          <w:bCs/>
        </w:rPr>
      </w:pPr>
      <w:bookmarkStart w:id="244" w:name="_Toc510610729"/>
      <w:bookmarkStart w:id="245" w:name="_Toc511887032"/>
      <w:r w:rsidRPr="00D95A50">
        <w:rPr>
          <w:bCs/>
        </w:rPr>
        <w:lastRenderedPageBreak/>
        <w:t>Märke F3 Tabellorienteringstavla</w:t>
      </w:r>
      <w:bookmarkEnd w:id="244"/>
      <w:bookmarkEnd w:id="245"/>
    </w:p>
    <w:p w14:paraId="78B5A679" w14:textId="77777777" w:rsidR="00606931" w:rsidRPr="00D95A50" w:rsidRDefault="00606931" w:rsidP="00606931">
      <w:pPr>
        <w:pStyle w:val="Stycke"/>
        <w:spacing w:before="120"/>
      </w:pPr>
      <w:r w:rsidRPr="00D95A50">
        <w:rPr>
          <w:rStyle w:val="Fparagrafbeteckning"/>
        </w:rPr>
        <w:t>8 §</w:t>
      </w:r>
      <w:r w:rsidRPr="00D95A50">
        <w:rPr>
          <w:rStyle w:val="Fparagrafbeteckning"/>
        </w:rPr>
        <w:t> </w:t>
      </w:r>
      <w:r w:rsidRPr="00D95A50">
        <w:t xml:space="preserve">När märke F3, </w:t>
      </w:r>
      <w:r w:rsidRPr="00D95A50">
        <w:rPr>
          <w:i/>
          <w:iCs/>
        </w:rPr>
        <w:t>tabellorienteringstavla</w:t>
      </w:r>
      <w:r w:rsidRPr="00D95A50">
        <w:rPr>
          <w:iCs/>
        </w:rPr>
        <w:t>,</w:t>
      </w:r>
      <w:r w:rsidRPr="00D95A50">
        <w:t xml:space="preserve"> sätts upp inom tättbebyggt om</w:t>
      </w:r>
      <w:r w:rsidRPr="00D95A50">
        <w:softHyphen/>
        <w:t>råde ska det placeras minst 50 meter före en korsning, om det inte finns sär</w:t>
      </w:r>
      <w:r w:rsidRPr="00D95A50">
        <w:softHyphen/>
        <w:t>skilda skäl för något annat och om det kan ske utan fara för trafik</w:t>
      </w:r>
      <w:r w:rsidRPr="00D95A50">
        <w:softHyphen/>
        <w:t>säkerheten. Utom tättbebyggt område ska märket sättas upp minst 300 meter före en korsning, om det inte finns särskilda skäl för något annat.</w:t>
      </w:r>
    </w:p>
    <w:p w14:paraId="6BC05E40" w14:textId="77777777" w:rsidR="00606931" w:rsidRPr="00D95A50" w:rsidRDefault="00606931" w:rsidP="00606931">
      <w:pPr>
        <w:pStyle w:val="Rubrik3"/>
      </w:pPr>
      <w:bookmarkStart w:id="246" w:name="_Toc510610730"/>
      <w:bookmarkStart w:id="247" w:name="_Toc511887033"/>
      <w:r w:rsidRPr="00D95A50">
        <w:t>Märke F4 Avfartsorienteringstavla</w:t>
      </w:r>
      <w:bookmarkEnd w:id="246"/>
      <w:bookmarkEnd w:id="247"/>
    </w:p>
    <w:p w14:paraId="4DECA57A" w14:textId="77777777" w:rsidR="00606931" w:rsidRPr="00D95A50" w:rsidRDefault="00606931" w:rsidP="00606931">
      <w:pPr>
        <w:pStyle w:val="Default"/>
        <w:rPr>
          <w:rStyle w:val="StyckeChar"/>
        </w:rPr>
      </w:pPr>
      <w:r w:rsidRPr="00D95A50">
        <w:rPr>
          <w:rStyle w:val="Fparagrafbeteckning"/>
        </w:rPr>
        <w:t>9 §</w:t>
      </w:r>
      <w:r w:rsidRPr="00D95A50">
        <w:rPr>
          <w:rStyle w:val="Fparagrafbeteckning"/>
        </w:rPr>
        <w:t> </w:t>
      </w:r>
      <w:r w:rsidRPr="00D95A50">
        <w:rPr>
          <w:rStyle w:val="StyckeChar"/>
        </w:rPr>
        <w:t xml:space="preserve">Märke F4, </w:t>
      </w:r>
      <w:r w:rsidRPr="00D95A50">
        <w:rPr>
          <w:rStyle w:val="StyckeChar"/>
          <w:i/>
        </w:rPr>
        <w:t>avfartsorienteringstavla</w:t>
      </w:r>
      <w:r w:rsidRPr="00D95A50">
        <w:rPr>
          <w:rStyle w:val="StyckeChar"/>
        </w:rPr>
        <w:t xml:space="preserve">, ska sättas upp före en särskilt anordnad avfartsväg till höger på motorväg, motortrafikled eller annan väg med liknande utformning. </w:t>
      </w:r>
    </w:p>
    <w:p w14:paraId="0A950646" w14:textId="77777777" w:rsidR="00606931" w:rsidRPr="00D95A50" w:rsidRDefault="00606931" w:rsidP="00606931">
      <w:pPr>
        <w:pStyle w:val="Stycke"/>
        <w:spacing w:before="120"/>
      </w:pPr>
      <w:r w:rsidRPr="00D95A50">
        <w:rPr>
          <w:rStyle w:val="Fparagrafbeteckning"/>
        </w:rPr>
        <w:t>10 §</w:t>
      </w:r>
      <w:r w:rsidRPr="00D95A50">
        <w:rPr>
          <w:rStyle w:val="Fparagrafbeteckning"/>
        </w:rPr>
        <w:t> </w:t>
      </w:r>
      <w:r w:rsidRPr="00D95A50">
        <w:t>Märket får inte sättas upp om vägen har fler än två körfält i ena färd</w:t>
      </w:r>
      <w:r w:rsidRPr="00D95A50">
        <w:softHyphen/>
        <w:t>riktningen eller om det högra körfältet svänger och fortsätter som egen väg.</w:t>
      </w:r>
    </w:p>
    <w:p w14:paraId="121E73D0" w14:textId="77777777" w:rsidR="00606931" w:rsidRPr="00D95A50" w:rsidRDefault="00606931" w:rsidP="00606931">
      <w:pPr>
        <w:pStyle w:val="Stycke"/>
        <w:spacing w:before="120"/>
      </w:pPr>
      <w:r w:rsidRPr="00D95A50">
        <w:rPr>
          <w:rStyle w:val="Fparagrafbeteckning"/>
        </w:rPr>
        <w:t>11 §</w:t>
      </w:r>
      <w:r w:rsidRPr="00D95A50">
        <w:rPr>
          <w:rStyle w:val="Fparagrafbeteckning"/>
        </w:rPr>
        <w:t> </w:t>
      </w:r>
      <w:r w:rsidRPr="00D95A50">
        <w:t xml:space="preserve">På märke får två avfarter som följer på varandra anges, om avståndet mellan dem är kort. </w:t>
      </w:r>
    </w:p>
    <w:p w14:paraId="354DB7DF" w14:textId="77777777" w:rsidR="00606931" w:rsidRPr="00D95A50" w:rsidRDefault="00606931" w:rsidP="00606931">
      <w:pPr>
        <w:pStyle w:val="Stycke"/>
        <w:spacing w:before="120"/>
      </w:pPr>
      <w:r w:rsidRPr="00D95A50">
        <w:rPr>
          <w:rStyle w:val="Fparagrafbeteckning"/>
        </w:rPr>
        <w:t>12 §</w:t>
      </w:r>
      <w:r w:rsidRPr="00D95A50">
        <w:rPr>
          <w:rStyle w:val="Fparagrafbeteckning"/>
        </w:rPr>
        <w:t> </w:t>
      </w:r>
      <w:r w:rsidRPr="00D95A50">
        <w:t xml:space="preserve">När märket ska sättas upp inom tättbebyggt område ska det placeras minst 100 meter före en avfart. Utom tättbebyggt område ska märket sättas upp 300–500 meter före en avfart. </w:t>
      </w:r>
    </w:p>
    <w:p w14:paraId="0193C087" w14:textId="77777777" w:rsidR="00606931" w:rsidRPr="00D95A50" w:rsidRDefault="00606931" w:rsidP="00606931">
      <w:pPr>
        <w:pStyle w:val="Styckemedindrag"/>
      </w:pPr>
      <w:r w:rsidRPr="00D95A50">
        <w:t>På en väg där den högsta tillåtna hastigheten är 70 kilometer i timmen eller högre ska märket dessutom sättas upp på det dubbla avståndet före avfarten, om det inte finns särskilda skäl för något annat och om det kan ske utan fara för trafiksäkerheten.</w:t>
      </w:r>
    </w:p>
    <w:p w14:paraId="1C4DBEB5" w14:textId="77777777" w:rsidR="00606931" w:rsidRPr="00D95A50" w:rsidRDefault="00606931" w:rsidP="00606931">
      <w:pPr>
        <w:pStyle w:val="Rubrik3"/>
        <w:rPr>
          <w:iCs/>
        </w:rPr>
      </w:pPr>
      <w:bookmarkStart w:id="248" w:name="_Toc510610731"/>
      <w:bookmarkStart w:id="249" w:name="_Toc511887034"/>
      <w:r w:rsidRPr="00D95A50">
        <w:rPr>
          <w:iCs/>
        </w:rPr>
        <w:t>Märke F5 Vägvisare</w:t>
      </w:r>
      <w:bookmarkEnd w:id="248"/>
      <w:bookmarkEnd w:id="249"/>
    </w:p>
    <w:p w14:paraId="6D99DA0D" w14:textId="77777777" w:rsidR="00606931" w:rsidRPr="00D95A50" w:rsidRDefault="00606931" w:rsidP="00606931">
      <w:pPr>
        <w:pStyle w:val="Stycke"/>
      </w:pPr>
      <w:r w:rsidRPr="00D95A50">
        <w:rPr>
          <w:rStyle w:val="Fparagrafbeteckning"/>
        </w:rPr>
        <w:t>13 §</w:t>
      </w:r>
      <w:r w:rsidRPr="00D95A50">
        <w:rPr>
          <w:rStyle w:val="Fparagrafbeteckning"/>
        </w:rPr>
        <w:t> </w:t>
      </w:r>
      <w:r w:rsidRPr="00D95A50">
        <w:rPr>
          <w:rStyle w:val="StyckeChar"/>
        </w:rPr>
        <w:t xml:space="preserve">Märke F5, </w:t>
      </w:r>
      <w:r w:rsidRPr="00D95A50">
        <w:rPr>
          <w:rStyle w:val="StyckeChar"/>
          <w:i/>
        </w:rPr>
        <w:t>vägvisare</w:t>
      </w:r>
      <w:r w:rsidRPr="00D95A50">
        <w:rPr>
          <w:rStyle w:val="StyckeChar"/>
        </w:rPr>
        <w:t xml:space="preserve">, får sättas upp på vänster sida och behöver då inte </w:t>
      </w:r>
      <w:r w:rsidRPr="00D95A50">
        <w:t xml:space="preserve">vara uppsatt på höger sida. </w:t>
      </w:r>
    </w:p>
    <w:p w14:paraId="424F282F" w14:textId="77777777" w:rsidR="00606931" w:rsidRPr="00D95A50" w:rsidRDefault="00606931" w:rsidP="00606931">
      <w:pPr>
        <w:pStyle w:val="Stycke"/>
        <w:spacing w:before="120"/>
        <w:rPr>
          <w:b/>
        </w:rPr>
      </w:pPr>
      <w:r w:rsidRPr="00D95A50">
        <w:rPr>
          <w:rStyle w:val="Fparagrafbeteckning"/>
        </w:rPr>
        <w:t>14 §</w:t>
      </w:r>
      <w:r w:rsidRPr="00D95A50">
        <w:rPr>
          <w:rStyle w:val="Fparagrafbeteckning"/>
        </w:rPr>
        <w:t> </w:t>
      </w:r>
      <w:r w:rsidRPr="00D95A50">
        <w:t>Märket får inte sättas upp vid avfarter.</w:t>
      </w:r>
    </w:p>
    <w:p w14:paraId="71C57441" w14:textId="77777777" w:rsidR="00606931" w:rsidRPr="00D95A50" w:rsidRDefault="00606931" w:rsidP="00606931">
      <w:pPr>
        <w:pStyle w:val="Rubrik3"/>
      </w:pPr>
      <w:bookmarkStart w:id="250" w:name="_Toc510610732"/>
      <w:bookmarkStart w:id="251" w:name="_Toc511887035"/>
      <w:r w:rsidRPr="00D95A50">
        <w:t>Märke F6 Tabellvägvisare</w:t>
      </w:r>
      <w:bookmarkEnd w:id="250"/>
      <w:bookmarkEnd w:id="251"/>
    </w:p>
    <w:p w14:paraId="3F09D202" w14:textId="77777777" w:rsidR="00606931" w:rsidRPr="00D95A50" w:rsidRDefault="00606931" w:rsidP="00606931">
      <w:pPr>
        <w:pStyle w:val="Stycke"/>
      </w:pPr>
      <w:r w:rsidRPr="00D95A50">
        <w:rPr>
          <w:rStyle w:val="Fparagrafbeteckning"/>
        </w:rPr>
        <w:t>15 §</w:t>
      </w:r>
      <w:r w:rsidRPr="00D95A50">
        <w:rPr>
          <w:rStyle w:val="Fparagrafbeteckning"/>
        </w:rPr>
        <w:t> </w:t>
      </w:r>
      <w:r w:rsidRPr="00D95A50">
        <w:rPr>
          <w:rStyle w:val="StyckeChar"/>
        </w:rPr>
        <w:t xml:space="preserve">Märke F6, </w:t>
      </w:r>
      <w:r w:rsidRPr="00D95A50">
        <w:rPr>
          <w:rStyle w:val="StyckeChar"/>
          <w:i/>
        </w:rPr>
        <w:t>tabellvägvisare</w:t>
      </w:r>
      <w:r w:rsidRPr="00D95A50">
        <w:rPr>
          <w:rStyle w:val="StyckeChar"/>
        </w:rPr>
        <w:t xml:space="preserve">, ska sättas upp högst 50 meter före en </w:t>
      </w:r>
      <w:r w:rsidRPr="00D95A50">
        <w:t>kors</w:t>
      </w:r>
      <w:r w:rsidRPr="00D95A50">
        <w:softHyphen/>
        <w:t>ning.</w:t>
      </w:r>
    </w:p>
    <w:p w14:paraId="76CA5BE2" w14:textId="77777777" w:rsidR="00606931" w:rsidRPr="00D95A50" w:rsidRDefault="00606931" w:rsidP="00606931">
      <w:pPr>
        <w:pStyle w:val="Stycke"/>
        <w:spacing w:before="120"/>
      </w:pPr>
      <w:r w:rsidRPr="00D95A50">
        <w:rPr>
          <w:rStyle w:val="Fparagrafbeteckning"/>
        </w:rPr>
        <w:t>16 §</w:t>
      </w:r>
      <w:r w:rsidRPr="00D95A50">
        <w:rPr>
          <w:rStyle w:val="Fparagrafbeteckning"/>
        </w:rPr>
        <w:t> </w:t>
      </w:r>
      <w:r w:rsidRPr="00D95A50">
        <w:t>Märke får inte sättas upp vid avfarter.</w:t>
      </w:r>
    </w:p>
    <w:p w14:paraId="4C33E00B" w14:textId="77777777" w:rsidR="00606931" w:rsidRPr="00D95A50" w:rsidRDefault="00606931" w:rsidP="00606931">
      <w:pPr>
        <w:pStyle w:val="Rubrik3"/>
      </w:pPr>
      <w:bookmarkStart w:id="252" w:name="_Toc510610733"/>
      <w:bookmarkStart w:id="253" w:name="_Toc511887036"/>
      <w:r w:rsidRPr="00D95A50">
        <w:t>Märke F7 Avfartsvisare</w:t>
      </w:r>
      <w:bookmarkEnd w:id="252"/>
      <w:bookmarkEnd w:id="253"/>
    </w:p>
    <w:p w14:paraId="7D26D20B" w14:textId="77777777" w:rsidR="00606931" w:rsidRPr="00D95A50" w:rsidRDefault="00606931" w:rsidP="00606931">
      <w:pPr>
        <w:pStyle w:val="Default"/>
        <w:rPr>
          <w:rStyle w:val="StyckeChar"/>
        </w:rPr>
      </w:pPr>
      <w:r w:rsidRPr="00D95A50">
        <w:rPr>
          <w:rStyle w:val="Fparagrafbeteckning"/>
        </w:rPr>
        <w:t>17 §</w:t>
      </w:r>
      <w:r w:rsidRPr="00D95A50">
        <w:rPr>
          <w:rStyle w:val="Fparagrafbeteckning"/>
        </w:rPr>
        <w:t> </w:t>
      </w:r>
      <w:r w:rsidRPr="00D95A50">
        <w:rPr>
          <w:rStyle w:val="StyckeChar"/>
        </w:rPr>
        <w:t xml:space="preserve">Märke F7, </w:t>
      </w:r>
      <w:r w:rsidRPr="00D95A50">
        <w:rPr>
          <w:rStyle w:val="StyckeChar"/>
          <w:i/>
        </w:rPr>
        <w:t>avfartsvisare</w:t>
      </w:r>
      <w:r w:rsidRPr="00D95A50">
        <w:rPr>
          <w:rStyle w:val="StyckeChar"/>
        </w:rPr>
        <w:t>, ska sättas upp där en avfartsväg börjar till höger på motorväg, motortrafikled eller annan väg med liknande ut</w:t>
      </w:r>
      <w:r w:rsidRPr="00D95A50">
        <w:rPr>
          <w:rStyle w:val="StyckeChar"/>
        </w:rPr>
        <w:softHyphen/>
        <w:t xml:space="preserve">formning. </w:t>
      </w:r>
    </w:p>
    <w:p w14:paraId="5554FE36" w14:textId="77777777" w:rsidR="00606931" w:rsidRPr="00D95A50" w:rsidRDefault="00606931" w:rsidP="00606931">
      <w:pPr>
        <w:pStyle w:val="Stycke"/>
        <w:spacing w:before="120"/>
      </w:pPr>
      <w:r w:rsidRPr="00D95A50">
        <w:rPr>
          <w:rStyle w:val="Fparagrafbeteckning"/>
        </w:rPr>
        <w:t>18 §</w:t>
      </w:r>
      <w:r w:rsidRPr="00D95A50">
        <w:rPr>
          <w:rStyle w:val="Fparagrafbeteckning"/>
        </w:rPr>
        <w:t> </w:t>
      </w:r>
      <w:r w:rsidRPr="00D95A50">
        <w:t>Märket får inte sättas upp om vägen har mer än två körfält i färd</w:t>
      </w:r>
      <w:r w:rsidRPr="00D95A50">
        <w:softHyphen/>
        <w:t>riktningen eller om det högra körfältet svänger och fortsätter som egen väg.</w:t>
      </w:r>
    </w:p>
    <w:p w14:paraId="38A92E2A" w14:textId="77777777" w:rsidR="00606931" w:rsidRPr="00D95A50" w:rsidRDefault="00606931" w:rsidP="00606931">
      <w:pPr>
        <w:pStyle w:val="Stycke"/>
        <w:spacing w:before="120"/>
      </w:pPr>
      <w:r w:rsidRPr="00D95A50">
        <w:rPr>
          <w:rStyle w:val="Fparagrafbeteckning"/>
        </w:rPr>
        <w:lastRenderedPageBreak/>
        <w:t>19 §</w:t>
      </w:r>
      <w:r w:rsidRPr="00D95A50">
        <w:rPr>
          <w:rStyle w:val="Fparagrafbeteckning"/>
        </w:rPr>
        <w:t> </w:t>
      </w:r>
      <w:r w:rsidRPr="00D95A50">
        <w:t xml:space="preserve">Har förberedande upplysning om vägvisning getts med märke F4, </w:t>
      </w:r>
      <w:r w:rsidRPr="00D95A50">
        <w:rPr>
          <w:i/>
          <w:iCs/>
        </w:rPr>
        <w:t>avfartsorienteringstavla</w:t>
      </w:r>
      <w:r w:rsidRPr="00D95A50">
        <w:rPr>
          <w:iCs/>
        </w:rPr>
        <w:t>,</w:t>
      </w:r>
      <w:r w:rsidRPr="00D95A50">
        <w:rPr>
          <w:i/>
          <w:iCs/>
        </w:rPr>
        <w:t xml:space="preserve"> </w:t>
      </w:r>
      <w:r w:rsidRPr="00D95A50">
        <w:t xml:space="preserve">ska samma mål anges på märke F7, </w:t>
      </w:r>
      <w:r w:rsidRPr="00D95A50">
        <w:rPr>
          <w:i/>
          <w:iCs/>
        </w:rPr>
        <w:t>avfartsvisare</w:t>
      </w:r>
      <w:r w:rsidRPr="00D95A50">
        <w:t>.</w:t>
      </w:r>
    </w:p>
    <w:p w14:paraId="4D5CE536" w14:textId="77777777" w:rsidR="00606931" w:rsidRPr="00D95A50" w:rsidRDefault="00606931" w:rsidP="00606931">
      <w:pPr>
        <w:pStyle w:val="Rubrik3"/>
      </w:pPr>
      <w:bookmarkStart w:id="254" w:name="_Toc510610734"/>
      <w:bookmarkStart w:id="255" w:name="_Toc511887037"/>
      <w:r w:rsidRPr="00D95A50">
        <w:t>Märke F8 Körfältsvägvisare</w:t>
      </w:r>
      <w:bookmarkEnd w:id="254"/>
      <w:bookmarkEnd w:id="255"/>
    </w:p>
    <w:p w14:paraId="7FD22E4B" w14:textId="77777777" w:rsidR="00606931" w:rsidRPr="00D95A50" w:rsidRDefault="00606931" w:rsidP="00606931">
      <w:pPr>
        <w:pStyle w:val="Default"/>
        <w:rPr>
          <w:rStyle w:val="StyckeChar"/>
        </w:rPr>
      </w:pPr>
      <w:r w:rsidRPr="00D95A50">
        <w:rPr>
          <w:rStyle w:val="Fparagrafbeteckning"/>
        </w:rPr>
        <w:t>20 §</w:t>
      </w:r>
      <w:r w:rsidRPr="00D95A50">
        <w:rPr>
          <w:rStyle w:val="Fparagrafbeteckning"/>
        </w:rPr>
        <w:t> </w:t>
      </w:r>
      <w:r w:rsidRPr="00D95A50">
        <w:rPr>
          <w:rStyle w:val="StyckeChar"/>
        </w:rPr>
        <w:t xml:space="preserve">Märke F8, </w:t>
      </w:r>
      <w:r w:rsidRPr="00D95A50">
        <w:rPr>
          <w:rStyle w:val="StyckeChar"/>
          <w:i/>
        </w:rPr>
        <w:t>körfältsvägvisare</w:t>
      </w:r>
      <w:r w:rsidRPr="00D95A50">
        <w:rPr>
          <w:rStyle w:val="StyckeChar"/>
        </w:rPr>
        <w:t xml:space="preserve">, ska sättas upp före en vägkorsning eller trafikplats, eller när en väg delar sig i flera körbanor i följande fall: </w:t>
      </w:r>
    </w:p>
    <w:p w14:paraId="3D46DFBE" w14:textId="77777777" w:rsidR="00606931" w:rsidRPr="00D95A50" w:rsidRDefault="00606931" w:rsidP="00606931">
      <w:pPr>
        <w:pStyle w:val="Styckemedindrag"/>
      </w:pPr>
      <w:r w:rsidRPr="00D95A50">
        <w:t xml:space="preserve">1. På en motorväg eller annan väg med sådan utformning som anges i 10 kap. 7 § trafikförordningen (1998:1276) där </w:t>
      </w:r>
    </w:p>
    <w:p w14:paraId="63025676" w14:textId="77777777" w:rsidR="00606931" w:rsidRPr="00D95A50" w:rsidRDefault="00606931" w:rsidP="00606931">
      <w:pPr>
        <w:pStyle w:val="Styckemedindrag"/>
        <w:rPr>
          <w:rStyle w:val="StyckeChar"/>
        </w:rPr>
      </w:pPr>
      <w:r w:rsidRPr="00D95A50">
        <w:rPr>
          <w:rStyle w:val="StyckeChar"/>
        </w:rPr>
        <w:t>a) vägen har fler än två körfält i färdriktningen,</w:t>
      </w:r>
    </w:p>
    <w:p w14:paraId="6BBBCFEC" w14:textId="77777777" w:rsidR="00606931" w:rsidRPr="00D95A50" w:rsidRDefault="00606931" w:rsidP="00606931">
      <w:pPr>
        <w:pStyle w:val="Styckemedindrag"/>
        <w:rPr>
          <w:szCs w:val="19"/>
        </w:rPr>
      </w:pPr>
      <w:r w:rsidRPr="00D95A50">
        <w:rPr>
          <w:rStyle w:val="StyckeChar"/>
        </w:rPr>
        <w:t xml:space="preserve">b) ett </w:t>
      </w:r>
      <w:r w:rsidRPr="00D95A50">
        <w:rPr>
          <w:szCs w:val="19"/>
        </w:rPr>
        <w:t>körfält svänger och fortsätter som egen körbana,</w:t>
      </w:r>
    </w:p>
    <w:p w14:paraId="1F246F85" w14:textId="77777777" w:rsidR="00606931" w:rsidRPr="00D95A50" w:rsidRDefault="00606931" w:rsidP="00606931">
      <w:pPr>
        <w:pStyle w:val="Styckemedindrag"/>
        <w:rPr>
          <w:szCs w:val="19"/>
        </w:rPr>
      </w:pPr>
      <w:r w:rsidRPr="00D95A50">
        <w:rPr>
          <w:szCs w:val="19"/>
        </w:rPr>
        <w:t>c) avfarten är till vänster,</w:t>
      </w:r>
    </w:p>
    <w:p w14:paraId="53D7129D" w14:textId="77777777" w:rsidR="00606931" w:rsidRPr="00D95A50" w:rsidRDefault="00606931" w:rsidP="00606931">
      <w:pPr>
        <w:pStyle w:val="Styckemedindrag"/>
        <w:rPr>
          <w:szCs w:val="19"/>
        </w:rPr>
      </w:pPr>
      <w:r w:rsidRPr="00D95A50">
        <w:rPr>
          <w:szCs w:val="19"/>
        </w:rPr>
        <w:t xml:space="preserve">d) en avfartsväg delas i två vägar, eller </w:t>
      </w:r>
    </w:p>
    <w:p w14:paraId="7CF1EDF1" w14:textId="77777777" w:rsidR="00606931" w:rsidRPr="00D95A50" w:rsidRDefault="00606931" w:rsidP="00606931">
      <w:pPr>
        <w:pStyle w:val="Styckemedindrag"/>
        <w:rPr>
          <w:szCs w:val="19"/>
        </w:rPr>
      </w:pPr>
      <w:r w:rsidRPr="00D95A50">
        <w:rPr>
          <w:szCs w:val="19"/>
        </w:rPr>
        <w:t>e) en avfartsväg har två eller fler körfält.</w:t>
      </w:r>
    </w:p>
    <w:p w14:paraId="68423FBE" w14:textId="77777777" w:rsidR="00606931" w:rsidRPr="00D95A50" w:rsidRDefault="00606931" w:rsidP="00606931">
      <w:pPr>
        <w:pStyle w:val="Styckemedindrag"/>
      </w:pPr>
      <w:r w:rsidRPr="00D95A50">
        <w:t>2. På annan väg med fler än tre körfält i en tillfart till en vägkorsning.</w:t>
      </w:r>
    </w:p>
    <w:p w14:paraId="50944C57" w14:textId="77777777" w:rsidR="00606931" w:rsidRPr="00D95A50" w:rsidRDefault="00606931" w:rsidP="00606931">
      <w:pPr>
        <w:pStyle w:val="Stycke"/>
        <w:spacing w:before="120"/>
      </w:pPr>
      <w:r w:rsidRPr="00D95A50">
        <w:rPr>
          <w:rStyle w:val="Fparagrafbeteckning"/>
        </w:rPr>
        <w:t>21 §</w:t>
      </w:r>
      <w:r w:rsidRPr="00D95A50">
        <w:rPr>
          <w:rStyle w:val="Fparagrafbeteckning"/>
        </w:rPr>
        <w:t> </w:t>
      </w:r>
      <w:r w:rsidRPr="00D95A50">
        <w:t xml:space="preserve">Märke F8, </w:t>
      </w:r>
      <w:r w:rsidRPr="00D95A50">
        <w:rPr>
          <w:i/>
          <w:iCs/>
        </w:rPr>
        <w:t>körfältsvägvisare</w:t>
      </w:r>
      <w:r w:rsidRPr="00D95A50">
        <w:rPr>
          <w:iCs/>
        </w:rPr>
        <w:t>,</w:t>
      </w:r>
      <w:r w:rsidRPr="00D95A50">
        <w:rPr>
          <w:i/>
          <w:iCs/>
        </w:rPr>
        <w:t xml:space="preserve"> </w:t>
      </w:r>
      <w:r w:rsidRPr="00D95A50">
        <w:t>ska sättas upp som förberedande upp</w:t>
      </w:r>
      <w:r w:rsidRPr="00D95A50">
        <w:softHyphen/>
        <w:t>lysning där en väg har tre körfält i färdriktningen eller där ett körfält på en motorväg eller annan väg med sådan utformning som anges i 10 kap. 7 § trafikförordningen (1998:1276) svänger och fortsätter som egen väg.</w:t>
      </w:r>
    </w:p>
    <w:p w14:paraId="64418A28" w14:textId="77777777" w:rsidR="00606931" w:rsidRPr="00D95A50" w:rsidRDefault="00606931" w:rsidP="00606931">
      <w:pPr>
        <w:pStyle w:val="Rubrik3"/>
      </w:pPr>
      <w:bookmarkStart w:id="256" w:name="_Toc510610735"/>
      <w:bookmarkStart w:id="257" w:name="_Toc511887038"/>
      <w:r w:rsidRPr="00D95A50">
        <w:t>Märke F9 Samlingsmärke för vägvisning</w:t>
      </w:r>
      <w:bookmarkEnd w:id="256"/>
      <w:bookmarkEnd w:id="257"/>
    </w:p>
    <w:p w14:paraId="415E1798" w14:textId="77777777" w:rsidR="00606931" w:rsidRPr="00D95A50" w:rsidRDefault="00606931" w:rsidP="00606931">
      <w:pPr>
        <w:pStyle w:val="Stycke"/>
        <w:spacing w:before="120"/>
      </w:pPr>
      <w:r w:rsidRPr="00D95A50">
        <w:rPr>
          <w:rStyle w:val="Fparagrafbeteckning"/>
        </w:rPr>
        <w:t>22 §</w:t>
      </w:r>
      <w:r w:rsidRPr="00D95A50">
        <w:rPr>
          <w:rStyle w:val="Fparagrafbeteckning"/>
        </w:rPr>
        <w:t> </w:t>
      </w:r>
      <w:r w:rsidRPr="00D95A50">
        <w:t xml:space="preserve">På märke F9, </w:t>
      </w:r>
      <w:r w:rsidRPr="00D95A50">
        <w:rPr>
          <w:i/>
          <w:iCs/>
        </w:rPr>
        <w:t>samlingsmärke för vägvisning</w:t>
      </w:r>
      <w:r w:rsidRPr="00D95A50">
        <w:t xml:space="preserve">, får det gemensamma vägvalet anges med namn, vägnummer eller trafikplatsnummer. </w:t>
      </w:r>
    </w:p>
    <w:p w14:paraId="51BBEDBF" w14:textId="77777777" w:rsidR="00606931" w:rsidRPr="00D95A50" w:rsidRDefault="00606931" w:rsidP="00606931">
      <w:pPr>
        <w:pStyle w:val="Styckemedindrag"/>
      </w:pPr>
      <w:r w:rsidRPr="00D95A50">
        <w:t>Inom tättbebyggt område ska märket sättas upp minst 50 meter före ett lokaliseringsmärke som anger det gemensamma vägvalet, om det inte finns särskilda skäl för något annat och om det kan ske utan fara för trafik</w:t>
      </w:r>
      <w:r w:rsidRPr="00D95A50">
        <w:softHyphen/>
        <w:t>säkerheten. Utanför tättbebyggt område ska märket sättas upp minst 200 meter före lokaliseringsmärket som anger det gemensamma vägvalet, om det inte finns särskilda skäl för något annat.</w:t>
      </w:r>
    </w:p>
    <w:p w14:paraId="319C95D3" w14:textId="77777777" w:rsidR="00606931" w:rsidRPr="00D95A50" w:rsidRDefault="00606931" w:rsidP="00606931">
      <w:pPr>
        <w:pStyle w:val="Rubrik3"/>
      </w:pPr>
      <w:bookmarkStart w:id="258" w:name="_Toc510610736"/>
      <w:bookmarkStart w:id="259" w:name="_Toc511887039"/>
      <w:r w:rsidRPr="00D95A50">
        <w:t>Märke F10 Platsmärke</w:t>
      </w:r>
      <w:bookmarkEnd w:id="258"/>
      <w:bookmarkEnd w:id="259"/>
    </w:p>
    <w:p w14:paraId="5F2C8688" w14:textId="77777777" w:rsidR="00606931" w:rsidRPr="00D95A50" w:rsidRDefault="00606931" w:rsidP="00606931">
      <w:pPr>
        <w:pStyle w:val="Default"/>
        <w:rPr>
          <w:rStyle w:val="StyckeChar"/>
        </w:rPr>
      </w:pPr>
      <w:r w:rsidRPr="00D95A50">
        <w:rPr>
          <w:rStyle w:val="Fparagrafbeteckning"/>
        </w:rPr>
        <w:t>23 §</w:t>
      </w:r>
      <w:r w:rsidRPr="00D95A50">
        <w:rPr>
          <w:rStyle w:val="Fparagrafbeteckning"/>
        </w:rPr>
        <w:t> </w:t>
      </w:r>
      <w:r w:rsidRPr="00D95A50">
        <w:rPr>
          <w:rStyle w:val="StyckeChar"/>
        </w:rPr>
        <w:t xml:space="preserve">Om F10, </w:t>
      </w:r>
      <w:r w:rsidRPr="00D95A50">
        <w:rPr>
          <w:rStyle w:val="StyckeChar"/>
          <w:i/>
        </w:rPr>
        <w:t>platsmärke</w:t>
      </w:r>
      <w:r w:rsidRPr="00D95A50">
        <w:rPr>
          <w:rStyle w:val="StyckeChar"/>
        </w:rPr>
        <w:t>, sätts upp vid en kommun- eller länsgräns, ska namnet följas av ordet kommun eller län.</w:t>
      </w:r>
    </w:p>
    <w:p w14:paraId="4A32092A" w14:textId="77777777" w:rsidR="00606931" w:rsidRPr="00D95A50" w:rsidRDefault="00606931" w:rsidP="00606931">
      <w:pPr>
        <w:pStyle w:val="Rubrik3"/>
        <w:rPr>
          <w:rStyle w:val="StyckeChar"/>
        </w:rPr>
      </w:pPr>
      <w:bookmarkStart w:id="260" w:name="_Toc510610737"/>
      <w:bookmarkStart w:id="261" w:name="_Toc511887040"/>
      <w:r w:rsidRPr="00D95A50">
        <w:rPr>
          <w:rStyle w:val="StyckeChar"/>
        </w:rPr>
        <w:t>Märke F13 Avståndstavla</w:t>
      </w:r>
      <w:bookmarkEnd w:id="260"/>
      <w:bookmarkEnd w:id="261"/>
    </w:p>
    <w:p w14:paraId="7C967076" w14:textId="77777777" w:rsidR="00606931" w:rsidRPr="00D95A50" w:rsidRDefault="00606931" w:rsidP="00606931">
      <w:pPr>
        <w:pStyle w:val="Default"/>
        <w:rPr>
          <w:color w:val="auto"/>
          <w:sz w:val="19"/>
          <w:szCs w:val="19"/>
        </w:rPr>
      </w:pPr>
      <w:r w:rsidRPr="00D95A50">
        <w:rPr>
          <w:rStyle w:val="Fparagrafbeteckning"/>
        </w:rPr>
        <w:t>24 §</w:t>
      </w:r>
      <w:r w:rsidRPr="00D95A50">
        <w:rPr>
          <w:rStyle w:val="Fparagrafbeteckning"/>
        </w:rPr>
        <w:t> </w:t>
      </w:r>
      <w:r w:rsidRPr="00D95A50">
        <w:rPr>
          <w:color w:val="auto"/>
          <w:sz w:val="19"/>
          <w:szCs w:val="19"/>
        </w:rPr>
        <w:t xml:space="preserve">På märke F13, </w:t>
      </w:r>
      <w:r w:rsidRPr="00D95A50">
        <w:rPr>
          <w:i/>
          <w:iCs/>
          <w:color w:val="auto"/>
          <w:sz w:val="19"/>
          <w:szCs w:val="19"/>
        </w:rPr>
        <w:t>avståndstavla</w:t>
      </w:r>
      <w:r w:rsidRPr="00D95A50">
        <w:rPr>
          <w:color w:val="auto"/>
          <w:sz w:val="19"/>
          <w:szCs w:val="19"/>
        </w:rPr>
        <w:t xml:space="preserve">, ska det mål som är längst bort anges överst och det som är närmast anges underst. </w:t>
      </w:r>
    </w:p>
    <w:p w14:paraId="326567C3" w14:textId="77777777" w:rsidR="00606931" w:rsidRPr="00D95A50" w:rsidRDefault="00606931" w:rsidP="00606931">
      <w:pPr>
        <w:pStyle w:val="Styckemedindrag"/>
      </w:pPr>
      <w:r w:rsidRPr="00D95A50">
        <w:t>Är vägnummer infogade i märket ska i stället målen anges i vägnummer</w:t>
      </w:r>
      <w:r w:rsidRPr="00D95A50">
        <w:softHyphen/>
        <w:t>ordning med det lägsta numret överst. Europavägar ska dock alltid anges över andra vägar.</w:t>
      </w:r>
    </w:p>
    <w:p w14:paraId="774A7848" w14:textId="77777777" w:rsidR="00606931" w:rsidRPr="00D95A50" w:rsidRDefault="00606931" w:rsidP="00606931">
      <w:pPr>
        <w:pStyle w:val="Rubrik3"/>
      </w:pPr>
      <w:bookmarkStart w:id="262" w:name="_Toc510610738"/>
      <w:bookmarkStart w:id="263" w:name="_Toc511887041"/>
      <w:r w:rsidRPr="00D95A50">
        <w:lastRenderedPageBreak/>
        <w:t>Märke F14 Vägnummer</w:t>
      </w:r>
      <w:bookmarkEnd w:id="262"/>
      <w:bookmarkEnd w:id="263"/>
    </w:p>
    <w:p w14:paraId="7EF55731" w14:textId="77777777" w:rsidR="00606931" w:rsidRPr="00D95A50" w:rsidRDefault="00606931" w:rsidP="00606931">
      <w:pPr>
        <w:spacing w:before="120" w:after="120"/>
        <w:rPr>
          <w:rStyle w:val="StyckeChar"/>
        </w:rPr>
      </w:pPr>
      <w:r w:rsidRPr="00D95A50">
        <w:rPr>
          <w:rStyle w:val="Fparagrafbeteckning"/>
        </w:rPr>
        <w:t>25 §</w:t>
      </w:r>
      <w:r w:rsidRPr="00D95A50">
        <w:rPr>
          <w:rStyle w:val="Fparagrafbeteckning"/>
        </w:rPr>
        <w:t> </w:t>
      </w:r>
      <w:r w:rsidRPr="00D95A50">
        <w:rPr>
          <w:rStyle w:val="StyckeChar"/>
        </w:rPr>
        <w:t xml:space="preserve">Märke F14, </w:t>
      </w:r>
      <w:r w:rsidRPr="00D95A50">
        <w:rPr>
          <w:rStyle w:val="StyckeChar"/>
          <w:i/>
        </w:rPr>
        <w:t>vägnummer</w:t>
      </w:r>
      <w:r w:rsidRPr="00D95A50">
        <w:rPr>
          <w:rStyle w:val="StyckeChar"/>
        </w:rPr>
        <w:t>, får inte sättas upp för att ange vägar med vägnummer av typen E6.11. Märket får infogas i andra lokaliseringsmärken för vägvisning.</w:t>
      </w:r>
    </w:p>
    <w:p w14:paraId="251EE884" w14:textId="77777777" w:rsidR="00606931" w:rsidRPr="00D95A50" w:rsidRDefault="00606931" w:rsidP="00606931">
      <w:pPr>
        <w:pStyle w:val="Rubrik3"/>
        <w:rPr>
          <w:rStyle w:val="StyckeChar"/>
        </w:rPr>
      </w:pPr>
      <w:bookmarkStart w:id="264" w:name="_Toc510610739"/>
      <w:bookmarkStart w:id="265" w:name="_Toc511887042"/>
      <w:r w:rsidRPr="00D95A50">
        <w:rPr>
          <w:rStyle w:val="StyckeChar"/>
        </w:rPr>
        <w:t>Märke F16 Ökning av antal körfält</w:t>
      </w:r>
      <w:bookmarkEnd w:id="264"/>
      <w:bookmarkEnd w:id="265"/>
    </w:p>
    <w:p w14:paraId="2DCAD138" w14:textId="77777777" w:rsidR="00606931" w:rsidRPr="00D95A50" w:rsidRDefault="00606931" w:rsidP="00606931">
      <w:pPr>
        <w:spacing w:before="120" w:after="120"/>
        <w:rPr>
          <w:rStyle w:val="StyckeChar"/>
        </w:rPr>
      </w:pPr>
      <w:r w:rsidRPr="00D95A50">
        <w:rPr>
          <w:rStyle w:val="Fparagrafbeteckning"/>
        </w:rPr>
        <w:t>26 §</w:t>
      </w:r>
      <w:r w:rsidRPr="00D95A50">
        <w:rPr>
          <w:rStyle w:val="Fparagrafbeteckning"/>
        </w:rPr>
        <w:t> </w:t>
      </w:r>
      <w:r w:rsidRPr="00D95A50">
        <w:rPr>
          <w:rStyle w:val="StyckeChar"/>
        </w:rPr>
        <w:t xml:space="preserve">När märke F16, </w:t>
      </w:r>
      <w:r w:rsidRPr="00D95A50">
        <w:rPr>
          <w:rStyle w:val="StyckeChar"/>
          <w:i/>
        </w:rPr>
        <w:t>ökning av antal körfält</w:t>
      </w:r>
      <w:r w:rsidRPr="00D95A50">
        <w:rPr>
          <w:rStyle w:val="StyckeChar"/>
        </w:rPr>
        <w:t xml:space="preserve">, sätts upp mer än 50 meter före ökningen av antalet körfält ska avståndet anges på tilläggstavla T2, </w:t>
      </w:r>
      <w:r w:rsidRPr="00D95A50">
        <w:rPr>
          <w:rStyle w:val="StyckeChar"/>
          <w:i/>
        </w:rPr>
        <w:t>avstånd</w:t>
      </w:r>
      <w:r w:rsidRPr="00D95A50">
        <w:rPr>
          <w:rStyle w:val="StyckeChar"/>
        </w:rPr>
        <w:t>.</w:t>
      </w:r>
    </w:p>
    <w:p w14:paraId="58C90CD6" w14:textId="77777777" w:rsidR="00606931" w:rsidRPr="00D95A50" w:rsidRDefault="00606931" w:rsidP="00606931">
      <w:pPr>
        <w:pStyle w:val="Rubrik3"/>
      </w:pPr>
      <w:bookmarkStart w:id="266" w:name="_Toc510610740"/>
      <w:bookmarkStart w:id="267" w:name="_Toc511887043"/>
      <w:r w:rsidRPr="00D95A50">
        <w:t>Märke F17 Minskning av antal körfält</w:t>
      </w:r>
      <w:bookmarkEnd w:id="266"/>
      <w:bookmarkEnd w:id="267"/>
    </w:p>
    <w:p w14:paraId="33FE5020" w14:textId="77777777" w:rsidR="00606931" w:rsidRPr="00D95A50" w:rsidRDefault="00606931" w:rsidP="00606931">
      <w:pPr>
        <w:pStyle w:val="Default"/>
        <w:rPr>
          <w:rStyle w:val="StyckeChar"/>
        </w:rPr>
      </w:pPr>
      <w:r w:rsidRPr="00D95A50">
        <w:rPr>
          <w:rStyle w:val="Fparagrafbeteckning"/>
        </w:rPr>
        <w:t>27 §</w:t>
      </w:r>
      <w:r w:rsidRPr="00D95A50">
        <w:rPr>
          <w:rStyle w:val="Fparagrafbeteckning"/>
        </w:rPr>
        <w:t> </w:t>
      </w:r>
      <w:r w:rsidRPr="00D95A50">
        <w:rPr>
          <w:rStyle w:val="StyckeChar"/>
        </w:rPr>
        <w:t xml:space="preserve">Märke F17, </w:t>
      </w:r>
      <w:r w:rsidRPr="00D95A50">
        <w:rPr>
          <w:rStyle w:val="StyckeChar"/>
          <w:i/>
        </w:rPr>
        <w:t>minskning av antal körfält</w:t>
      </w:r>
      <w:r w:rsidRPr="00D95A50">
        <w:rPr>
          <w:rStyle w:val="StyckeChar"/>
        </w:rPr>
        <w:t>, ska sättas upp på vägar där den högsta tillåtna hastigheten är 70 kilometer i timmen eller högre. Märket ska då sättas upp på båda sidor om körbanan.</w:t>
      </w:r>
    </w:p>
    <w:p w14:paraId="3E54A20F" w14:textId="77777777" w:rsidR="00606931" w:rsidRPr="00D95A50" w:rsidRDefault="00606931" w:rsidP="00606931">
      <w:pPr>
        <w:pStyle w:val="Stycke"/>
        <w:spacing w:before="120"/>
        <w:rPr>
          <w:rStyle w:val="StyckeChar"/>
        </w:rPr>
      </w:pPr>
      <w:r w:rsidRPr="00D95A50">
        <w:rPr>
          <w:rStyle w:val="Fparagrafbeteckning"/>
        </w:rPr>
        <w:t>28 §</w:t>
      </w:r>
      <w:r w:rsidRPr="00D95A50">
        <w:rPr>
          <w:rStyle w:val="Fparagrafbeteckning"/>
        </w:rPr>
        <w:t> </w:t>
      </w:r>
      <w:r w:rsidRPr="00D95A50">
        <w:rPr>
          <w:rStyle w:val="StyckeChar"/>
        </w:rPr>
        <w:t xml:space="preserve">Märket ska sättas upp som förberedande upplysning om att antalet körfält minskar på väg där den högsta tillåtna hastigheten är 70 kilometer i timmen eller högre. </w:t>
      </w:r>
    </w:p>
    <w:p w14:paraId="4FD9E966" w14:textId="77777777" w:rsidR="00606931" w:rsidRPr="00D95A50" w:rsidRDefault="00606931" w:rsidP="00606931">
      <w:pPr>
        <w:pStyle w:val="Rubrik3"/>
      </w:pPr>
      <w:bookmarkStart w:id="268" w:name="_Toc510610741"/>
      <w:bookmarkStart w:id="269" w:name="_Toc511887044"/>
      <w:r w:rsidRPr="00D95A50">
        <w:t>Märke F18 Körfältsindelning på sträcka</w:t>
      </w:r>
      <w:bookmarkEnd w:id="268"/>
      <w:bookmarkEnd w:id="269"/>
    </w:p>
    <w:p w14:paraId="75DBC09F" w14:textId="77777777" w:rsidR="00606931" w:rsidRPr="00D95A50" w:rsidRDefault="00606931" w:rsidP="00606931">
      <w:pPr>
        <w:spacing w:before="120" w:after="120"/>
        <w:rPr>
          <w:rStyle w:val="StyckeChar"/>
        </w:rPr>
      </w:pPr>
      <w:r w:rsidRPr="00D95A50">
        <w:rPr>
          <w:rStyle w:val="Fparagrafbeteckning"/>
        </w:rPr>
        <w:t>29 §</w:t>
      </w:r>
      <w:r w:rsidRPr="00D95A50">
        <w:rPr>
          <w:rStyle w:val="Fparagrafbeteckning"/>
        </w:rPr>
        <w:t> </w:t>
      </w:r>
      <w:r w:rsidRPr="00D95A50">
        <w:rPr>
          <w:rStyle w:val="StyckeChar"/>
        </w:rPr>
        <w:t xml:space="preserve">Märke F18, </w:t>
      </w:r>
      <w:r w:rsidRPr="00D95A50">
        <w:rPr>
          <w:rStyle w:val="StyckeChar"/>
          <w:i/>
        </w:rPr>
        <w:t>körfältsindelning</w:t>
      </w:r>
      <w:r w:rsidRPr="00D95A50">
        <w:rPr>
          <w:rStyle w:val="StyckeChar"/>
        </w:rPr>
        <w:t xml:space="preserve"> </w:t>
      </w:r>
      <w:r w:rsidRPr="00D95A50">
        <w:rPr>
          <w:rStyle w:val="StyckeChar"/>
          <w:i/>
        </w:rPr>
        <w:t>på sträcka</w:t>
      </w:r>
      <w:r w:rsidRPr="00D95A50">
        <w:rPr>
          <w:rStyle w:val="StyckeChar"/>
        </w:rPr>
        <w:t xml:space="preserve">, med en symbol för fysisk avgränsning ska sättas upp minst 200 meter före avgränsningen. Märket ska vara uppsatt på båda sidor om körbanan, och avståndet till avgränsningen ska anges på tilläggstavla T2, </w:t>
      </w:r>
      <w:r w:rsidRPr="00D95A50">
        <w:rPr>
          <w:rStyle w:val="StyckeChar"/>
          <w:i/>
        </w:rPr>
        <w:t>avstånd</w:t>
      </w:r>
      <w:r w:rsidRPr="00D95A50">
        <w:rPr>
          <w:rStyle w:val="StyckeChar"/>
        </w:rPr>
        <w:t>.</w:t>
      </w:r>
    </w:p>
    <w:p w14:paraId="0A799A69" w14:textId="77777777" w:rsidR="00606931" w:rsidRPr="00D95A50" w:rsidRDefault="00606931" w:rsidP="00606931">
      <w:pPr>
        <w:pStyle w:val="Rubrik3"/>
        <w:rPr>
          <w:rStyle w:val="StyckeChar"/>
        </w:rPr>
      </w:pPr>
      <w:bookmarkStart w:id="270" w:name="_Toc510610742"/>
      <w:bookmarkStart w:id="271" w:name="_Toc511887045"/>
      <w:r w:rsidRPr="00D95A50">
        <w:rPr>
          <w:rStyle w:val="StyckeChar"/>
        </w:rPr>
        <w:t>Märke F19 Väganslutning med accelerationsfält</w:t>
      </w:r>
      <w:bookmarkEnd w:id="270"/>
      <w:bookmarkEnd w:id="271"/>
    </w:p>
    <w:p w14:paraId="7625715A" w14:textId="77777777" w:rsidR="00606931" w:rsidRPr="00D95A50" w:rsidRDefault="00606931" w:rsidP="00606931">
      <w:pPr>
        <w:pStyle w:val="Default"/>
        <w:spacing w:before="120"/>
        <w:rPr>
          <w:rStyle w:val="StyckeChar"/>
        </w:rPr>
      </w:pPr>
      <w:r w:rsidRPr="00D95A50">
        <w:rPr>
          <w:rStyle w:val="Fparagrafbeteckning"/>
        </w:rPr>
        <w:t>30 §</w:t>
      </w:r>
      <w:r w:rsidRPr="00D95A50">
        <w:rPr>
          <w:rStyle w:val="Fparagrafbeteckning"/>
        </w:rPr>
        <w:t> </w:t>
      </w:r>
      <w:r w:rsidRPr="00D95A50">
        <w:rPr>
          <w:rStyle w:val="StyckeChar"/>
        </w:rPr>
        <w:t xml:space="preserve">Märke F19, </w:t>
      </w:r>
      <w:r w:rsidRPr="00D95A50">
        <w:rPr>
          <w:rStyle w:val="StyckeChar"/>
          <w:i/>
        </w:rPr>
        <w:t>väganslutning med accelerationsfält</w:t>
      </w:r>
      <w:r w:rsidRPr="00D95A50">
        <w:rPr>
          <w:rStyle w:val="StyckeChar"/>
        </w:rPr>
        <w:t>, ska sättas upp när en väg ansluter från vänster. Märket ska då även sättas upp på den anslutande vägen.</w:t>
      </w:r>
    </w:p>
    <w:p w14:paraId="157A8747" w14:textId="77777777" w:rsidR="00606931" w:rsidRPr="00D95A50" w:rsidRDefault="00606931" w:rsidP="00606931">
      <w:pPr>
        <w:pStyle w:val="Stycke"/>
        <w:spacing w:before="120"/>
      </w:pPr>
      <w:r w:rsidRPr="00D95A50">
        <w:rPr>
          <w:rStyle w:val="Fparagrafbeteckning"/>
        </w:rPr>
        <w:t>31 §</w:t>
      </w:r>
      <w:r w:rsidRPr="00D95A50">
        <w:rPr>
          <w:rStyle w:val="Fparagrafbeteckning"/>
        </w:rPr>
        <w:t> </w:t>
      </w:r>
      <w:r w:rsidRPr="00D95A50">
        <w:t xml:space="preserve">Märket ska </w:t>
      </w:r>
      <w:r w:rsidRPr="00D95A50">
        <w:rPr>
          <w:rStyle w:val="StyckeChar"/>
        </w:rPr>
        <w:t>sättas upp minst 200 meter före en väganslutning, om det inte finns särskilda skäl för något annat. På den anslutande vägen ska märket sättas upp minst 100 meter före väganslutningen, om det inte finns särskilda skäl för något annat</w:t>
      </w:r>
      <w:r w:rsidRPr="00D95A50">
        <w:t>.</w:t>
      </w:r>
    </w:p>
    <w:p w14:paraId="18A472C1" w14:textId="77777777" w:rsidR="00606931" w:rsidRPr="00D95A50" w:rsidRDefault="00606931" w:rsidP="00606931">
      <w:pPr>
        <w:pStyle w:val="Rubrik3"/>
      </w:pPr>
      <w:bookmarkStart w:id="272" w:name="_Toc510610743"/>
      <w:bookmarkStart w:id="273" w:name="_Toc511887046"/>
      <w:r w:rsidRPr="00D95A50">
        <w:t>Märke F20 Väganslutning med separat körfält</w:t>
      </w:r>
      <w:bookmarkEnd w:id="272"/>
      <w:bookmarkEnd w:id="273"/>
    </w:p>
    <w:p w14:paraId="77D32649" w14:textId="77777777" w:rsidR="00606931" w:rsidRPr="00D95A50" w:rsidRDefault="00606931" w:rsidP="00606931">
      <w:pPr>
        <w:pStyle w:val="Default"/>
        <w:rPr>
          <w:rStyle w:val="StyckeChar"/>
        </w:rPr>
      </w:pPr>
      <w:r w:rsidRPr="00D95A50">
        <w:rPr>
          <w:rStyle w:val="Fparagrafbeteckning"/>
        </w:rPr>
        <w:t>32 §</w:t>
      </w:r>
      <w:r w:rsidRPr="00D95A50">
        <w:rPr>
          <w:rStyle w:val="Fparagrafbeteckning"/>
        </w:rPr>
        <w:t> </w:t>
      </w:r>
      <w:r w:rsidRPr="00D95A50">
        <w:rPr>
          <w:rStyle w:val="StyckeChar"/>
        </w:rPr>
        <w:t xml:space="preserve">Om märke F20, </w:t>
      </w:r>
      <w:r w:rsidRPr="00D95A50">
        <w:rPr>
          <w:rStyle w:val="StyckeChar"/>
          <w:i/>
        </w:rPr>
        <w:t>väganslutning med separat körfält</w:t>
      </w:r>
      <w:r w:rsidRPr="00D95A50">
        <w:rPr>
          <w:rStyle w:val="StyckeChar"/>
        </w:rPr>
        <w:t>, ska sättas upp på en väg ska det även sättas upp på den anslutande vägen.</w:t>
      </w:r>
    </w:p>
    <w:p w14:paraId="7A70A5FE" w14:textId="77777777" w:rsidR="00606931" w:rsidRPr="00D95A50" w:rsidRDefault="00606931" w:rsidP="00606931">
      <w:pPr>
        <w:pStyle w:val="Stycke"/>
        <w:spacing w:before="120"/>
      </w:pPr>
      <w:r w:rsidRPr="00D95A50">
        <w:rPr>
          <w:rStyle w:val="Fparagrafbeteckning"/>
        </w:rPr>
        <w:t>33 §</w:t>
      </w:r>
      <w:r w:rsidRPr="00D95A50">
        <w:rPr>
          <w:rStyle w:val="Fparagrafbeteckning"/>
        </w:rPr>
        <w:t> </w:t>
      </w:r>
      <w:r w:rsidRPr="00D95A50">
        <w:rPr>
          <w:rStyle w:val="Fparagrafbeteckning"/>
          <w:b w:val="0"/>
        </w:rPr>
        <w:t>M</w:t>
      </w:r>
      <w:r w:rsidRPr="00D95A50">
        <w:t>ärket</w:t>
      </w:r>
      <w:r w:rsidRPr="00D95A50">
        <w:rPr>
          <w:iCs/>
        </w:rPr>
        <w:t xml:space="preserve"> ska </w:t>
      </w:r>
      <w:r w:rsidRPr="00D95A50">
        <w:t xml:space="preserve">sättas upp </w:t>
      </w:r>
      <w:r w:rsidRPr="00D95A50">
        <w:rPr>
          <w:rStyle w:val="StyckeChar"/>
        </w:rPr>
        <w:t>minst 200 meter före väganslutningen, om det inte finns särskilda skäl för något annat. På den anslutande vägen ska avståndet vara minst 100 meter, om det inte finns särskilda skäl för något annat.</w:t>
      </w:r>
    </w:p>
    <w:p w14:paraId="4E9CFBA1" w14:textId="77777777" w:rsidR="00606931" w:rsidRPr="00D95A50" w:rsidRDefault="00606931" w:rsidP="00606931">
      <w:pPr>
        <w:pStyle w:val="Rubrik3"/>
        <w:rPr>
          <w:rStyle w:val="StyckeChar"/>
        </w:rPr>
      </w:pPr>
      <w:bookmarkStart w:id="274" w:name="_Toc510610744"/>
      <w:bookmarkStart w:id="275" w:name="_Toc511887047"/>
      <w:r w:rsidRPr="00D95A50">
        <w:rPr>
          <w:rStyle w:val="StyckeChar"/>
        </w:rPr>
        <w:lastRenderedPageBreak/>
        <w:t>Märke F21 Körfältsindelning före korsning</w:t>
      </w:r>
      <w:bookmarkEnd w:id="274"/>
      <w:bookmarkEnd w:id="275"/>
    </w:p>
    <w:p w14:paraId="776E4127" w14:textId="77777777" w:rsidR="00606931" w:rsidRPr="00D95A50" w:rsidRDefault="00606931" w:rsidP="00606931">
      <w:pPr>
        <w:pStyle w:val="Default"/>
        <w:rPr>
          <w:rStyle w:val="StyckeChar"/>
        </w:rPr>
      </w:pPr>
      <w:r w:rsidRPr="00D95A50">
        <w:rPr>
          <w:rStyle w:val="Fparagrafbeteckning"/>
        </w:rPr>
        <w:t>34 §</w:t>
      </w:r>
      <w:r w:rsidRPr="00D95A50">
        <w:rPr>
          <w:rStyle w:val="Fparagrafbeteckning"/>
        </w:rPr>
        <w:t> </w:t>
      </w:r>
      <w:r w:rsidRPr="00D95A50">
        <w:rPr>
          <w:rStyle w:val="StyckeChar"/>
        </w:rPr>
        <w:t xml:space="preserve">Märke F21, </w:t>
      </w:r>
      <w:r w:rsidRPr="00D95A50">
        <w:rPr>
          <w:rStyle w:val="StyckeChar"/>
          <w:i/>
        </w:rPr>
        <w:t>körfältsindelning före korsning</w:t>
      </w:r>
      <w:r w:rsidRPr="00D95A50">
        <w:rPr>
          <w:rStyle w:val="StyckeChar"/>
        </w:rPr>
        <w:t>, ska inte användas före korsningar med fler än tre körfält i ena färdriktningen eller på motorvägar eller andra vägar med sådan utformning som anges i 10 kap. 7 § trafik</w:t>
      </w:r>
      <w:r w:rsidRPr="00D95A50">
        <w:rPr>
          <w:rStyle w:val="StyckeChar"/>
        </w:rPr>
        <w:softHyphen/>
        <w:t>förordningen (1998:1276). Det gäller om det inte finns särskilda skäl för något annat.</w:t>
      </w:r>
    </w:p>
    <w:p w14:paraId="5BC6640F" w14:textId="77777777" w:rsidR="00606931" w:rsidRPr="00D95A50" w:rsidRDefault="00606931" w:rsidP="00606931">
      <w:pPr>
        <w:pStyle w:val="Styckemedindrag"/>
      </w:pPr>
      <w:r w:rsidRPr="00D95A50">
        <w:t>I märket får följande märken infogas:</w:t>
      </w:r>
    </w:p>
    <w:p w14:paraId="64F98D0E" w14:textId="77777777" w:rsidR="00606931" w:rsidRPr="00D95A50" w:rsidRDefault="00606931" w:rsidP="00606931">
      <w:pPr>
        <w:pStyle w:val="Styckemedindrag"/>
      </w:pPr>
      <w:r w:rsidRPr="00D95A50">
        <w:t xml:space="preserve">1. C3, </w:t>
      </w:r>
      <w:r w:rsidRPr="00D95A50">
        <w:rPr>
          <w:i/>
        </w:rPr>
        <w:t>förbud mot trafik med annat motordrivet fordon än moped klass II</w:t>
      </w:r>
      <w:r w:rsidRPr="00D95A50">
        <w:t xml:space="preserve">. </w:t>
      </w:r>
    </w:p>
    <w:p w14:paraId="54A54AB8" w14:textId="77777777" w:rsidR="00606931" w:rsidRPr="00D95A50" w:rsidRDefault="00606931" w:rsidP="00606931">
      <w:pPr>
        <w:pStyle w:val="Styckemedindrag"/>
      </w:pPr>
      <w:r w:rsidRPr="00D95A50">
        <w:t xml:space="preserve">2. C7, </w:t>
      </w:r>
      <w:r w:rsidRPr="00D95A50">
        <w:rPr>
          <w:i/>
        </w:rPr>
        <w:t>förbud mot trafik med tung lastbil</w:t>
      </w:r>
      <w:r w:rsidRPr="00D95A50">
        <w:t xml:space="preserve">. </w:t>
      </w:r>
    </w:p>
    <w:p w14:paraId="64305F9D" w14:textId="77777777" w:rsidR="00606931" w:rsidRPr="00D95A50" w:rsidRDefault="00606931" w:rsidP="00606931">
      <w:pPr>
        <w:pStyle w:val="Styckemedindrag"/>
      </w:pPr>
      <w:r w:rsidRPr="00D95A50">
        <w:t xml:space="preserve">3. C9, </w:t>
      </w:r>
      <w:r w:rsidRPr="00D95A50">
        <w:rPr>
          <w:i/>
        </w:rPr>
        <w:t>förbud mot trafik med fordon lastat med farligt gods</w:t>
      </w:r>
      <w:r w:rsidRPr="00D95A50">
        <w:t xml:space="preserve">. </w:t>
      </w:r>
    </w:p>
    <w:p w14:paraId="2ED10405" w14:textId="77777777" w:rsidR="00606931" w:rsidRPr="00D95A50" w:rsidRDefault="00606931" w:rsidP="00606931">
      <w:pPr>
        <w:pStyle w:val="Styckemedindrag"/>
      </w:pPr>
      <w:r w:rsidRPr="00D95A50">
        <w:t xml:space="preserve">4. C16, </w:t>
      </w:r>
      <w:r w:rsidRPr="00D95A50">
        <w:rPr>
          <w:i/>
        </w:rPr>
        <w:t>begränsad fordonsbredd</w:t>
      </w:r>
      <w:r w:rsidRPr="00D95A50">
        <w:t>.</w:t>
      </w:r>
    </w:p>
    <w:p w14:paraId="23940291" w14:textId="77777777" w:rsidR="00606931" w:rsidRPr="00D95A50" w:rsidRDefault="00606931" w:rsidP="00606931">
      <w:pPr>
        <w:pStyle w:val="Styckemedindrag"/>
      </w:pPr>
      <w:r w:rsidRPr="00D95A50">
        <w:t xml:space="preserve">5. C17, </w:t>
      </w:r>
      <w:r w:rsidRPr="00D95A50">
        <w:rPr>
          <w:i/>
        </w:rPr>
        <w:t>begränsad fordonshöjd</w:t>
      </w:r>
      <w:r w:rsidRPr="00D95A50">
        <w:t xml:space="preserve">. </w:t>
      </w:r>
    </w:p>
    <w:p w14:paraId="00334AD9" w14:textId="77777777" w:rsidR="00606931" w:rsidRPr="00D95A50" w:rsidRDefault="00606931" w:rsidP="00606931">
      <w:pPr>
        <w:pStyle w:val="Styckemedindrag"/>
      </w:pPr>
      <w:r w:rsidRPr="00D95A50">
        <w:t xml:space="preserve">6. C18, </w:t>
      </w:r>
      <w:r w:rsidRPr="00D95A50">
        <w:rPr>
          <w:i/>
        </w:rPr>
        <w:t>begränsad fordonslängd</w:t>
      </w:r>
      <w:r w:rsidRPr="00D95A50">
        <w:t xml:space="preserve">. </w:t>
      </w:r>
    </w:p>
    <w:p w14:paraId="4ACB15F6" w14:textId="77777777" w:rsidR="00606931" w:rsidRPr="00D95A50" w:rsidRDefault="00606931" w:rsidP="00606931">
      <w:pPr>
        <w:pStyle w:val="Styckemedindrag"/>
      </w:pPr>
      <w:r w:rsidRPr="00D95A50">
        <w:t xml:space="preserve">7. D10, </w:t>
      </w:r>
      <w:r w:rsidRPr="00D95A50">
        <w:rPr>
          <w:i/>
        </w:rPr>
        <w:t>påbjudet körfält eller körbana för fordon i linjetrafik m.fl.</w:t>
      </w:r>
      <w:r w:rsidRPr="00D95A50">
        <w:t xml:space="preserve"> </w:t>
      </w:r>
    </w:p>
    <w:p w14:paraId="6C1661DF" w14:textId="77777777" w:rsidR="00606931" w:rsidRPr="00D95A50" w:rsidRDefault="00606931" w:rsidP="00606931">
      <w:pPr>
        <w:pStyle w:val="Styckemedindrag"/>
      </w:pPr>
      <w:r w:rsidRPr="00D95A50">
        <w:t xml:space="preserve">8. F14, </w:t>
      </w:r>
      <w:r w:rsidRPr="00D95A50">
        <w:rPr>
          <w:i/>
        </w:rPr>
        <w:t>vägnummer</w:t>
      </w:r>
      <w:r w:rsidRPr="00D95A50">
        <w:t>.</w:t>
      </w:r>
    </w:p>
    <w:p w14:paraId="31B598A1" w14:textId="77777777" w:rsidR="00606931" w:rsidRPr="00D95A50" w:rsidRDefault="00606931" w:rsidP="00606931">
      <w:pPr>
        <w:pStyle w:val="Rubrik3"/>
      </w:pPr>
      <w:bookmarkStart w:id="276" w:name="_Toc510610745"/>
      <w:bookmarkStart w:id="277" w:name="_Toc511887048"/>
      <w:r w:rsidRPr="00D95A50">
        <w:t>Märke F23 Orienteringstavla för omledningsväg</w:t>
      </w:r>
      <w:bookmarkEnd w:id="276"/>
      <w:bookmarkEnd w:id="277"/>
    </w:p>
    <w:p w14:paraId="1EAD32A1" w14:textId="77777777" w:rsidR="00606931" w:rsidRPr="00D95A50" w:rsidRDefault="00606931" w:rsidP="00606931">
      <w:pPr>
        <w:pStyle w:val="Default"/>
        <w:rPr>
          <w:rStyle w:val="StyckeChar"/>
        </w:rPr>
      </w:pPr>
      <w:r w:rsidRPr="00D95A50">
        <w:rPr>
          <w:rStyle w:val="Fparagrafbeteckning"/>
        </w:rPr>
        <w:t>35 §</w:t>
      </w:r>
      <w:r w:rsidRPr="00D95A50">
        <w:rPr>
          <w:rStyle w:val="Fparagrafbeteckning"/>
        </w:rPr>
        <w:t> </w:t>
      </w:r>
      <w:r w:rsidRPr="00D95A50">
        <w:rPr>
          <w:rStyle w:val="StyckeChar"/>
        </w:rPr>
        <w:t xml:space="preserve">Symbolen på märke F23, </w:t>
      </w:r>
      <w:r w:rsidRPr="00D95A50">
        <w:rPr>
          <w:rStyle w:val="StyckeChar"/>
          <w:i/>
        </w:rPr>
        <w:t>orienteringstavla för omledningsväg</w:t>
      </w:r>
      <w:r w:rsidRPr="00D95A50">
        <w:rPr>
          <w:rStyle w:val="StyckeChar"/>
        </w:rPr>
        <w:t xml:space="preserve">, ska vara vänd i samma riktning som omledningsvägen. </w:t>
      </w:r>
    </w:p>
    <w:p w14:paraId="757C11AB" w14:textId="77777777" w:rsidR="00606931" w:rsidRPr="00D95A50" w:rsidRDefault="00606931" w:rsidP="00606931">
      <w:pPr>
        <w:pStyle w:val="Styckemedindrag"/>
        <w:rPr>
          <w:i/>
          <w:iCs/>
        </w:rPr>
      </w:pPr>
      <w:r w:rsidRPr="00D95A50">
        <w:t xml:space="preserve">I märket får märke F14, </w:t>
      </w:r>
      <w:r w:rsidRPr="00D95A50">
        <w:rPr>
          <w:i/>
          <w:iCs/>
        </w:rPr>
        <w:t>vägnummer</w:t>
      </w:r>
      <w:r w:rsidRPr="00D95A50">
        <w:rPr>
          <w:iCs/>
        </w:rPr>
        <w:t>,</w:t>
      </w:r>
      <w:r w:rsidRPr="00D95A50">
        <w:rPr>
          <w:i/>
          <w:iCs/>
        </w:rPr>
        <w:t xml:space="preserve"> </w:t>
      </w:r>
      <w:r w:rsidRPr="00D95A50">
        <w:t xml:space="preserve">eller märke F15, </w:t>
      </w:r>
      <w:r w:rsidRPr="00D95A50">
        <w:rPr>
          <w:i/>
          <w:iCs/>
        </w:rPr>
        <w:t>omledning</w:t>
      </w:r>
      <w:r w:rsidRPr="00D95A50">
        <w:rPr>
          <w:iCs/>
        </w:rPr>
        <w:t>,</w:t>
      </w:r>
      <w:r w:rsidRPr="00D95A50">
        <w:rPr>
          <w:i/>
          <w:iCs/>
        </w:rPr>
        <w:t xml:space="preserve"> </w:t>
      </w:r>
      <w:r w:rsidRPr="00D95A50">
        <w:t>infogas</w:t>
      </w:r>
      <w:r w:rsidRPr="00D95A50">
        <w:rPr>
          <w:iCs/>
        </w:rPr>
        <w:t>.</w:t>
      </w:r>
    </w:p>
    <w:p w14:paraId="33BEBC64" w14:textId="77777777" w:rsidR="00606931" w:rsidRPr="00D95A50" w:rsidRDefault="00606931" w:rsidP="00606931">
      <w:pPr>
        <w:pStyle w:val="Rubrik3"/>
      </w:pPr>
      <w:bookmarkStart w:id="278" w:name="_Toc510610746"/>
      <w:bookmarkStart w:id="279" w:name="_Toc511887049"/>
      <w:r w:rsidRPr="00D95A50">
        <w:t>Märke F25 Körfält upphör</w:t>
      </w:r>
      <w:bookmarkEnd w:id="278"/>
      <w:bookmarkEnd w:id="279"/>
    </w:p>
    <w:p w14:paraId="374E1821" w14:textId="77777777" w:rsidR="00606931" w:rsidRPr="00D95A50" w:rsidRDefault="00606931" w:rsidP="00606931">
      <w:pPr>
        <w:pStyle w:val="Default"/>
        <w:rPr>
          <w:rStyle w:val="StyckeChar"/>
        </w:rPr>
      </w:pPr>
      <w:r w:rsidRPr="00D95A50">
        <w:rPr>
          <w:rStyle w:val="Fparagrafbeteckning"/>
        </w:rPr>
        <w:t>36 §</w:t>
      </w:r>
      <w:r w:rsidRPr="00D95A50">
        <w:rPr>
          <w:rStyle w:val="Fparagrafbeteckning"/>
        </w:rPr>
        <w:t> </w:t>
      </w:r>
      <w:r w:rsidRPr="00D95A50">
        <w:rPr>
          <w:rStyle w:val="StyckeChar"/>
        </w:rPr>
        <w:t xml:space="preserve">Märke F25, </w:t>
      </w:r>
      <w:r w:rsidRPr="00D95A50">
        <w:rPr>
          <w:rStyle w:val="StyckeChar"/>
          <w:i/>
        </w:rPr>
        <w:t>körfält upphör</w:t>
      </w:r>
      <w:r w:rsidRPr="00D95A50">
        <w:rPr>
          <w:rStyle w:val="StyckeChar"/>
        </w:rPr>
        <w:t>, ska sättas upp på båda sidor om kör</w:t>
      </w:r>
      <w:r w:rsidRPr="00D95A50">
        <w:rPr>
          <w:rStyle w:val="StyckeChar"/>
        </w:rPr>
        <w:softHyphen/>
        <w:t>banan, om det inte finns särskilda skäl för något annat.</w:t>
      </w:r>
    </w:p>
    <w:p w14:paraId="4A006E9F" w14:textId="77777777" w:rsidR="00606931" w:rsidRPr="00D95A50" w:rsidRDefault="00606931" w:rsidP="00606931">
      <w:pPr>
        <w:pStyle w:val="Stycke"/>
        <w:spacing w:before="120"/>
        <w:rPr>
          <w:i/>
          <w:iCs/>
          <w:szCs w:val="19"/>
        </w:rPr>
      </w:pPr>
      <w:r w:rsidRPr="00D95A50">
        <w:rPr>
          <w:rStyle w:val="Fparagrafbeteckning"/>
        </w:rPr>
        <w:t>37 §</w:t>
      </w:r>
      <w:r w:rsidRPr="00D95A50">
        <w:rPr>
          <w:rStyle w:val="Fparagrafbeteckning"/>
        </w:rPr>
        <w:t> </w:t>
      </w:r>
      <w:r w:rsidRPr="00D95A50">
        <w:rPr>
          <w:szCs w:val="19"/>
        </w:rPr>
        <w:t xml:space="preserve">Märke F25, </w:t>
      </w:r>
      <w:r w:rsidRPr="00D95A50">
        <w:rPr>
          <w:i/>
          <w:iCs/>
          <w:szCs w:val="19"/>
        </w:rPr>
        <w:t>körfält upphör</w:t>
      </w:r>
      <w:r w:rsidRPr="00D95A50">
        <w:rPr>
          <w:iCs/>
          <w:szCs w:val="19"/>
        </w:rPr>
        <w:t>,</w:t>
      </w:r>
      <w:r w:rsidRPr="00D95A50">
        <w:rPr>
          <w:i/>
          <w:iCs/>
          <w:szCs w:val="19"/>
        </w:rPr>
        <w:t xml:space="preserve"> </w:t>
      </w:r>
      <w:r w:rsidRPr="00D95A50">
        <w:rPr>
          <w:szCs w:val="19"/>
        </w:rPr>
        <w:t>ska sättas upp som förberedande upp</w:t>
      </w:r>
      <w:r w:rsidRPr="00D95A50">
        <w:rPr>
          <w:szCs w:val="19"/>
        </w:rPr>
        <w:softHyphen/>
        <w:t xml:space="preserve">lysning på vägar där den högsta tillåtna hastigheten är 70 kilometer i timmen eller högre. Avståndet till körfältets slut ska då anges på tilläggstavla T2, </w:t>
      </w:r>
      <w:r w:rsidRPr="00D95A50">
        <w:rPr>
          <w:i/>
          <w:iCs/>
          <w:szCs w:val="19"/>
        </w:rPr>
        <w:t>avstånd.</w:t>
      </w:r>
    </w:p>
    <w:p w14:paraId="0DA0B24A" w14:textId="77777777" w:rsidR="00606931" w:rsidRPr="00D95A50" w:rsidRDefault="00606931" w:rsidP="00606931">
      <w:pPr>
        <w:pStyle w:val="Rubrik3"/>
      </w:pPr>
      <w:bookmarkStart w:id="280" w:name="_Toc510610747"/>
      <w:bookmarkStart w:id="281" w:name="_Toc511887050"/>
      <w:r w:rsidRPr="00D95A50">
        <w:t>Märke F26 Körfält avstängt</w:t>
      </w:r>
      <w:bookmarkEnd w:id="280"/>
      <w:bookmarkEnd w:id="281"/>
    </w:p>
    <w:p w14:paraId="68E48344" w14:textId="77777777" w:rsidR="00606931" w:rsidRPr="00D95A50" w:rsidRDefault="00606931" w:rsidP="00606931">
      <w:pPr>
        <w:pStyle w:val="Default"/>
        <w:rPr>
          <w:rStyle w:val="StyckeChar"/>
        </w:rPr>
      </w:pPr>
      <w:r w:rsidRPr="00D95A50">
        <w:rPr>
          <w:rStyle w:val="Fparagrafbeteckning"/>
        </w:rPr>
        <w:t>38 §</w:t>
      </w:r>
      <w:r w:rsidRPr="00D95A50">
        <w:rPr>
          <w:rStyle w:val="Fparagrafbeteckning"/>
        </w:rPr>
        <w:t> </w:t>
      </w:r>
      <w:r w:rsidRPr="00D95A50">
        <w:rPr>
          <w:rStyle w:val="StyckeChar"/>
        </w:rPr>
        <w:t xml:space="preserve">Sätts märke F26, </w:t>
      </w:r>
      <w:r w:rsidRPr="00D95A50">
        <w:rPr>
          <w:rStyle w:val="StyckeChar"/>
          <w:i/>
        </w:rPr>
        <w:t>körfält avstängt</w:t>
      </w:r>
      <w:r w:rsidRPr="00D95A50">
        <w:rPr>
          <w:rStyle w:val="StyckeChar"/>
        </w:rPr>
        <w:t xml:space="preserve">, upp mer än 50 meter före platsen där körfältet är avstängt ska avståndet anges på tilläggstavla T2, </w:t>
      </w:r>
      <w:r w:rsidRPr="00D95A50">
        <w:rPr>
          <w:rStyle w:val="StyckeChar"/>
          <w:i/>
        </w:rPr>
        <w:t>avstånd</w:t>
      </w:r>
      <w:r w:rsidRPr="00D95A50">
        <w:rPr>
          <w:rStyle w:val="StyckeChar"/>
        </w:rPr>
        <w:t>.</w:t>
      </w:r>
    </w:p>
    <w:p w14:paraId="218CC55C" w14:textId="77777777" w:rsidR="00606931" w:rsidRPr="00D95A50" w:rsidRDefault="00606931" w:rsidP="00606931">
      <w:pPr>
        <w:pStyle w:val="Stycke"/>
        <w:spacing w:before="120"/>
      </w:pPr>
      <w:r w:rsidRPr="00D95A50">
        <w:rPr>
          <w:rStyle w:val="Fparagrafbeteckning"/>
        </w:rPr>
        <w:t>39 §</w:t>
      </w:r>
      <w:r w:rsidRPr="00D95A50">
        <w:rPr>
          <w:rStyle w:val="Fparagrafbeteckning"/>
        </w:rPr>
        <w:t> </w:t>
      </w:r>
      <w:r w:rsidRPr="00D95A50">
        <w:rPr>
          <w:szCs w:val="19"/>
        </w:rPr>
        <w:t>Märket</w:t>
      </w:r>
      <w:r w:rsidRPr="00D95A50">
        <w:rPr>
          <w:i/>
          <w:iCs/>
          <w:szCs w:val="19"/>
        </w:rPr>
        <w:t xml:space="preserve"> </w:t>
      </w:r>
      <w:r w:rsidRPr="00D95A50">
        <w:rPr>
          <w:szCs w:val="19"/>
        </w:rPr>
        <w:t xml:space="preserve">ska sättas upp som förberedande upplysning på vägar där den högsta tillåtna hastigheten är 70 kilometer i timmen eller högre. Avståndet till platsen där körfältet är avstängt ska då anges på tilläggstavla T2, </w:t>
      </w:r>
      <w:r w:rsidRPr="00D95A50">
        <w:rPr>
          <w:i/>
          <w:iCs/>
          <w:szCs w:val="19"/>
        </w:rPr>
        <w:t>avstånd.</w:t>
      </w:r>
    </w:p>
    <w:p w14:paraId="307C255A" w14:textId="77777777" w:rsidR="00606931" w:rsidRPr="00D95A50" w:rsidRDefault="00606931" w:rsidP="00606931">
      <w:pPr>
        <w:pStyle w:val="Rubrik3"/>
      </w:pPr>
      <w:bookmarkStart w:id="282" w:name="_Toc510610748"/>
      <w:bookmarkStart w:id="283" w:name="_Toc511887051"/>
      <w:r w:rsidRPr="00D95A50">
        <w:t>Märke F27 Trafikplatsnummer</w:t>
      </w:r>
      <w:bookmarkEnd w:id="282"/>
      <w:bookmarkEnd w:id="283"/>
    </w:p>
    <w:p w14:paraId="25B1B9C0" w14:textId="77777777" w:rsidR="00606931" w:rsidRPr="00D95A50" w:rsidRDefault="00606931" w:rsidP="00606931">
      <w:pPr>
        <w:pStyle w:val="Default"/>
        <w:rPr>
          <w:rStyle w:val="StyckeChar"/>
        </w:rPr>
      </w:pPr>
      <w:r w:rsidRPr="00D95A50">
        <w:rPr>
          <w:rStyle w:val="Fparagrafbeteckning"/>
        </w:rPr>
        <w:t>40 §</w:t>
      </w:r>
      <w:r w:rsidRPr="00D95A50">
        <w:rPr>
          <w:rStyle w:val="Fparagrafbeteckning"/>
        </w:rPr>
        <w:t> </w:t>
      </w:r>
      <w:r w:rsidRPr="00D95A50">
        <w:rPr>
          <w:rStyle w:val="StyckeChar"/>
        </w:rPr>
        <w:t xml:space="preserve">Märke F27, </w:t>
      </w:r>
      <w:r w:rsidRPr="00D95A50">
        <w:rPr>
          <w:rStyle w:val="StyckeChar"/>
          <w:i/>
        </w:rPr>
        <w:t>trafikplatsnummer</w:t>
      </w:r>
      <w:r w:rsidRPr="00D95A50">
        <w:rPr>
          <w:rStyle w:val="StyckeChar"/>
        </w:rPr>
        <w:t>, får infogas i andra lokaliserings</w:t>
      </w:r>
      <w:r w:rsidRPr="00D95A50">
        <w:rPr>
          <w:rStyle w:val="StyckeChar"/>
        </w:rPr>
        <w:softHyphen/>
        <w:t xml:space="preserve">märken för vägvisning. </w:t>
      </w:r>
    </w:p>
    <w:p w14:paraId="2E2FBC3D" w14:textId="77777777" w:rsidR="00606931" w:rsidRPr="00D95A50" w:rsidRDefault="00606931" w:rsidP="00606931">
      <w:pPr>
        <w:pStyle w:val="Styckemedindrag"/>
        <w:rPr>
          <w:rStyle w:val="StyckeChar"/>
        </w:rPr>
      </w:pPr>
      <w:r w:rsidRPr="00D95A50">
        <w:rPr>
          <w:rStyle w:val="StyckeChar"/>
        </w:rPr>
        <w:t>Avvikelse från färg får inte ske.</w:t>
      </w:r>
    </w:p>
    <w:p w14:paraId="7855408E" w14:textId="77777777" w:rsidR="00606931" w:rsidRPr="00D95A50" w:rsidRDefault="00606931" w:rsidP="00606931">
      <w:pPr>
        <w:pStyle w:val="Rubrik3"/>
      </w:pPr>
      <w:bookmarkStart w:id="284" w:name="_Toc510610749"/>
      <w:bookmarkStart w:id="285" w:name="_Toc511887052"/>
      <w:r w:rsidRPr="00D95A50">
        <w:lastRenderedPageBreak/>
        <w:t>Märke F28 Parkeringshus</w:t>
      </w:r>
      <w:bookmarkEnd w:id="284"/>
      <w:bookmarkEnd w:id="285"/>
    </w:p>
    <w:p w14:paraId="799A83F7" w14:textId="77777777" w:rsidR="00606931" w:rsidRPr="00D95A50" w:rsidRDefault="00606931" w:rsidP="00606931">
      <w:pPr>
        <w:pStyle w:val="Stycke"/>
        <w:spacing w:before="120"/>
      </w:pPr>
      <w:r w:rsidRPr="00D95A50">
        <w:rPr>
          <w:rStyle w:val="Fparagrafbeteckning"/>
        </w:rPr>
        <w:t>41 §</w:t>
      </w:r>
      <w:r w:rsidRPr="00D95A50">
        <w:rPr>
          <w:rStyle w:val="Fparagrafbeteckning"/>
        </w:rPr>
        <w:t> </w:t>
      </w:r>
      <w:r w:rsidRPr="00D95A50">
        <w:t xml:space="preserve">Märke F28, </w:t>
      </w:r>
      <w:r w:rsidRPr="00D95A50">
        <w:rPr>
          <w:i/>
        </w:rPr>
        <w:t>parkeringshus</w:t>
      </w:r>
      <w:r w:rsidRPr="00D95A50">
        <w:t xml:space="preserve">, får infogas i andra lokaliseringsmärken för vägvisning. </w:t>
      </w:r>
    </w:p>
    <w:p w14:paraId="37C588A7" w14:textId="77777777" w:rsidR="00606931" w:rsidRPr="00D95A50" w:rsidRDefault="00606931" w:rsidP="00606931">
      <w:pPr>
        <w:pStyle w:val="Styckemedindrag"/>
      </w:pPr>
      <w:r w:rsidRPr="00D95A50">
        <w:rPr>
          <w:rStyle w:val="StyckeChar"/>
        </w:rPr>
        <w:t>Avvikelse från färg får inte ske.</w:t>
      </w:r>
    </w:p>
    <w:p w14:paraId="30183421" w14:textId="77777777" w:rsidR="00606931" w:rsidRPr="00D95A50" w:rsidRDefault="00606931" w:rsidP="00606931">
      <w:pPr>
        <w:pStyle w:val="Rubrik3"/>
      </w:pPr>
      <w:bookmarkStart w:id="286" w:name="_Toc510610750"/>
      <w:bookmarkStart w:id="287" w:name="_Toc511887053"/>
      <w:r w:rsidRPr="00D95A50">
        <w:t>Märke F29 Infartsparkering</w:t>
      </w:r>
      <w:bookmarkEnd w:id="286"/>
      <w:bookmarkEnd w:id="287"/>
    </w:p>
    <w:p w14:paraId="2B949814" w14:textId="77777777" w:rsidR="00606931" w:rsidRPr="00D95A50" w:rsidRDefault="00606931" w:rsidP="00606931">
      <w:pPr>
        <w:pStyle w:val="Default"/>
        <w:rPr>
          <w:rStyle w:val="StyckeChar"/>
        </w:rPr>
      </w:pPr>
      <w:r w:rsidRPr="00D95A50">
        <w:rPr>
          <w:rStyle w:val="Fparagrafbeteckning"/>
        </w:rPr>
        <w:t>42 §</w:t>
      </w:r>
      <w:r w:rsidRPr="00D95A50">
        <w:rPr>
          <w:rStyle w:val="Fparagrafbeteckning"/>
        </w:rPr>
        <w:t> </w:t>
      </w:r>
      <w:r w:rsidRPr="00D95A50">
        <w:rPr>
          <w:rStyle w:val="StyckeChar"/>
        </w:rPr>
        <w:t xml:space="preserve">Följande andra symboler får användas på märke F29, </w:t>
      </w:r>
      <w:r w:rsidRPr="00D95A50">
        <w:rPr>
          <w:rStyle w:val="StyckeChar"/>
          <w:i/>
        </w:rPr>
        <w:t>infarts</w:t>
      </w:r>
      <w:r w:rsidRPr="00D95A50">
        <w:rPr>
          <w:rStyle w:val="StyckeChar"/>
          <w:i/>
        </w:rPr>
        <w:softHyphen/>
        <w:t>parkering</w:t>
      </w:r>
      <w:r w:rsidRPr="00D95A50">
        <w:rPr>
          <w:rStyle w:val="StyckeChar"/>
        </w:rPr>
        <w:t>.</w:t>
      </w:r>
    </w:p>
    <w:p w14:paraId="7E9AF2AE" w14:textId="77777777" w:rsidR="00606931" w:rsidRPr="00D95A50" w:rsidRDefault="00606931" w:rsidP="00606931">
      <w:pPr>
        <w:pStyle w:val="Default"/>
        <w:rPr>
          <w:rStyle w:val="FstyckeChar"/>
        </w:rPr>
      </w:pPr>
    </w:p>
    <w:tbl>
      <w:tblPr>
        <w:tblStyle w:val="Tabellrutnt"/>
        <w:tblW w:w="0" w:type="auto"/>
        <w:tblLook w:val="04A0" w:firstRow="1" w:lastRow="0" w:firstColumn="1" w:lastColumn="0" w:noHBand="0" w:noVBand="1"/>
      </w:tblPr>
      <w:tblGrid>
        <w:gridCol w:w="789"/>
        <w:gridCol w:w="1701"/>
      </w:tblGrid>
      <w:tr w:rsidR="00606931" w:rsidRPr="00D95A50" w14:paraId="16CB76CF" w14:textId="77777777" w:rsidTr="00D41958">
        <w:trPr>
          <w:cnfStyle w:val="100000000000" w:firstRow="1" w:lastRow="0" w:firstColumn="0" w:lastColumn="0" w:oddVBand="0" w:evenVBand="0" w:oddHBand="0" w:evenHBand="0" w:firstRowFirstColumn="0" w:firstRowLastColumn="0" w:lastRowFirstColumn="0" w:lastRowLastColumn="0"/>
        </w:trPr>
        <w:tc>
          <w:tcPr>
            <w:tcW w:w="789" w:type="dxa"/>
            <w:tcBorders>
              <w:top w:val="none" w:sz="0" w:space="0" w:color="auto"/>
              <w:bottom w:val="none" w:sz="0" w:space="0" w:color="auto"/>
            </w:tcBorders>
          </w:tcPr>
          <w:p w14:paraId="195CFEFD" w14:textId="77777777" w:rsidR="00606931" w:rsidRPr="00D95A50" w:rsidRDefault="00606931" w:rsidP="00D41958">
            <w:pPr>
              <w:pStyle w:val="Default"/>
              <w:rPr>
                <w:rStyle w:val="FstyckeChar"/>
              </w:rPr>
            </w:pPr>
            <w:r w:rsidRPr="00D95A50">
              <w:rPr>
                <w:rStyle w:val="FstyckeChar"/>
                <w:b w:val="0"/>
              </w:rPr>
              <w:t>Buss</w:t>
            </w:r>
          </w:p>
        </w:tc>
        <w:tc>
          <w:tcPr>
            <w:tcW w:w="1701" w:type="dxa"/>
            <w:tcBorders>
              <w:top w:val="none" w:sz="0" w:space="0" w:color="auto"/>
              <w:bottom w:val="none" w:sz="0" w:space="0" w:color="auto"/>
            </w:tcBorders>
          </w:tcPr>
          <w:p w14:paraId="1FAEFA77" w14:textId="77777777" w:rsidR="00606931" w:rsidRPr="00D95A50" w:rsidRDefault="00606931" w:rsidP="00D41958">
            <w:pPr>
              <w:pStyle w:val="Default"/>
              <w:rPr>
                <w:rStyle w:val="FstyckeChar"/>
              </w:rPr>
            </w:pPr>
            <w:r w:rsidRPr="00D95A50">
              <w:rPr>
                <w:noProof/>
                <w:sz w:val="19"/>
                <w:lang w:eastAsia="sv-SE"/>
              </w:rPr>
              <w:drawing>
                <wp:anchor distT="0" distB="0" distL="114300" distR="114300" simplePos="0" relativeHeight="251618304" behindDoc="0" locked="0" layoutInCell="1" allowOverlap="1" wp14:anchorId="7B662E7D" wp14:editId="1A1259CA">
                  <wp:simplePos x="0" y="0"/>
                  <wp:positionH relativeFrom="margin">
                    <wp:align>left</wp:align>
                  </wp:positionH>
                  <wp:positionV relativeFrom="margin">
                    <wp:align>top</wp:align>
                  </wp:positionV>
                  <wp:extent cx="539750" cy="598170"/>
                  <wp:effectExtent l="19050" t="0" r="0" b="0"/>
                  <wp:wrapSquare wrapText="bothSides"/>
                  <wp:docPr id="55" name="Bild 55" descr="G:\Väg- och järnvägsavdelningen\Teknik &amp; Trafik\Sektion vägtrafik\24. Områden\Vägmärkesförordningen\Föreskrifter\Vägmärken 305-272\Figurer\F29_symbol_b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Väg- och järnvägsavdelningen\Teknik &amp; Trafik\Sektion vägtrafik\24. Områden\Vägmärkesförordningen\Föreskrifter\Vägmärken 305-272\Figurer\F29_symbol_buss.jpg"/>
                          <pic:cNvPicPr>
                            <a:picLocks noChangeAspect="1" noChangeArrowheads="1"/>
                          </pic:cNvPicPr>
                        </pic:nvPicPr>
                        <pic:blipFill>
                          <a:blip r:embed="rId116" cstate="print"/>
                          <a:srcRect/>
                          <a:stretch>
                            <a:fillRect/>
                          </a:stretch>
                        </pic:blipFill>
                        <pic:spPr bwMode="auto">
                          <a:xfrm>
                            <a:off x="0" y="0"/>
                            <a:ext cx="539750" cy="598170"/>
                          </a:xfrm>
                          <a:prstGeom prst="rect">
                            <a:avLst/>
                          </a:prstGeom>
                          <a:noFill/>
                          <a:ln w="9525">
                            <a:noFill/>
                            <a:miter lim="800000"/>
                            <a:headEnd/>
                            <a:tailEnd/>
                          </a:ln>
                        </pic:spPr>
                      </pic:pic>
                    </a:graphicData>
                  </a:graphic>
                </wp:anchor>
              </w:drawing>
            </w:r>
          </w:p>
        </w:tc>
      </w:tr>
      <w:tr w:rsidR="00606931" w:rsidRPr="00D95A50" w14:paraId="3AFBE52C" w14:textId="77777777" w:rsidTr="00D41958">
        <w:tc>
          <w:tcPr>
            <w:tcW w:w="789" w:type="dxa"/>
          </w:tcPr>
          <w:p w14:paraId="169992EE" w14:textId="77777777" w:rsidR="00606931" w:rsidRPr="00D95A50" w:rsidRDefault="00606931" w:rsidP="00D41958">
            <w:pPr>
              <w:pStyle w:val="Default"/>
              <w:rPr>
                <w:rStyle w:val="FstyckeChar"/>
              </w:rPr>
            </w:pPr>
            <w:r w:rsidRPr="00D95A50">
              <w:rPr>
                <w:rStyle w:val="FstyckeChar"/>
              </w:rPr>
              <w:t>Tåg</w:t>
            </w:r>
          </w:p>
        </w:tc>
        <w:tc>
          <w:tcPr>
            <w:tcW w:w="1701" w:type="dxa"/>
          </w:tcPr>
          <w:p w14:paraId="1CA682FD" w14:textId="77777777" w:rsidR="00606931" w:rsidRPr="00D95A50" w:rsidRDefault="00606931" w:rsidP="00D41958">
            <w:pPr>
              <w:pStyle w:val="Default"/>
              <w:rPr>
                <w:rStyle w:val="FstyckeChar"/>
              </w:rPr>
            </w:pPr>
            <w:r w:rsidRPr="00D95A50">
              <w:rPr>
                <w:noProof/>
                <w:sz w:val="19"/>
                <w:lang w:eastAsia="sv-SE"/>
              </w:rPr>
              <w:drawing>
                <wp:anchor distT="0" distB="0" distL="114300" distR="114300" simplePos="0" relativeHeight="251619328" behindDoc="0" locked="0" layoutInCell="1" allowOverlap="1" wp14:anchorId="4D0B4EE8" wp14:editId="45DF00C8">
                  <wp:simplePos x="0" y="0"/>
                  <wp:positionH relativeFrom="margin">
                    <wp:align>left</wp:align>
                  </wp:positionH>
                  <wp:positionV relativeFrom="margin">
                    <wp:align>top</wp:align>
                  </wp:positionV>
                  <wp:extent cx="539750" cy="817880"/>
                  <wp:effectExtent l="19050" t="0" r="0" b="0"/>
                  <wp:wrapSquare wrapText="bothSides"/>
                  <wp:docPr id="478" name="Bild 54" descr="G:\Väg- och järnvägsavdelningen\Teknik &amp; Trafik\Sektion vägtrafik\24. Områden\Vägmärkesförordningen\Föreskrifter\Vägmärken 305-272\Figurer\F29_symbol_tå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Väg- och järnvägsavdelningen\Teknik &amp; Trafik\Sektion vägtrafik\24. Områden\Vägmärkesförordningen\Föreskrifter\Vägmärken 305-272\Figurer\F29_symbol_tåg.jpg"/>
                          <pic:cNvPicPr>
                            <a:picLocks noChangeAspect="1" noChangeArrowheads="1"/>
                          </pic:cNvPicPr>
                        </pic:nvPicPr>
                        <pic:blipFill>
                          <a:blip r:embed="rId117" cstate="print"/>
                          <a:srcRect/>
                          <a:stretch>
                            <a:fillRect/>
                          </a:stretch>
                        </pic:blipFill>
                        <pic:spPr bwMode="auto">
                          <a:xfrm>
                            <a:off x="0" y="0"/>
                            <a:ext cx="539750" cy="817880"/>
                          </a:xfrm>
                          <a:prstGeom prst="rect">
                            <a:avLst/>
                          </a:prstGeom>
                          <a:noFill/>
                          <a:ln w="9525">
                            <a:noFill/>
                            <a:miter lim="800000"/>
                            <a:headEnd/>
                            <a:tailEnd/>
                          </a:ln>
                        </pic:spPr>
                      </pic:pic>
                    </a:graphicData>
                  </a:graphic>
                </wp:anchor>
              </w:drawing>
            </w:r>
          </w:p>
        </w:tc>
      </w:tr>
    </w:tbl>
    <w:p w14:paraId="6C93AAD7" w14:textId="77777777" w:rsidR="00606931" w:rsidRPr="00D95A50" w:rsidRDefault="00606931" w:rsidP="00606931">
      <w:pPr>
        <w:pStyle w:val="Stycke"/>
        <w:spacing w:before="120"/>
      </w:pPr>
      <w:r w:rsidRPr="00D95A50">
        <w:rPr>
          <w:rStyle w:val="Fparagrafbeteckning"/>
        </w:rPr>
        <w:t>43 §</w:t>
      </w:r>
      <w:r w:rsidRPr="00D95A50">
        <w:rPr>
          <w:rStyle w:val="Fparagrafbeteckning"/>
        </w:rPr>
        <w:t> </w:t>
      </w:r>
      <w:r w:rsidRPr="00D95A50">
        <w:t>Märket får infogas i andra lokaliseringsmärken för vägvisning.</w:t>
      </w:r>
    </w:p>
    <w:p w14:paraId="780DDC7C" w14:textId="77777777" w:rsidR="00606931" w:rsidRPr="00D95A50" w:rsidRDefault="00606931" w:rsidP="00606931">
      <w:pPr>
        <w:pStyle w:val="Rubrik3"/>
        <w:rPr>
          <w:rStyle w:val="FstyckeChar"/>
        </w:rPr>
      </w:pPr>
      <w:bookmarkStart w:id="288" w:name="_Toc510610751"/>
      <w:bookmarkStart w:id="289" w:name="_Toc511887054"/>
      <w:r w:rsidRPr="00D95A50">
        <w:rPr>
          <w:rStyle w:val="FstyckeChar"/>
        </w:rPr>
        <w:t>Märke F30 Lokal slinga</w:t>
      </w:r>
      <w:bookmarkEnd w:id="288"/>
      <w:bookmarkEnd w:id="289"/>
    </w:p>
    <w:p w14:paraId="46D06DEB" w14:textId="77777777" w:rsidR="00606931" w:rsidRPr="00D95A50" w:rsidRDefault="00606931" w:rsidP="00606931">
      <w:pPr>
        <w:pStyle w:val="Stycke"/>
        <w:spacing w:before="120"/>
      </w:pPr>
      <w:r w:rsidRPr="00D95A50">
        <w:rPr>
          <w:rStyle w:val="Fparagrafbeteckning"/>
        </w:rPr>
        <w:t>44 §</w:t>
      </w:r>
      <w:r w:rsidRPr="00D95A50">
        <w:rPr>
          <w:rStyle w:val="Fparagrafbeteckning"/>
        </w:rPr>
        <w:t> </w:t>
      </w:r>
      <w:r w:rsidRPr="00D95A50">
        <w:t xml:space="preserve">Märke F30, </w:t>
      </w:r>
      <w:r w:rsidRPr="00D95A50">
        <w:rPr>
          <w:i/>
        </w:rPr>
        <w:t>lokal slinga</w:t>
      </w:r>
      <w:r w:rsidRPr="00D95A50">
        <w:t>, får infogas i andra lokaliseringsmärken för vägvisning.</w:t>
      </w:r>
    </w:p>
    <w:p w14:paraId="4515A75D" w14:textId="77777777" w:rsidR="00606931" w:rsidRPr="00D95A50" w:rsidRDefault="00606931" w:rsidP="00606931">
      <w:pPr>
        <w:pStyle w:val="Rubrik3"/>
      </w:pPr>
      <w:bookmarkStart w:id="290" w:name="_Toc510610752"/>
      <w:bookmarkStart w:id="291" w:name="_Toc511887055"/>
      <w:r w:rsidRPr="00D95A50">
        <w:t xml:space="preserve">Märke F31 </w:t>
      </w:r>
      <w:r w:rsidRPr="00D95A50">
        <w:rPr>
          <w:rStyle w:val="FstyckeChar"/>
        </w:rPr>
        <w:t>Lämplig väg eller förbifart för visst fordonsslag eller trafikantgrupp</w:t>
      </w:r>
      <w:bookmarkEnd w:id="290"/>
      <w:bookmarkEnd w:id="291"/>
    </w:p>
    <w:p w14:paraId="6AC27033" w14:textId="77777777" w:rsidR="00606931" w:rsidRPr="00D95A50" w:rsidRDefault="00606931" w:rsidP="00606931">
      <w:pPr>
        <w:pStyle w:val="Default"/>
        <w:rPr>
          <w:rStyle w:val="StyckeChar"/>
        </w:rPr>
      </w:pPr>
      <w:r w:rsidRPr="00D95A50">
        <w:rPr>
          <w:rStyle w:val="Fparagrafbeteckning"/>
        </w:rPr>
        <w:t>45 §</w:t>
      </w:r>
      <w:r w:rsidRPr="00D95A50">
        <w:rPr>
          <w:rStyle w:val="Fparagrafbeteckning"/>
        </w:rPr>
        <w:t> </w:t>
      </w:r>
      <w:r w:rsidRPr="00D95A50">
        <w:rPr>
          <w:rStyle w:val="StyckeChar"/>
        </w:rPr>
        <w:t xml:space="preserve">Märke F31, </w:t>
      </w:r>
      <w:r w:rsidRPr="00D95A50">
        <w:rPr>
          <w:rStyle w:val="StyckeChar"/>
          <w:i/>
        </w:rPr>
        <w:t>lämplig väg eller förbifart för visst fordonsslag eller trafikantgrupp</w:t>
      </w:r>
      <w:r w:rsidRPr="00D95A50">
        <w:rPr>
          <w:rStyle w:val="StyckeChar"/>
        </w:rPr>
        <w:t xml:space="preserve">, ska sättas upp tillsammans med tilläggstavla T12, </w:t>
      </w:r>
      <w:r w:rsidRPr="00D95A50">
        <w:rPr>
          <w:rStyle w:val="StyckeChar"/>
          <w:i/>
        </w:rPr>
        <w:t>riktning</w:t>
      </w:r>
      <w:r w:rsidRPr="00D95A50">
        <w:rPr>
          <w:rStyle w:val="StyckeChar"/>
        </w:rPr>
        <w:t>, som anger riktning till vägen eller förbifarten.</w:t>
      </w:r>
    </w:p>
    <w:p w14:paraId="4057576D" w14:textId="77777777" w:rsidR="00606931" w:rsidRPr="00D95A50" w:rsidRDefault="00606931" w:rsidP="00606931">
      <w:pPr>
        <w:pStyle w:val="Styckemedindrag"/>
      </w:pPr>
      <w:r w:rsidRPr="00D95A50">
        <w:t xml:space="preserve">Märket får infogas i andra lokaliseringsmärken för vägvisning och då behövs inte tavla T12 till märket. </w:t>
      </w:r>
    </w:p>
    <w:p w14:paraId="71C1D6F2" w14:textId="77777777" w:rsidR="00606931" w:rsidRPr="00D95A50" w:rsidRDefault="00606931" w:rsidP="00606931">
      <w:pPr>
        <w:pStyle w:val="Styckemedindrag"/>
      </w:pPr>
      <w:r w:rsidRPr="00D95A50">
        <w:rPr>
          <w:rStyle w:val="StyckeChar"/>
        </w:rPr>
        <w:t>Avvikelse från färg får inte ske.</w:t>
      </w:r>
      <w:r w:rsidRPr="00D95A50" w:rsidDel="00C663FB">
        <w:rPr>
          <w:rStyle w:val="Kommentarsreferens"/>
        </w:rPr>
        <w:t xml:space="preserve"> </w:t>
      </w:r>
    </w:p>
    <w:p w14:paraId="346006C3" w14:textId="77777777" w:rsidR="00606931" w:rsidRPr="00D95A50" w:rsidRDefault="00606931" w:rsidP="00606931">
      <w:pPr>
        <w:pStyle w:val="Rubrik3"/>
      </w:pPr>
      <w:bookmarkStart w:id="292" w:name="_Toc510610753"/>
      <w:bookmarkStart w:id="293" w:name="_Toc511887056"/>
      <w:r w:rsidRPr="00D95A50">
        <w:t>Märke F32 Farligt gods</w:t>
      </w:r>
      <w:bookmarkEnd w:id="292"/>
      <w:bookmarkEnd w:id="293"/>
    </w:p>
    <w:p w14:paraId="62F042A0" w14:textId="77777777" w:rsidR="00606931" w:rsidRPr="00D95A50" w:rsidRDefault="00606931" w:rsidP="00606931">
      <w:pPr>
        <w:pStyle w:val="Stycke"/>
        <w:spacing w:before="120"/>
        <w:rPr>
          <w:szCs w:val="19"/>
        </w:rPr>
      </w:pPr>
      <w:r w:rsidRPr="00D95A50">
        <w:rPr>
          <w:rStyle w:val="Fparagrafbeteckning"/>
        </w:rPr>
        <w:t>46 §</w:t>
      </w:r>
      <w:r w:rsidRPr="00D95A50">
        <w:rPr>
          <w:rStyle w:val="Fparagrafbeteckning"/>
        </w:rPr>
        <w:t> </w:t>
      </w:r>
      <w:r w:rsidRPr="00D95A50">
        <w:rPr>
          <w:szCs w:val="19"/>
        </w:rPr>
        <w:t xml:space="preserve">Märke F32, </w:t>
      </w:r>
      <w:r w:rsidRPr="00D95A50">
        <w:rPr>
          <w:i/>
          <w:iCs/>
          <w:szCs w:val="19"/>
        </w:rPr>
        <w:t>farligt gods</w:t>
      </w:r>
      <w:r w:rsidRPr="00D95A50">
        <w:rPr>
          <w:iCs/>
          <w:szCs w:val="19"/>
        </w:rPr>
        <w:t xml:space="preserve">, </w:t>
      </w:r>
      <w:r w:rsidRPr="00D95A50">
        <w:rPr>
          <w:szCs w:val="19"/>
        </w:rPr>
        <w:t>får infogas i andra lokaliseringsmärken för vägvisning.</w:t>
      </w:r>
    </w:p>
    <w:p w14:paraId="3638E185" w14:textId="77777777" w:rsidR="00606931" w:rsidRPr="00D95A50" w:rsidRDefault="00606931" w:rsidP="00606931">
      <w:pPr>
        <w:pStyle w:val="Rubrik3"/>
      </w:pPr>
      <w:bookmarkStart w:id="294" w:name="_Toc510610754"/>
      <w:bookmarkStart w:id="295" w:name="_Toc511887057"/>
      <w:r w:rsidRPr="00D95A50">
        <w:t>Märke F33 Räddningsplats</w:t>
      </w:r>
      <w:bookmarkEnd w:id="294"/>
      <w:bookmarkEnd w:id="295"/>
    </w:p>
    <w:p w14:paraId="3F308CA6" w14:textId="77777777" w:rsidR="00606931" w:rsidRPr="00D95A50" w:rsidRDefault="00606931" w:rsidP="00606931">
      <w:pPr>
        <w:pStyle w:val="Default"/>
        <w:rPr>
          <w:rStyle w:val="StyckeChar"/>
        </w:rPr>
      </w:pPr>
      <w:r w:rsidRPr="00D95A50">
        <w:rPr>
          <w:rStyle w:val="Fparagrafbeteckning"/>
        </w:rPr>
        <w:t>47 §</w:t>
      </w:r>
      <w:r w:rsidRPr="00D95A50">
        <w:rPr>
          <w:rStyle w:val="Fparagrafbeteckning"/>
        </w:rPr>
        <w:t> </w:t>
      </w:r>
      <w:r w:rsidRPr="00D95A50">
        <w:rPr>
          <w:rStyle w:val="StyckeChar"/>
        </w:rPr>
        <w:t xml:space="preserve">Märke F33, </w:t>
      </w:r>
      <w:r w:rsidRPr="00D95A50">
        <w:rPr>
          <w:rStyle w:val="StyckeChar"/>
          <w:i/>
        </w:rPr>
        <w:t>räddningsplats</w:t>
      </w:r>
      <w:r w:rsidRPr="00D95A50">
        <w:rPr>
          <w:rStyle w:val="StyckeChar"/>
        </w:rPr>
        <w:t>, får infogas i andra lokaliseringsmärken för vägvisning.</w:t>
      </w:r>
    </w:p>
    <w:p w14:paraId="44909445" w14:textId="77777777" w:rsidR="00606931" w:rsidRPr="00D95A50" w:rsidRDefault="00606931" w:rsidP="00606931">
      <w:pPr>
        <w:pStyle w:val="Rubrik2kapitelelliknande"/>
      </w:pPr>
      <w:bookmarkStart w:id="296" w:name="_Toc510610755"/>
      <w:bookmarkStart w:id="297" w:name="_Toc511887058"/>
      <w:r w:rsidRPr="00D95A50">
        <w:lastRenderedPageBreak/>
        <w:t>9 kap. Lokaliseringsmärken för vägvisning av gång- och cykeltrafik</w:t>
      </w:r>
      <w:bookmarkEnd w:id="296"/>
      <w:bookmarkEnd w:id="297"/>
    </w:p>
    <w:p w14:paraId="7994FE58" w14:textId="77777777" w:rsidR="00606931" w:rsidRPr="00D95A50" w:rsidRDefault="00606931" w:rsidP="00606931">
      <w:pPr>
        <w:pStyle w:val="Rubrik3utanluftfre"/>
      </w:pPr>
      <w:bookmarkStart w:id="298" w:name="_Toc510610756"/>
      <w:bookmarkStart w:id="299" w:name="_Toc511887059"/>
      <w:r w:rsidRPr="00D95A50">
        <w:t>Allmänna bestämmelser</w:t>
      </w:r>
      <w:bookmarkEnd w:id="298"/>
      <w:bookmarkEnd w:id="299"/>
    </w:p>
    <w:p w14:paraId="63EE69A8" w14:textId="77777777" w:rsidR="00606931" w:rsidRPr="00D95A50" w:rsidRDefault="00606931" w:rsidP="00606931">
      <w:pPr>
        <w:pStyle w:val="Stycke"/>
        <w:spacing w:before="120"/>
      </w:pPr>
      <w:r w:rsidRPr="00D95A50">
        <w:rPr>
          <w:rStyle w:val="Fparagrafbeteckning"/>
        </w:rPr>
        <w:t>1 §</w:t>
      </w:r>
      <w:r w:rsidRPr="00D95A50">
        <w:rPr>
          <w:rStyle w:val="Fparagrafbeteckning"/>
        </w:rPr>
        <w:t> </w:t>
      </w:r>
      <w:r w:rsidRPr="00D95A50">
        <w:t>Lokaliseringsmärken för vägvisning av gång- och cykeltrafik får inte ha ljusblå botten om de är uppsatta på platser där annan trafik förekommer. Märkena får endast sättas upp med orange botten vid tillfällig omledning.</w:t>
      </w:r>
    </w:p>
    <w:p w14:paraId="4C583D41" w14:textId="77777777" w:rsidR="00606931" w:rsidRPr="00D95A50" w:rsidRDefault="00606931" w:rsidP="00606931">
      <w:pPr>
        <w:pStyle w:val="Rubrik3"/>
      </w:pPr>
      <w:bookmarkStart w:id="300" w:name="_Toc510610757"/>
      <w:bookmarkStart w:id="301" w:name="_Toc511887060"/>
      <w:r w:rsidRPr="00D95A50">
        <w:t>Textstorlekar</w:t>
      </w:r>
      <w:bookmarkEnd w:id="300"/>
      <w:bookmarkEnd w:id="301"/>
    </w:p>
    <w:p w14:paraId="7032BDAD" w14:textId="77777777" w:rsidR="00606931" w:rsidRPr="00D95A50" w:rsidRDefault="00606931" w:rsidP="00606931">
      <w:pPr>
        <w:pStyle w:val="Stycke"/>
        <w:spacing w:before="120"/>
      </w:pPr>
      <w:r w:rsidRPr="00D95A50">
        <w:rPr>
          <w:rStyle w:val="Fparagrafbeteckning"/>
        </w:rPr>
        <w:t>2 §</w:t>
      </w:r>
      <w:r w:rsidRPr="00D95A50">
        <w:rPr>
          <w:rStyle w:val="Fparagrafbeteckning"/>
        </w:rPr>
        <w:t> </w:t>
      </w:r>
      <w:r w:rsidRPr="00D95A50">
        <w:t>Text på lokaliseringsmärken för vägvisning av gång- eller cykeltrafik ska ha följande storlekar.</w:t>
      </w:r>
    </w:p>
    <w:p w14:paraId="65A39898" w14:textId="77777777" w:rsidR="00606931" w:rsidRPr="00D95A50" w:rsidRDefault="00606931" w:rsidP="00606931">
      <w:pPr>
        <w:pStyle w:val="Styckemedindrag"/>
      </w:pPr>
    </w:p>
    <w:tbl>
      <w:tblPr>
        <w:tblW w:w="510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13"/>
        <w:gridCol w:w="758"/>
        <w:gridCol w:w="758"/>
        <w:gridCol w:w="758"/>
        <w:gridCol w:w="758"/>
        <w:gridCol w:w="758"/>
      </w:tblGrid>
      <w:tr w:rsidR="00606931" w:rsidRPr="00D95A50" w14:paraId="3A533703" w14:textId="77777777" w:rsidTr="00D41958">
        <w:trPr>
          <w:trHeight w:val="540"/>
        </w:trPr>
        <w:tc>
          <w:tcPr>
            <w:tcW w:w="1276" w:type="dxa"/>
            <w:tcBorders>
              <w:top w:val="single" w:sz="4" w:space="0" w:color="auto"/>
              <w:left w:val="single" w:sz="4" w:space="0" w:color="auto"/>
              <w:bottom w:val="single" w:sz="4" w:space="0" w:color="auto"/>
              <w:right w:val="single" w:sz="4" w:space="0" w:color="auto"/>
            </w:tcBorders>
            <w:vAlign w:val="bottom"/>
          </w:tcPr>
          <w:p w14:paraId="5021FE12" w14:textId="77777777" w:rsidR="00606931" w:rsidRPr="00D95A50" w:rsidRDefault="00606931" w:rsidP="00D41958">
            <w:pPr>
              <w:pStyle w:val="Stycke"/>
            </w:pPr>
            <w:r w:rsidRPr="00D95A50">
              <w:t>Storlek</w:t>
            </w:r>
          </w:p>
        </w:tc>
        <w:tc>
          <w:tcPr>
            <w:tcW w:w="737" w:type="dxa"/>
            <w:tcBorders>
              <w:top w:val="single" w:sz="4" w:space="0" w:color="auto"/>
              <w:left w:val="single" w:sz="4" w:space="0" w:color="auto"/>
              <w:bottom w:val="single" w:sz="4" w:space="0" w:color="auto"/>
              <w:right w:val="single" w:sz="4" w:space="0" w:color="auto"/>
            </w:tcBorders>
            <w:vAlign w:val="bottom"/>
          </w:tcPr>
          <w:p w14:paraId="431CE63C" w14:textId="77777777" w:rsidR="00606931" w:rsidRPr="00D95A50" w:rsidRDefault="00606931" w:rsidP="00D41958">
            <w:pPr>
              <w:pStyle w:val="Stycke"/>
              <w:jc w:val="left"/>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46B962A4" w14:textId="77777777" w:rsidR="00606931" w:rsidRPr="00D95A50" w:rsidRDefault="00606931" w:rsidP="00D41958">
            <w:pPr>
              <w:pStyle w:val="Stycke"/>
              <w:jc w:val="center"/>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5109F50F" w14:textId="77777777" w:rsidR="00606931" w:rsidRPr="00D95A50" w:rsidRDefault="00606931" w:rsidP="00D41958">
            <w:pPr>
              <w:pStyle w:val="Stycke"/>
              <w:jc w:val="center"/>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060B253B" w14:textId="77777777" w:rsidR="00606931" w:rsidRPr="00D95A50" w:rsidRDefault="00606931" w:rsidP="00D41958">
            <w:pPr>
              <w:pStyle w:val="Stycke"/>
              <w:jc w:val="center"/>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74A007AC" w14:textId="77777777" w:rsidR="00606931" w:rsidRPr="00D95A50" w:rsidRDefault="00606931" w:rsidP="00D41958">
            <w:pPr>
              <w:pStyle w:val="Stycke"/>
              <w:jc w:val="left"/>
            </w:pPr>
            <w:r w:rsidRPr="00D95A50">
              <w:t>Mycket stor</w:t>
            </w:r>
          </w:p>
        </w:tc>
      </w:tr>
      <w:tr w:rsidR="00606931" w:rsidRPr="00D95A50" w14:paraId="7A43785F" w14:textId="77777777" w:rsidTr="00D41958">
        <w:trPr>
          <w:trHeight w:val="270"/>
        </w:trPr>
        <w:tc>
          <w:tcPr>
            <w:tcW w:w="1276" w:type="dxa"/>
            <w:tcBorders>
              <w:top w:val="single" w:sz="4" w:space="0" w:color="auto"/>
              <w:left w:val="single" w:sz="4" w:space="0" w:color="auto"/>
              <w:bottom w:val="single" w:sz="4" w:space="0" w:color="auto"/>
              <w:right w:val="single" w:sz="4" w:space="0" w:color="auto"/>
            </w:tcBorders>
            <w:vAlign w:val="bottom"/>
          </w:tcPr>
          <w:p w14:paraId="25724CBA" w14:textId="77777777" w:rsidR="00606931" w:rsidRPr="00D95A50" w:rsidRDefault="00606931" w:rsidP="00D41958">
            <w:pPr>
              <w:pStyle w:val="Stycke"/>
            </w:pPr>
            <w:r w:rsidRPr="00D95A50">
              <w:t>Mått i meter</w:t>
            </w:r>
          </w:p>
        </w:tc>
        <w:tc>
          <w:tcPr>
            <w:tcW w:w="737" w:type="dxa"/>
            <w:tcBorders>
              <w:top w:val="single" w:sz="4" w:space="0" w:color="auto"/>
              <w:left w:val="single" w:sz="4" w:space="0" w:color="auto"/>
              <w:bottom w:val="single" w:sz="4" w:space="0" w:color="auto"/>
              <w:right w:val="single" w:sz="4" w:space="0" w:color="auto"/>
            </w:tcBorders>
            <w:vAlign w:val="bottom"/>
          </w:tcPr>
          <w:p w14:paraId="2CF63EDB" w14:textId="77777777" w:rsidR="00606931" w:rsidRPr="00D95A50" w:rsidRDefault="00606931" w:rsidP="00D41958">
            <w:pPr>
              <w:pStyle w:val="Stycke"/>
              <w:jc w:val="center"/>
              <w:rPr>
                <w:b/>
              </w:rPr>
            </w:pPr>
            <w:r w:rsidRPr="00D95A50">
              <w:rPr>
                <w:b/>
              </w:rPr>
              <w:t>0,03</w:t>
            </w:r>
          </w:p>
        </w:tc>
        <w:tc>
          <w:tcPr>
            <w:tcW w:w="737" w:type="dxa"/>
            <w:tcBorders>
              <w:top w:val="single" w:sz="4" w:space="0" w:color="auto"/>
              <w:left w:val="single" w:sz="4" w:space="0" w:color="auto"/>
              <w:bottom w:val="single" w:sz="4" w:space="0" w:color="auto"/>
              <w:right w:val="single" w:sz="4" w:space="0" w:color="auto"/>
            </w:tcBorders>
            <w:noWrap/>
            <w:vAlign w:val="bottom"/>
          </w:tcPr>
          <w:p w14:paraId="7DD635BD" w14:textId="77777777" w:rsidR="00606931" w:rsidRPr="00D95A50" w:rsidRDefault="00606931" w:rsidP="00D41958">
            <w:pPr>
              <w:pStyle w:val="Stycke"/>
              <w:jc w:val="center"/>
              <w:rPr>
                <w:b/>
              </w:rPr>
            </w:pPr>
            <w:r w:rsidRPr="00D95A50">
              <w:rPr>
                <w:b/>
              </w:rPr>
              <w:t>0,06</w:t>
            </w:r>
          </w:p>
        </w:tc>
        <w:tc>
          <w:tcPr>
            <w:tcW w:w="737" w:type="dxa"/>
            <w:tcBorders>
              <w:top w:val="single" w:sz="4" w:space="0" w:color="auto"/>
              <w:left w:val="single" w:sz="4" w:space="0" w:color="auto"/>
              <w:bottom w:val="single" w:sz="4" w:space="0" w:color="auto"/>
              <w:right w:val="single" w:sz="4" w:space="0" w:color="auto"/>
            </w:tcBorders>
            <w:noWrap/>
            <w:vAlign w:val="bottom"/>
          </w:tcPr>
          <w:p w14:paraId="1DD8A03A" w14:textId="77777777" w:rsidR="00606931" w:rsidRPr="00D95A50" w:rsidRDefault="00606931" w:rsidP="00D41958">
            <w:pPr>
              <w:pStyle w:val="Stycke"/>
              <w:jc w:val="center"/>
              <w:rPr>
                <w:b/>
              </w:rPr>
            </w:pPr>
            <w:r w:rsidRPr="00D95A50">
              <w:rPr>
                <w:b/>
              </w:rPr>
              <w:t>0,08</w:t>
            </w:r>
          </w:p>
        </w:tc>
        <w:tc>
          <w:tcPr>
            <w:tcW w:w="737" w:type="dxa"/>
            <w:tcBorders>
              <w:top w:val="single" w:sz="4" w:space="0" w:color="auto"/>
              <w:left w:val="single" w:sz="4" w:space="0" w:color="auto"/>
              <w:bottom w:val="single" w:sz="4" w:space="0" w:color="auto"/>
              <w:right w:val="single" w:sz="4" w:space="0" w:color="auto"/>
            </w:tcBorders>
            <w:noWrap/>
            <w:vAlign w:val="bottom"/>
          </w:tcPr>
          <w:p w14:paraId="1A87A19F" w14:textId="77777777" w:rsidR="00606931" w:rsidRPr="00D95A50" w:rsidRDefault="00606931" w:rsidP="00D41958">
            <w:pPr>
              <w:pStyle w:val="Stycke"/>
              <w:jc w:val="center"/>
              <w:rPr>
                <w:b/>
              </w:rPr>
            </w:pPr>
            <w:r w:rsidRPr="00D95A50">
              <w:rPr>
                <w:b/>
              </w:rPr>
              <w:t>0,1</w:t>
            </w:r>
          </w:p>
        </w:tc>
        <w:tc>
          <w:tcPr>
            <w:tcW w:w="737" w:type="dxa"/>
            <w:tcBorders>
              <w:top w:val="single" w:sz="4" w:space="0" w:color="auto"/>
              <w:left w:val="single" w:sz="4" w:space="0" w:color="auto"/>
              <w:bottom w:val="single" w:sz="4" w:space="0" w:color="auto"/>
              <w:right w:val="single" w:sz="4" w:space="0" w:color="auto"/>
            </w:tcBorders>
            <w:noWrap/>
            <w:vAlign w:val="bottom"/>
          </w:tcPr>
          <w:p w14:paraId="60500E5A" w14:textId="77777777" w:rsidR="00606931" w:rsidRPr="00D95A50" w:rsidRDefault="00606931" w:rsidP="00D41958">
            <w:pPr>
              <w:pStyle w:val="Stycke"/>
              <w:jc w:val="center"/>
              <w:rPr>
                <w:b/>
              </w:rPr>
            </w:pPr>
            <w:r w:rsidRPr="00D95A50">
              <w:rPr>
                <w:b/>
              </w:rPr>
              <w:t>0,15</w:t>
            </w:r>
          </w:p>
        </w:tc>
      </w:tr>
    </w:tbl>
    <w:p w14:paraId="096DC103" w14:textId="77777777" w:rsidR="00606931" w:rsidRPr="00D95A50" w:rsidRDefault="00606931" w:rsidP="00606931">
      <w:pPr>
        <w:pStyle w:val="Stycke"/>
      </w:pPr>
    </w:p>
    <w:p w14:paraId="5292442A" w14:textId="77777777" w:rsidR="00606931" w:rsidRPr="00D95A50" w:rsidRDefault="00606931" w:rsidP="00606931">
      <w:pPr>
        <w:pStyle w:val="Stycke"/>
      </w:pPr>
      <w:r w:rsidRPr="00D95A50">
        <w:t>Texten på lokaliseringsmärken ska ha minst följande storlekar på följande vägar eller banor.</w:t>
      </w:r>
    </w:p>
    <w:p w14:paraId="504DE250" w14:textId="77777777" w:rsidR="00606931" w:rsidRPr="00D95A50" w:rsidRDefault="00606931" w:rsidP="00606931">
      <w:pPr>
        <w:pStyle w:val="Styckemedindrag"/>
      </w:pPr>
    </w:p>
    <w:tbl>
      <w:tblPr>
        <w:tblStyle w:val="Tabellrutnt"/>
        <w:tblW w:w="0" w:type="auto"/>
        <w:tblLook w:val="04A0" w:firstRow="1" w:lastRow="0" w:firstColumn="1" w:lastColumn="0" w:noHBand="0" w:noVBand="1"/>
      </w:tblPr>
      <w:tblGrid>
        <w:gridCol w:w="4101"/>
        <w:gridCol w:w="1740"/>
      </w:tblGrid>
      <w:tr w:rsidR="00606931" w:rsidRPr="00D95A50" w14:paraId="6A938A07" w14:textId="77777777" w:rsidTr="00D41958">
        <w:trPr>
          <w:cnfStyle w:val="100000000000" w:firstRow="1" w:lastRow="0" w:firstColumn="0" w:lastColumn="0" w:oddVBand="0" w:evenVBand="0" w:oddHBand="0" w:evenHBand="0" w:firstRowFirstColumn="0" w:firstRowLastColumn="0" w:lastRowFirstColumn="0" w:lastRowLastColumn="0"/>
        </w:trPr>
        <w:tc>
          <w:tcPr>
            <w:tcW w:w="4219" w:type="dxa"/>
            <w:tcBorders>
              <w:top w:val="none" w:sz="0" w:space="0" w:color="auto"/>
            </w:tcBorders>
          </w:tcPr>
          <w:p w14:paraId="56EFF5D9" w14:textId="77777777" w:rsidR="00606931" w:rsidRPr="00D95A50" w:rsidRDefault="00606931" w:rsidP="00D41958">
            <w:pPr>
              <w:pStyle w:val="Stycke"/>
            </w:pPr>
            <w:r w:rsidRPr="00D95A50">
              <w:t>Väg eller bana</w:t>
            </w:r>
          </w:p>
        </w:tc>
        <w:tc>
          <w:tcPr>
            <w:tcW w:w="1762" w:type="dxa"/>
            <w:tcBorders>
              <w:top w:val="none" w:sz="0" w:space="0" w:color="auto"/>
            </w:tcBorders>
          </w:tcPr>
          <w:p w14:paraId="4EB7570E" w14:textId="77777777" w:rsidR="00606931" w:rsidRPr="00D95A50" w:rsidRDefault="00606931" w:rsidP="00D41958">
            <w:pPr>
              <w:pStyle w:val="Stycke"/>
            </w:pPr>
            <w:r w:rsidRPr="00D95A50">
              <w:t>Textstorlek</w:t>
            </w:r>
          </w:p>
        </w:tc>
      </w:tr>
      <w:tr w:rsidR="00606931" w:rsidRPr="00D95A50" w14:paraId="1CC6DEB0" w14:textId="77777777" w:rsidTr="00D41958">
        <w:tc>
          <w:tcPr>
            <w:tcW w:w="4219" w:type="dxa"/>
          </w:tcPr>
          <w:p w14:paraId="3923157F" w14:textId="77777777" w:rsidR="00606931" w:rsidRPr="00D95A50" w:rsidRDefault="00606931" w:rsidP="00D41958">
            <w:pPr>
              <w:pStyle w:val="Stycke"/>
            </w:pPr>
            <w:r w:rsidRPr="00D95A50">
              <w:t>Utanför tätort</w:t>
            </w:r>
          </w:p>
        </w:tc>
        <w:tc>
          <w:tcPr>
            <w:tcW w:w="1762" w:type="dxa"/>
          </w:tcPr>
          <w:p w14:paraId="11FC72A5" w14:textId="77777777" w:rsidR="00606931" w:rsidRPr="00D95A50" w:rsidRDefault="00606931" w:rsidP="00D41958">
            <w:pPr>
              <w:pStyle w:val="Stycke"/>
            </w:pPr>
            <w:r w:rsidRPr="00D95A50">
              <w:t>Normal</w:t>
            </w:r>
          </w:p>
        </w:tc>
      </w:tr>
      <w:tr w:rsidR="00606931" w:rsidRPr="00D95A50" w14:paraId="0F766C5D" w14:textId="77777777" w:rsidTr="00D41958">
        <w:tc>
          <w:tcPr>
            <w:tcW w:w="4219" w:type="dxa"/>
          </w:tcPr>
          <w:p w14:paraId="1459C900" w14:textId="77777777" w:rsidR="00606931" w:rsidRPr="00D95A50" w:rsidRDefault="00606931" w:rsidP="00D41958">
            <w:pPr>
              <w:pStyle w:val="Stycke"/>
            </w:pPr>
            <w:r w:rsidRPr="00D95A50">
              <w:t>Inom tätort</w:t>
            </w:r>
          </w:p>
        </w:tc>
        <w:tc>
          <w:tcPr>
            <w:tcW w:w="1762" w:type="dxa"/>
          </w:tcPr>
          <w:p w14:paraId="5380CE47" w14:textId="77777777" w:rsidR="00606931" w:rsidRPr="00D95A50" w:rsidRDefault="00606931" w:rsidP="00D41958">
            <w:pPr>
              <w:pStyle w:val="Stycke"/>
            </w:pPr>
            <w:r w:rsidRPr="00D95A50">
              <w:t>Liten</w:t>
            </w:r>
          </w:p>
        </w:tc>
      </w:tr>
      <w:tr w:rsidR="00606931" w:rsidRPr="00D95A50" w14:paraId="5BB8D0AD" w14:textId="77777777" w:rsidTr="00D41958">
        <w:tc>
          <w:tcPr>
            <w:tcW w:w="4219" w:type="dxa"/>
          </w:tcPr>
          <w:p w14:paraId="4D27D4D8" w14:textId="77777777" w:rsidR="00606931" w:rsidRPr="00D95A50" w:rsidRDefault="00606931" w:rsidP="00D41958">
            <w:pPr>
              <w:pStyle w:val="Stycke"/>
            </w:pPr>
            <w:r w:rsidRPr="00D95A50">
              <w:t>Gångbana</w:t>
            </w:r>
          </w:p>
        </w:tc>
        <w:tc>
          <w:tcPr>
            <w:tcW w:w="1762" w:type="dxa"/>
          </w:tcPr>
          <w:p w14:paraId="0C1D50FE" w14:textId="77777777" w:rsidR="00606931" w:rsidRPr="00D95A50" w:rsidRDefault="00606931" w:rsidP="00D41958">
            <w:pPr>
              <w:pStyle w:val="Stycke"/>
            </w:pPr>
            <w:r w:rsidRPr="00D95A50">
              <w:t>Mycket liten</w:t>
            </w:r>
          </w:p>
        </w:tc>
      </w:tr>
    </w:tbl>
    <w:p w14:paraId="5C2A63B9" w14:textId="77777777" w:rsidR="00606931" w:rsidRPr="00D95A50" w:rsidRDefault="00606931" w:rsidP="00606931">
      <w:pPr>
        <w:pStyle w:val="Rubrik3"/>
      </w:pPr>
      <w:bookmarkStart w:id="302" w:name="_Toc510610758"/>
      <w:bookmarkStart w:id="303" w:name="_Toc511887061"/>
      <w:r w:rsidRPr="00D95A50">
        <w:t>Tillämpning</w:t>
      </w:r>
      <w:bookmarkEnd w:id="302"/>
      <w:bookmarkEnd w:id="303"/>
    </w:p>
    <w:p w14:paraId="6140991B" w14:textId="77777777" w:rsidR="00606931" w:rsidRPr="00D95A50" w:rsidRDefault="00606931" w:rsidP="00606931">
      <w:pPr>
        <w:pStyle w:val="Rubrik3utanluftfre"/>
      </w:pPr>
      <w:bookmarkStart w:id="304" w:name="_Toc510610759"/>
      <w:bookmarkStart w:id="305" w:name="_Toc511887062"/>
      <w:r w:rsidRPr="00D95A50">
        <w:t>Märke F34 Vägvisare</w:t>
      </w:r>
      <w:bookmarkEnd w:id="304"/>
      <w:bookmarkEnd w:id="305"/>
    </w:p>
    <w:p w14:paraId="063E860A" w14:textId="77777777" w:rsidR="00606931" w:rsidRPr="00D95A50" w:rsidRDefault="00606931" w:rsidP="00606931">
      <w:pPr>
        <w:pStyle w:val="Stycke"/>
      </w:pPr>
      <w:r w:rsidRPr="00D95A50">
        <w:rPr>
          <w:rStyle w:val="Fparagrafbeteckning"/>
        </w:rPr>
        <w:t>3 §</w:t>
      </w:r>
      <w:r w:rsidRPr="00D95A50">
        <w:rPr>
          <w:rStyle w:val="Fparagrafbeteckning"/>
        </w:rPr>
        <w:t> </w:t>
      </w:r>
      <w:r w:rsidRPr="00D95A50">
        <w:t xml:space="preserve">På märke F34, </w:t>
      </w:r>
      <w:r w:rsidRPr="00D95A50">
        <w:rPr>
          <w:i/>
          <w:iCs/>
        </w:rPr>
        <w:t>vägvisare</w:t>
      </w:r>
      <w:r w:rsidRPr="00D95A50">
        <w:rPr>
          <w:iCs/>
        </w:rPr>
        <w:t>,</w:t>
      </w:r>
      <w:r w:rsidRPr="00D95A50">
        <w:t xml:space="preserve"> får endast symbolerna S8, </w:t>
      </w:r>
      <w:r w:rsidRPr="00D95A50">
        <w:rPr>
          <w:i/>
          <w:iCs/>
        </w:rPr>
        <w:t>cykel och moped klass II</w:t>
      </w:r>
      <w:r w:rsidRPr="00D95A50">
        <w:t xml:space="preserve">, S10, </w:t>
      </w:r>
      <w:r w:rsidRPr="00D95A50">
        <w:rPr>
          <w:i/>
          <w:iCs/>
        </w:rPr>
        <w:t>gående</w:t>
      </w:r>
      <w:r w:rsidRPr="00D95A50">
        <w:rPr>
          <w:iCs/>
        </w:rPr>
        <w:t>,</w:t>
      </w:r>
      <w:r w:rsidRPr="00D95A50">
        <w:rPr>
          <w:i/>
          <w:iCs/>
        </w:rPr>
        <w:t xml:space="preserve"> </w:t>
      </w:r>
      <w:r w:rsidRPr="00D95A50">
        <w:t xml:space="preserve">och S11, </w:t>
      </w:r>
      <w:r w:rsidRPr="00D95A50">
        <w:rPr>
          <w:i/>
          <w:iCs/>
        </w:rPr>
        <w:t>rörelsehindrade</w:t>
      </w:r>
      <w:r w:rsidRPr="00D95A50">
        <w:t>, användas.</w:t>
      </w:r>
    </w:p>
    <w:p w14:paraId="27A8F052" w14:textId="77777777" w:rsidR="00606931" w:rsidRPr="00D95A50" w:rsidRDefault="00606931" w:rsidP="00606931">
      <w:pPr>
        <w:pStyle w:val="Styckemedindrag"/>
      </w:pPr>
      <w:r w:rsidRPr="00D95A50">
        <w:t>Symbolerna får utelämnas om märket sätts upp så att det ändå klart framgår vilket fordonsslag eller vilken trafikantgrupp</w:t>
      </w:r>
      <w:r w:rsidRPr="00D95A50" w:rsidDel="009C7B1C">
        <w:t xml:space="preserve"> </w:t>
      </w:r>
      <w:r w:rsidRPr="00D95A50">
        <w:t>som</w:t>
      </w:r>
      <w:r w:rsidRPr="00D95A50">
        <w:rPr>
          <w:color w:val="FF0000"/>
        </w:rPr>
        <w:t xml:space="preserve"> </w:t>
      </w:r>
      <w:r w:rsidRPr="00D95A50">
        <w:t>avses.</w:t>
      </w:r>
    </w:p>
    <w:p w14:paraId="17184698" w14:textId="77777777" w:rsidR="00606931" w:rsidRPr="00D95A50" w:rsidRDefault="00606931" w:rsidP="00606931">
      <w:pPr>
        <w:pStyle w:val="Rubrik3"/>
      </w:pPr>
      <w:bookmarkStart w:id="306" w:name="_Toc510610760"/>
      <w:bookmarkStart w:id="307" w:name="_Toc511887063"/>
      <w:r w:rsidRPr="00D95A50">
        <w:t>Märke F35 Tabellvägvisare</w:t>
      </w:r>
      <w:bookmarkEnd w:id="306"/>
      <w:bookmarkEnd w:id="307"/>
    </w:p>
    <w:p w14:paraId="1958EFAA" w14:textId="77777777" w:rsidR="00606931" w:rsidRPr="00D95A50" w:rsidRDefault="00606931" w:rsidP="00606931">
      <w:pPr>
        <w:pStyle w:val="Stycke"/>
      </w:pPr>
      <w:r w:rsidRPr="00D95A50">
        <w:rPr>
          <w:rStyle w:val="Fparagrafbeteckning"/>
        </w:rPr>
        <w:t>4 §</w:t>
      </w:r>
      <w:r w:rsidRPr="00D95A50">
        <w:rPr>
          <w:rStyle w:val="Fparagrafbeteckning"/>
        </w:rPr>
        <w:t> </w:t>
      </w:r>
      <w:r w:rsidRPr="00D95A50">
        <w:t>På märke F35, tabellvägvisare</w:t>
      </w:r>
      <w:r w:rsidRPr="00D95A50">
        <w:rPr>
          <w:iCs/>
        </w:rPr>
        <w:t>,</w:t>
      </w:r>
      <w:r w:rsidRPr="00D95A50">
        <w:t xml:space="preserve"> ska färdmål rakt fram anges överst och färdmål åt höger underst.</w:t>
      </w:r>
    </w:p>
    <w:p w14:paraId="03EF1A50" w14:textId="77777777" w:rsidR="00606931" w:rsidRPr="00D95A50" w:rsidRDefault="00606931" w:rsidP="00606931">
      <w:pPr>
        <w:pStyle w:val="Styckemedindrag"/>
      </w:pPr>
      <w:r w:rsidRPr="00D95A50">
        <w:t xml:space="preserve">På märket får endast symbolerna S8, </w:t>
      </w:r>
      <w:r w:rsidRPr="00D95A50">
        <w:rPr>
          <w:i/>
          <w:iCs/>
        </w:rPr>
        <w:t>cykel och moped klass II</w:t>
      </w:r>
      <w:r w:rsidRPr="00D95A50">
        <w:t xml:space="preserve">, S10, </w:t>
      </w:r>
      <w:r w:rsidRPr="00D95A50">
        <w:rPr>
          <w:i/>
          <w:iCs/>
        </w:rPr>
        <w:t xml:space="preserve">gående </w:t>
      </w:r>
      <w:r w:rsidRPr="00D95A50">
        <w:t xml:space="preserve">och S11, </w:t>
      </w:r>
      <w:r w:rsidRPr="00D95A50">
        <w:rPr>
          <w:i/>
          <w:iCs/>
        </w:rPr>
        <w:t>rörelsehindrade</w:t>
      </w:r>
      <w:r w:rsidRPr="00D95A50">
        <w:t>, användas.</w:t>
      </w:r>
    </w:p>
    <w:p w14:paraId="06D12278" w14:textId="77777777" w:rsidR="00606931" w:rsidRPr="00D95A50" w:rsidRDefault="00606931" w:rsidP="00606931">
      <w:pPr>
        <w:pStyle w:val="Styckemedindrag"/>
      </w:pPr>
      <w:r w:rsidRPr="00D95A50">
        <w:t>Symbolerna får utelämnas om märket sätts upp så att det ändå framgår vilket fordonsslag eller vilken trafikantgrupp som</w:t>
      </w:r>
      <w:r w:rsidRPr="00D95A50">
        <w:rPr>
          <w:i/>
          <w:color w:val="FF0000"/>
        </w:rPr>
        <w:t xml:space="preserve"> </w:t>
      </w:r>
      <w:r w:rsidRPr="00D95A50">
        <w:t>avses.</w:t>
      </w:r>
    </w:p>
    <w:p w14:paraId="2023F9F0" w14:textId="77777777" w:rsidR="00606931" w:rsidRPr="00D95A50" w:rsidRDefault="00606931" w:rsidP="00606931">
      <w:pPr>
        <w:pStyle w:val="Rubrik3"/>
      </w:pPr>
      <w:bookmarkStart w:id="308" w:name="_Toc510610761"/>
      <w:bookmarkStart w:id="309" w:name="_Toc511887064"/>
      <w:r w:rsidRPr="00D95A50">
        <w:t>Märke F37 Avståndstavla</w:t>
      </w:r>
      <w:bookmarkEnd w:id="308"/>
      <w:bookmarkEnd w:id="309"/>
    </w:p>
    <w:p w14:paraId="1F382356" w14:textId="77777777" w:rsidR="00606931" w:rsidRPr="00D95A50" w:rsidRDefault="00606931" w:rsidP="00606931">
      <w:pPr>
        <w:pStyle w:val="Stycke"/>
        <w:rPr>
          <w:rStyle w:val="StyckeChar"/>
        </w:rPr>
      </w:pPr>
      <w:r w:rsidRPr="00D95A50">
        <w:rPr>
          <w:rStyle w:val="Fparagrafbeteckning"/>
        </w:rPr>
        <w:t>5 §</w:t>
      </w:r>
      <w:r w:rsidRPr="00D95A50">
        <w:rPr>
          <w:rStyle w:val="Fparagrafbeteckning"/>
        </w:rPr>
        <w:t> </w:t>
      </w:r>
      <w:r w:rsidRPr="00D95A50">
        <w:rPr>
          <w:rStyle w:val="StyckeChar"/>
        </w:rPr>
        <w:t xml:space="preserve">På märke F37, </w:t>
      </w:r>
      <w:r w:rsidRPr="00D95A50">
        <w:rPr>
          <w:rStyle w:val="StyckeChar"/>
          <w:i/>
        </w:rPr>
        <w:t>avståndstavla</w:t>
      </w:r>
      <w:r w:rsidRPr="00D95A50">
        <w:rPr>
          <w:rStyle w:val="StyckeChar"/>
        </w:rPr>
        <w:t xml:space="preserve">, får endast symbolerna S8, </w:t>
      </w:r>
      <w:r w:rsidRPr="00D95A50">
        <w:rPr>
          <w:rStyle w:val="StyckeChar"/>
          <w:i/>
        </w:rPr>
        <w:t>cykel och moped klass II</w:t>
      </w:r>
      <w:r w:rsidRPr="00D95A50">
        <w:rPr>
          <w:rStyle w:val="StyckeChar"/>
        </w:rPr>
        <w:t xml:space="preserve">, S10, </w:t>
      </w:r>
      <w:r w:rsidRPr="00D95A50">
        <w:rPr>
          <w:rStyle w:val="StyckeChar"/>
          <w:i/>
        </w:rPr>
        <w:t>gående</w:t>
      </w:r>
      <w:r w:rsidRPr="00D95A50">
        <w:rPr>
          <w:rStyle w:val="StyckeChar"/>
        </w:rPr>
        <w:t xml:space="preserve"> och S11, </w:t>
      </w:r>
      <w:r w:rsidRPr="00D95A50">
        <w:rPr>
          <w:rStyle w:val="StyckeChar"/>
          <w:i/>
        </w:rPr>
        <w:t>rörelsehindrad</w:t>
      </w:r>
      <w:r w:rsidRPr="00D95A50">
        <w:rPr>
          <w:rStyle w:val="StyckeChar"/>
        </w:rPr>
        <w:t xml:space="preserve">, användas. </w:t>
      </w:r>
    </w:p>
    <w:p w14:paraId="47B06818" w14:textId="77777777" w:rsidR="00606931" w:rsidRPr="00D95A50" w:rsidRDefault="00606931" w:rsidP="00606931">
      <w:pPr>
        <w:pStyle w:val="Styckemedindrag"/>
      </w:pPr>
      <w:r w:rsidRPr="00D95A50">
        <w:lastRenderedPageBreak/>
        <w:t>Symbolerna får utelämnas om märket sätts upp så att det ändå framgår vilket fordonsslag eller vilken trafikantgrupp som</w:t>
      </w:r>
      <w:r w:rsidRPr="00D95A50">
        <w:rPr>
          <w:i/>
          <w:color w:val="FF0000"/>
        </w:rPr>
        <w:t xml:space="preserve"> </w:t>
      </w:r>
      <w:r w:rsidRPr="00D95A50">
        <w:t>avses.</w:t>
      </w:r>
    </w:p>
    <w:p w14:paraId="55962FFE" w14:textId="77777777" w:rsidR="00606931" w:rsidRPr="00D95A50" w:rsidRDefault="00606931" w:rsidP="00606931">
      <w:pPr>
        <w:pStyle w:val="Rubrik2kapitelelliknande"/>
      </w:pPr>
      <w:bookmarkStart w:id="310" w:name="_Toc510610762"/>
      <w:bookmarkStart w:id="311" w:name="_Toc511887065"/>
      <w:r w:rsidRPr="00D95A50">
        <w:t>10 kap. Lokaliseringsmärken för upplysning om allmänna inrättningar m.m.</w:t>
      </w:r>
      <w:bookmarkEnd w:id="310"/>
      <w:bookmarkEnd w:id="311"/>
    </w:p>
    <w:p w14:paraId="7DBC03DA" w14:textId="77777777" w:rsidR="00606931" w:rsidRPr="00D95A50" w:rsidRDefault="00606931" w:rsidP="00606931">
      <w:pPr>
        <w:pStyle w:val="Rubrik3utanluftfre"/>
      </w:pPr>
      <w:bookmarkStart w:id="312" w:name="_Toc510610763"/>
      <w:bookmarkStart w:id="313" w:name="_Toc511887066"/>
      <w:r w:rsidRPr="00D95A50">
        <w:t>Storlekar</w:t>
      </w:r>
      <w:bookmarkEnd w:id="312"/>
      <w:bookmarkEnd w:id="313"/>
    </w:p>
    <w:p w14:paraId="30ECC792" w14:textId="77777777" w:rsidR="00606931" w:rsidRPr="00D95A50" w:rsidRDefault="00606931" w:rsidP="00606931">
      <w:pPr>
        <w:pStyle w:val="Default"/>
        <w:rPr>
          <w:rStyle w:val="StyckeChar"/>
          <w:b/>
        </w:rPr>
      </w:pPr>
      <w:r w:rsidRPr="00D95A50">
        <w:rPr>
          <w:rStyle w:val="Fparagrafbeteckning"/>
        </w:rPr>
        <w:t>1 §</w:t>
      </w:r>
      <w:r w:rsidRPr="00D95A50">
        <w:rPr>
          <w:rStyle w:val="Fparagrafbeteckning"/>
        </w:rPr>
        <w:t> </w:t>
      </w:r>
      <w:r w:rsidRPr="00D95A50">
        <w:rPr>
          <w:rStyle w:val="StyckeChar"/>
        </w:rPr>
        <w:t xml:space="preserve">Lokaliseringsmärken för upplysning om allmänna inrättningar m.m. ska ha följande storlekar. </w:t>
      </w:r>
    </w:p>
    <w:p w14:paraId="06B0EBCF" w14:textId="77777777" w:rsidR="00606931" w:rsidRPr="00D95A50" w:rsidRDefault="00606931" w:rsidP="00606931">
      <w:pPr>
        <w:pStyle w:val="Stycke"/>
        <w:spacing w:before="360" w:after="120"/>
        <w:rPr>
          <w:b/>
          <w:noProof/>
        </w:rPr>
      </w:pPr>
      <w:r w:rsidRPr="00D95A50">
        <w:rPr>
          <w:noProof/>
        </w:rPr>
        <w:drawing>
          <wp:anchor distT="0" distB="0" distL="114300" distR="114300" simplePos="0" relativeHeight="251666432" behindDoc="0" locked="0" layoutInCell="1" allowOverlap="1" wp14:anchorId="172DE515" wp14:editId="56BA03BC">
            <wp:simplePos x="0" y="0"/>
            <wp:positionH relativeFrom="margin">
              <wp:posOffset>0</wp:posOffset>
            </wp:positionH>
            <wp:positionV relativeFrom="paragraph">
              <wp:posOffset>457200</wp:posOffset>
            </wp:positionV>
            <wp:extent cx="1439545" cy="1426210"/>
            <wp:effectExtent l="0" t="0" r="8255" b="2540"/>
            <wp:wrapTopAndBottom/>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1 kontur.jpg"/>
                    <pic:cNvPicPr/>
                  </pic:nvPicPr>
                  <pic:blipFill>
                    <a:blip r:embed="rId118" cstate="print">
                      <a:extLst>
                        <a:ext uri="{BEBA8EAE-BF5A-486C-A8C5-ECC9F3942E4B}">
                          <a14:imgProps xmlns:a14="http://schemas.microsoft.com/office/drawing/2010/main">
                            <a14:imgLayer r:embed="rId1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9545" cy="1426210"/>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Märke G1, G4–G8 och G10</w:t>
      </w:r>
    </w:p>
    <w:p w14:paraId="4C53076A" w14:textId="77777777" w:rsidR="00606931" w:rsidRPr="00D95A50" w:rsidRDefault="00606931" w:rsidP="00606931">
      <w:pPr>
        <w:pStyle w:val="Styckemedindrag"/>
      </w:pP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2CF01A6F" w14:textId="77777777" w:rsidTr="00D41958">
        <w:trPr>
          <w:trHeight w:val="270"/>
        </w:trPr>
        <w:tc>
          <w:tcPr>
            <w:tcW w:w="5216" w:type="dxa"/>
            <w:gridSpan w:val="7"/>
            <w:tcBorders>
              <w:top w:val="nil"/>
              <w:left w:val="nil"/>
              <w:bottom w:val="single" w:sz="4" w:space="0" w:color="auto"/>
              <w:right w:val="nil"/>
            </w:tcBorders>
            <w:noWrap/>
            <w:vAlign w:val="bottom"/>
          </w:tcPr>
          <w:p w14:paraId="28505596" w14:textId="77777777" w:rsidR="00606931" w:rsidRPr="00D95A50" w:rsidRDefault="00606931" w:rsidP="00D41958">
            <w:pPr>
              <w:pStyle w:val="Styckemedindrag"/>
            </w:pPr>
          </w:p>
        </w:tc>
      </w:tr>
      <w:tr w:rsidR="00606931" w:rsidRPr="00D95A50" w14:paraId="447AAEDD"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1232DDFB" w14:textId="77777777" w:rsidR="00606931" w:rsidRPr="00D95A50" w:rsidRDefault="00606931" w:rsidP="00D41958">
            <w:pPr>
              <w:pStyle w:val="Stycke"/>
            </w:pPr>
            <w:r w:rsidRPr="00D95A50">
              <w:t xml:space="preserve">Storlek och mått i meter för märke G1, G4–G8 och G10 </w:t>
            </w:r>
          </w:p>
        </w:tc>
      </w:tr>
      <w:tr w:rsidR="00606931" w:rsidRPr="00D95A50" w14:paraId="48DFDFDD" w14:textId="77777777" w:rsidTr="00D41958">
        <w:trPr>
          <w:trHeight w:val="540"/>
        </w:trPr>
        <w:tc>
          <w:tcPr>
            <w:tcW w:w="589" w:type="dxa"/>
            <w:tcBorders>
              <w:top w:val="single" w:sz="4" w:space="0" w:color="auto"/>
              <w:left w:val="single" w:sz="4" w:space="0" w:color="auto"/>
              <w:bottom w:val="single" w:sz="4" w:space="0" w:color="auto"/>
              <w:right w:val="single" w:sz="4" w:space="0" w:color="auto"/>
            </w:tcBorders>
            <w:vAlign w:val="bottom"/>
          </w:tcPr>
          <w:p w14:paraId="31933578"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vAlign w:val="bottom"/>
          </w:tcPr>
          <w:p w14:paraId="7777069F" w14:textId="77777777" w:rsidR="00606931" w:rsidRPr="00D95A50" w:rsidRDefault="00606931" w:rsidP="00D41958">
            <w:pPr>
              <w:pStyle w:val="Stycke"/>
            </w:pPr>
            <w:r w:rsidRPr="00D95A50">
              <w:t>Mycket liten</w:t>
            </w:r>
          </w:p>
        </w:tc>
        <w:tc>
          <w:tcPr>
            <w:tcW w:w="757" w:type="dxa"/>
            <w:tcBorders>
              <w:top w:val="single" w:sz="4" w:space="0" w:color="auto"/>
              <w:left w:val="single" w:sz="4" w:space="0" w:color="auto"/>
              <w:bottom w:val="single" w:sz="4" w:space="0" w:color="auto"/>
              <w:right w:val="single" w:sz="4" w:space="0" w:color="auto"/>
            </w:tcBorders>
            <w:vAlign w:val="bottom"/>
          </w:tcPr>
          <w:p w14:paraId="2C45ED49" w14:textId="77777777" w:rsidR="00606931" w:rsidRPr="00D95A50" w:rsidRDefault="00606931" w:rsidP="00D41958">
            <w:pPr>
              <w:pStyle w:val="Stycke"/>
            </w:pPr>
            <w:r w:rsidRPr="00D95A50">
              <w:t>Liten</w:t>
            </w:r>
          </w:p>
        </w:tc>
        <w:tc>
          <w:tcPr>
            <w:tcW w:w="757" w:type="dxa"/>
            <w:tcBorders>
              <w:top w:val="single" w:sz="4" w:space="0" w:color="auto"/>
              <w:left w:val="single" w:sz="4" w:space="0" w:color="auto"/>
              <w:bottom w:val="single" w:sz="4" w:space="0" w:color="auto"/>
              <w:right w:val="single" w:sz="4" w:space="0" w:color="auto"/>
            </w:tcBorders>
            <w:vAlign w:val="bottom"/>
          </w:tcPr>
          <w:p w14:paraId="11ACD62D" w14:textId="77777777" w:rsidR="00606931" w:rsidRPr="00D95A50" w:rsidRDefault="00606931" w:rsidP="00D41958">
            <w:pPr>
              <w:pStyle w:val="Stycke"/>
            </w:pPr>
            <w:r w:rsidRPr="00D95A50">
              <w:t>Normal</w:t>
            </w:r>
          </w:p>
        </w:tc>
        <w:tc>
          <w:tcPr>
            <w:tcW w:w="757" w:type="dxa"/>
            <w:tcBorders>
              <w:top w:val="single" w:sz="4" w:space="0" w:color="auto"/>
              <w:left w:val="single" w:sz="4" w:space="0" w:color="auto"/>
              <w:bottom w:val="single" w:sz="4" w:space="0" w:color="auto"/>
              <w:right w:val="single" w:sz="4" w:space="0" w:color="auto"/>
            </w:tcBorders>
            <w:vAlign w:val="bottom"/>
          </w:tcPr>
          <w:p w14:paraId="2EA128DB" w14:textId="77777777" w:rsidR="00606931" w:rsidRPr="00D95A50" w:rsidRDefault="00606931" w:rsidP="00D41958">
            <w:pPr>
              <w:pStyle w:val="Stycke"/>
            </w:pPr>
            <w:r w:rsidRPr="00D95A50">
              <w:t>Stor</w:t>
            </w:r>
          </w:p>
        </w:tc>
        <w:tc>
          <w:tcPr>
            <w:tcW w:w="757" w:type="dxa"/>
            <w:tcBorders>
              <w:top w:val="single" w:sz="4" w:space="0" w:color="auto"/>
              <w:left w:val="single" w:sz="4" w:space="0" w:color="auto"/>
              <w:bottom w:val="single" w:sz="4" w:space="0" w:color="auto"/>
              <w:right w:val="single" w:sz="4" w:space="0" w:color="auto"/>
            </w:tcBorders>
            <w:vAlign w:val="bottom"/>
          </w:tcPr>
          <w:p w14:paraId="77A92F59" w14:textId="77777777" w:rsidR="00606931" w:rsidRPr="00D95A50" w:rsidRDefault="00606931" w:rsidP="00D41958">
            <w:pPr>
              <w:pStyle w:val="Stycke"/>
            </w:pPr>
            <w:r w:rsidRPr="00D95A50">
              <w:t>Mycket stor</w:t>
            </w:r>
          </w:p>
        </w:tc>
        <w:tc>
          <w:tcPr>
            <w:tcW w:w="842" w:type="dxa"/>
            <w:tcBorders>
              <w:top w:val="single" w:sz="4" w:space="0" w:color="auto"/>
              <w:left w:val="single" w:sz="4" w:space="0" w:color="auto"/>
              <w:bottom w:val="single" w:sz="4" w:space="0" w:color="auto"/>
              <w:right w:val="single" w:sz="4" w:space="0" w:color="auto"/>
            </w:tcBorders>
            <w:vAlign w:val="bottom"/>
          </w:tcPr>
          <w:p w14:paraId="308A68B6" w14:textId="77777777" w:rsidR="00606931" w:rsidRPr="00D95A50" w:rsidRDefault="00606931" w:rsidP="00D41958">
            <w:pPr>
              <w:pStyle w:val="Stycke"/>
            </w:pPr>
            <w:r w:rsidRPr="00D95A50">
              <w:t> </w:t>
            </w:r>
          </w:p>
        </w:tc>
      </w:tr>
      <w:tr w:rsidR="00606931" w:rsidRPr="00D95A50" w14:paraId="39DABB8B"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4F9C01A4" w14:textId="77777777" w:rsidR="00606931" w:rsidRPr="00D95A50" w:rsidRDefault="00606931" w:rsidP="00D41958">
            <w:pPr>
              <w:pStyle w:val="Stycke"/>
            </w:pPr>
            <w:r w:rsidRPr="00D95A50">
              <w:t>S1</w:t>
            </w:r>
          </w:p>
        </w:tc>
        <w:tc>
          <w:tcPr>
            <w:tcW w:w="757" w:type="dxa"/>
            <w:tcBorders>
              <w:top w:val="single" w:sz="4" w:space="0" w:color="auto"/>
              <w:left w:val="single" w:sz="4" w:space="0" w:color="auto"/>
              <w:bottom w:val="single" w:sz="4" w:space="0" w:color="auto"/>
              <w:right w:val="single" w:sz="4" w:space="0" w:color="auto"/>
            </w:tcBorders>
            <w:vAlign w:val="bottom"/>
          </w:tcPr>
          <w:p w14:paraId="2EF7E10C" w14:textId="77777777" w:rsidR="00606931" w:rsidRPr="00D95A50" w:rsidRDefault="00606931" w:rsidP="00D41958">
            <w:pPr>
              <w:pStyle w:val="Stycke"/>
              <w:rPr>
                <w:b/>
              </w:rPr>
            </w:pPr>
            <w:r w:rsidRPr="00D95A50">
              <w:rPr>
                <w:b/>
              </w:rPr>
              <w:t>0,40</w:t>
            </w:r>
          </w:p>
        </w:tc>
        <w:tc>
          <w:tcPr>
            <w:tcW w:w="757" w:type="dxa"/>
            <w:tcBorders>
              <w:top w:val="single" w:sz="4" w:space="0" w:color="auto"/>
              <w:left w:val="single" w:sz="4" w:space="0" w:color="auto"/>
              <w:bottom w:val="single" w:sz="4" w:space="0" w:color="auto"/>
              <w:right w:val="single" w:sz="4" w:space="0" w:color="auto"/>
            </w:tcBorders>
            <w:noWrap/>
            <w:vAlign w:val="bottom"/>
          </w:tcPr>
          <w:p w14:paraId="7681557C" w14:textId="77777777" w:rsidR="00606931" w:rsidRPr="00D95A50" w:rsidRDefault="00606931" w:rsidP="00D41958">
            <w:pPr>
              <w:pStyle w:val="Stycke"/>
              <w:rPr>
                <w:b/>
              </w:rPr>
            </w:pPr>
            <w:r w:rsidRPr="00D95A50">
              <w:rPr>
                <w:b/>
              </w:rPr>
              <w:t>0,60</w:t>
            </w:r>
          </w:p>
        </w:tc>
        <w:tc>
          <w:tcPr>
            <w:tcW w:w="757" w:type="dxa"/>
            <w:tcBorders>
              <w:top w:val="single" w:sz="4" w:space="0" w:color="auto"/>
              <w:left w:val="single" w:sz="4" w:space="0" w:color="auto"/>
              <w:bottom w:val="single" w:sz="4" w:space="0" w:color="auto"/>
              <w:right w:val="single" w:sz="4" w:space="0" w:color="auto"/>
            </w:tcBorders>
            <w:noWrap/>
            <w:vAlign w:val="bottom"/>
          </w:tcPr>
          <w:p w14:paraId="5AB964DD" w14:textId="77777777" w:rsidR="00606931" w:rsidRPr="00D95A50" w:rsidRDefault="00606931" w:rsidP="00D41958">
            <w:pPr>
              <w:pStyle w:val="Stycke"/>
              <w:rPr>
                <w:b/>
              </w:rPr>
            </w:pPr>
            <w:r w:rsidRPr="00D95A50">
              <w:rPr>
                <w:b/>
              </w:rPr>
              <w:t>0,80</w:t>
            </w:r>
          </w:p>
        </w:tc>
        <w:tc>
          <w:tcPr>
            <w:tcW w:w="757" w:type="dxa"/>
            <w:tcBorders>
              <w:top w:val="single" w:sz="4" w:space="0" w:color="auto"/>
              <w:left w:val="single" w:sz="4" w:space="0" w:color="auto"/>
              <w:bottom w:val="single" w:sz="4" w:space="0" w:color="auto"/>
              <w:right w:val="single" w:sz="4" w:space="0" w:color="auto"/>
            </w:tcBorders>
            <w:noWrap/>
            <w:vAlign w:val="bottom"/>
          </w:tcPr>
          <w:p w14:paraId="155F6501" w14:textId="77777777" w:rsidR="00606931" w:rsidRPr="00D95A50" w:rsidRDefault="00606931" w:rsidP="00D41958">
            <w:pPr>
              <w:pStyle w:val="Stycke"/>
              <w:rPr>
                <w:b/>
              </w:rPr>
            </w:pPr>
            <w:r w:rsidRPr="00D95A50">
              <w:rPr>
                <w:b/>
              </w:rPr>
              <w:t>1,00</w:t>
            </w:r>
          </w:p>
        </w:tc>
        <w:tc>
          <w:tcPr>
            <w:tcW w:w="757" w:type="dxa"/>
            <w:tcBorders>
              <w:top w:val="single" w:sz="4" w:space="0" w:color="auto"/>
              <w:left w:val="single" w:sz="4" w:space="0" w:color="auto"/>
              <w:bottom w:val="single" w:sz="4" w:space="0" w:color="auto"/>
              <w:right w:val="single" w:sz="4" w:space="0" w:color="auto"/>
            </w:tcBorders>
            <w:noWrap/>
            <w:vAlign w:val="bottom"/>
          </w:tcPr>
          <w:p w14:paraId="07B28E5D" w14:textId="77777777" w:rsidR="00606931" w:rsidRPr="00D95A50" w:rsidRDefault="00606931" w:rsidP="00D41958">
            <w:pPr>
              <w:pStyle w:val="Stycke"/>
              <w:rPr>
                <w:b/>
              </w:rPr>
            </w:pPr>
            <w:r w:rsidRPr="00D95A50">
              <w:rPr>
                <w:b/>
              </w:rPr>
              <w:t>1,20</w:t>
            </w:r>
          </w:p>
        </w:tc>
        <w:tc>
          <w:tcPr>
            <w:tcW w:w="842" w:type="dxa"/>
            <w:tcBorders>
              <w:top w:val="single" w:sz="4" w:space="0" w:color="auto"/>
              <w:left w:val="single" w:sz="4" w:space="0" w:color="auto"/>
              <w:bottom w:val="single" w:sz="4" w:space="0" w:color="auto"/>
              <w:right w:val="single" w:sz="4" w:space="0" w:color="auto"/>
            </w:tcBorders>
            <w:vAlign w:val="bottom"/>
          </w:tcPr>
          <w:p w14:paraId="680C45B2" w14:textId="77777777" w:rsidR="00606931" w:rsidRPr="00D95A50" w:rsidRDefault="00606931" w:rsidP="00D41958">
            <w:pPr>
              <w:pStyle w:val="Stycke"/>
            </w:pPr>
            <w:r w:rsidRPr="00D95A50">
              <w:t>Sidlängd</w:t>
            </w:r>
          </w:p>
        </w:tc>
      </w:tr>
    </w:tbl>
    <w:p w14:paraId="1759A355" w14:textId="77777777" w:rsidR="00606931" w:rsidRPr="00D95A50" w:rsidRDefault="00606931" w:rsidP="00606931">
      <w:pPr>
        <w:spacing w:before="120" w:after="120"/>
        <w:rPr>
          <w:rStyle w:val="StyckeChar"/>
        </w:rPr>
      </w:pPr>
      <w:r w:rsidRPr="00D95A50">
        <w:rPr>
          <w:sz w:val="19"/>
        </w:rPr>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0B938E81" w14:textId="77777777" w:rsidTr="00D41958">
        <w:tc>
          <w:tcPr>
            <w:tcW w:w="4166" w:type="pct"/>
            <w:tcBorders>
              <w:bottom w:val="single" w:sz="4" w:space="0" w:color="auto"/>
            </w:tcBorders>
          </w:tcPr>
          <w:p w14:paraId="64DBB391"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5B84AAA6" w14:textId="77777777" w:rsidR="00606931" w:rsidRPr="00D95A50" w:rsidRDefault="00606931" w:rsidP="00D41958">
            <w:pPr>
              <w:pStyle w:val="Stycke"/>
            </w:pPr>
            <w:r w:rsidRPr="00D95A50">
              <w:rPr>
                <w:b/>
              </w:rPr>
              <w:t>Storlek</w:t>
            </w:r>
          </w:p>
        </w:tc>
      </w:tr>
      <w:tr w:rsidR="00606931" w:rsidRPr="00D95A50" w14:paraId="7F9351FF" w14:textId="77777777" w:rsidTr="00D41958">
        <w:tc>
          <w:tcPr>
            <w:tcW w:w="4166" w:type="pct"/>
          </w:tcPr>
          <w:p w14:paraId="36CEA96E" w14:textId="77777777" w:rsidR="00606931" w:rsidRPr="00D95A50" w:rsidRDefault="00606931" w:rsidP="00D41958">
            <w:pPr>
              <w:pStyle w:val="Stycke"/>
            </w:pPr>
            <w:r w:rsidRPr="00D95A50">
              <w:t>1. Motorväg</w:t>
            </w:r>
          </w:p>
        </w:tc>
        <w:tc>
          <w:tcPr>
            <w:tcW w:w="834" w:type="pct"/>
          </w:tcPr>
          <w:p w14:paraId="3146AE23" w14:textId="77777777" w:rsidR="00606931" w:rsidRPr="00D95A50" w:rsidRDefault="00606931" w:rsidP="00D41958">
            <w:pPr>
              <w:pStyle w:val="Stycke"/>
            </w:pPr>
            <w:r w:rsidRPr="00D95A50">
              <w:t>Stor</w:t>
            </w:r>
          </w:p>
        </w:tc>
      </w:tr>
      <w:tr w:rsidR="00606931" w:rsidRPr="00D95A50" w14:paraId="682D1DB3" w14:textId="77777777" w:rsidTr="00D41958">
        <w:tc>
          <w:tcPr>
            <w:tcW w:w="4166" w:type="pct"/>
          </w:tcPr>
          <w:p w14:paraId="51BDA94F" w14:textId="77777777" w:rsidR="00606931" w:rsidRPr="00D95A50" w:rsidRDefault="00606931" w:rsidP="00D41958">
            <w:pPr>
              <w:pStyle w:val="Stycke"/>
            </w:pPr>
            <w:r w:rsidRPr="00D95A50">
              <w:t>2. Motorväg i trång vägmiljö samt motortrafikled</w:t>
            </w:r>
          </w:p>
        </w:tc>
        <w:tc>
          <w:tcPr>
            <w:tcW w:w="834" w:type="pct"/>
          </w:tcPr>
          <w:p w14:paraId="74151755" w14:textId="77777777" w:rsidR="00606931" w:rsidRPr="00D95A50" w:rsidRDefault="00606931" w:rsidP="00D41958">
            <w:pPr>
              <w:pStyle w:val="Stycke"/>
            </w:pPr>
            <w:r w:rsidRPr="00D95A50">
              <w:t>Normal</w:t>
            </w:r>
          </w:p>
        </w:tc>
      </w:tr>
      <w:tr w:rsidR="00606931" w:rsidRPr="00D95A50" w14:paraId="43166F00" w14:textId="77777777" w:rsidTr="00D41958">
        <w:tc>
          <w:tcPr>
            <w:tcW w:w="4166" w:type="pct"/>
          </w:tcPr>
          <w:p w14:paraId="25D945C1" w14:textId="77777777" w:rsidR="00606931" w:rsidRPr="00D95A50" w:rsidRDefault="00606931" w:rsidP="00D41958">
            <w:pPr>
              <w:pStyle w:val="Stycke"/>
            </w:pPr>
            <w:r w:rsidRPr="00D95A50">
              <w:t>3. Väg som inte är motorväg eller motortrafikled</w:t>
            </w:r>
          </w:p>
        </w:tc>
        <w:tc>
          <w:tcPr>
            <w:tcW w:w="834" w:type="pct"/>
          </w:tcPr>
          <w:p w14:paraId="1B55BBE8" w14:textId="77777777" w:rsidR="00606931" w:rsidRPr="00D95A50" w:rsidRDefault="00606931" w:rsidP="00D41958">
            <w:pPr>
              <w:pStyle w:val="Stycke"/>
            </w:pPr>
            <w:r w:rsidRPr="00D95A50">
              <w:t>Normal</w:t>
            </w:r>
          </w:p>
        </w:tc>
      </w:tr>
      <w:tr w:rsidR="00606931" w:rsidRPr="00D95A50" w14:paraId="5A9543B1" w14:textId="77777777" w:rsidTr="00D41958">
        <w:tc>
          <w:tcPr>
            <w:tcW w:w="4166" w:type="pct"/>
          </w:tcPr>
          <w:p w14:paraId="4EAD23EC" w14:textId="77777777" w:rsidR="00606931" w:rsidRPr="00D95A50" w:rsidRDefault="00606931" w:rsidP="00D41958">
            <w:pPr>
              <w:pStyle w:val="Stycke"/>
            </w:pPr>
            <w:r w:rsidRPr="00D95A50">
              <w:t>4. Väg enligt 3 där den högsta tillåtna hastigheten är 70 kilometer i timmen eller lägre</w:t>
            </w:r>
          </w:p>
        </w:tc>
        <w:tc>
          <w:tcPr>
            <w:tcW w:w="834" w:type="pct"/>
          </w:tcPr>
          <w:p w14:paraId="6347F52A" w14:textId="77777777" w:rsidR="00606931" w:rsidRPr="00D95A50" w:rsidRDefault="00606931" w:rsidP="00D41958">
            <w:pPr>
              <w:pStyle w:val="Stycke"/>
            </w:pPr>
            <w:r w:rsidRPr="00D95A50">
              <w:t>Liten</w:t>
            </w:r>
          </w:p>
        </w:tc>
      </w:tr>
      <w:tr w:rsidR="00606931" w:rsidRPr="00D95A50" w14:paraId="4A35422E" w14:textId="77777777" w:rsidTr="00D41958">
        <w:tc>
          <w:tcPr>
            <w:tcW w:w="4166" w:type="pct"/>
          </w:tcPr>
          <w:p w14:paraId="2B52CBAC" w14:textId="77777777" w:rsidR="00606931" w:rsidRPr="00D95A50" w:rsidRDefault="00606931" w:rsidP="00D41958">
            <w:pPr>
              <w:pStyle w:val="Stycke"/>
            </w:pPr>
            <w:r w:rsidRPr="00D95A50">
              <w:t>5. Väg enligt 4 i trång väg- eller gatumiljö med korta siktsträckor</w:t>
            </w:r>
          </w:p>
        </w:tc>
        <w:tc>
          <w:tcPr>
            <w:tcW w:w="834" w:type="pct"/>
          </w:tcPr>
          <w:p w14:paraId="225C4E51" w14:textId="77777777" w:rsidR="00606931" w:rsidRPr="00D95A50" w:rsidRDefault="00606931" w:rsidP="00D41958">
            <w:pPr>
              <w:pStyle w:val="Stycke"/>
            </w:pPr>
            <w:r w:rsidRPr="00D95A50">
              <w:t>Mycket liten</w:t>
            </w:r>
          </w:p>
        </w:tc>
      </w:tr>
    </w:tbl>
    <w:p w14:paraId="7838C6DC" w14:textId="77777777" w:rsidR="00606931" w:rsidRPr="00D95A50" w:rsidRDefault="00606931" w:rsidP="00606931">
      <w:pPr>
        <w:pStyle w:val="Stycke"/>
        <w:spacing w:before="360" w:after="120"/>
        <w:rPr>
          <w:b/>
          <w:noProof/>
        </w:rPr>
      </w:pPr>
    </w:p>
    <w:p w14:paraId="3531D232" w14:textId="77777777" w:rsidR="00606931" w:rsidRPr="00D95A50" w:rsidRDefault="00606931" w:rsidP="00606931">
      <w:pPr>
        <w:rPr>
          <w:b/>
          <w:noProof/>
          <w:sz w:val="19"/>
        </w:rPr>
      </w:pPr>
      <w:r w:rsidRPr="00D95A50">
        <w:rPr>
          <w:b/>
          <w:noProof/>
        </w:rPr>
        <w:br w:type="page"/>
      </w:r>
    </w:p>
    <w:p w14:paraId="53598DC6" w14:textId="77777777" w:rsidR="00606931" w:rsidRPr="00D95A50" w:rsidRDefault="00606931" w:rsidP="00606931">
      <w:pPr>
        <w:pStyle w:val="Stycke"/>
        <w:spacing w:before="360" w:after="120"/>
        <w:rPr>
          <w:rStyle w:val="StyckeChar"/>
        </w:rPr>
      </w:pPr>
      <w:r w:rsidRPr="00D95A50">
        <w:rPr>
          <w:b/>
          <w:noProof/>
        </w:rPr>
        <w:lastRenderedPageBreak/>
        <w:t>Märke G2 Hjälptelefon, G3 Radiostation för vägtrafikinformation och G9 Brandsläckare</w:t>
      </w:r>
    </w:p>
    <w:p w14:paraId="2DA0B4F4" w14:textId="77777777" w:rsidR="00606931" w:rsidRPr="00D95A50" w:rsidRDefault="00606931" w:rsidP="00606931">
      <w:pPr>
        <w:pStyle w:val="Brdtext"/>
        <w:rPr>
          <w:rStyle w:val="StyckeChar"/>
        </w:rPr>
      </w:pPr>
      <w:r w:rsidRPr="00D95A50">
        <w:rPr>
          <w:noProof/>
          <w:sz w:val="19"/>
        </w:rPr>
        <w:drawing>
          <wp:inline distT="0" distB="0" distL="0" distR="0" wp14:anchorId="392E2A79" wp14:editId="3B20425E">
            <wp:extent cx="1440000" cy="1640431"/>
            <wp:effectExtent l="0" t="0" r="8255"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2 kontur.jpg"/>
                    <pic:cNvPicPr/>
                  </pic:nvPicPr>
                  <pic:blipFill>
                    <a:blip r:embed="rId120" cstate="print">
                      <a:extLst>
                        <a:ext uri="{BEBA8EAE-BF5A-486C-A8C5-ECC9F3942E4B}">
                          <a14:imgProps xmlns:a14="http://schemas.microsoft.com/office/drawing/2010/main">
                            <a14:imgLayer r:embed="rId1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0000" cy="1640431"/>
                    </a:xfrm>
                    <a:prstGeom prst="rect">
                      <a:avLst/>
                    </a:prstGeom>
                  </pic:spPr>
                </pic:pic>
              </a:graphicData>
            </a:graphic>
          </wp:inline>
        </w:drawing>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15D496E0" w14:textId="77777777" w:rsidTr="00D41958">
        <w:trPr>
          <w:trHeight w:val="270"/>
        </w:trPr>
        <w:tc>
          <w:tcPr>
            <w:tcW w:w="5216" w:type="dxa"/>
            <w:gridSpan w:val="7"/>
            <w:tcBorders>
              <w:top w:val="nil"/>
              <w:left w:val="nil"/>
              <w:bottom w:val="single" w:sz="4" w:space="0" w:color="auto"/>
              <w:right w:val="nil"/>
            </w:tcBorders>
            <w:noWrap/>
            <w:vAlign w:val="bottom"/>
          </w:tcPr>
          <w:p w14:paraId="094ACE2F" w14:textId="77777777" w:rsidR="00606931" w:rsidRPr="00D95A50" w:rsidRDefault="00606931" w:rsidP="00D41958">
            <w:pPr>
              <w:pStyle w:val="Styckemedindrag"/>
            </w:pPr>
          </w:p>
        </w:tc>
      </w:tr>
      <w:tr w:rsidR="00606931" w:rsidRPr="00D95A50" w14:paraId="5C231B31"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17ACD2E3" w14:textId="77777777" w:rsidR="00606931" w:rsidRPr="00D95A50" w:rsidRDefault="00606931" w:rsidP="00D41958">
            <w:pPr>
              <w:pStyle w:val="Stycke"/>
            </w:pPr>
            <w:r w:rsidRPr="00D95A50">
              <w:t xml:space="preserve">Storlek och mått i meter för märke </w:t>
            </w:r>
            <w:r w:rsidRPr="00D95A50">
              <w:rPr>
                <w:rStyle w:val="StyckeChar"/>
              </w:rPr>
              <w:t>G2, G3 och G9</w:t>
            </w:r>
          </w:p>
        </w:tc>
      </w:tr>
      <w:tr w:rsidR="00606931" w:rsidRPr="00D95A50" w14:paraId="460C40C0" w14:textId="77777777" w:rsidTr="00D41958">
        <w:trPr>
          <w:trHeight w:val="540"/>
        </w:trPr>
        <w:tc>
          <w:tcPr>
            <w:tcW w:w="589" w:type="dxa"/>
            <w:tcBorders>
              <w:top w:val="single" w:sz="4" w:space="0" w:color="auto"/>
              <w:left w:val="single" w:sz="4" w:space="0" w:color="auto"/>
              <w:bottom w:val="single" w:sz="4" w:space="0" w:color="auto"/>
              <w:right w:val="single" w:sz="4" w:space="0" w:color="auto"/>
            </w:tcBorders>
            <w:vAlign w:val="bottom"/>
          </w:tcPr>
          <w:p w14:paraId="49D700A4"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vAlign w:val="bottom"/>
          </w:tcPr>
          <w:p w14:paraId="58406540" w14:textId="77777777" w:rsidR="00606931" w:rsidRPr="00D95A50" w:rsidRDefault="00606931" w:rsidP="00D41958">
            <w:pPr>
              <w:pStyle w:val="Stycke"/>
            </w:pPr>
            <w:r w:rsidRPr="00D95A50">
              <w:t>Mycket liten</w:t>
            </w:r>
          </w:p>
        </w:tc>
        <w:tc>
          <w:tcPr>
            <w:tcW w:w="757" w:type="dxa"/>
            <w:tcBorders>
              <w:top w:val="single" w:sz="4" w:space="0" w:color="auto"/>
              <w:left w:val="single" w:sz="4" w:space="0" w:color="auto"/>
              <w:bottom w:val="single" w:sz="4" w:space="0" w:color="auto"/>
              <w:right w:val="single" w:sz="4" w:space="0" w:color="auto"/>
            </w:tcBorders>
            <w:vAlign w:val="bottom"/>
          </w:tcPr>
          <w:p w14:paraId="397921A4" w14:textId="77777777" w:rsidR="00606931" w:rsidRPr="00D95A50" w:rsidRDefault="00606931" w:rsidP="00D41958">
            <w:pPr>
              <w:pStyle w:val="Stycke"/>
            </w:pPr>
            <w:r w:rsidRPr="00D95A50">
              <w:t>Liten</w:t>
            </w:r>
          </w:p>
        </w:tc>
        <w:tc>
          <w:tcPr>
            <w:tcW w:w="757" w:type="dxa"/>
            <w:tcBorders>
              <w:top w:val="single" w:sz="4" w:space="0" w:color="auto"/>
              <w:left w:val="single" w:sz="4" w:space="0" w:color="auto"/>
              <w:bottom w:val="single" w:sz="4" w:space="0" w:color="auto"/>
              <w:right w:val="single" w:sz="4" w:space="0" w:color="auto"/>
            </w:tcBorders>
            <w:vAlign w:val="bottom"/>
          </w:tcPr>
          <w:p w14:paraId="770C5ECD" w14:textId="77777777" w:rsidR="00606931" w:rsidRPr="00D95A50" w:rsidRDefault="00606931" w:rsidP="00D41958">
            <w:pPr>
              <w:pStyle w:val="Stycke"/>
            </w:pPr>
            <w:r w:rsidRPr="00D95A50">
              <w:t>Normal</w:t>
            </w:r>
          </w:p>
        </w:tc>
        <w:tc>
          <w:tcPr>
            <w:tcW w:w="757" w:type="dxa"/>
            <w:tcBorders>
              <w:top w:val="single" w:sz="4" w:space="0" w:color="auto"/>
              <w:left w:val="single" w:sz="4" w:space="0" w:color="auto"/>
              <w:bottom w:val="single" w:sz="4" w:space="0" w:color="auto"/>
              <w:right w:val="single" w:sz="4" w:space="0" w:color="auto"/>
            </w:tcBorders>
            <w:vAlign w:val="bottom"/>
          </w:tcPr>
          <w:p w14:paraId="309DD097" w14:textId="77777777" w:rsidR="00606931" w:rsidRPr="00D95A50" w:rsidRDefault="00606931" w:rsidP="00D41958">
            <w:pPr>
              <w:pStyle w:val="Stycke"/>
            </w:pPr>
            <w:r w:rsidRPr="00D95A50">
              <w:t>Stor</w:t>
            </w:r>
          </w:p>
        </w:tc>
        <w:tc>
          <w:tcPr>
            <w:tcW w:w="757" w:type="dxa"/>
            <w:tcBorders>
              <w:top w:val="single" w:sz="4" w:space="0" w:color="auto"/>
              <w:left w:val="single" w:sz="4" w:space="0" w:color="auto"/>
              <w:bottom w:val="single" w:sz="4" w:space="0" w:color="auto"/>
              <w:right w:val="single" w:sz="4" w:space="0" w:color="auto"/>
            </w:tcBorders>
            <w:vAlign w:val="bottom"/>
          </w:tcPr>
          <w:p w14:paraId="3157FCE9" w14:textId="77777777" w:rsidR="00606931" w:rsidRPr="00D95A50" w:rsidRDefault="00606931" w:rsidP="00D41958">
            <w:pPr>
              <w:pStyle w:val="Stycke"/>
            </w:pPr>
            <w:r w:rsidRPr="00D95A50">
              <w:t>Mycket stor</w:t>
            </w:r>
          </w:p>
        </w:tc>
        <w:tc>
          <w:tcPr>
            <w:tcW w:w="842" w:type="dxa"/>
            <w:tcBorders>
              <w:top w:val="single" w:sz="4" w:space="0" w:color="auto"/>
              <w:left w:val="single" w:sz="4" w:space="0" w:color="auto"/>
              <w:bottom w:val="single" w:sz="4" w:space="0" w:color="auto"/>
              <w:right w:val="single" w:sz="4" w:space="0" w:color="auto"/>
            </w:tcBorders>
            <w:vAlign w:val="bottom"/>
          </w:tcPr>
          <w:p w14:paraId="178E3822" w14:textId="77777777" w:rsidR="00606931" w:rsidRPr="00D95A50" w:rsidRDefault="00606931" w:rsidP="00D41958">
            <w:pPr>
              <w:pStyle w:val="Stycke"/>
            </w:pPr>
            <w:r w:rsidRPr="00D95A50">
              <w:t> </w:t>
            </w:r>
          </w:p>
        </w:tc>
      </w:tr>
      <w:tr w:rsidR="00606931" w:rsidRPr="00D95A50" w14:paraId="00800D1C"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5F1CDBC4" w14:textId="77777777" w:rsidR="00606931" w:rsidRPr="00D95A50" w:rsidRDefault="00606931" w:rsidP="00D41958">
            <w:pPr>
              <w:pStyle w:val="Stycke"/>
            </w:pPr>
            <w:r w:rsidRPr="00D95A50">
              <w:t>S1</w:t>
            </w:r>
          </w:p>
        </w:tc>
        <w:tc>
          <w:tcPr>
            <w:tcW w:w="757" w:type="dxa"/>
            <w:tcBorders>
              <w:top w:val="single" w:sz="4" w:space="0" w:color="auto"/>
              <w:left w:val="single" w:sz="4" w:space="0" w:color="auto"/>
              <w:bottom w:val="single" w:sz="4" w:space="0" w:color="auto"/>
              <w:right w:val="single" w:sz="4" w:space="0" w:color="auto"/>
            </w:tcBorders>
            <w:vAlign w:val="bottom"/>
          </w:tcPr>
          <w:p w14:paraId="7127DC1F" w14:textId="77777777" w:rsidR="00606931" w:rsidRPr="00D95A50" w:rsidRDefault="00606931" w:rsidP="00D41958">
            <w:pPr>
              <w:pStyle w:val="Stycke"/>
              <w:rPr>
                <w:b/>
              </w:rPr>
            </w:pPr>
          </w:p>
        </w:tc>
        <w:tc>
          <w:tcPr>
            <w:tcW w:w="757" w:type="dxa"/>
            <w:tcBorders>
              <w:top w:val="single" w:sz="4" w:space="0" w:color="auto"/>
              <w:left w:val="single" w:sz="4" w:space="0" w:color="auto"/>
              <w:bottom w:val="single" w:sz="4" w:space="0" w:color="auto"/>
              <w:right w:val="single" w:sz="4" w:space="0" w:color="auto"/>
            </w:tcBorders>
            <w:noWrap/>
            <w:vAlign w:val="bottom"/>
          </w:tcPr>
          <w:p w14:paraId="21347D03" w14:textId="77777777" w:rsidR="00606931" w:rsidRPr="00D95A50" w:rsidRDefault="00606931" w:rsidP="00D41958">
            <w:pPr>
              <w:pStyle w:val="Stycke"/>
              <w:rPr>
                <w:b/>
              </w:rPr>
            </w:pPr>
            <w:r w:rsidRPr="00D95A50">
              <w:rPr>
                <w:b/>
              </w:rPr>
              <w:t>0,60</w:t>
            </w:r>
          </w:p>
        </w:tc>
        <w:tc>
          <w:tcPr>
            <w:tcW w:w="757" w:type="dxa"/>
            <w:tcBorders>
              <w:top w:val="single" w:sz="4" w:space="0" w:color="auto"/>
              <w:left w:val="single" w:sz="4" w:space="0" w:color="auto"/>
              <w:bottom w:val="single" w:sz="4" w:space="0" w:color="auto"/>
              <w:right w:val="single" w:sz="4" w:space="0" w:color="auto"/>
            </w:tcBorders>
            <w:noWrap/>
            <w:vAlign w:val="bottom"/>
          </w:tcPr>
          <w:p w14:paraId="75AC975B" w14:textId="77777777" w:rsidR="00606931" w:rsidRPr="00D95A50" w:rsidRDefault="00606931" w:rsidP="00D41958">
            <w:pPr>
              <w:pStyle w:val="Stycke"/>
              <w:rPr>
                <w:b/>
              </w:rPr>
            </w:pPr>
            <w:r w:rsidRPr="00D95A50">
              <w:rPr>
                <w:b/>
              </w:rPr>
              <w:t>0,80</w:t>
            </w:r>
          </w:p>
        </w:tc>
        <w:tc>
          <w:tcPr>
            <w:tcW w:w="757" w:type="dxa"/>
            <w:tcBorders>
              <w:top w:val="single" w:sz="4" w:space="0" w:color="auto"/>
              <w:left w:val="single" w:sz="4" w:space="0" w:color="auto"/>
              <w:bottom w:val="single" w:sz="4" w:space="0" w:color="auto"/>
              <w:right w:val="single" w:sz="4" w:space="0" w:color="auto"/>
            </w:tcBorders>
            <w:noWrap/>
            <w:vAlign w:val="bottom"/>
          </w:tcPr>
          <w:p w14:paraId="793771E5" w14:textId="77777777" w:rsidR="00606931" w:rsidRPr="00D95A50" w:rsidRDefault="00606931" w:rsidP="00D41958">
            <w:pPr>
              <w:pStyle w:val="Stycke"/>
              <w:rPr>
                <w:b/>
              </w:rPr>
            </w:pPr>
            <w:r w:rsidRPr="00D95A50">
              <w:rPr>
                <w:b/>
              </w:rPr>
              <w:t>1,00</w:t>
            </w:r>
          </w:p>
        </w:tc>
        <w:tc>
          <w:tcPr>
            <w:tcW w:w="757" w:type="dxa"/>
            <w:tcBorders>
              <w:top w:val="single" w:sz="4" w:space="0" w:color="auto"/>
              <w:left w:val="single" w:sz="4" w:space="0" w:color="auto"/>
              <w:bottom w:val="single" w:sz="4" w:space="0" w:color="auto"/>
              <w:right w:val="single" w:sz="4" w:space="0" w:color="auto"/>
            </w:tcBorders>
            <w:noWrap/>
            <w:vAlign w:val="bottom"/>
          </w:tcPr>
          <w:p w14:paraId="5F195780" w14:textId="77777777" w:rsidR="00606931" w:rsidRPr="00D95A50" w:rsidRDefault="00606931" w:rsidP="00D41958">
            <w:pPr>
              <w:pStyle w:val="Stycke"/>
              <w:rPr>
                <w:b/>
              </w:rPr>
            </w:pPr>
            <w:r w:rsidRPr="00D95A50">
              <w:rPr>
                <w:b/>
              </w:rPr>
              <w:t>1,20</w:t>
            </w:r>
          </w:p>
        </w:tc>
        <w:tc>
          <w:tcPr>
            <w:tcW w:w="842" w:type="dxa"/>
            <w:tcBorders>
              <w:top w:val="single" w:sz="4" w:space="0" w:color="auto"/>
              <w:left w:val="single" w:sz="4" w:space="0" w:color="auto"/>
              <w:bottom w:val="single" w:sz="4" w:space="0" w:color="auto"/>
              <w:right w:val="single" w:sz="4" w:space="0" w:color="auto"/>
            </w:tcBorders>
            <w:vAlign w:val="bottom"/>
          </w:tcPr>
          <w:p w14:paraId="6A3EA655" w14:textId="77777777" w:rsidR="00606931" w:rsidRPr="00D95A50" w:rsidRDefault="00606931" w:rsidP="00D41958">
            <w:pPr>
              <w:pStyle w:val="Stycke"/>
            </w:pPr>
            <w:r w:rsidRPr="00D95A50">
              <w:t>Bredd</w:t>
            </w:r>
          </w:p>
        </w:tc>
      </w:tr>
      <w:tr w:rsidR="00606931" w:rsidRPr="00D95A50" w14:paraId="0422ADDD"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4B8392CF" w14:textId="77777777" w:rsidR="00606931" w:rsidRPr="00D95A50" w:rsidRDefault="00606931" w:rsidP="00D41958">
            <w:pPr>
              <w:pStyle w:val="Stycke"/>
            </w:pPr>
            <w:r w:rsidRPr="00D95A50">
              <w:t>S2</w:t>
            </w:r>
          </w:p>
        </w:tc>
        <w:tc>
          <w:tcPr>
            <w:tcW w:w="757" w:type="dxa"/>
            <w:tcBorders>
              <w:top w:val="single" w:sz="4" w:space="0" w:color="auto"/>
              <w:left w:val="single" w:sz="4" w:space="0" w:color="auto"/>
              <w:bottom w:val="single" w:sz="4" w:space="0" w:color="auto"/>
              <w:right w:val="single" w:sz="4" w:space="0" w:color="auto"/>
            </w:tcBorders>
            <w:vAlign w:val="bottom"/>
          </w:tcPr>
          <w:p w14:paraId="11A3EC6A" w14:textId="77777777" w:rsidR="00606931" w:rsidRPr="00D95A50" w:rsidRDefault="00606931" w:rsidP="00D41958">
            <w:pPr>
              <w:pStyle w:val="Stycke"/>
              <w:rPr>
                <w:b/>
              </w:rPr>
            </w:pPr>
          </w:p>
        </w:tc>
        <w:tc>
          <w:tcPr>
            <w:tcW w:w="757" w:type="dxa"/>
            <w:tcBorders>
              <w:top w:val="single" w:sz="4" w:space="0" w:color="auto"/>
              <w:left w:val="single" w:sz="4" w:space="0" w:color="auto"/>
              <w:bottom w:val="single" w:sz="4" w:space="0" w:color="auto"/>
              <w:right w:val="single" w:sz="4" w:space="0" w:color="auto"/>
            </w:tcBorders>
            <w:noWrap/>
            <w:vAlign w:val="bottom"/>
          </w:tcPr>
          <w:p w14:paraId="58B15BF3" w14:textId="77777777" w:rsidR="00606931" w:rsidRPr="00D95A50" w:rsidRDefault="00606931" w:rsidP="00D41958">
            <w:pPr>
              <w:pStyle w:val="Stycke"/>
              <w:rPr>
                <w:b/>
              </w:rPr>
            </w:pPr>
            <w:r w:rsidRPr="00D95A50">
              <w:rPr>
                <w:b/>
              </w:rPr>
              <w:t>0,75</w:t>
            </w:r>
          </w:p>
        </w:tc>
        <w:tc>
          <w:tcPr>
            <w:tcW w:w="757" w:type="dxa"/>
            <w:tcBorders>
              <w:top w:val="single" w:sz="4" w:space="0" w:color="auto"/>
              <w:left w:val="single" w:sz="4" w:space="0" w:color="auto"/>
              <w:bottom w:val="single" w:sz="4" w:space="0" w:color="auto"/>
              <w:right w:val="single" w:sz="4" w:space="0" w:color="auto"/>
            </w:tcBorders>
            <w:noWrap/>
            <w:vAlign w:val="bottom"/>
          </w:tcPr>
          <w:p w14:paraId="27215105" w14:textId="77777777" w:rsidR="00606931" w:rsidRPr="00D95A50" w:rsidRDefault="00606931" w:rsidP="00D41958">
            <w:pPr>
              <w:pStyle w:val="Stycke"/>
              <w:rPr>
                <w:b/>
              </w:rPr>
            </w:pPr>
            <w:r w:rsidRPr="00D95A50">
              <w:rPr>
                <w:b/>
              </w:rPr>
              <w:t>1,00</w:t>
            </w:r>
          </w:p>
        </w:tc>
        <w:tc>
          <w:tcPr>
            <w:tcW w:w="757" w:type="dxa"/>
            <w:tcBorders>
              <w:top w:val="single" w:sz="4" w:space="0" w:color="auto"/>
              <w:left w:val="single" w:sz="4" w:space="0" w:color="auto"/>
              <w:bottom w:val="single" w:sz="4" w:space="0" w:color="auto"/>
              <w:right w:val="single" w:sz="4" w:space="0" w:color="auto"/>
            </w:tcBorders>
            <w:noWrap/>
            <w:vAlign w:val="bottom"/>
          </w:tcPr>
          <w:p w14:paraId="442DFB31" w14:textId="77777777" w:rsidR="00606931" w:rsidRPr="00D95A50" w:rsidRDefault="00606931" w:rsidP="00D41958">
            <w:pPr>
              <w:pStyle w:val="Stycke"/>
              <w:rPr>
                <w:b/>
              </w:rPr>
            </w:pPr>
            <w:r w:rsidRPr="00D95A50">
              <w:rPr>
                <w:b/>
              </w:rPr>
              <w:t>1,25</w:t>
            </w:r>
          </w:p>
        </w:tc>
        <w:tc>
          <w:tcPr>
            <w:tcW w:w="757" w:type="dxa"/>
            <w:tcBorders>
              <w:top w:val="single" w:sz="4" w:space="0" w:color="auto"/>
              <w:left w:val="single" w:sz="4" w:space="0" w:color="auto"/>
              <w:bottom w:val="single" w:sz="4" w:space="0" w:color="auto"/>
              <w:right w:val="single" w:sz="4" w:space="0" w:color="auto"/>
            </w:tcBorders>
            <w:noWrap/>
            <w:vAlign w:val="bottom"/>
          </w:tcPr>
          <w:p w14:paraId="330A607E" w14:textId="77777777" w:rsidR="00606931" w:rsidRPr="00D95A50" w:rsidRDefault="00606931" w:rsidP="00D41958">
            <w:pPr>
              <w:pStyle w:val="Stycke"/>
              <w:rPr>
                <w:b/>
              </w:rPr>
            </w:pPr>
            <w:r w:rsidRPr="00D95A50">
              <w:rPr>
                <w:b/>
              </w:rPr>
              <w:t>1,50</w:t>
            </w:r>
          </w:p>
        </w:tc>
        <w:tc>
          <w:tcPr>
            <w:tcW w:w="842" w:type="dxa"/>
            <w:tcBorders>
              <w:top w:val="single" w:sz="4" w:space="0" w:color="auto"/>
              <w:left w:val="single" w:sz="4" w:space="0" w:color="auto"/>
              <w:bottom w:val="single" w:sz="4" w:space="0" w:color="auto"/>
              <w:right w:val="single" w:sz="4" w:space="0" w:color="auto"/>
            </w:tcBorders>
            <w:vAlign w:val="bottom"/>
          </w:tcPr>
          <w:p w14:paraId="30248583" w14:textId="77777777" w:rsidR="00606931" w:rsidRPr="00D95A50" w:rsidRDefault="00606931" w:rsidP="00D41958">
            <w:pPr>
              <w:pStyle w:val="Stycke"/>
            </w:pPr>
            <w:r w:rsidRPr="00D95A50">
              <w:t>Höjd</w:t>
            </w:r>
          </w:p>
        </w:tc>
      </w:tr>
    </w:tbl>
    <w:p w14:paraId="41749E66" w14:textId="77777777" w:rsidR="00606931" w:rsidRPr="00D95A50" w:rsidRDefault="00606931" w:rsidP="00606931">
      <w:pPr>
        <w:spacing w:before="120" w:after="120"/>
        <w:rPr>
          <w:rStyle w:val="StyckeChar"/>
        </w:rPr>
      </w:pPr>
      <w:r w:rsidRPr="00D95A50">
        <w:rPr>
          <w:sz w:val="19"/>
        </w:rPr>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056637F5" w14:textId="77777777" w:rsidTr="00D41958">
        <w:tc>
          <w:tcPr>
            <w:tcW w:w="4166" w:type="pct"/>
            <w:tcBorders>
              <w:bottom w:val="single" w:sz="4" w:space="0" w:color="auto"/>
            </w:tcBorders>
          </w:tcPr>
          <w:p w14:paraId="31ED81DA"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7F9B5704" w14:textId="77777777" w:rsidR="00606931" w:rsidRPr="00D95A50" w:rsidRDefault="00606931" w:rsidP="00D41958">
            <w:pPr>
              <w:pStyle w:val="Stycke"/>
            </w:pPr>
            <w:r w:rsidRPr="00D95A50">
              <w:rPr>
                <w:b/>
              </w:rPr>
              <w:t>Storlek</w:t>
            </w:r>
          </w:p>
        </w:tc>
      </w:tr>
      <w:tr w:rsidR="00606931" w:rsidRPr="00D95A50" w14:paraId="102BB5B2" w14:textId="77777777" w:rsidTr="00D41958">
        <w:tc>
          <w:tcPr>
            <w:tcW w:w="4166" w:type="pct"/>
          </w:tcPr>
          <w:p w14:paraId="3D7D5D17" w14:textId="77777777" w:rsidR="00606931" w:rsidRPr="00D95A50" w:rsidRDefault="00606931" w:rsidP="00D41958">
            <w:pPr>
              <w:pStyle w:val="Stycke"/>
            </w:pPr>
            <w:r w:rsidRPr="00D95A50">
              <w:t>1. Motorväg</w:t>
            </w:r>
          </w:p>
        </w:tc>
        <w:tc>
          <w:tcPr>
            <w:tcW w:w="834" w:type="pct"/>
          </w:tcPr>
          <w:p w14:paraId="0D68FFD8" w14:textId="77777777" w:rsidR="00606931" w:rsidRPr="00D95A50" w:rsidRDefault="00606931" w:rsidP="00D41958">
            <w:pPr>
              <w:pStyle w:val="Stycke"/>
            </w:pPr>
            <w:r w:rsidRPr="00D95A50">
              <w:t>Stor</w:t>
            </w:r>
          </w:p>
        </w:tc>
      </w:tr>
      <w:tr w:rsidR="00606931" w:rsidRPr="00D95A50" w14:paraId="68D5F66D" w14:textId="77777777" w:rsidTr="00D41958">
        <w:tc>
          <w:tcPr>
            <w:tcW w:w="4166" w:type="pct"/>
          </w:tcPr>
          <w:p w14:paraId="77E6384A" w14:textId="77777777" w:rsidR="00606931" w:rsidRPr="00D95A50" w:rsidRDefault="00606931" w:rsidP="00D41958">
            <w:pPr>
              <w:pStyle w:val="Stycke"/>
            </w:pPr>
            <w:r w:rsidRPr="00D95A50">
              <w:t>2. Motorväg i trång vägmiljö samt motortrafikled</w:t>
            </w:r>
          </w:p>
        </w:tc>
        <w:tc>
          <w:tcPr>
            <w:tcW w:w="834" w:type="pct"/>
          </w:tcPr>
          <w:p w14:paraId="560A6BCA" w14:textId="77777777" w:rsidR="00606931" w:rsidRPr="00D95A50" w:rsidRDefault="00606931" w:rsidP="00D41958">
            <w:pPr>
              <w:pStyle w:val="Stycke"/>
            </w:pPr>
            <w:r w:rsidRPr="00D95A50">
              <w:t>Normal</w:t>
            </w:r>
          </w:p>
        </w:tc>
      </w:tr>
      <w:tr w:rsidR="00606931" w:rsidRPr="00D95A50" w14:paraId="6EF225B3" w14:textId="77777777" w:rsidTr="00D41958">
        <w:tc>
          <w:tcPr>
            <w:tcW w:w="4166" w:type="pct"/>
          </w:tcPr>
          <w:p w14:paraId="735BAFD3" w14:textId="77777777" w:rsidR="00606931" w:rsidRPr="00D95A50" w:rsidRDefault="00606931" w:rsidP="00D41958">
            <w:pPr>
              <w:pStyle w:val="Stycke"/>
            </w:pPr>
            <w:r w:rsidRPr="00D95A50">
              <w:t>3. Väg som inte är motorväg eller motortrafikled</w:t>
            </w:r>
          </w:p>
        </w:tc>
        <w:tc>
          <w:tcPr>
            <w:tcW w:w="834" w:type="pct"/>
          </w:tcPr>
          <w:p w14:paraId="1F753800" w14:textId="77777777" w:rsidR="00606931" w:rsidRPr="00D95A50" w:rsidRDefault="00606931" w:rsidP="00D41958">
            <w:pPr>
              <w:pStyle w:val="Stycke"/>
            </w:pPr>
            <w:r w:rsidRPr="00D95A50">
              <w:t>Normal</w:t>
            </w:r>
          </w:p>
        </w:tc>
      </w:tr>
      <w:tr w:rsidR="00606931" w:rsidRPr="00D95A50" w14:paraId="49C26BF3" w14:textId="77777777" w:rsidTr="00D41958">
        <w:tc>
          <w:tcPr>
            <w:tcW w:w="4166" w:type="pct"/>
          </w:tcPr>
          <w:p w14:paraId="5A9D2BBA" w14:textId="77777777" w:rsidR="00606931" w:rsidRPr="00D95A50" w:rsidRDefault="00606931" w:rsidP="00D41958">
            <w:pPr>
              <w:pStyle w:val="Stycke"/>
            </w:pPr>
            <w:r w:rsidRPr="00D95A50">
              <w:t>4. Väg enligt 3 där den högsta tillåtna hastigheten är 70 kilometer i timmen eller lägre</w:t>
            </w:r>
          </w:p>
        </w:tc>
        <w:tc>
          <w:tcPr>
            <w:tcW w:w="834" w:type="pct"/>
          </w:tcPr>
          <w:p w14:paraId="5AA36765" w14:textId="77777777" w:rsidR="00606931" w:rsidRPr="00D95A50" w:rsidRDefault="00606931" w:rsidP="00D41958">
            <w:pPr>
              <w:pStyle w:val="Stycke"/>
            </w:pPr>
            <w:r w:rsidRPr="00D95A50">
              <w:t>Liten</w:t>
            </w:r>
          </w:p>
        </w:tc>
      </w:tr>
    </w:tbl>
    <w:p w14:paraId="42B43673" w14:textId="77777777" w:rsidR="00606931" w:rsidRPr="00D95A50" w:rsidRDefault="00606931" w:rsidP="00606931">
      <w:pPr>
        <w:pStyle w:val="Rubrik3"/>
      </w:pPr>
      <w:bookmarkStart w:id="314" w:name="_Toc510610764"/>
      <w:bookmarkStart w:id="315" w:name="_Toc511887067"/>
      <w:r w:rsidRPr="00D95A50">
        <w:t>Tillämpning</w:t>
      </w:r>
      <w:bookmarkEnd w:id="314"/>
      <w:bookmarkEnd w:id="315"/>
    </w:p>
    <w:p w14:paraId="1699A635" w14:textId="77777777" w:rsidR="00606931" w:rsidRPr="00D95A50" w:rsidRDefault="00606931" w:rsidP="00606931">
      <w:pPr>
        <w:pStyle w:val="Rubrik3utanluftfre"/>
      </w:pPr>
      <w:bookmarkStart w:id="316" w:name="_Toc510610765"/>
      <w:bookmarkStart w:id="317" w:name="_Toc511887068"/>
      <w:r w:rsidRPr="00D95A50">
        <w:t>Märke G3 Radiostation för vägtrafikinformation</w:t>
      </w:r>
      <w:bookmarkEnd w:id="316"/>
      <w:bookmarkEnd w:id="317"/>
    </w:p>
    <w:p w14:paraId="1F89FD39" w14:textId="77777777" w:rsidR="00606931" w:rsidRPr="00D95A50" w:rsidRDefault="00606931" w:rsidP="00606931">
      <w:pPr>
        <w:spacing w:before="120" w:after="120"/>
        <w:rPr>
          <w:rStyle w:val="StyckeChar"/>
        </w:rPr>
      </w:pPr>
      <w:r w:rsidRPr="00D95A50">
        <w:rPr>
          <w:rStyle w:val="Fparagrafbeteckning"/>
        </w:rPr>
        <w:t>2 </w:t>
      </w:r>
      <w:r w:rsidRPr="00D95A50">
        <w:rPr>
          <w:rStyle w:val="StyckeChar"/>
        </w:rPr>
        <w:t>§</w:t>
      </w:r>
      <w:r w:rsidRPr="00D95A50">
        <w:rPr>
          <w:rStyle w:val="StyckeChar"/>
        </w:rPr>
        <w:t> </w:t>
      </w:r>
      <w:r w:rsidRPr="00D95A50">
        <w:rPr>
          <w:rStyle w:val="StyckeChar"/>
        </w:rPr>
        <w:t xml:space="preserve">När märke G3, </w:t>
      </w:r>
      <w:r w:rsidRPr="00D95A50">
        <w:rPr>
          <w:rStyle w:val="StyckeChar"/>
          <w:i/>
        </w:rPr>
        <w:t>radiostation</w:t>
      </w:r>
      <w:r w:rsidRPr="00D95A50">
        <w:rPr>
          <w:rStyle w:val="StyckeChar"/>
        </w:rPr>
        <w:t xml:space="preserve"> </w:t>
      </w:r>
      <w:r w:rsidRPr="00D95A50">
        <w:rPr>
          <w:rStyle w:val="StyckeChar"/>
          <w:i/>
        </w:rPr>
        <w:t>för vägtrafikinformation</w:t>
      </w:r>
      <w:r w:rsidRPr="00D95A50">
        <w:rPr>
          <w:rStyle w:val="StyckeChar"/>
        </w:rPr>
        <w:t>, sätts upp i anslutning till en tunnel ska trafikinformation kunna tas emot i tunneln.</w:t>
      </w:r>
    </w:p>
    <w:p w14:paraId="0BC42F81" w14:textId="77777777" w:rsidR="00606931" w:rsidRPr="00D95A50" w:rsidRDefault="00606931" w:rsidP="00606931">
      <w:pPr>
        <w:pStyle w:val="Rubrik3"/>
      </w:pPr>
      <w:bookmarkStart w:id="318" w:name="_Toc510610766"/>
      <w:bookmarkStart w:id="319" w:name="_Toc511887069"/>
      <w:r w:rsidRPr="00D95A50">
        <w:t>Märke G4 Akutsjukhus</w:t>
      </w:r>
      <w:bookmarkEnd w:id="318"/>
      <w:bookmarkEnd w:id="319"/>
    </w:p>
    <w:p w14:paraId="005F1965" w14:textId="77777777" w:rsidR="00606931" w:rsidRPr="00D95A50" w:rsidRDefault="00606931" w:rsidP="00606931">
      <w:pPr>
        <w:spacing w:before="120" w:after="120"/>
        <w:rPr>
          <w:rStyle w:val="StyckeChar"/>
        </w:rPr>
      </w:pPr>
      <w:r w:rsidRPr="00D95A50">
        <w:rPr>
          <w:rStyle w:val="Fparagrafbeteckning"/>
        </w:rPr>
        <w:t>3 §</w:t>
      </w:r>
      <w:r w:rsidRPr="00D95A50">
        <w:rPr>
          <w:rStyle w:val="Fparagrafbeteckning"/>
        </w:rPr>
        <w:t> </w:t>
      </w:r>
      <w:r w:rsidRPr="00D95A50">
        <w:rPr>
          <w:rStyle w:val="StyckeChar"/>
        </w:rPr>
        <w:t xml:space="preserve">Märke G4, </w:t>
      </w:r>
      <w:r w:rsidRPr="00D95A50">
        <w:rPr>
          <w:rStyle w:val="StyckeChar"/>
          <w:i/>
        </w:rPr>
        <w:t>akutsjukhus</w:t>
      </w:r>
      <w:r w:rsidRPr="00D95A50">
        <w:rPr>
          <w:rStyle w:val="StyckeChar"/>
        </w:rPr>
        <w:t xml:space="preserve">, får endast sättas upp om sjukhusets akutmottagning är öppen dygnet runt. </w:t>
      </w:r>
      <w:r w:rsidRPr="00D95A50">
        <w:rPr>
          <w:sz w:val="19"/>
        </w:rPr>
        <w:t>Vägvisning får ske även om det kan förväntas att det finns ett akutsjukhus i tätorten.</w:t>
      </w:r>
      <w:r w:rsidRPr="00D95A50" w:rsidDel="005D6546">
        <w:rPr>
          <w:rStyle w:val="StyckeChar"/>
        </w:rPr>
        <w:t xml:space="preserve"> </w:t>
      </w:r>
    </w:p>
    <w:p w14:paraId="5B5DEDA3" w14:textId="77777777" w:rsidR="00606931" w:rsidRPr="00D95A50" w:rsidRDefault="00606931" w:rsidP="00606931">
      <w:pPr>
        <w:pStyle w:val="Rubrik3"/>
        <w:rPr>
          <w:rStyle w:val="StyckeChar"/>
        </w:rPr>
      </w:pPr>
      <w:bookmarkStart w:id="320" w:name="_Toc510610767"/>
      <w:bookmarkStart w:id="321" w:name="_Toc511887070"/>
      <w:r w:rsidRPr="00D95A50">
        <w:rPr>
          <w:rStyle w:val="StyckeChar"/>
        </w:rPr>
        <w:t>Märke G5 Industriområde</w:t>
      </w:r>
      <w:bookmarkEnd w:id="320"/>
      <w:bookmarkEnd w:id="321"/>
    </w:p>
    <w:p w14:paraId="3D727E07" w14:textId="77777777" w:rsidR="00606931" w:rsidRPr="00D95A50" w:rsidRDefault="00606931" w:rsidP="00606931">
      <w:pPr>
        <w:spacing w:before="120" w:after="120"/>
        <w:rPr>
          <w:rStyle w:val="StyckeChar"/>
        </w:rPr>
      </w:pPr>
      <w:r w:rsidRPr="00D95A50">
        <w:rPr>
          <w:rStyle w:val="Fparagrafbeteckning"/>
        </w:rPr>
        <w:t>4 §</w:t>
      </w:r>
      <w:r w:rsidRPr="00D95A50">
        <w:rPr>
          <w:rStyle w:val="Fparagrafbeteckning"/>
        </w:rPr>
        <w:t> </w:t>
      </w:r>
      <w:r w:rsidRPr="00D95A50">
        <w:rPr>
          <w:rStyle w:val="StyckeChar"/>
        </w:rPr>
        <w:t xml:space="preserve">När märke G5, </w:t>
      </w:r>
      <w:r w:rsidRPr="00D95A50">
        <w:rPr>
          <w:rStyle w:val="StyckeChar"/>
          <w:i/>
        </w:rPr>
        <w:t>industriområde</w:t>
      </w:r>
      <w:r w:rsidRPr="00D95A50">
        <w:rPr>
          <w:rStyle w:val="StyckeChar"/>
        </w:rPr>
        <w:t>, infogats i ett lokaliseringsmärke med industriområdets namn ska namnet ha den färgsättning och texttyp som anges i 2 kap. 14 § vägmärkesförordningen (2007:90) för vägvisning till lokala mål i tätort.</w:t>
      </w:r>
    </w:p>
    <w:p w14:paraId="6C59A569" w14:textId="77777777" w:rsidR="00606931" w:rsidRPr="00D95A50" w:rsidRDefault="00606931" w:rsidP="00606931">
      <w:pPr>
        <w:pStyle w:val="Rubrik3"/>
      </w:pPr>
      <w:bookmarkStart w:id="322" w:name="_Toc510610768"/>
      <w:bookmarkStart w:id="323" w:name="_Toc511887071"/>
      <w:r w:rsidRPr="00D95A50">
        <w:lastRenderedPageBreak/>
        <w:t>Märke G7 Busstation</w:t>
      </w:r>
      <w:bookmarkEnd w:id="322"/>
      <w:bookmarkEnd w:id="323"/>
    </w:p>
    <w:p w14:paraId="462BA94D" w14:textId="77777777" w:rsidR="00606931" w:rsidRPr="00D95A50" w:rsidRDefault="00606931" w:rsidP="00606931">
      <w:pPr>
        <w:spacing w:before="120" w:after="120"/>
        <w:rPr>
          <w:rStyle w:val="StyckeChar"/>
        </w:rPr>
      </w:pPr>
      <w:r w:rsidRPr="00D95A50">
        <w:rPr>
          <w:rStyle w:val="Fparagrafbeteckning"/>
        </w:rPr>
        <w:t>5 §</w:t>
      </w:r>
      <w:r w:rsidRPr="00D95A50">
        <w:rPr>
          <w:rStyle w:val="Fparagrafbeteckning"/>
        </w:rPr>
        <w:t> </w:t>
      </w:r>
      <w:r w:rsidRPr="00D95A50">
        <w:rPr>
          <w:rStyle w:val="StyckeChar"/>
        </w:rPr>
        <w:t xml:space="preserve">Märke G7, </w:t>
      </w:r>
      <w:r w:rsidRPr="00D95A50">
        <w:rPr>
          <w:rStyle w:val="StyckeChar"/>
          <w:i/>
        </w:rPr>
        <w:t>busstation</w:t>
      </w:r>
      <w:r w:rsidRPr="00D95A50">
        <w:rPr>
          <w:rStyle w:val="StyckeChar"/>
        </w:rPr>
        <w:t>, får endast användas för busstationer med regional- eller fjärrtrafik.</w:t>
      </w:r>
    </w:p>
    <w:p w14:paraId="140AC811" w14:textId="77777777" w:rsidR="00606931" w:rsidRPr="00D95A50" w:rsidRDefault="00606931" w:rsidP="00606931">
      <w:pPr>
        <w:pStyle w:val="Rubrik3"/>
      </w:pPr>
      <w:bookmarkStart w:id="324" w:name="_Toc510610769"/>
      <w:bookmarkStart w:id="325" w:name="_Toc511887072"/>
      <w:r w:rsidRPr="00D95A50">
        <w:t>Märke G10 Handelsområde</w:t>
      </w:r>
      <w:bookmarkEnd w:id="324"/>
      <w:bookmarkEnd w:id="325"/>
    </w:p>
    <w:p w14:paraId="7CA9E686" w14:textId="77777777" w:rsidR="00606931" w:rsidRPr="00D95A50" w:rsidRDefault="00606931" w:rsidP="00606931">
      <w:pPr>
        <w:spacing w:before="120" w:after="120"/>
        <w:rPr>
          <w:rStyle w:val="StyckeChar"/>
        </w:rPr>
      </w:pPr>
      <w:r w:rsidRPr="00D95A50">
        <w:rPr>
          <w:rStyle w:val="Fparagrafbeteckning"/>
        </w:rPr>
        <w:t>6 §</w:t>
      </w:r>
      <w:r w:rsidRPr="00D95A50">
        <w:rPr>
          <w:rStyle w:val="Fparagrafbeteckning"/>
        </w:rPr>
        <w:t> </w:t>
      </w:r>
      <w:r w:rsidRPr="00D95A50">
        <w:rPr>
          <w:rStyle w:val="StyckeChar"/>
        </w:rPr>
        <w:t xml:space="preserve">När märke G10, </w:t>
      </w:r>
      <w:r w:rsidRPr="00D95A50">
        <w:rPr>
          <w:rStyle w:val="StyckeChar"/>
          <w:i/>
        </w:rPr>
        <w:t>handelsområde</w:t>
      </w:r>
      <w:r w:rsidRPr="00D95A50">
        <w:rPr>
          <w:rStyle w:val="StyckeChar"/>
        </w:rPr>
        <w:t>, infogats i ett lokaliseringsmärke med handelsområdets namn ska namnet ha den färgsättning och texttyp som anges i 2 kap. 14 § vägmärkesförordningen (2007:90) för vägvisning till lokala mål i tätort.</w:t>
      </w:r>
    </w:p>
    <w:p w14:paraId="1CFDA548" w14:textId="77777777" w:rsidR="00606931" w:rsidRPr="00D95A50" w:rsidRDefault="00606931" w:rsidP="00606931">
      <w:pPr>
        <w:pStyle w:val="Rubrik2kapitelelliknande"/>
      </w:pPr>
      <w:bookmarkStart w:id="326" w:name="_Toc510610770"/>
      <w:bookmarkStart w:id="327" w:name="_Toc511887073"/>
      <w:r w:rsidRPr="00D95A50">
        <w:t>11 kap. Lokaliseringsmärken för upplysning om service</w:t>
      </w:r>
      <w:r w:rsidRPr="00D95A50">
        <w:softHyphen/>
        <w:t>anläggningar m.m.</w:t>
      </w:r>
      <w:bookmarkEnd w:id="326"/>
      <w:bookmarkEnd w:id="327"/>
    </w:p>
    <w:p w14:paraId="49BA85B6" w14:textId="77777777" w:rsidR="00606931" w:rsidRPr="00D95A50" w:rsidRDefault="00606931" w:rsidP="00606931">
      <w:pPr>
        <w:pStyle w:val="Rubrik3utanluftfre"/>
      </w:pPr>
      <w:bookmarkStart w:id="328" w:name="_Toc510610771"/>
      <w:bookmarkStart w:id="329" w:name="_Toc511887074"/>
      <w:r w:rsidRPr="00D95A50">
        <w:t>Storlekar</w:t>
      </w:r>
      <w:bookmarkEnd w:id="328"/>
      <w:bookmarkEnd w:id="329"/>
    </w:p>
    <w:p w14:paraId="13A866B2" w14:textId="77777777" w:rsidR="00606931" w:rsidRPr="00D95A50" w:rsidRDefault="00606931" w:rsidP="00606931">
      <w:pPr>
        <w:pStyle w:val="Stycke"/>
        <w:spacing w:before="120"/>
        <w:rPr>
          <w:noProof/>
        </w:rPr>
      </w:pPr>
      <w:r w:rsidRPr="00D95A50">
        <w:rPr>
          <w:rStyle w:val="Fparagrafbeteckning"/>
        </w:rPr>
        <w:t>1 §</w:t>
      </w:r>
      <w:r w:rsidRPr="00D95A50">
        <w:rPr>
          <w:rStyle w:val="Fparagrafbeteckning"/>
        </w:rPr>
        <w:t> </w:t>
      </w:r>
      <w:r w:rsidRPr="00D95A50">
        <w:rPr>
          <w:rStyle w:val="StyckeChar"/>
        </w:rPr>
        <w:t>Lokaliseringsmärken för upplysning om serviceanläggningar m.m. ska ha följande storlekar.</w:t>
      </w:r>
    </w:p>
    <w:p w14:paraId="3E786A65" w14:textId="77777777" w:rsidR="00606931" w:rsidRPr="00D95A50" w:rsidRDefault="00606931" w:rsidP="00606931">
      <w:pPr>
        <w:pStyle w:val="Stycke"/>
        <w:spacing w:before="360" w:after="120"/>
        <w:rPr>
          <w:b/>
          <w:noProof/>
        </w:rPr>
      </w:pPr>
      <w:r w:rsidRPr="00D95A50">
        <w:rPr>
          <w:noProof/>
        </w:rPr>
        <w:drawing>
          <wp:anchor distT="0" distB="0" distL="114300" distR="114300" simplePos="0" relativeHeight="251668480" behindDoc="0" locked="0" layoutInCell="1" allowOverlap="1" wp14:anchorId="5F9EE4E4" wp14:editId="6DBFE960">
            <wp:simplePos x="0" y="0"/>
            <wp:positionH relativeFrom="margin">
              <wp:align>left</wp:align>
            </wp:positionH>
            <wp:positionV relativeFrom="paragraph">
              <wp:posOffset>180388</wp:posOffset>
            </wp:positionV>
            <wp:extent cx="1440000" cy="1442712"/>
            <wp:effectExtent l="0" t="0" r="8255" b="5715"/>
            <wp:wrapTopAndBottom/>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1 kontur.jpg"/>
                    <pic:cNvPicPr/>
                  </pic:nvPicPr>
                  <pic:blipFill>
                    <a:blip r:embed="rId122" cstate="print">
                      <a:extLst>
                        <a:ext uri="{BEBA8EAE-BF5A-486C-A8C5-ECC9F3942E4B}">
                          <a14:imgProps xmlns:a14="http://schemas.microsoft.com/office/drawing/2010/main">
                            <a14:imgLayer r:embed="rId1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0000" cy="1442712"/>
                    </a:xfrm>
                    <a:prstGeom prst="rect">
                      <a:avLst/>
                    </a:prstGeom>
                  </pic:spPr>
                </pic:pic>
              </a:graphicData>
            </a:graphic>
            <wp14:sizeRelH relativeFrom="margin">
              <wp14:pctWidth>0</wp14:pctWidth>
            </wp14:sizeRelH>
            <wp14:sizeRelV relativeFrom="margin">
              <wp14:pctHeight>0</wp14:pctHeight>
            </wp14:sizeRelV>
          </wp:anchor>
        </w:drawing>
      </w:r>
      <w:r w:rsidRPr="00D95A50">
        <w:rPr>
          <w:b/>
          <w:noProof/>
        </w:rPr>
        <w:t>Märke H1–H22 och H24–H27</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22CEEC9C" w14:textId="77777777" w:rsidTr="00D41958">
        <w:trPr>
          <w:trHeight w:val="270"/>
        </w:trPr>
        <w:tc>
          <w:tcPr>
            <w:tcW w:w="5216" w:type="dxa"/>
            <w:gridSpan w:val="7"/>
            <w:tcBorders>
              <w:top w:val="nil"/>
              <w:left w:val="nil"/>
              <w:bottom w:val="single" w:sz="4" w:space="0" w:color="auto"/>
              <w:right w:val="nil"/>
            </w:tcBorders>
            <w:noWrap/>
            <w:vAlign w:val="bottom"/>
          </w:tcPr>
          <w:p w14:paraId="2C967338" w14:textId="77777777" w:rsidR="00606931" w:rsidRPr="00D95A50" w:rsidRDefault="00606931" w:rsidP="00D41958">
            <w:pPr>
              <w:pStyle w:val="Styckemedindrag"/>
            </w:pPr>
          </w:p>
        </w:tc>
      </w:tr>
      <w:tr w:rsidR="00606931" w:rsidRPr="00D95A50" w14:paraId="000CA5A5"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7757D829" w14:textId="77777777" w:rsidR="00606931" w:rsidRPr="00D95A50" w:rsidRDefault="00606931" w:rsidP="00D41958">
            <w:pPr>
              <w:pStyle w:val="Stycke"/>
            </w:pPr>
            <w:r w:rsidRPr="00D95A50">
              <w:t>Storlek och mått i meter för märke H1–H22 och H24–H27</w:t>
            </w:r>
          </w:p>
        </w:tc>
      </w:tr>
      <w:tr w:rsidR="00606931" w:rsidRPr="00D95A50" w14:paraId="70EA9EDB" w14:textId="77777777" w:rsidTr="00D41958">
        <w:trPr>
          <w:trHeight w:val="540"/>
        </w:trPr>
        <w:tc>
          <w:tcPr>
            <w:tcW w:w="589" w:type="dxa"/>
            <w:tcBorders>
              <w:top w:val="single" w:sz="4" w:space="0" w:color="auto"/>
              <w:left w:val="single" w:sz="4" w:space="0" w:color="auto"/>
              <w:bottom w:val="single" w:sz="4" w:space="0" w:color="auto"/>
              <w:right w:val="single" w:sz="4" w:space="0" w:color="auto"/>
            </w:tcBorders>
            <w:vAlign w:val="bottom"/>
          </w:tcPr>
          <w:p w14:paraId="003B4B17"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vAlign w:val="bottom"/>
          </w:tcPr>
          <w:p w14:paraId="7DBC61E8" w14:textId="77777777" w:rsidR="00606931" w:rsidRPr="00D95A50" w:rsidRDefault="00606931" w:rsidP="00D41958">
            <w:pPr>
              <w:pStyle w:val="Stycke"/>
            </w:pPr>
            <w:r w:rsidRPr="00D95A50">
              <w:t>Mycket liten</w:t>
            </w:r>
          </w:p>
        </w:tc>
        <w:tc>
          <w:tcPr>
            <w:tcW w:w="757" w:type="dxa"/>
            <w:tcBorders>
              <w:top w:val="single" w:sz="4" w:space="0" w:color="auto"/>
              <w:left w:val="single" w:sz="4" w:space="0" w:color="auto"/>
              <w:bottom w:val="single" w:sz="4" w:space="0" w:color="auto"/>
              <w:right w:val="single" w:sz="4" w:space="0" w:color="auto"/>
            </w:tcBorders>
            <w:vAlign w:val="bottom"/>
          </w:tcPr>
          <w:p w14:paraId="3F0503C0" w14:textId="77777777" w:rsidR="00606931" w:rsidRPr="00D95A50" w:rsidRDefault="00606931" w:rsidP="00D41958">
            <w:pPr>
              <w:pStyle w:val="Stycke"/>
            </w:pPr>
            <w:r w:rsidRPr="00D95A50">
              <w:t>Liten</w:t>
            </w:r>
          </w:p>
        </w:tc>
        <w:tc>
          <w:tcPr>
            <w:tcW w:w="757" w:type="dxa"/>
            <w:tcBorders>
              <w:top w:val="single" w:sz="4" w:space="0" w:color="auto"/>
              <w:left w:val="single" w:sz="4" w:space="0" w:color="auto"/>
              <w:bottom w:val="single" w:sz="4" w:space="0" w:color="auto"/>
              <w:right w:val="single" w:sz="4" w:space="0" w:color="auto"/>
            </w:tcBorders>
            <w:vAlign w:val="bottom"/>
          </w:tcPr>
          <w:p w14:paraId="3E6DB4F1" w14:textId="77777777" w:rsidR="00606931" w:rsidRPr="00D95A50" w:rsidRDefault="00606931" w:rsidP="00D41958">
            <w:pPr>
              <w:pStyle w:val="Stycke"/>
            </w:pPr>
            <w:r w:rsidRPr="00D95A50">
              <w:t>Normal</w:t>
            </w:r>
          </w:p>
        </w:tc>
        <w:tc>
          <w:tcPr>
            <w:tcW w:w="757" w:type="dxa"/>
            <w:tcBorders>
              <w:top w:val="single" w:sz="4" w:space="0" w:color="auto"/>
              <w:left w:val="single" w:sz="4" w:space="0" w:color="auto"/>
              <w:bottom w:val="single" w:sz="4" w:space="0" w:color="auto"/>
              <w:right w:val="single" w:sz="4" w:space="0" w:color="auto"/>
            </w:tcBorders>
            <w:vAlign w:val="bottom"/>
          </w:tcPr>
          <w:p w14:paraId="11C35360" w14:textId="77777777" w:rsidR="00606931" w:rsidRPr="00D95A50" w:rsidRDefault="00606931" w:rsidP="00D41958">
            <w:pPr>
              <w:pStyle w:val="Stycke"/>
            </w:pPr>
            <w:r w:rsidRPr="00D95A50">
              <w:t>Stor</w:t>
            </w:r>
          </w:p>
        </w:tc>
        <w:tc>
          <w:tcPr>
            <w:tcW w:w="757" w:type="dxa"/>
            <w:tcBorders>
              <w:top w:val="single" w:sz="4" w:space="0" w:color="auto"/>
              <w:left w:val="single" w:sz="4" w:space="0" w:color="auto"/>
              <w:bottom w:val="single" w:sz="4" w:space="0" w:color="auto"/>
              <w:right w:val="single" w:sz="4" w:space="0" w:color="auto"/>
            </w:tcBorders>
            <w:vAlign w:val="bottom"/>
          </w:tcPr>
          <w:p w14:paraId="0D624AD7" w14:textId="77777777" w:rsidR="00606931" w:rsidRPr="00D95A50" w:rsidRDefault="00606931" w:rsidP="00D41958">
            <w:pPr>
              <w:pStyle w:val="Stycke"/>
            </w:pPr>
            <w:r w:rsidRPr="00D95A50">
              <w:t>Mycket stor</w:t>
            </w:r>
          </w:p>
        </w:tc>
        <w:tc>
          <w:tcPr>
            <w:tcW w:w="842" w:type="dxa"/>
            <w:tcBorders>
              <w:top w:val="single" w:sz="4" w:space="0" w:color="auto"/>
              <w:left w:val="single" w:sz="4" w:space="0" w:color="auto"/>
              <w:bottom w:val="single" w:sz="4" w:space="0" w:color="auto"/>
              <w:right w:val="single" w:sz="4" w:space="0" w:color="auto"/>
            </w:tcBorders>
            <w:vAlign w:val="bottom"/>
          </w:tcPr>
          <w:p w14:paraId="0EDDE018" w14:textId="77777777" w:rsidR="00606931" w:rsidRPr="00D95A50" w:rsidRDefault="00606931" w:rsidP="00D41958">
            <w:pPr>
              <w:pStyle w:val="Stycke"/>
            </w:pPr>
            <w:r w:rsidRPr="00D95A50">
              <w:t> </w:t>
            </w:r>
          </w:p>
        </w:tc>
      </w:tr>
      <w:tr w:rsidR="00606931" w:rsidRPr="00D95A50" w14:paraId="246224A8"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73DD22DA" w14:textId="77777777" w:rsidR="00606931" w:rsidRPr="00D95A50" w:rsidRDefault="00606931" w:rsidP="00D41958">
            <w:pPr>
              <w:pStyle w:val="Stycke"/>
            </w:pPr>
            <w:r w:rsidRPr="00D95A50">
              <w:t>S1</w:t>
            </w:r>
          </w:p>
        </w:tc>
        <w:tc>
          <w:tcPr>
            <w:tcW w:w="757" w:type="dxa"/>
            <w:tcBorders>
              <w:top w:val="single" w:sz="4" w:space="0" w:color="auto"/>
              <w:left w:val="single" w:sz="4" w:space="0" w:color="auto"/>
              <w:bottom w:val="single" w:sz="4" w:space="0" w:color="auto"/>
              <w:right w:val="single" w:sz="4" w:space="0" w:color="auto"/>
            </w:tcBorders>
            <w:vAlign w:val="bottom"/>
          </w:tcPr>
          <w:p w14:paraId="058F0999" w14:textId="77777777" w:rsidR="00606931" w:rsidRPr="00D95A50" w:rsidRDefault="00606931" w:rsidP="00D41958">
            <w:pPr>
              <w:pStyle w:val="Stycke"/>
              <w:rPr>
                <w:b/>
              </w:rPr>
            </w:pPr>
            <w:r w:rsidRPr="00D95A50">
              <w:rPr>
                <w:b/>
              </w:rPr>
              <w:t>0,40</w:t>
            </w:r>
          </w:p>
        </w:tc>
        <w:tc>
          <w:tcPr>
            <w:tcW w:w="757" w:type="dxa"/>
            <w:tcBorders>
              <w:top w:val="single" w:sz="4" w:space="0" w:color="auto"/>
              <w:left w:val="single" w:sz="4" w:space="0" w:color="auto"/>
              <w:bottom w:val="single" w:sz="4" w:space="0" w:color="auto"/>
              <w:right w:val="single" w:sz="4" w:space="0" w:color="auto"/>
            </w:tcBorders>
            <w:noWrap/>
            <w:vAlign w:val="bottom"/>
          </w:tcPr>
          <w:p w14:paraId="5B6FE48F" w14:textId="77777777" w:rsidR="00606931" w:rsidRPr="00D95A50" w:rsidRDefault="00606931" w:rsidP="00D41958">
            <w:pPr>
              <w:pStyle w:val="Stycke"/>
              <w:rPr>
                <w:b/>
              </w:rPr>
            </w:pPr>
            <w:r w:rsidRPr="00D95A50">
              <w:rPr>
                <w:b/>
              </w:rPr>
              <w:t>0,60</w:t>
            </w:r>
          </w:p>
        </w:tc>
        <w:tc>
          <w:tcPr>
            <w:tcW w:w="757" w:type="dxa"/>
            <w:tcBorders>
              <w:top w:val="single" w:sz="4" w:space="0" w:color="auto"/>
              <w:left w:val="single" w:sz="4" w:space="0" w:color="auto"/>
              <w:bottom w:val="single" w:sz="4" w:space="0" w:color="auto"/>
              <w:right w:val="single" w:sz="4" w:space="0" w:color="auto"/>
            </w:tcBorders>
            <w:noWrap/>
            <w:vAlign w:val="bottom"/>
          </w:tcPr>
          <w:p w14:paraId="6EA021B4" w14:textId="77777777" w:rsidR="00606931" w:rsidRPr="00D95A50" w:rsidRDefault="00606931" w:rsidP="00D41958">
            <w:pPr>
              <w:pStyle w:val="Stycke"/>
              <w:rPr>
                <w:b/>
              </w:rPr>
            </w:pPr>
            <w:r w:rsidRPr="00D95A50">
              <w:rPr>
                <w:b/>
              </w:rPr>
              <w:t>0,80</w:t>
            </w:r>
          </w:p>
        </w:tc>
        <w:tc>
          <w:tcPr>
            <w:tcW w:w="757" w:type="dxa"/>
            <w:tcBorders>
              <w:top w:val="single" w:sz="4" w:space="0" w:color="auto"/>
              <w:left w:val="single" w:sz="4" w:space="0" w:color="auto"/>
              <w:bottom w:val="single" w:sz="4" w:space="0" w:color="auto"/>
              <w:right w:val="single" w:sz="4" w:space="0" w:color="auto"/>
            </w:tcBorders>
            <w:noWrap/>
            <w:vAlign w:val="bottom"/>
          </w:tcPr>
          <w:p w14:paraId="1039FBD7" w14:textId="77777777" w:rsidR="00606931" w:rsidRPr="00D95A50" w:rsidRDefault="00606931" w:rsidP="00D41958">
            <w:pPr>
              <w:pStyle w:val="Stycke"/>
              <w:rPr>
                <w:b/>
              </w:rPr>
            </w:pPr>
            <w:r w:rsidRPr="00D95A50">
              <w:rPr>
                <w:b/>
              </w:rPr>
              <w:t>1,00</w:t>
            </w:r>
          </w:p>
        </w:tc>
        <w:tc>
          <w:tcPr>
            <w:tcW w:w="757" w:type="dxa"/>
            <w:tcBorders>
              <w:top w:val="single" w:sz="4" w:space="0" w:color="auto"/>
              <w:left w:val="single" w:sz="4" w:space="0" w:color="auto"/>
              <w:bottom w:val="single" w:sz="4" w:space="0" w:color="auto"/>
              <w:right w:val="single" w:sz="4" w:space="0" w:color="auto"/>
            </w:tcBorders>
            <w:noWrap/>
            <w:vAlign w:val="bottom"/>
          </w:tcPr>
          <w:p w14:paraId="1B7F2DEA" w14:textId="77777777" w:rsidR="00606931" w:rsidRPr="00D95A50" w:rsidRDefault="00606931" w:rsidP="00D41958">
            <w:pPr>
              <w:pStyle w:val="Stycke"/>
              <w:rPr>
                <w:b/>
              </w:rPr>
            </w:pPr>
            <w:r w:rsidRPr="00D95A50">
              <w:rPr>
                <w:b/>
              </w:rPr>
              <w:t>1,20</w:t>
            </w:r>
          </w:p>
        </w:tc>
        <w:tc>
          <w:tcPr>
            <w:tcW w:w="842" w:type="dxa"/>
            <w:tcBorders>
              <w:top w:val="single" w:sz="4" w:space="0" w:color="auto"/>
              <w:left w:val="single" w:sz="4" w:space="0" w:color="auto"/>
              <w:bottom w:val="single" w:sz="4" w:space="0" w:color="auto"/>
              <w:right w:val="single" w:sz="4" w:space="0" w:color="auto"/>
            </w:tcBorders>
            <w:vAlign w:val="bottom"/>
          </w:tcPr>
          <w:p w14:paraId="7911366E" w14:textId="77777777" w:rsidR="00606931" w:rsidRPr="00D95A50" w:rsidRDefault="00606931" w:rsidP="00D41958">
            <w:pPr>
              <w:pStyle w:val="Stycke"/>
            </w:pPr>
            <w:r w:rsidRPr="00D95A50">
              <w:t>Sidlängd</w:t>
            </w:r>
          </w:p>
        </w:tc>
      </w:tr>
    </w:tbl>
    <w:p w14:paraId="6424FCE6" w14:textId="77777777" w:rsidR="00606931" w:rsidRPr="00D95A50" w:rsidRDefault="00606931" w:rsidP="00606931">
      <w:pPr>
        <w:spacing w:before="120" w:after="120"/>
        <w:rPr>
          <w:rStyle w:val="StyckeChar"/>
        </w:rPr>
      </w:pPr>
      <w:r w:rsidRPr="00D95A50">
        <w:rPr>
          <w:sz w:val="19"/>
        </w:rPr>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3A74A8ED" w14:textId="77777777" w:rsidTr="00D41958">
        <w:tc>
          <w:tcPr>
            <w:tcW w:w="4166" w:type="pct"/>
            <w:tcBorders>
              <w:bottom w:val="single" w:sz="4" w:space="0" w:color="auto"/>
            </w:tcBorders>
          </w:tcPr>
          <w:p w14:paraId="7A06E269"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7528D4B2" w14:textId="77777777" w:rsidR="00606931" w:rsidRPr="00D95A50" w:rsidRDefault="00606931" w:rsidP="00D41958">
            <w:pPr>
              <w:pStyle w:val="Stycke"/>
            </w:pPr>
            <w:r w:rsidRPr="00D95A50">
              <w:rPr>
                <w:b/>
              </w:rPr>
              <w:t>Storlek</w:t>
            </w:r>
          </w:p>
        </w:tc>
      </w:tr>
      <w:tr w:rsidR="00606931" w:rsidRPr="00D95A50" w14:paraId="64495455" w14:textId="77777777" w:rsidTr="00D41958">
        <w:tc>
          <w:tcPr>
            <w:tcW w:w="4166" w:type="pct"/>
          </w:tcPr>
          <w:p w14:paraId="2881541B" w14:textId="77777777" w:rsidR="00606931" w:rsidRPr="00D95A50" w:rsidRDefault="00606931" w:rsidP="00D41958">
            <w:pPr>
              <w:pStyle w:val="Stycke"/>
            </w:pPr>
            <w:r w:rsidRPr="00D95A50">
              <w:t>1. Motorväg</w:t>
            </w:r>
          </w:p>
        </w:tc>
        <w:tc>
          <w:tcPr>
            <w:tcW w:w="834" w:type="pct"/>
          </w:tcPr>
          <w:p w14:paraId="048458A5" w14:textId="77777777" w:rsidR="00606931" w:rsidRPr="00D95A50" w:rsidRDefault="00606931" w:rsidP="00D41958">
            <w:pPr>
              <w:pStyle w:val="Stycke"/>
            </w:pPr>
            <w:r w:rsidRPr="00D95A50">
              <w:t>Stor</w:t>
            </w:r>
          </w:p>
        </w:tc>
      </w:tr>
      <w:tr w:rsidR="00606931" w:rsidRPr="00D95A50" w14:paraId="4E116089" w14:textId="77777777" w:rsidTr="00D41958">
        <w:tc>
          <w:tcPr>
            <w:tcW w:w="4166" w:type="pct"/>
          </w:tcPr>
          <w:p w14:paraId="6C352907" w14:textId="77777777" w:rsidR="00606931" w:rsidRPr="00D95A50" w:rsidRDefault="00606931" w:rsidP="00D41958">
            <w:pPr>
              <w:pStyle w:val="Stycke"/>
            </w:pPr>
            <w:r w:rsidRPr="00D95A50">
              <w:t>2. Motorväg i trång vägmiljö samt motortrafikled</w:t>
            </w:r>
          </w:p>
        </w:tc>
        <w:tc>
          <w:tcPr>
            <w:tcW w:w="834" w:type="pct"/>
          </w:tcPr>
          <w:p w14:paraId="4E73DDD0" w14:textId="77777777" w:rsidR="00606931" w:rsidRPr="00D95A50" w:rsidRDefault="00606931" w:rsidP="00D41958">
            <w:pPr>
              <w:pStyle w:val="Stycke"/>
            </w:pPr>
            <w:r w:rsidRPr="00D95A50">
              <w:t>Normal</w:t>
            </w:r>
          </w:p>
        </w:tc>
      </w:tr>
      <w:tr w:rsidR="00606931" w:rsidRPr="00D95A50" w14:paraId="72CD0CAE" w14:textId="77777777" w:rsidTr="00D41958">
        <w:tc>
          <w:tcPr>
            <w:tcW w:w="4166" w:type="pct"/>
          </w:tcPr>
          <w:p w14:paraId="0BB137CC" w14:textId="77777777" w:rsidR="00606931" w:rsidRPr="00D95A50" w:rsidRDefault="00606931" w:rsidP="00D41958">
            <w:pPr>
              <w:pStyle w:val="Stycke"/>
            </w:pPr>
            <w:r w:rsidRPr="00D95A50">
              <w:t>3. Väg som inte är motorväg eller motortrafikled</w:t>
            </w:r>
          </w:p>
        </w:tc>
        <w:tc>
          <w:tcPr>
            <w:tcW w:w="834" w:type="pct"/>
          </w:tcPr>
          <w:p w14:paraId="28B6404A" w14:textId="77777777" w:rsidR="00606931" w:rsidRPr="00D95A50" w:rsidRDefault="00606931" w:rsidP="00D41958">
            <w:pPr>
              <w:pStyle w:val="Stycke"/>
            </w:pPr>
            <w:r w:rsidRPr="00D95A50">
              <w:t>Normal</w:t>
            </w:r>
          </w:p>
        </w:tc>
      </w:tr>
      <w:tr w:rsidR="00606931" w:rsidRPr="00D95A50" w14:paraId="045AE58F" w14:textId="77777777" w:rsidTr="00D41958">
        <w:tc>
          <w:tcPr>
            <w:tcW w:w="4166" w:type="pct"/>
          </w:tcPr>
          <w:p w14:paraId="3F6C5916" w14:textId="77777777" w:rsidR="00606931" w:rsidRPr="00D95A50" w:rsidRDefault="00606931" w:rsidP="00D41958">
            <w:pPr>
              <w:pStyle w:val="Stycke"/>
            </w:pPr>
            <w:r w:rsidRPr="00D95A50">
              <w:t>4. Väg enligt 3 där den högsta tillåtna hastigheten är 70 kilometer i timmen eller lägre</w:t>
            </w:r>
          </w:p>
        </w:tc>
        <w:tc>
          <w:tcPr>
            <w:tcW w:w="834" w:type="pct"/>
          </w:tcPr>
          <w:p w14:paraId="3AA26DCB" w14:textId="77777777" w:rsidR="00606931" w:rsidRPr="00D95A50" w:rsidRDefault="00606931" w:rsidP="00D41958">
            <w:pPr>
              <w:pStyle w:val="Stycke"/>
            </w:pPr>
            <w:r w:rsidRPr="00D95A50">
              <w:t>Liten</w:t>
            </w:r>
          </w:p>
        </w:tc>
      </w:tr>
      <w:tr w:rsidR="00606931" w:rsidRPr="00D95A50" w14:paraId="1A33E764" w14:textId="77777777" w:rsidTr="00D41958">
        <w:tc>
          <w:tcPr>
            <w:tcW w:w="4166" w:type="pct"/>
          </w:tcPr>
          <w:p w14:paraId="2E254623" w14:textId="77777777" w:rsidR="00606931" w:rsidRPr="00D95A50" w:rsidRDefault="00606931" w:rsidP="00D41958">
            <w:pPr>
              <w:pStyle w:val="Stycke"/>
            </w:pPr>
            <w:r w:rsidRPr="00D95A50">
              <w:t>5. Väg enligt 4 i trång väg- eller gatumiljö med korta siktsträckor</w:t>
            </w:r>
          </w:p>
        </w:tc>
        <w:tc>
          <w:tcPr>
            <w:tcW w:w="834" w:type="pct"/>
          </w:tcPr>
          <w:p w14:paraId="6700867A" w14:textId="77777777" w:rsidR="00606931" w:rsidRPr="00D95A50" w:rsidRDefault="00606931" w:rsidP="00D41958">
            <w:pPr>
              <w:pStyle w:val="Stycke"/>
            </w:pPr>
            <w:r w:rsidRPr="00D95A50">
              <w:t>Mycket liten</w:t>
            </w:r>
          </w:p>
        </w:tc>
      </w:tr>
    </w:tbl>
    <w:p w14:paraId="54409E79" w14:textId="77777777" w:rsidR="00606931" w:rsidRPr="00D95A50" w:rsidRDefault="00606931" w:rsidP="00606931">
      <w:pPr>
        <w:pStyle w:val="Rubrik3"/>
      </w:pPr>
      <w:bookmarkStart w:id="330" w:name="_Toc510610772"/>
      <w:bookmarkStart w:id="331" w:name="_Toc511887075"/>
      <w:r w:rsidRPr="00D95A50">
        <w:lastRenderedPageBreak/>
        <w:t>Tillämpning</w:t>
      </w:r>
      <w:bookmarkEnd w:id="330"/>
      <w:bookmarkEnd w:id="331"/>
    </w:p>
    <w:p w14:paraId="4E0C7C2C" w14:textId="77777777" w:rsidR="00606931" w:rsidRPr="00D95A50" w:rsidRDefault="00606931" w:rsidP="00606931">
      <w:pPr>
        <w:pStyle w:val="Rubrik3utanluftfre"/>
      </w:pPr>
      <w:bookmarkStart w:id="332" w:name="_Toc510610773"/>
      <w:bookmarkStart w:id="333" w:name="_Toc511887076"/>
      <w:r w:rsidRPr="00D95A50">
        <w:t>Märke H2 Fordonsverkstad</w:t>
      </w:r>
      <w:bookmarkEnd w:id="332"/>
      <w:bookmarkEnd w:id="333"/>
    </w:p>
    <w:p w14:paraId="50047342" w14:textId="77777777" w:rsidR="00606931" w:rsidRPr="00D95A50" w:rsidRDefault="00606931" w:rsidP="00606931">
      <w:pPr>
        <w:spacing w:before="120" w:after="120"/>
        <w:rPr>
          <w:rStyle w:val="StyckeChar"/>
        </w:rPr>
      </w:pPr>
      <w:r w:rsidRPr="00D95A50">
        <w:rPr>
          <w:rStyle w:val="Fparagrafbeteckning"/>
        </w:rPr>
        <w:t>2 §</w:t>
      </w:r>
      <w:r w:rsidRPr="00D95A50">
        <w:rPr>
          <w:rStyle w:val="Fparagrafbeteckning"/>
        </w:rPr>
        <w:t> </w:t>
      </w:r>
      <w:r w:rsidRPr="00D95A50">
        <w:rPr>
          <w:rStyle w:val="StyckeChar"/>
        </w:rPr>
        <w:t xml:space="preserve">Märke H2, </w:t>
      </w:r>
      <w:r w:rsidRPr="00D95A50">
        <w:rPr>
          <w:rStyle w:val="StyckeChar"/>
          <w:i/>
        </w:rPr>
        <w:t>fordonsverkstad</w:t>
      </w:r>
      <w:r w:rsidRPr="00D95A50">
        <w:rPr>
          <w:rStyle w:val="StyckeChar"/>
        </w:rPr>
        <w:t>, får sättas upp endast sättas upp till anläggningar som utan tidsbokning utför reparationer som är nödvändiga för den fortsatta färden.</w:t>
      </w:r>
    </w:p>
    <w:p w14:paraId="55C68B8F" w14:textId="77777777" w:rsidR="00606931" w:rsidRPr="00D95A50" w:rsidRDefault="00606931" w:rsidP="00606931">
      <w:pPr>
        <w:pStyle w:val="Rubrik3"/>
      </w:pPr>
      <w:bookmarkStart w:id="334" w:name="_Toc510610774"/>
      <w:bookmarkStart w:id="335" w:name="_Toc511887077"/>
      <w:r w:rsidRPr="00D95A50">
        <w:t>Märke H3 Drivmedel</w:t>
      </w:r>
      <w:bookmarkEnd w:id="334"/>
      <w:bookmarkEnd w:id="335"/>
    </w:p>
    <w:p w14:paraId="3CE4CBF5" w14:textId="77777777" w:rsidR="00606931" w:rsidRPr="00D95A50" w:rsidRDefault="00606931" w:rsidP="00606931">
      <w:pPr>
        <w:spacing w:before="120" w:after="120"/>
        <w:rPr>
          <w:rStyle w:val="StyckeChar"/>
        </w:rPr>
      </w:pPr>
      <w:r w:rsidRPr="00D95A50">
        <w:rPr>
          <w:rStyle w:val="Fparagrafbeteckning"/>
        </w:rPr>
        <w:t>3 §</w:t>
      </w:r>
      <w:r w:rsidRPr="00D95A50">
        <w:rPr>
          <w:rStyle w:val="Fparagrafbeteckning"/>
        </w:rPr>
        <w:t> </w:t>
      </w:r>
      <w:r w:rsidRPr="00D95A50">
        <w:rPr>
          <w:rStyle w:val="StyckeChar"/>
        </w:rPr>
        <w:t xml:space="preserve">Märke H3, </w:t>
      </w:r>
      <w:r w:rsidRPr="00D95A50">
        <w:rPr>
          <w:rStyle w:val="StyckeChar"/>
          <w:i/>
        </w:rPr>
        <w:t>drivmedel</w:t>
      </w:r>
      <w:r w:rsidRPr="00D95A50">
        <w:rPr>
          <w:rStyle w:val="StyckeChar"/>
        </w:rPr>
        <w:t>, får endast sättas upp för vägvisning till an</w:t>
      </w:r>
      <w:r w:rsidRPr="00D95A50">
        <w:rPr>
          <w:rStyle w:val="StyckeChar"/>
        </w:rPr>
        <w:softHyphen/>
        <w:t>läggningar som tillhandahåller både bensin och diesel. Inom en tätort får märket endast sättas upp för vägvisning till anläggningar som är tillgängliga för allmänheten och inte kan förväntas på orten.</w:t>
      </w:r>
    </w:p>
    <w:p w14:paraId="30715C22" w14:textId="77777777" w:rsidR="00606931" w:rsidRPr="00D95A50" w:rsidRDefault="00606931" w:rsidP="00606931">
      <w:pPr>
        <w:pStyle w:val="Rubrik3"/>
      </w:pPr>
      <w:bookmarkStart w:id="336" w:name="_Toc510610775"/>
      <w:bookmarkStart w:id="337" w:name="_Toc511887078"/>
      <w:r w:rsidRPr="00D95A50">
        <w:t>Märke H4 Gas för fordonsdrift</w:t>
      </w:r>
      <w:bookmarkEnd w:id="336"/>
      <w:bookmarkEnd w:id="337"/>
    </w:p>
    <w:p w14:paraId="07E84DEF" w14:textId="77777777" w:rsidR="00606931" w:rsidRPr="00D95A50" w:rsidRDefault="00606931" w:rsidP="00606931">
      <w:pPr>
        <w:pStyle w:val="Stycke"/>
        <w:spacing w:before="120"/>
      </w:pPr>
      <w:r w:rsidRPr="00D95A50">
        <w:rPr>
          <w:rStyle w:val="Fparagrafbeteckning"/>
        </w:rPr>
        <w:t>4 §</w:t>
      </w:r>
      <w:r w:rsidRPr="00D95A50">
        <w:rPr>
          <w:rStyle w:val="Fparagrafbeteckning"/>
        </w:rPr>
        <w:t> </w:t>
      </w:r>
      <w:r w:rsidRPr="00D95A50">
        <w:rPr>
          <w:rStyle w:val="Fparagrafbeteckning"/>
          <w:b w:val="0"/>
        </w:rPr>
        <w:t xml:space="preserve">Inom en tätort får </w:t>
      </w:r>
      <w:r w:rsidRPr="00D95A50">
        <w:t xml:space="preserve">märke H4, </w:t>
      </w:r>
      <w:r w:rsidRPr="00D95A50">
        <w:rPr>
          <w:i/>
        </w:rPr>
        <w:t>gas för fordonsdrift</w:t>
      </w:r>
      <w:r w:rsidRPr="00D95A50">
        <w:t>, endast sättas upp för vägvisning till anläggningar som är tillgängliga för allmänheten och inte kan förväntas på orten.</w:t>
      </w:r>
    </w:p>
    <w:p w14:paraId="76028B89" w14:textId="77777777" w:rsidR="00606931" w:rsidRPr="00D95A50" w:rsidRDefault="00606931" w:rsidP="00606931">
      <w:pPr>
        <w:pStyle w:val="Styckemedindrag"/>
      </w:pPr>
      <w:r w:rsidRPr="00D95A50">
        <w:t>På märket får de andra förkortningarna LPG för flytande gasol, LNG för flytande naturgas och H</w:t>
      </w:r>
      <w:r w:rsidRPr="00D95A50">
        <w:rPr>
          <w:vertAlign w:val="subscript"/>
        </w:rPr>
        <w:t>2</w:t>
      </w:r>
      <w:r w:rsidRPr="00D95A50">
        <w:t xml:space="preserve"> för vätgas anges.</w:t>
      </w:r>
    </w:p>
    <w:p w14:paraId="5AAFEC12" w14:textId="77777777" w:rsidR="00606931" w:rsidRPr="00D95A50" w:rsidRDefault="00606931" w:rsidP="00606931">
      <w:pPr>
        <w:pStyle w:val="Rubrik3"/>
      </w:pPr>
      <w:bookmarkStart w:id="338" w:name="_Toc510610776"/>
      <w:bookmarkStart w:id="339" w:name="_Toc511887079"/>
      <w:r w:rsidRPr="00D95A50">
        <w:t>Märke H5 Servering</w:t>
      </w:r>
      <w:bookmarkEnd w:id="338"/>
      <w:bookmarkEnd w:id="339"/>
    </w:p>
    <w:p w14:paraId="2A005E8F" w14:textId="77777777" w:rsidR="00606931" w:rsidRPr="00D95A50" w:rsidRDefault="00606931" w:rsidP="00606931">
      <w:pPr>
        <w:pStyle w:val="Stycke"/>
        <w:spacing w:before="120"/>
      </w:pPr>
      <w:r w:rsidRPr="00D95A50">
        <w:rPr>
          <w:rStyle w:val="Fparagrafbeteckning"/>
        </w:rPr>
        <w:t>5 §</w:t>
      </w:r>
      <w:r w:rsidRPr="00D95A50">
        <w:rPr>
          <w:rStyle w:val="Fparagrafbeteckning"/>
        </w:rPr>
        <w:t> </w:t>
      </w:r>
      <w:r w:rsidRPr="00D95A50">
        <w:rPr>
          <w:rStyle w:val="Fparagrafbeteckning"/>
          <w:b w:val="0"/>
        </w:rPr>
        <w:t xml:space="preserve">Inom en tätort får </w:t>
      </w:r>
      <w:r w:rsidRPr="00D95A50">
        <w:t xml:space="preserve">märke H5, </w:t>
      </w:r>
      <w:r w:rsidRPr="00D95A50">
        <w:rPr>
          <w:i/>
        </w:rPr>
        <w:t>servering</w:t>
      </w:r>
      <w:r w:rsidRPr="00D95A50">
        <w:t>, endast sättas upp för vägvisning till anläggningar som är tillgängliga för allmänheten och inte kan förväntas på orten.</w:t>
      </w:r>
    </w:p>
    <w:p w14:paraId="6B385CA1" w14:textId="77777777" w:rsidR="00606931" w:rsidRPr="00D95A50" w:rsidRDefault="00606931" w:rsidP="00606931">
      <w:pPr>
        <w:pStyle w:val="AllmnnardRubrik"/>
      </w:pPr>
      <w:r w:rsidRPr="00D95A50">
        <w:t>Allmänna råd till 2 kap. 24 § vägmärkesförordningen (2007:90)</w:t>
      </w:r>
    </w:p>
    <w:p w14:paraId="6C466DAB" w14:textId="77777777" w:rsidR="00606931" w:rsidRPr="00D95A50" w:rsidRDefault="00606931" w:rsidP="00606931">
      <w:pPr>
        <w:pStyle w:val="AllmnnardStycke"/>
      </w:pPr>
      <w:r w:rsidRPr="00D95A50">
        <w:t>Exempel på maträtter som kan anses vara enklare är sallader,</w:t>
      </w:r>
      <w:r w:rsidRPr="00D95A50" w:rsidDel="005A5964">
        <w:t xml:space="preserve"> </w:t>
      </w:r>
      <w:r w:rsidRPr="00D95A50">
        <w:t>soppor, smörgåsar, kalla maträtter eller färdiga maträtter som värms i mikro</w:t>
      </w:r>
      <w:r w:rsidRPr="00D95A50">
        <w:softHyphen/>
        <w:t>vågsugn.</w:t>
      </w:r>
    </w:p>
    <w:p w14:paraId="64EA2996" w14:textId="77777777" w:rsidR="00606931" w:rsidRPr="00D95A50" w:rsidRDefault="00606931" w:rsidP="00606931">
      <w:pPr>
        <w:pStyle w:val="Rubrik3"/>
      </w:pPr>
      <w:bookmarkStart w:id="340" w:name="_Toc510610777"/>
      <w:bookmarkStart w:id="341" w:name="_Toc511887080"/>
      <w:r w:rsidRPr="00D95A50">
        <w:t>Märke H6 Restaurang</w:t>
      </w:r>
      <w:bookmarkEnd w:id="340"/>
      <w:bookmarkEnd w:id="341"/>
    </w:p>
    <w:p w14:paraId="064A5210" w14:textId="77777777" w:rsidR="00606931" w:rsidRPr="00D95A50" w:rsidRDefault="00606931" w:rsidP="00606931">
      <w:pPr>
        <w:pStyle w:val="Stycke"/>
      </w:pPr>
      <w:r w:rsidRPr="00D95A50">
        <w:rPr>
          <w:rStyle w:val="Fparagrafbeteckning"/>
        </w:rPr>
        <w:t>6 §</w:t>
      </w:r>
      <w:r w:rsidRPr="00D95A50">
        <w:rPr>
          <w:rStyle w:val="Fparagrafbeteckning"/>
        </w:rPr>
        <w:t> </w:t>
      </w:r>
      <w:r w:rsidRPr="00D95A50">
        <w:t xml:space="preserve">Inom en tätort får märke H6, </w:t>
      </w:r>
      <w:r w:rsidRPr="00D95A50">
        <w:rPr>
          <w:i/>
        </w:rPr>
        <w:t>restaurang</w:t>
      </w:r>
      <w:r w:rsidRPr="00D95A50">
        <w:t>, endast sättas upp för väg</w:t>
      </w:r>
      <w:r w:rsidRPr="00D95A50">
        <w:softHyphen/>
        <w:t xml:space="preserve">visning till anläggningar som </w:t>
      </w:r>
    </w:p>
    <w:p w14:paraId="6C3AD8DF" w14:textId="77777777" w:rsidR="00606931" w:rsidRPr="00D95A50" w:rsidRDefault="00606931" w:rsidP="00606931">
      <w:pPr>
        <w:pStyle w:val="Styckemedindrag"/>
      </w:pPr>
      <w:r w:rsidRPr="00D95A50">
        <w:t>1. är tillgängliga för allmänheten och inte kan förväntas på orten,</w:t>
      </w:r>
    </w:p>
    <w:p w14:paraId="289ED188" w14:textId="77777777" w:rsidR="00606931" w:rsidRPr="00D95A50" w:rsidRDefault="00606931" w:rsidP="00606931">
      <w:pPr>
        <w:pStyle w:val="Styckemedindrag"/>
        <w:rPr>
          <w:rStyle w:val="StyckeChar"/>
        </w:rPr>
      </w:pPr>
      <w:r w:rsidRPr="00D95A50">
        <w:rPr>
          <w:rStyle w:val="StyckeChar"/>
        </w:rPr>
        <w:t>2. tar emot ett större antal gäster,</w:t>
      </w:r>
    </w:p>
    <w:p w14:paraId="6FD9253F" w14:textId="77777777" w:rsidR="00606931" w:rsidRPr="00D95A50" w:rsidRDefault="00606931" w:rsidP="00606931">
      <w:pPr>
        <w:pStyle w:val="Styckemedindrag"/>
        <w:rPr>
          <w:rStyle w:val="StyckeChar"/>
        </w:rPr>
      </w:pPr>
      <w:r w:rsidRPr="00D95A50">
        <w:rPr>
          <w:rStyle w:val="StyckeChar"/>
        </w:rPr>
        <w:t>3. erbjuder gästerna att äta vid bord inomhus, och</w:t>
      </w:r>
    </w:p>
    <w:p w14:paraId="7876CFBA" w14:textId="77777777" w:rsidR="00606931" w:rsidRPr="00D95A50" w:rsidRDefault="00606931" w:rsidP="00606931">
      <w:pPr>
        <w:pStyle w:val="Styckemedindrag"/>
      </w:pPr>
      <w:r w:rsidRPr="00D95A50">
        <w:rPr>
          <w:rStyle w:val="StyckeChar"/>
        </w:rPr>
        <w:t>4. serverar varmrätter</w:t>
      </w:r>
      <w:r w:rsidRPr="00D95A50">
        <w:t>.</w:t>
      </w:r>
    </w:p>
    <w:p w14:paraId="010C1DDE" w14:textId="77777777" w:rsidR="00606931" w:rsidRPr="00D95A50" w:rsidRDefault="00606931" w:rsidP="00606931">
      <w:pPr>
        <w:pStyle w:val="Styckemedindrag"/>
      </w:pPr>
      <w:r w:rsidRPr="00D95A50">
        <w:t xml:space="preserve">Märket får inte sättas upp tillsammans med märke H5, </w:t>
      </w:r>
      <w:r w:rsidRPr="00D95A50">
        <w:rPr>
          <w:i/>
        </w:rPr>
        <w:t>servering</w:t>
      </w:r>
      <w:r w:rsidRPr="00D95A50">
        <w:t>, för att ange att en anläggning har både restaurang och servering.</w:t>
      </w:r>
    </w:p>
    <w:p w14:paraId="48E27489" w14:textId="77777777" w:rsidR="00606931" w:rsidRPr="00D95A50" w:rsidRDefault="00606931" w:rsidP="00606931">
      <w:pPr>
        <w:pStyle w:val="Rubrik3"/>
      </w:pPr>
      <w:bookmarkStart w:id="342" w:name="_Toc510610778"/>
      <w:bookmarkStart w:id="343" w:name="_Toc511887081"/>
      <w:r w:rsidRPr="00D95A50">
        <w:t>Märke H7 Hotell</w:t>
      </w:r>
      <w:bookmarkEnd w:id="342"/>
      <w:bookmarkEnd w:id="343"/>
    </w:p>
    <w:p w14:paraId="329D9007" w14:textId="77777777" w:rsidR="00606931" w:rsidRPr="00D95A50" w:rsidRDefault="00606931" w:rsidP="00606931">
      <w:pPr>
        <w:pStyle w:val="Stycke"/>
      </w:pPr>
      <w:r w:rsidRPr="00D95A50">
        <w:rPr>
          <w:rStyle w:val="Fparagrafbeteckning"/>
        </w:rPr>
        <w:t>7 §</w:t>
      </w:r>
      <w:r w:rsidRPr="00D95A50">
        <w:rPr>
          <w:rStyle w:val="Fparagrafbeteckning"/>
        </w:rPr>
        <w:t> </w:t>
      </w:r>
      <w:r w:rsidRPr="00D95A50">
        <w:rPr>
          <w:rStyle w:val="Fparagrafbeteckning"/>
          <w:b w:val="0"/>
        </w:rPr>
        <w:t xml:space="preserve">Inom en tätort får </w:t>
      </w:r>
      <w:r w:rsidRPr="00D95A50">
        <w:t xml:space="preserve">märke H7, </w:t>
      </w:r>
      <w:r w:rsidRPr="00D95A50">
        <w:rPr>
          <w:i/>
        </w:rPr>
        <w:t>hotell</w:t>
      </w:r>
      <w:r w:rsidRPr="00D95A50">
        <w:t xml:space="preserve">, endast sättas upp för vägvisning till anläggningar som </w:t>
      </w:r>
    </w:p>
    <w:p w14:paraId="61AB1CD4" w14:textId="77777777" w:rsidR="00606931" w:rsidRPr="00D95A50" w:rsidRDefault="00606931" w:rsidP="00606931">
      <w:pPr>
        <w:pStyle w:val="Styckemedindrag"/>
        <w:ind w:left="232" w:firstLine="0"/>
      </w:pPr>
      <w:r w:rsidRPr="00D95A50">
        <w:t xml:space="preserve">1. är tillgängliga för allmänheten, </w:t>
      </w:r>
    </w:p>
    <w:p w14:paraId="7C7DEB5F" w14:textId="77777777" w:rsidR="00606931" w:rsidRPr="00D95A50" w:rsidRDefault="00606931" w:rsidP="00606931">
      <w:pPr>
        <w:pStyle w:val="Styckemedindrag"/>
        <w:ind w:left="232" w:firstLine="0"/>
      </w:pPr>
      <w:r w:rsidRPr="00D95A50">
        <w:lastRenderedPageBreak/>
        <w:t xml:space="preserve">2. inte kan förväntas på orten, </w:t>
      </w:r>
    </w:p>
    <w:p w14:paraId="05BB8D1B" w14:textId="77777777" w:rsidR="00606931" w:rsidRPr="00D95A50" w:rsidRDefault="00606931" w:rsidP="00606931">
      <w:pPr>
        <w:pStyle w:val="Styckemedindrag"/>
        <w:ind w:left="232" w:firstLine="0"/>
        <w:rPr>
          <w:rStyle w:val="StyckeChar"/>
        </w:rPr>
      </w:pPr>
      <w:r w:rsidRPr="00D95A50">
        <w:rPr>
          <w:rStyle w:val="StyckeChar"/>
        </w:rPr>
        <w:t xml:space="preserve">3. är avsedda för att samtidigt ta emot minst nio gäster eller som har minst fem gästrum, och </w:t>
      </w:r>
    </w:p>
    <w:p w14:paraId="07210660" w14:textId="77777777" w:rsidR="00606931" w:rsidRPr="00D95A50" w:rsidRDefault="00606931" w:rsidP="00606931">
      <w:pPr>
        <w:pStyle w:val="Styckemedindrag"/>
        <w:ind w:left="232" w:firstLine="0"/>
        <w:rPr>
          <w:rStyle w:val="StyckeChar"/>
        </w:rPr>
      </w:pPr>
      <w:r w:rsidRPr="00D95A50">
        <w:rPr>
          <w:rStyle w:val="StyckeChar"/>
        </w:rPr>
        <w:t>4. bedrivs med tillstånd enligt 2 § lagen (1966:742) om hotell- och pensionatsrörelse.</w:t>
      </w:r>
    </w:p>
    <w:p w14:paraId="18FE41E1" w14:textId="77777777" w:rsidR="00606931" w:rsidRPr="00D95A50" w:rsidRDefault="00606931" w:rsidP="00606931">
      <w:pPr>
        <w:pStyle w:val="Rubrik3"/>
      </w:pPr>
      <w:bookmarkStart w:id="344" w:name="_Toc510610779"/>
      <w:bookmarkStart w:id="345" w:name="_Toc511887082"/>
      <w:r w:rsidRPr="00D95A50">
        <w:t>Märke H8 Vandrarhem</w:t>
      </w:r>
      <w:bookmarkEnd w:id="344"/>
      <w:bookmarkEnd w:id="345"/>
    </w:p>
    <w:p w14:paraId="6D3226A2" w14:textId="77777777" w:rsidR="00606931" w:rsidRPr="00D95A50" w:rsidRDefault="00606931" w:rsidP="00606931">
      <w:pPr>
        <w:spacing w:before="120" w:after="120"/>
        <w:rPr>
          <w:rStyle w:val="StyckeChar"/>
        </w:rPr>
      </w:pPr>
      <w:r w:rsidRPr="00D95A50">
        <w:rPr>
          <w:rStyle w:val="Fparagrafbeteckning"/>
        </w:rPr>
        <w:t>8 §</w:t>
      </w:r>
      <w:r w:rsidRPr="00D95A50">
        <w:rPr>
          <w:rStyle w:val="Fparagrafbeteckning"/>
        </w:rPr>
        <w:t> </w:t>
      </w:r>
      <w:r w:rsidRPr="00D95A50">
        <w:rPr>
          <w:rStyle w:val="StyckeChar"/>
        </w:rPr>
        <w:t xml:space="preserve">Märke H8, </w:t>
      </w:r>
      <w:r w:rsidRPr="00D95A50">
        <w:rPr>
          <w:rStyle w:val="StyckeChar"/>
          <w:i/>
        </w:rPr>
        <w:t>vandrarhem</w:t>
      </w:r>
      <w:r w:rsidRPr="00D95A50">
        <w:rPr>
          <w:rStyle w:val="StyckeChar"/>
        </w:rPr>
        <w:t>, får endast sättas upp för vägvisning till an</w:t>
      </w:r>
      <w:r w:rsidRPr="00D95A50">
        <w:rPr>
          <w:rStyle w:val="StyckeChar"/>
        </w:rPr>
        <w:softHyphen/>
        <w:t>läggningar med normal vandrarhemsstandard, om det inte finns särskilda skäl för något annat.</w:t>
      </w:r>
    </w:p>
    <w:p w14:paraId="38010326" w14:textId="77777777" w:rsidR="00606931" w:rsidRPr="00D95A50" w:rsidRDefault="00606931" w:rsidP="00606931">
      <w:pPr>
        <w:pStyle w:val="Rubrik3"/>
      </w:pPr>
      <w:bookmarkStart w:id="346" w:name="_Toc510610780"/>
      <w:bookmarkStart w:id="347" w:name="_Toc511887083"/>
      <w:r w:rsidRPr="00D95A50">
        <w:t>Märke H9 Stugby</w:t>
      </w:r>
      <w:bookmarkEnd w:id="346"/>
      <w:bookmarkEnd w:id="347"/>
    </w:p>
    <w:p w14:paraId="19E28AAB" w14:textId="77777777" w:rsidR="00606931" w:rsidRPr="00D95A50" w:rsidRDefault="00606931" w:rsidP="00606931">
      <w:pPr>
        <w:pStyle w:val="Stycke"/>
        <w:spacing w:before="120"/>
        <w:rPr>
          <w:szCs w:val="19"/>
        </w:rPr>
      </w:pPr>
      <w:r w:rsidRPr="00D95A50">
        <w:rPr>
          <w:rStyle w:val="Fparagrafbeteckning"/>
        </w:rPr>
        <w:t>9 §</w:t>
      </w:r>
      <w:r w:rsidRPr="00D95A50">
        <w:rPr>
          <w:rStyle w:val="Fparagrafbeteckning"/>
        </w:rPr>
        <w:t> </w:t>
      </w:r>
      <w:r w:rsidRPr="00D95A50">
        <w:rPr>
          <w:szCs w:val="19"/>
        </w:rPr>
        <w:t>Märke H9</w:t>
      </w:r>
      <w:r w:rsidRPr="00D95A50">
        <w:rPr>
          <w:bCs/>
          <w:szCs w:val="19"/>
        </w:rPr>
        <w:t xml:space="preserve">, </w:t>
      </w:r>
      <w:r w:rsidRPr="00D95A50">
        <w:rPr>
          <w:i/>
          <w:iCs/>
          <w:szCs w:val="19"/>
        </w:rPr>
        <w:t>stugby</w:t>
      </w:r>
      <w:r w:rsidRPr="00D95A50">
        <w:rPr>
          <w:szCs w:val="19"/>
        </w:rPr>
        <w:t>, får endast sättas upp för vägvisning till anläggning med minst fem stugor för övernattning.</w:t>
      </w:r>
    </w:p>
    <w:p w14:paraId="22EE8F00" w14:textId="77777777" w:rsidR="00606931" w:rsidRPr="00D95A50" w:rsidRDefault="00606931" w:rsidP="00606931">
      <w:pPr>
        <w:pStyle w:val="Rubrik3"/>
      </w:pPr>
      <w:bookmarkStart w:id="348" w:name="_Toc510610781"/>
      <w:bookmarkStart w:id="349" w:name="_Toc511887084"/>
      <w:r w:rsidRPr="00D95A50">
        <w:t>Märke H10 Stuga</w:t>
      </w:r>
      <w:bookmarkEnd w:id="348"/>
      <w:bookmarkEnd w:id="349"/>
    </w:p>
    <w:p w14:paraId="34F0B46A" w14:textId="77777777" w:rsidR="00606931" w:rsidRPr="00D95A50" w:rsidRDefault="00606931" w:rsidP="00606931">
      <w:pPr>
        <w:pStyle w:val="Stycke"/>
        <w:spacing w:before="120"/>
        <w:rPr>
          <w:szCs w:val="19"/>
        </w:rPr>
      </w:pPr>
      <w:r w:rsidRPr="00D95A50">
        <w:rPr>
          <w:rStyle w:val="Fparagrafbeteckning"/>
        </w:rPr>
        <w:t>10 §</w:t>
      </w:r>
      <w:r w:rsidRPr="00D95A50">
        <w:rPr>
          <w:rStyle w:val="Fparagrafbeteckning"/>
        </w:rPr>
        <w:t> </w:t>
      </w:r>
      <w:r w:rsidRPr="00D95A50">
        <w:rPr>
          <w:szCs w:val="19"/>
        </w:rPr>
        <w:t xml:space="preserve">Märke H10, </w:t>
      </w:r>
      <w:r w:rsidRPr="00D95A50">
        <w:rPr>
          <w:i/>
          <w:szCs w:val="19"/>
        </w:rPr>
        <w:t>stuga</w:t>
      </w:r>
      <w:r w:rsidRPr="00D95A50">
        <w:rPr>
          <w:szCs w:val="19"/>
        </w:rPr>
        <w:t>, får endast sättas upp för vägvisning till an</w:t>
      </w:r>
      <w:r w:rsidRPr="00D95A50">
        <w:rPr>
          <w:szCs w:val="19"/>
        </w:rPr>
        <w:softHyphen/>
        <w:t>läggning med färre än fem stugor för övernattning.</w:t>
      </w:r>
    </w:p>
    <w:p w14:paraId="11460FF1" w14:textId="77777777" w:rsidR="00606931" w:rsidRPr="00D95A50" w:rsidRDefault="00606931" w:rsidP="00606931">
      <w:pPr>
        <w:pStyle w:val="Rubrik3"/>
      </w:pPr>
      <w:bookmarkStart w:id="350" w:name="_Toc510610782"/>
      <w:bookmarkStart w:id="351" w:name="_Toc511887085"/>
      <w:r w:rsidRPr="00D95A50">
        <w:t>Märke H13 Rastplats</w:t>
      </w:r>
      <w:bookmarkEnd w:id="350"/>
      <w:bookmarkEnd w:id="351"/>
    </w:p>
    <w:p w14:paraId="47DE4453" w14:textId="77777777" w:rsidR="00606931" w:rsidRPr="00D95A50" w:rsidRDefault="00606931" w:rsidP="00606931">
      <w:pPr>
        <w:pStyle w:val="Stycke"/>
        <w:spacing w:before="120"/>
        <w:rPr>
          <w:szCs w:val="19"/>
        </w:rPr>
      </w:pPr>
      <w:r w:rsidRPr="00D95A50">
        <w:rPr>
          <w:rStyle w:val="Fparagrafbeteckning"/>
        </w:rPr>
        <w:t>11 §</w:t>
      </w:r>
      <w:r w:rsidRPr="00D95A50">
        <w:rPr>
          <w:rStyle w:val="Fparagrafbeteckning"/>
        </w:rPr>
        <w:t> </w:t>
      </w:r>
      <w:r w:rsidRPr="00D95A50">
        <w:rPr>
          <w:szCs w:val="19"/>
        </w:rPr>
        <w:t xml:space="preserve">Märke H13, </w:t>
      </w:r>
      <w:r w:rsidRPr="00D95A50">
        <w:rPr>
          <w:i/>
          <w:szCs w:val="19"/>
        </w:rPr>
        <w:t>rastplats</w:t>
      </w:r>
      <w:r w:rsidRPr="00D95A50">
        <w:rPr>
          <w:szCs w:val="19"/>
        </w:rPr>
        <w:t xml:space="preserve">, får endast sättas upp för vägvisning till platser </w:t>
      </w:r>
    </w:p>
    <w:p w14:paraId="34F011B3" w14:textId="77777777" w:rsidR="00606931" w:rsidRPr="00D95A50" w:rsidRDefault="00606931" w:rsidP="00606931">
      <w:pPr>
        <w:pStyle w:val="Styckemedindrag"/>
      </w:pPr>
      <w:r w:rsidRPr="00D95A50">
        <w:t xml:space="preserve">1. som är avskilda från den del av vägen som är avsedd för genomgående trafik, </w:t>
      </w:r>
    </w:p>
    <w:p w14:paraId="78E3C8EE" w14:textId="77777777" w:rsidR="00606931" w:rsidRPr="00D95A50" w:rsidRDefault="00606931" w:rsidP="00606931">
      <w:pPr>
        <w:pStyle w:val="Styckemedindrag"/>
      </w:pPr>
      <w:r w:rsidRPr="00D95A50">
        <w:t xml:space="preserve">2. som är särskilt anordnade för trafikanters rast, </w:t>
      </w:r>
    </w:p>
    <w:p w14:paraId="55A0488C" w14:textId="77777777" w:rsidR="00606931" w:rsidRPr="00D95A50" w:rsidRDefault="00606931" w:rsidP="00606931">
      <w:pPr>
        <w:pStyle w:val="Styckemedindrag"/>
      </w:pPr>
      <w:r w:rsidRPr="00D95A50">
        <w:t xml:space="preserve">3. där det finns bord med sittplatser, och </w:t>
      </w:r>
    </w:p>
    <w:p w14:paraId="010C06E5" w14:textId="77777777" w:rsidR="00606931" w:rsidRPr="00D95A50" w:rsidRDefault="00606931" w:rsidP="00606931">
      <w:pPr>
        <w:pStyle w:val="Styckemedindrag"/>
      </w:pPr>
      <w:r w:rsidRPr="00D95A50">
        <w:rPr>
          <w:szCs w:val="19"/>
        </w:rPr>
        <w:t>4. där toaletten är tillgänglig dygnet runt.</w:t>
      </w:r>
    </w:p>
    <w:p w14:paraId="45711F1C" w14:textId="77777777" w:rsidR="00606931" w:rsidRPr="00D95A50" w:rsidRDefault="00606931" w:rsidP="00606931">
      <w:pPr>
        <w:pStyle w:val="Rubrik3"/>
      </w:pPr>
      <w:bookmarkStart w:id="352" w:name="_Toc510610783"/>
      <w:bookmarkStart w:id="353" w:name="_Toc511887086"/>
      <w:r w:rsidRPr="00D95A50">
        <w:t>Märke H15 Bad</w:t>
      </w:r>
      <w:bookmarkEnd w:id="352"/>
      <w:bookmarkEnd w:id="353"/>
    </w:p>
    <w:p w14:paraId="1FC35D8D" w14:textId="77777777" w:rsidR="00606931" w:rsidRPr="00D95A50" w:rsidRDefault="00606931" w:rsidP="00606931">
      <w:pPr>
        <w:pStyle w:val="Stycke"/>
        <w:spacing w:before="120"/>
        <w:rPr>
          <w:szCs w:val="19"/>
        </w:rPr>
      </w:pPr>
      <w:r w:rsidRPr="00D95A50">
        <w:rPr>
          <w:rStyle w:val="Fparagrafbeteckning"/>
        </w:rPr>
        <w:t>12 §</w:t>
      </w:r>
      <w:r w:rsidRPr="00D95A50">
        <w:rPr>
          <w:rStyle w:val="Fparagrafbeteckning"/>
        </w:rPr>
        <w:t> </w:t>
      </w:r>
      <w:r w:rsidRPr="00D95A50">
        <w:rPr>
          <w:szCs w:val="19"/>
        </w:rPr>
        <w:t xml:space="preserve">Märke H15, </w:t>
      </w:r>
      <w:r w:rsidRPr="00D95A50">
        <w:rPr>
          <w:i/>
          <w:szCs w:val="19"/>
        </w:rPr>
        <w:t>bad</w:t>
      </w:r>
      <w:r w:rsidRPr="00D95A50">
        <w:rPr>
          <w:szCs w:val="19"/>
        </w:rPr>
        <w:t>, får endast sättas upp för vägvisning till badstränder och andra badan</w:t>
      </w:r>
      <w:r w:rsidRPr="00D95A50">
        <w:rPr>
          <w:szCs w:val="19"/>
        </w:rPr>
        <w:softHyphen/>
        <w:t>läggningar med god säkerhet och vattenkvalitet.</w:t>
      </w:r>
    </w:p>
    <w:p w14:paraId="24E8AA23" w14:textId="77777777" w:rsidR="00606931" w:rsidRPr="00D95A50" w:rsidRDefault="00606931" w:rsidP="00606931">
      <w:pPr>
        <w:pStyle w:val="Rubrik3"/>
      </w:pPr>
      <w:bookmarkStart w:id="354" w:name="_Toc510610784"/>
      <w:bookmarkStart w:id="355" w:name="_Toc511887087"/>
      <w:r w:rsidRPr="00D95A50">
        <w:t>Märke H16 Friluftsområde</w:t>
      </w:r>
      <w:bookmarkEnd w:id="354"/>
      <w:bookmarkEnd w:id="355"/>
    </w:p>
    <w:p w14:paraId="0CD3D83C" w14:textId="77777777" w:rsidR="00606931" w:rsidRPr="00D95A50" w:rsidRDefault="00606931" w:rsidP="00606931">
      <w:pPr>
        <w:pStyle w:val="Stycke"/>
        <w:spacing w:before="120"/>
        <w:rPr>
          <w:szCs w:val="19"/>
        </w:rPr>
      </w:pPr>
      <w:r w:rsidRPr="00D95A50">
        <w:rPr>
          <w:rStyle w:val="Fparagrafbeteckning"/>
        </w:rPr>
        <w:t>13 §</w:t>
      </w:r>
      <w:r w:rsidRPr="00D95A50">
        <w:rPr>
          <w:rStyle w:val="Fparagrafbeteckning"/>
        </w:rPr>
        <w:t> </w:t>
      </w:r>
      <w:r w:rsidRPr="00D95A50">
        <w:rPr>
          <w:szCs w:val="19"/>
        </w:rPr>
        <w:t xml:space="preserve">Märke H16, </w:t>
      </w:r>
      <w:r w:rsidRPr="00D95A50">
        <w:rPr>
          <w:i/>
          <w:szCs w:val="19"/>
        </w:rPr>
        <w:t>friluftsområde</w:t>
      </w:r>
      <w:r w:rsidRPr="00D95A50">
        <w:rPr>
          <w:szCs w:val="19"/>
        </w:rPr>
        <w:t>, får endast sättas upp för vägvisning till ett namnsatt och geografiskt bestämt friluftsområde om det finns information om om</w:t>
      </w:r>
      <w:r w:rsidRPr="00D95A50">
        <w:rPr>
          <w:szCs w:val="19"/>
        </w:rPr>
        <w:softHyphen/>
        <w:t>rådet vid dess parkeringsplats.</w:t>
      </w:r>
    </w:p>
    <w:p w14:paraId="361B2F45" w14:textId="77777777" w:rsidR="00606931" w:rsidRPr="00D95A50" w:rsidRDefault="00606931" w:rsidP="00606931">
      <w:pPr>
        <w:pStyle w:val="Rubrik3"/>
      </w:pPr>
      <w:bookmarkStart w:id="356" w:name="_Toc510610785"/>
      <w:bookmarkStart w:id="357" w:name="_Toc511887088"/>
      <w:r w:rsidRPr="00D95A50">
        <w:t>Märke H17 Vandringsled</w:t>
      </w:r>
      <w:bookmarkEnd w:id="356"/>
      <w:bookmarkEnd w:id="357"/>
    </w:p>
    <w:p w14:paraId="4BF129C1" w14:textId="77777777" w:rsidR="00606931" w:rsidRPr="00D95A50" w:rsidRDefault="00606931" w:rsidP="00606931">
      <w:pPr>
        <w:pStyle w:val="Stycke"/>
        <w:spacing w:before="120"/>
        <w:rPr>
          <w:szCs w:val="19"/>
        </w:rPr>
      </w:pPr>
      <w:r w:rsidRPr="00D95A50">
        <w:rPr>
          <w:rStyle w:val="Fparagrafbeteckning"/>
        </w:rPr>
        <w:t>14 §</w:t>
      </w:r>
      <w:r w:rsidRPr="00D95A50">
        <w:rPr>
          <w:rStyle w:val="Fparagrafbeteckning"/>
        </w:rPr>
        <w:t> </w:t>
      </w:r>
      <w:r w:rsidRPr="00D95A50">
        <w:rPr>
          <w:szCs w:val="19"/>
        </w:rPr>
        <w:t xml:space="preserve">Märke H17, </w:t>
      </w:r>
      <w:r w:rsidRPr="00D95A50">
        <w:rPr>
          <w:i/>
          <w:szCs w:val="19"/>
        </w:rPr>
        <w:t>vandringsled</w:t>
      </w:r>
      <w:r w:rsidRPr="00D95A50">
        <w:rPr>
          <w:szCs w:val="19"/>
        </w:rPr>
        <w:t>, får endast sättas upp för vägvisning till en vandringsled om det finns information om leden vid dess parkeringsplats.</w:t>
      </w:r>
    </w:p>
    <w:p w14:paraId="7DDBBA16" w14:textId="77777777" w:rsidR="00606931" w:rsidRPr="00D95A50" w:rsidRDefault="00606931" w:rsidP="00606931">
      <w:pPr>
        <w:pStyle w:val="Rubrik3"/>
      </w:pPr>
      <w:bookmarkStart w:id="358" w:name="_Toc510610786"/>
      <w:bookmarkStart w:id="359" w:name="_Toc511887089"/>
      <w:r w:rsidRPr="00D95A50">
        <w:lastRenderedPageBreak/>
        <w:t>Märke H20 Golfbana</w:t>
      </w:r>
      <w:bookmarkEnd w:id="358"/>
      <w:bookmarkEnd w:id="359"/>
    </w:p>
    <w:p w14:paraId="717ECA30" w14:textId="77777777" w:rsidR="00606931" w:rsidRPr="00D95A50" w:rsidRDefault="00606931" w:rsidP="00606931">
      <w:pPr>
        <w:pStyle w:val="Stycke"/>
        <w:spacing w:before="120"/>
        <w:rPr>
          <w:szCs w:val="19"/>
        </w:rPr>
      </w:pPr>
      <w:r w:rsidRPr="00D95A50">
        <w:rPr>
          <w:rStyle w:val="Fparagrafbeteckning"/>
        </w:rPr>
        <w:t>15 §</w:t>
      </w:r>
      <w:r w:rsidRPr="00D95A50">
        <w:rPr>
          <w:rStyle w:val="Fparagrafbeteckning"/>
        </w:rPr>
        <w:t> </w:t>
      </w:r>
      <w:r w:rsidRPr="00D95A50">
        <w:rPr>
          <w:szCs w:val="19"/>
        </w:rPr>
        <w:t xml:space="preserve">Märke H20, </w:t>
      </w:r>
      <w:r w:rsidRPr="00D95A50">
        <w:rPr>
          <w:i/>
          <w:szCs w:val="19"/>
        </w:rPr>
        <w:t>golfbana</w:t>
      </w:r>
      <w:r w:rsidRPr="00D95A50">
        <w:rPr>
          <w:szCs w:val="19"/>
        </w:rPr>
        <w:t>, får endast sättas upp för vägvisning till golf</w:t>
      </w:r>
      <w:r w:rsidRPr="00D95A50">
        <w:rPr>
          <w:szCs w:val="19"/>
        </w:rPr>
        <w:softHyphen/>
        <w:t>banor med minst nio hål.</w:t>
      </w:r>
    </w:p>
    <w:p w14:paraId="281F785E" w14:textId="77777777" w:rsidR="00606931" w:rsidRPr="00D95A50" w:rsidRDefault="00606931" w:rsidP="00606931">
      <w:pPr>
        <w:pStyle w:val="Rubrik3"/>
      </w:pPr>
      <w:bookmarkStart w:id="360" w:name="_Toc510610787"/>
      <w:bookmarkStart w:id="361" w:name="_Toc511887090"/>
      <w:r w:rsidRPr="00D95A50">
        <w:t>Märke H22 Sevärdhet</w:t>
      </w:r>
      <w:bookmarkEnd w:id="360"/>
      <w:bookmarkEnd w:id="361"/>
    </w:p>
    <w:p w14:paraId="5A597B66" w14:textId="77777777" w:rsidR="00606931" w:rsidRPr="00D95A50" w:rsidRDefault="00606931" w:rsidP="00606931">
      <w:pPr>
        <w:pStyle w:val="Stycke"/>
        <w:spacing w:before="120"/>
        <w:rPr>
          <w:szCs w:val="19"/>
        </w:rPr>
      </w:pPr>
      <w:r w:rsidRPr="00D95A50">
        <w:rPr>
          <w:rStyle w:val="Fparagrafbeteckning"/>
        </w:rPr>
        <w:t>16 §</w:t>
      </w:r>
      <w:r w:rsidRPr="00D95A50">
        <w:rPr>
          <w:rStyle w:val="Fparagrafbeteckning"/>
        </w:rPr>
        <w:t> </w:t>
      </w:r>
      <w:r w:rsidRPr="00D95A50">
        <w:rPr>
          <w:szCs w:val="19"/>
        </w:rPr>
        <w:t xml:space="preserve">Märke H22, </w:t>
      </w:r>
      <w:r w:rsidRPr="00D95A50">
        <w:rPr>
          <w:i/>
          <w:szCs w:val="19"/>
        </w:rPr>
        <w:t>sevärdhet</w:t>
      </w:r>
      <w:r w:rsidRPr="00D95A50">
        <w:rPr>
          <w:szCs w:val="19"/>
        </w:rPr>
        <w:t>, får endast sättas upp för vägvisning till sevärd</w:t>
      </w:r>
      <w:r w:rsidRPr="00D95A50">
        <w:rPr>
          <w:szCs w:val="19"/>
        </w:rPr>
        <w:softHyphen/>
        <w:t xml:space="preserve">heter av nationellt intresse. </w:t>
      </w:r>
    </w:p>
    <w:p w14:paraId="35DFDC4F" w14:textId="77777777" w:rsidR="00606931" w:rsidRPr="00D95A50" w:rsidRDefault="00606931" w:rsidP="00606931">
      <w:pPr>
        <w:pStyle w:val="AllmnnardRubrik"/>
      </w:pPr>
      <w:r w:rsidRPr="00D95A50">
        <w:t xml:space="preserve">Allmänna råd </w:t>
      </w:r>
    </w:p>
    <w:p w14:paraId="68139DE3" w14:textId="77777777" w:rsidR="00606931" w:rsidRPr="00D95A50" w:rsidRDefault="00606931" w:rsidP="00606931">
      <w:pPr>
        <w:pStyle w:val="AllmnnardStycke"/>
      </w:pPr>
      <w:r w:rsidRPr="00D95A50">
        <w:t xml:space="preserve">Innan märket sätts upp bör samråd ske med länsstyrelsen. </w:t>
      </w:r>
    </w:p>
    <w:p w14:paraId="539CE97A" w14:textId="77777777" w:rsidR="00606931" w:rsidRPr="00D95A50" w:rsidRDefault="00606931" w:rsidP="00606931">
      <w:pPr>
        <w:pStyle w:val="Stycke"/>
        <w:spacing w:before="120"/>
      </w:pPr>
      <w:r w:rsidRPr="00D95A50">
        <w:rPr>
          <w:rStyle w:val="Fparagrafbeteckning"/>
        </w:rPr>
        <w:t>17 §</w:t>
      </w:r>
      <w:r w:rsidRPr="00D95A50">
        <w:rPr>
          <w:rStyle w:val="Fparagrafbeteckning"/>
        </w:rPr>
        <w:t> </w:t>
      </w:r>
      <w:r w:rsidRPr="00D95A50">
        <w:t xml:space="preserve">Märke H22, </w:t>
      </w:r>
      <w:r w:rsidRPr="00D95A50">
        <w:rPr>
          <w:i/>
        </w:rPr>
        <w:t>sevärdhet</w:t>
      </w:r>
      <w:r w:rsidRPr="00D95A50">
        <w:t xml:space="preserve">, får inte sättas upp tillsammans med märke I4, </w:t>
      </w:r>
      <w:r w:rsidRPr="00D95A50">
        <w:rPr>
          <w:i/>
        </w:rPr>
        <w:t>världsarv</w:t>
      </w:r>
      <w:r w:rsidRPr="00D95A50">
        <w:t>.</w:t>
      </w:r>
    </w:p>
    <w:p w14:paraId="45B5C942" w14:textId="77777777" w:rsidR="00606931" w:rsidRPr="00D95A50" w:rsidRDefault="00606931" w:rsidP="00606931">
      <w:pPr>
        <w:pStyle w:val="Rubrik3"/>
      </w:pPr>
      <w:bookmarkStart w:id="362" w:name="_Toc510610788"/>
      <w:bookmarkStart w:id="363" w:name="_Toc511887091"/>
      <w:r w:rsidRPr="00D95A50">
        <w:t>Märke H23 Förberedande upplysning om vägnära service</w:t>
      </w:r>
      <w:bookmarkEnd w:id="362"/>
      <w:bookmarkEnd w:id="363"/>
    </w:p>
    <w:p w14:paraId="69F6BDF1" w14:textId="77777777" w:rsidR="00606931" w:rsidRPr="00D95A50" w:rsidRDefault="00606931" w:rsidP="00606931">
      <w:pPr>
        <w:pStyle w:val="Stycke"/>
        <w:spacing w:before="120"/>
        <w:rPr>
          <w:szCs w:val="19"/>
        </w:rPr>
      </w:pPr>
      <w:r w:rsidRPr="00D95A50">
        <w:rPr>
          <w:rStyle w:val="Fparagrafbeteckning"/>
        </w:rPr>
        <w:t>18 §</w:t>
      </w:r>
      <w:r w:rsidRPr="00D95A50">
        <w:rPr>
          <w:rStyle w:val="Fparagrafbeteckning"/>
        </w:rPr>
        <w:t> </w:t>
      </w:r>
      <w:r w:rsidRPr="00D95A50">
        <w:rPr>
          <w:szCs w:val="19"/>
        </w:rPr>
        <w:t xml:space="preserve">På märke H23, </w:t>
      </w:r>
      <w:r w:rsidRPr="00D95A50">
        <w:rPr>
          <w:i/>
          <w:szCs w:val="19"/>
        </w:rPr>
        <w:t>förberedande upplysning om vägnära service</w:t>
      </w:r>
      <w:r w:rsidRPr="00D95A50">
        <w:rPr>
          <w:szCs w:val="19"/>
        </w:rPr>
        <w:t>, får en symbol för en serviceanläggning endast användas om ett lokaliseringsmärke för vägvisning till serviceanläggningen satts upp enligt 3–7 och 19 §§.</w:t>
      </w:r>
    </w:p>
    <w:p w14:paraId="39E1C601" w14:textId="77777777" w:rsidR="00606931" w:rsidRPr="00D95A50" w:rsidRDefault="00606931" w:rsidP="00606931">
      <w:pPr>
        <w:pStyle w:val="Styckemedindrag"/>
      </w:pPr>
      <w:r w:rsidRPr="00D95A50">
        <w:t xml:space="preserve">Symbolen för hotell får endast användas för hotell eller pensionat som är belägna inom ett vägavstånd av fem kilometer från vägen. </w:t>
      </w:r>
    </w:p>
    <w:p w14:paraId="2575ED15" w14:textId="77777777" w:rsidR="00606931" w:rsidRPr="00D95A50" w:rsidRDefault="00606931" w:rsidP="00606931">
      <w:pPr>
        <w:pStyle w:val="Styckemedindrag"/>
      </w:pPr>
      <w:r w:rsidRPr="00D95A50">
        <w:rPr>
          <w:szCs w:val="19"/>
        </w:rPr>
        <w:t xml:space="preserve">Symbolerna för restaurang, drivmedel och laddstation får endast användas för anläggningar som är belägna högst 500 meter från vägen. </w:t>
      </w:r>
      <w:r w:rsidRPr="00D95A50">
        <w:t>Vägavståndet till anläggningarna får då inte överstiga två kilometer.</w:t>
      </w:r>
    </w:p>
    <w:p w14:paraId="3814F481" w14:textId="77777777" w:rsidR="00606931" w:rsidRPr="00D95A50" w:rsidRDefault="00606931" w:rsidP="00606931">
      <w:pPr>
        <w:pStyle w:val="Styckemedindrag"/>
      </w:pPr>
      <w:r w:rsidRPr="00D95A50">
        <w:t xml:space="preserve">Tilläggstavla T25, </w:t>
      </w:r>
      <w:r w:rsidRPr="00D95A50">
        <w:rPr>
          <w:i/>
        </w:rPr>
        <w:t>öppet dygnet runt</w:t>
      </w:r>
      <w:r w:rsidRPr="00D95A50">
        <w:t xml:space="preserve">, som infogas i märket ska sättas upp till höger om symbolen för den serviceanläggning som tavlan avser. </w:t>
      </w:r>
    </w:p>
    <w:p w14:paraId="16F4C358" w14:textId="77777777" w:rsidR="00606931" w:rsidRPr="00D95A50" w:rsidRDefault="00606931" w:rsidP="00606931">
      <w:pPr>
        <w:pStyle w:val="Rubrik3"/>
      </w:pPr>
      <w:bookmarkStart w:id="364" w:name="_Toc510610789"/>
      <w:bookmarkStart w:id="365" w:name="_Toc511887092"/>
      <w:r w:rsidRPr="00D95A50">
        <w:t>Märke H26 Hantverk</w:t>
      </w:r>
      <w:bookmarkEnd w:id="364"/>
      <w:bookmarkEnd w:id="365"/>
    </w:p>
    <w:p w14:paraId="46F6CF93" w14:textId="77777777" w:rsidR="00606931" w:rsidRPr="00D95A50" w:rsidRDefault="00606931" w:rsidP="00606931">
      <w:pPr>
        <w:pStyle w:val="Stycke"/>
        <w:spacing w:before="120"/>
        <w:rPr>
          <w:szCs w:val="19"/>
        </w:rPr>
      </w:pPr>
      <w:r w:rsidRPr="00D95A50">
        <w:rPr>
          <w:rStyle w:val="Fparagrafbeteckning"/>
        </w:rPr>
        <w:t>19 §</w:t>
      </w:r>
      <w:r w:rsidRPr="00D95A50">
        <w:rPr>
          <w:rStyle w:val="Fparagrafbeteckning"/>
        </w:rPr>
        <w:t> </w:t>
      </w:r>
      <w:r w:rsidRPr="00D95A50">
        <w:rPr>
          <w:szCs w:val="19"/>
        </w:rPr>
        <w:t xml:space="preserve">Märke H26, </w:t>
      </w:r>
      <w:r w:rsidRPr="00D95A50">
        <w:rPr>
          <w:i/>
          <w:szCs w:val="19"/>
        </w:rPr>
        <w:t>hantverk</w:t>
      </w:r>
      <w:r w:rsidRPr="00D95A50">
        <w:rPr>
          <w:szCs w:val="19"/>
        </w:rPr>
        <w:t>, får endast sättas upp om det är möjligt för besökare att se på när hantverksprodukterna tillverkas. Det gäller om det inte finns särskilda skäl för något annat.</w:t>
      </w:r>
    </w:p>
    <w:p w14:paraId="0586149F" w14:textId="77777777" w:rsidR="00606931" w:rsidRPr="00D95A50" w:rsidRDefault="00606931" w:rsidP="00606931">
      <w:pPr>
        <w:pStyle w:val="Rubrik3"/>
      </w:pPr>
      <w:bookmarkStart w:id="366" w:name="_Toc510610790"/>
      <w:bookmarkStart w:id="367" w:name="_Toc511887093"/>
      <w:r w:rsidRPr="00D95A50">
        <w:t>Märke H27 Laddstation</w:t>
      </w:r>
      <w:bookmarkEnd w:id="366"/>
      <w:bookmarkEnd w:id="367"/>
    </w:p>
    <w:p w14:paraId="03D1BF8D" w14:textId="77777777" w:rsidR="00606931" w:rsidRPr="00D95A50" w:rsidRDefault="00606931" w:rsidP="00606931">
      <w:pPr>
        <w:pStyle w:val="Stycke"/>
        <w:spacing w:before="120"/>
      </w:pPr>
      <w:r w:rsidRPr="00D95A50">
        <w:rPr>
          <w:rStyle w:val="Fparagrafbeteckning"/>
        </w:rPr>
        <w:t>20 §</w:t>
      </w:r>
      <w:r w:rsidRPr="00D95A50">
        <w:rPr>
          <w:rStyle w:val="Fparagrafbeteckning"/>
        </w:rPr>
        <w:t> </w:t>
      </w:r>
      <w:r w:rsidRPr="00D95A50">
        <w:rPr>
          <w:rStyle w:val="Fparagrafbeteckning"/>
          <w:b w:val="0"/>
        </w:rPr>
        <w:t xml:space="preserve">Inom en tätort får </w:t>
      </w:r>
      <w:r w:rsidRPr="00D95A50">
        <w:rPr>
          <w:szCs w:val="19"/>
        </w:rPr>
        <w:t xml:space="preserve">märke H27, </w:t>
      </w:r>
      <w:r w:rsidRPr="00D95A50">
        <w:rPr>
          <w:i/>
          <w:szCs w:val="19"/>
        </w:rPr>
        <w:t>laddstation</w:t>
      </w:r>
      <w:r w:rsidRPr="00D95A50">
        <w:rPr>
          <w:szCs w:val="19"/>
        </w:rPr>
        <w:t>,</w:t>
      </w:r>
      <w:r w:rsidRPr="00D95A50">
        <w:t xml:space="preserve"> endast sättas upp för väg</w:t>
      </w:r>
      <w:r w:rsidRPr="00D95A50">
        <w:softHyphen/>
        <w:t>visning till anläggningar som är tillgängliga för allmänheten och är ovanliga på orten.</w:t>
      </w:r>
    </w:p>
    <w:p w14:paraId="20AE4902" w14:textId="77777777" w:rsidR="00606931" w:rsidRPr="00D95A50" w:rsidRDefault="00606931" w:rsidP="00606931">
      <w:pPr>
        <w:pStyle w:val="Rubrik2kapitelelliknande"/>
      </w:pPr>
      <w:bookmarkStart w:id="368" w:name="_Toc510610791"/>
      <w:bookmarkStart w:id="369" w:name="_Toc511887094"/>
      <w:r w:rsidRPr="00D95A50">
        <w:t>12 kap. Lokaliseringsmärken för turistiskt intressanta mål</w:t>
      </w:r>
      <w:bookmarkEnd w:id="368"/>
      <w:bookmarkEnd w:id="369"/>
    </w:p>
    <w:p w14:paraId="5933A1D3" w14:textId="77777777" w:rsidR="00606931" w:rsidRPr="00D95A50" w:rsidRDefault="00606931" w:rsidP="00606931">
      <w:pPr>
        <w:pStyle w:val="Rubrik3utanluftfre"/>
      </w:pPr>
      <w:bookmarkStart w:id="370" w:name="_Toc510610792"/>
      <w:bookmarkStart w:id="371" w:name="_Toc511887095"/>
      <w:r w:rsidRPr="00D95A50">
        <w:t>Allmänna bestämmelser</w:t>
      </w:r>
      <w:bookmarkEnd w:id="370"/>
      <w:bookmarkEnd w:id="371"/>
    </w:p>
    <w:p w14:paraId="2CD3FC29" w14:textId="77777777" w:rsidR="00606931" w:rsidRPr="00D95A50" w:rsidRDefault="00606931" w:rsidP="00606931">
      <w:pPr>
        <w:pStyle w:val="Stycke"/>
        <w:spacing w:before="120"/>
      </w:pPr>
      <w:r w:rsidRPr="00D95A50">
        <w:rPr>
          <w:rStyle w:val="Fparagrafbeteckning"/>
        </w:rPr>
        <w:t>1 §</w:t>
      </w:r>
      <w:r w:rsidRPr="00D95A50">
        <w:rPr>
          <w:rStyle w:val="Fparagrafbeteckning"/>
        </w:rPr>
        <w:t> </w:t>
      </w:r>
      <w:r w:rsidRPr="00D95A50">
        <w:t>Lokaliseringsmärken för vägvisning till inrättningar eller anläggningar av turistiskt intresse får endast sättas upp om inrättningarna eller anläggning</w:t>
      </w:r>
      <w:r w:rsidRPr="00D95A50">
        <w:softHyphen/>
        <w:t>arna är av särskilt intresse för de som i nöjes- eller avkopplings</w:t>
      </w:r>
      <w:r w:rsidRPr="00D95A50">
        <w:softHyphen/>
        <w:t>syfte vistas utanför sin vanliga omgivning.</w:t>
      </w:r>
    </w:p>
    <w:p w14:paraId="5B7D88EF" w14:textId="77777777" w:rsidR="00606931" w:rsidRPr="00D95A50" w:rsidRDefault="00606931" w:rsidP="00606931">
      <w:pPr>
        <w:pStyle w:val="AllmnnardRubrik"/>
      </w:pPr>
      <w:r w:rsidRPr="00D95A50">
        <w:lastRenderedPageBreak/>
        <w:t>Allmänna råd</w:t>
      </w:r>
    </w:p>
    <w:p w14:paraId="79FB2312" w14:textId="77777777" w:rsidR="00606931" w:rsidRPr="00D95A50" w:rsidRDefault="00606931" w:rsidP="00606931">
      <w:pPr>
        <w:pStyle w:val="AllmnnardStycke"/>
      </w:pPr>
      <w:r w:rsidRPr="00D95A50">
        <w:t>Märkena bör inte sättas upp för vägvisning till mål som endast är av intresse för dem som har särskilda förkunskaper eller särskild med</w:t>
      </w:r>
      <w:r w:rsidRPr="00D95A50">
        <w:softHyphen/>
        <w:t>tagen utrustning. De bör inte heller sättas upp för vägvisning till religiösa rum eller till handelsområden, butiker och andra typer av för</w:t>
      </w:r>
      <w:r w:rsidRPr="00D95A50">
        <w:softHyphen/>
        <w:t>säljningsställen.</w:t>
      </w:r>
    </w:p>
    <w:p w14:paraId="327D591C" w14:textId="77777777" w:rsidR="00606931" w:rsidRPr="00D95A50" w:rsidRDefault="00606931" w:rsidP="00606931">
      <w:pPr>
        <w:spacing w:before="120" w:after="120"/>
        <w:rPr>
          <w:rStyle w:val="StyckeChar"/>
        </w:rPr>
      </w:pPr>
      <w:r w:rsidRPr="00D95A50">
        <w:rPr>
          <w:rStyle w:val="Fparagrafbeteckning"/>
        </w:rPr>
        <w:t>2 §</w:t>
      </w:r>
      <w:r w:rsidRPr="00D95A50">
        <w:rPr>
          <w:rStyle w:val="Fparagrafbeteckning"/>
        </w:rPr>
        <w:t> </w:t>
      </w:r>
      <w:r w:rsidRPr="00D95A50">
        <w:rPr>
          <w:rStyle w:val="StyckeChar"/>
        </w:rPr>
        <w:t>Lokaliseringsmärken för vägvisning till turistiskt intressanta mål får endast sättas upp om information om målet är tillgänglig vid målet.</w:t>
      </w:r>
    </w:p>
    <w:p w14:paraId="0DD04C7C" w14:textId="77777777" w:rsidR="00606931" w:rsidRPr="00D95A50" w:rsidRDefault="00606931" w:rsidP="00606931">
      <w:pPr>
        <w:pStyle w:val="Rubrik3"/>
      </w:pPr>
      <w:bookmarkStart w:id="372" w:name="_Toc510610793"/>
      <w:bookmarkStart w:id="373" w:name="_Toc511887096"/>
      <w:r w:rsidRPr="00D95A50">
        <w:t>Storlekar</w:t>
      </w:r>
      <w:bookmarkEnd w:id="372"/>
      <w:bookmarkEnd w:id="373"/>
    </w:p>
    <w:p w14:paraId="0B12E533" w14:textId="77777777" w:rsidR="00606931" w:rsidRPr="00D95A50" w:rsidRDefault="00606931" w:rsidP="00606931">
      <w:pPr>
        <w:rPr>
          <w:b/>
          <w:noProof/>
          <w:sz w:val="19"/>
        </w:rPr>
      </w:pPr>
      <w:r w:rsidRPr="00D95A50">
        <w:rPr>
          <w:rStyle w:val="Fparagrafbeteckning"/>
        </w:rPr>
        <w:t>3 §</w:t>
      </w:r>
      <w:r w:rsidRPr="00D95A50">
        <w:rPr>
          <w:rStyle w:val="Fparagrafbeteckning"/>
        </w:rPr>
        <w:t> </w:t>
      </w:r>
      <w:r w:rsidRPr="00D95A50">
        <w:rPr>
          <w:rStyle w:val="StyckeChar"/>
        </w:rPr>
        <w:t>Lokaliseringsmärken för upplysning om serviceanläggningar m.m. ska ha följande storlekar.</w:t>
      </w:r>
    </w:p>
    <w:p w14:paraId="6EEF992F" w14:textId="77777777" w:rsidR="00606931" w:rsidRPr="00D95A50" w:rsidRDefault="00606931" w:rsidP="00606931">
      <w:pPr>
        <w:pStyle w:val="Stycke"/>
        <w:spacing w:before="360" w:after="120"/>
        <w:rPr>
          <w:b/>
          <w:noProof/>
        </w:rPr>
      </w:pPr>
      <w:r w:rsidRPr="00D95A50">
        <w:rPr>
          <w:noProof/>
        </w:rPr>
        <w:drawing>
          <wp:anchor distT="0" distB="0" distL="114300" distR="114300" simplePos="0" relativeHeight="251669504" behindDoc="0" locked="0" layoutInCell="1" allowOverlap="1" wp14:anchorId="7668ECF3" wp14:editId="325727D4">
            <wp:simplePos x="0" y="0"/>
            <wp:positionH relativeFrom="margin">
              <wp:posOffset>37</wp:posOffset>
            </wp:positionH>
            <wp:positionV relativeFrom="paragraph">
              <wp:posOffset>472969</wp:posOffset>
            </wp:positionV>
            <wp:extent cx="1440000" cy="1438767"/>
            <wp:effectExtent l="0" t="0" r="8255" b="9525"/>
            <wp:wrapTopAndBottom/>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1 kontur.jpg"/>
                    <pic:cNvPicPr/>
                  </pic:nvPicPr>
                  <pic:blipFill>
                    <a:blip r:embed="rId124" cstate="print">
                      <a:extLst>
                        <a:ext uri="{BEBA8EAE-BF5A-486C-A8C5-ECC9F3942E4B}">
                          <a14:imgProps xmlns:a14="http://schemas.microsoft.com/office/drawing/2010/main">
                            <a14:imgLayer r:embed="rId1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0000" cy="1438767"/>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Märke I1 Turistväg och I4 Världsarv</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10353432" w14:textId="77777777" w:rsidTr="00D41958">
        <w:trPr>
          <w:trHeight w:val="270"/>
        </w:trPr>
        <w:tc>
          <w:tcPr>
            <w:tcW w:w="5216" w:type="dxa"/>
            <w:gridSpan w:val="7"/>
            <w:tcBorders>
              <w:top w:val="nil"/>
              <w:left w:val="nil"/>
              <w:bottom w:val="single" w:sz="4" w:space="0" w:color="auto"/>
              <w:right w:val="nil"/>
            </w:tcBorders>
            <w:noWrap/>
            <w:vAlign w:val="bottom"/>
          </w:tcPr>
          <w:p w14:paraId="78D4A119" w14:textId="77777777" w:rsidR="00606931" w:rsidRPr="00D95A50" w:rsidRDefault="00606931" w:rsidP="00D41958">
            <w:pPr>
              <w:pStyle w:val="Styckemedindrag"/>
            </w:pPr>
          </w:p>
        </w:tc>
      </w:tr>
      <w:tr w:rsidR="00606931" w:rsidRPr="00D95A50" w14:paraId="3EE7FADF"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64201C3B" w14:textId="77777777" w:rsidR="00606931" w:rsidRPr="00D95A50" w:rsidRDefault="00606931" w:rsidP="00D41958">
            <w:pPr>
              <w:pStyle w:val="Stycke"/>
            </w:pPr>
            <w:r w:rsidRPr="00D95A50">
              <w:t>Storlek och mått i meter för märke I1 och I4</w:t>
            </w:r>
          </w:p>
        </w:tc>
      </w:tr>
      <w:tr w:rsidR="00606931" w:rsidRPr="00D95A50" w14:paraId="25D52FFF" w14:textId="77777777" w:rsidTr="00D41958">
        <w:trPr>
          <w:trHeight w:val="540"/>
        </w:trPr>
        <w:tc>
          <w:tcPr>
            <w:tcW w:w="589" w:type="dxa"/>
            <w:tcBorders>
              <w:top w:val="single" w:sz="4" w:space="0" w:color="auto"/>
              <w:left w:val="single" w:sz="4" w:space="0" w:color="auto"/>
              <w:bottom w:val="single" w:sz="4" w:space="0" w:color="auto"/>
              <w:right w:val="single" w:sz="4" w:space="0" w:color="auto"/>
            </w:tcBorders>
            <w:vAlign w:val="bottom"/>
          </w:tcPr>
          <w:p w14:paraId="64900504"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vAlign w:val="bottom"/>
          </w:tcPr>
          <w:p w14:paraId="041D59A7" w14:textId="77777777" w:rsidR="00606931" w:rsidRPr="00D95A50" w:rsidRDefault="00606931" w:rsidP="00D41958">
            <w:pPr>
              <w:pStyle w:val="Stycke"/>
            </w:pPr>
            <w:r w:rsidRPr="00D95A50">
              <w:t>Mycket liten</w:t>
            </w:r>
          </w:p>
        </w:tc>
        <w:tc>
          <w:tcPr>
            <w:tcW w:w="757" w:type="dxa"/>
            <w:tcBorders>
              <w:top w:val="single" w:sz="4" w:space="0" w:color="auto"/>
              <w:left w:val="single" w:sz="4" w:space="0" w:color="auto"/>
              <w:bottom w:val="single" w:sz="4" w:space="0" w:color="auto"/>
              <w:right w:val="single" w:sz="4" w:space="0" w:color="auto"/>
            </w:tcBorders>
            <w:vAlign w:val="bottom"/>
          </w:tcPr>
          <w:p w14:paraId="7504FE0F" w14:textId="77777777" w:rsidR="00606931" w:rsidRPr="00D95A50" w:rsidRDefault="00606931" w:rsidP="00D41958">
            <w:pPr>
              <w:pStyle w:val="Stycke"/>
            </w:pPr>
            <w:r w:rsidRPr="00D95A50">
              <w:t>Liten</w:t>
            </w:r>
          </w:p>
        </w:tc>
        <w:tc>
          <w:tcPr>
            <w:tcW w:w="757" w:type="dxa"/>
            <w:tcBorders>
              <w:top w:val="single" w:sz="4" w:space="0" w:color="auto"/>
              <w:left w:val="single" w:sz="4" w:space="0" w:color="auto"/>
              <w:bottom w:val="single" w:sz="4" w:space="0" w:color="auto"/>
              <w:right w:val="single" w:sz="4" w:space="0" w:color="auto"/>
            </w:tcBorders>
            <w:vAlign w:val="bottom"/>
          </w:tcPr>
          <w:p w14:paraId="5B936D99" w14:textId="77777777" w:rsidR="00606931" w:rsidRPr="00D95A50" w:rsidRDefault="00606931" w:rsidP="00D41958">
            <w:pPr>
              <w:pStyle w:val="Stycke"/>
            </w:pPr>
            <w:r w:rsidRPr="00D95A50">
              <w:t>Normal</w:t>
            </w:r>
          </w:p>
        </w:tc>
        <w:tc>
          <w:tcPr>
            <w:tcW w:w="757" w:type="dxa"/>
            <w:tcBorders>
              <w:top w:val="single" w:sz="4" w:space="0" w:color="auto"/>
              <w:left w:val="single" w:sz="4" w:space="0" w:color="auto"/>
              <w:bottom w:val="single" w:sz="4" w:space="0" w:color="auto"/>
              <w:right w:val="single" w:sz="4" w:space="0" w:color="auto"/>
            </w:tcBorders>
            <w:vAlign w:val="bottom"/>
          </w:tcPr>
          <w:p w14:paraId="41E07301" w14:textId="77777777" w:rsidR="00606931" w:rsidRPr="00D95A50" w:rsidRDefault="00606931" w:rsidP="00D41958">
            <w:pPr>
              <w:pStyle w:val="Stycke"/>
            </w:pPr>
            <w:r w:rsidRPr="00D95A50">
              <w:t>Stor</w:t>
            </w:r>
          </w:p>
        </w:tc>
        <w:tc>
          <w:tcPr>
            <w:tcW w:w="757" w:type="dxa"/>
            <w:tcBorders>
              <w:top w:val="single" w:sz="4" w:space="0" w:color="auto"/>
              <w:left w:val="single" w:sz="4" w:space="0" w:color="auto"/>
              <w:bottom w:val="single" w:sz="4" w:space="0" w:color="auto"/>
              <w:right w:val="single" w:sz="4" w:space="0" w:color="auto"/>
            </w:tcBorders>
            <w:vAlign w:val="bottom"/>
          </w:tcPr>
          <w:p w14:paraId="5AA8C0D5" w14:textId="77777777" w:rsidR="00606931" w:rsidRPr="00D95A50" w:rsidRDefault="00606931" w:rsidP="00D41958">
            <w:pPr>
              <w:pStyle w:val="Stycke"/>
            </w:pPr>
            <w:r w:rsidRPr="00D95A50">
              <w:t>Mycket stor</w:t>
            </w:r>
          </w:p>
        </w:tc>
        <w:tc>
          <w:tcPr>
            <w:tcW w:w="842" w:type="dxa"/>
            <w:tcBorders>
              <w:top w:val="single" w:sz="4" w:space="0" w:color="auto"/>
              <w:left w:val="single" w:sz="4" w:space="0" w:color="auto"/>
              <w:bottom w:val="single" w:sz="4" w:space="0" w:color="auto"/>
              <w:right w:val="single" w:sz="4" w:space="0" w:color="auto"/>
            </w:tcBorders>
            <w:vAlign w:val="bottom"/>
          </w:tcPr>
          <w:p w14:paraId="16FA928F" w14:textId="77777777" w:rsidR="00606931" w:rsidRPr="00D95A50" w:rsidRDefault="00606931" w:rsidP="00D41958">
            <w:pPr>
              <w:pStyle w:val="Stycke"/>
            </w:pPr>
            <w:r w:rsidRPr="00D95A50">
              <w:t> </w:t>
            </w:r>
          </w:p>
        </w:tc>
      </w:tr>
      <w:tr w:rsidR="00606931" w:rsidRPr="00D95A50" w14:paraId="40935375"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7E9F1E61" w14:textId="77777777" w:rsidR="00606931" w:rsidRPr="00D95A50" w:rsidRDefault="00606931" w:rsidP="00D41958">
            <w:pPr>
              <w:pStyle w:val="Stycke"/>
            </w:pPr>
            <w:r w:rsidRPr="00D95A50">
              <w:t>S1</w:t>
            </w:r>
          </w:p>
        </w:tc>
        <w:tc>
          <w:tcPr>
            <w:tcW w:w="757" w:type="dxa"/>
            <w:tcBorders>
              <w:top w:val="single" w:sz="4" w:space="0" w:color="auto"/>
              <w:left w:val="single" w:sz="4" w:space="0" w:color="auto"/>
              <w:bottom w:val="single" w:sz="4" w:space="0" w:color="auto"/>
              <w:right w:val="single" w:sz="4" w:space="0" w:color="auto"/>
            </w:tcBorders>
            <w:vAlign w:val="bottom"/>
          </w:tcPr>
          <w:p w14:paraId="395D59C9" w14:textId="77777777" w:rsidR="00606931" w:rsidRPr="00D95A50" w:rsidRDefault="00606931" w:rsidP="00D41958">
            <w:pPr>
              <w:pStyle w:val="Stycke"/>
              <w:rPr>
                <w:b/>
              </w:rPr>
            </w:pPr>
          </w:p>
        </w:tc>
        <w:tc>
          <w:tcPr>
            <w:tcW w:w="757" w:type="dxa"/>
            <w:tcBorders>
              <w:top w:val="single" w:sz="4" w:space="0" w:color="auto"/>
              <w:left w:val="single" w:sz="4" w:space="0" w:color="auto"/>
              <w:bottom w:val="single" w:sz="4" w:space="0" w:color="auto"/>
              <w:right w:val="single" w:sz="4" w:space="0" w:color="auto"/>
            </w:tcBorders>
            <w:noWrap/>
            <w:vAlign w:val="bottom"/>
          </w:tcPr>
          <w:p w14:paraId="4D4A593F" w14:textId="77777777" w:rsidR="00606931" w:rsidRPr="00D95A50" w:rsidRDefault="00606931" w:rsidP="00D41958">
            <w:pPr>
              <w:pStyle w:val="Stycke"/>
              <w:rPr>
                <w:b/>
              </w:rPr>
            </w:pPr>
            <w:r w:rsidRPr="00D95A50">
              <w:rPr>
                <w:b/>
              </w:rPr>
              <w:t>0,30</w:t>
            </w:r>
          </w:p>
        </w:tc>
        <w:tc>
          <w:tcPr>
            <w:tcW w:w="757" w:type="dxa"/>
            <w:tcBorders>
              <w:top w:val="single" w:sz="4" w:space="0" w:color="auto"/>
              <w:left w:val="single" w:sz="4" w:space="0" w:color="auto"/>
              <w:bottom w:val="single" w:sz="4" w:space="0" w:color="auto"/>
              <w:right w:val="single" w:sz="4" w:space="0" w:color="auto"/>
            </w:tcBorders>
            <w:noWrap/>
            <w:vAlign w:val="bottom"/>
          </w:tcPr>
          <w:p w14:paraId="384EAEF0" w14:textId="77777777" w:rsidR="00606931" w:rsidRPr="00D95A50" w:rsidRDefault="00606931" w:rsidP="00D41958">
            <w:pPr>
              <w:pStyle w:val="Stycke"/>
              <w:rPr>
                <w:b/>
              </w:rPr>
            </w:pPr>
            <w:r w:rsidRPr="00D95A50">
              <w:rPr>
                <w:b/>
              </w:rPr>
              <w:t>0,40</w:t>
            </w:r>
          </w:p>
        </w:tc>
        <w:tc>
          <w:tcPr>
            <w:tcW w:w="757" w:type="dxa"/>
            <w:tcBorders>
              <w:top w:val="single" w:sz="4" w:space="0" w:color="auto"/>
              <w:left w:val="single" w:sz="4" w:space="0" w:color="auto"/>
              <w:bottom w:val="single" w:sz="4" w:space="0" w:color="auto"/>
              <w:right w:val="single" w:sz="4" w:space="0" w:color="auto"/>
            </w:tcBorders>
            <w:noWrap/>
            <w:vAlign w:val="bottom"/>
          </w:tcPr>
          <w:p w14:paraId="3D99F9FD" w14:textId="77777777" w:rsidR="00606931" w:rsidRPr="00D95A50" w:rsidRDefault="00606931" w:rsidP="00D41958">
            <w:pPr>
              <w:pStyle w:val="Stycke"/>
              <w:rPr>
                <w:b/>
              </w:rPr>
            </w:pPr>
            <w:r w:rsidRPr="00D95A50">
              <w:rPr>
                <w:b/>
              </w:rPr>
              <w:t>0,60</w:t>
            </w:r>
          </w:p>
        </w:tc>
        <w:tc>
          <w:tcPr>
            <w:tcW w:w="757" w:type="dxa"/>
            <w:tcBorders>
              <w:top w:val="single" w:sz="4" w:space="0" w:color="auto"/>
              <w:left w:val="single" w:sz="4" w:space="0" w:color="auto"/>
              <w:bottom w:val="single" w:sz="4" w:space="0" w:color="auto"/>
              <w:right w:val="single" w:sz="4" w:space="0" w:color="auto"/>
            </w:tcBorders>
            <w:noWrap/>
            <w:vAlign w:val="bottom"/>
          </w:tcPr>
          <w:p w14:paraId="57183FB7" w14:textId="77777777" w:rsidR="00606931" w:rsidRPr="00D95A50" w:rsidRDefault="00606931" w:rsidP="00D41958">
            <w:pPr>
              <w:pStyle w:val="Stycke"/>
              <w:rPr>
                <w:b/>
              </w:rPr>
            </w:pPr>
            <w:r w:rsidRPr="00D95A50">
              <w:rPr>
                <w:b/>
              </w:rPr>
              <w:t>0,80</w:t>
            </w:r>
          </w:p>
        </w:tc>
        <w:tc>
          <w:tcPr>
            <w:tcW w:w="842" w:type="dxa"/>
            <w:tcBorders>
              <w:top w:val="single" w:sz="4" w:space="0" w:color="auto"/>
              <w:left w:val="single" w:sz="4" w:space="0" w:color="auto"/>
              <w:bottom w:val="single" w:sz="4" w:space="0" w:color="auto"/>
              <w:right w:val="single" w:sz="4" w:space="0" w:color="auto"/>
            </w:tcBorders>
            <w:vAlign w:val="bottom"/>
          </w:tcPr>
          <w:p w14:paraId="58514365" w14:textId="77777777" w:rsidR="00606931" w:rsidRPr="00D95A50" w:rsidRDefault="00606931" w:rsidP="00D41958">
            <w:pPr>
              <w:pStyle w:val="Stycke"/>
            </w:pPr>
            <w:r w:rsidRPr="00D95A50">
              <w:t>Sidlängd</w:t>
            </w:r>
          </w:p>
        </w:tc>
      </w:tr>
    </w:tbl>
    <w:p w14:paraId="6EF57A34" w14:textId="77777777" w:rsidR="00606931" w:rsidRPr="00D95A50" w:rsidRDefault="00606931" w:rsidP="00606931">
      <w:pPr>
        <w:spacing w:before="120" w:after="120"/>
        <w:rPr>
          <w:rStyle w:val="StyckeChar"/>
        </w:rPr>
      </w:pPr>
      <w:r w:rsidRPr="00D95A50">
        <w:rPr>
          <w:sz w:val="19"/>
        </w:rPr>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0D96615D" w14:textId="77777777" w:rsidTr="00D41958">
        <w:tc>
          <w:tcPr>
            <w:tcW w:w="4166" w:type="pct"/>
            <w:tcBorders>
              <w:bottom w:val="single" w:sz="4" w:space="0" w:color="auto"/>
            </w:tcBorders>
          </w:tcPr>
          <w:p w14:paraId="5A5E20C3"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681BCD0D" w14:textId="77777777" w:rsidR="00606931" w:rsidRPr="00D95A50" w:rsidRDefault="00606931" w:rsidP="00D41958">
            <w:pPr>
              <w:pStyle w:val="Stycke"/>
            </w:pPr>
            <w:r w:rsidRPr="00D95A50">
              <w:rPr>
                <w:b/>
              </w:rPr>
              <w:t>Storlek</w:t>
            </w:r>
          </w:p>
        </w:tc>
      </w:tr>
      <w:tr w:rsidR="00606931" w:rsidRPr="00D95A50" w14:paraId="5DBD52A3" w14:textId="77777777" w:rsidTr="00D41958">
        <w:tc>
          <w:tcPr>
            <w:tcW w:w="4166" w:type="pct"/>
          </w:tcPr>
          <w:p w14:paraId="5D21E701" w14:textId="77777777" w:rsidR="00606931" w:rsidRPr="00D95A50" w:rsidRDefault="00606931" w:rsidP="00D41958">
            <w:pPr>
              <w:pStyle w:val="Stycke"/>
            </w:pPr>
            <w:r w:rsidRPr="00D95A50">
              <w:t>1. Motorväg</w:t>
            </w:r>
          </w:p>
        </w:tc>
        <w:tc>
          <w:tcPr>
            <w:tcW w:w="834" w:type="pct"/>
          </w:tcPr>
          <w:p w14:paraId="78A7F05F" w14:textId="77777777" w:rsidR="00606931" w:rsidRPr="00D95A50" w:rsidRDefault="00606931" w:rsidP="00D41958">
            <w:pPr>
              <w:pStyle w:val="Stycke"/>
            </w:pPr>
            <w:r w:rsidRPr="00D95A50">
              <w:t>Stor</w:t>
            </w:r>
          </w:p>
        </w:tc>
      </w:tr>
      <w:tr w:rsidR="00606931" w:rsidRPr="00D95A50" w14:paraId="492DB681" w14:textId="77777777" w:rsidTr="00D41958">
        <w:tc>
          <w:tcPr>
            <w:tcW w:w="4166" w:type="pct"/>
          </w:tcPr>
          <w:p w14:paraId="4318273C" w14:textId="77777777" w:rsidR="00606931" w:rsidRPr="00D95A50" w:rsidRDefault="00606931" w:rsidP="00D41958">
            <w:pPr>
              <w:pStyle w:val="Stycke"/>
            </w:pPr>
            <w:r w:rsidRPr="00D95A50">
              <w:t>2. Motorväg i trång vägmiljö samt motortrafikled</w:t>
            </w:r>
          </w:p>
        </w:tc>
        <w:tc>
          <w:tcPr>
            <w:tcW w:w="834" w:type="pct"/>
          </w:tcPr>
          <w:p w14:paraId="10A5F17B" w14:textId="77777777" w:rsidR="00606931" w:rsidRPr="00D95A50" w:rsidRDefault="00606931" w:rsidP="00D41958">
            <w:pPr>
              <w:pStyle w:val="Stycke"/>
            </w:pPr>
            <w:r w:rsidRPr="00D95A50">
              <w:t>Normal</w:t>
            </w:r>
          </w:p>
        </w:tc>
      </w:tr>
      <w:tr w:rsidR="00606931" w:rsidRPr="00D95A50" w14:paraId="02EB635A" w14:textId="77777777" w:rsidTr="00D41958">
        <w:tc>
          <w:tcPr>
            <w:tcW w:w="4166" w:type="pct"/>
          </w:tcPr>
          <w:p w14:paraId="79BF3CE4" w14:textId="77777777" w:rsidR="00606931" w:rsidRPr="00D95A50" w:rsidRDefault="00606931" w:rsidP="00D41958">
            <w:pPr>
              <w:pStyle w:val="Stycke"/>
            </w:pPr>
            <w:r w:rsidRPr="00D95A50">
              <w:t>3. Väg som inte är motorväg eller motortrafikled</w:t>
            </w:r>
          </w:p>
        </w:tc>
        <w:tc>
          <w:tcPr>
            <w:tcW w:w="834" w:type="pct"/>
          </w:tcPr>
          <w:p w14:paraId="388FE25A" w14:textId="77777777" w:rsidR="00606931" w:rsidRPr="00D95A50" w:rsidRDefault="00606931" w:rsidP="00D41958">
            <w:pPr>
              <w:pStyle w:val="Stycke"/>
            </w:pPr>
            <w:r w:rsidRPr="00D95A50">
              <w:t>Normal</w:t>
            </w:r>
          </w:p>
        </w:tc>
      </w:tr>
      <w:tr w:rsidR="00606931" w:rsidRPr="00D95A50" w14:paraId="3D256998" w14:textId="77777777" w:rsidTr="00D41958">
        <w:tc>
          <w:tcPr>
            <w:tcW w:w="4166" w:type="pct"/>
          </w:tcPr>
          <w:p w14:paraId="1B4F2035" w14:textId="77777777" w:rsidR="00606931" w:rsidRPr="00D95A50" w:rsidRDefault="00606931" w:rsidP="00D41958">
            <w:pPr>
              <w:pStyle w:val="Stycke"/>
            </w:pPr>
            <w:r w:rsidRPr="00D95A50">
              <w:t>4. Väg enligt 3 i trång väg- eller gatumiljö med korta siktsträckor</w:t>
            </w:r>
          </w:p>
        </w:tc>
        <w:tc>
          <w:tcPr>
            <w:tcW w:w="834" w:type="pct"/>
          </w:tcPr>
          <w:p w14:paraId="459340B0" w14:textId="77777777" w:rsidR="00606931" w:rsidRPr="00D95A50" w:rsidRDefault="00606931" w:rsidP="00D41958">
            <w:pPr>
              <w:pStyle w:val="Stycke"/>
            </w:pPr>
            <w:r w:rsidRPr="00D95A50">
              <w:t>Liten</w:t>
            </w:r>
          </w:p>
        </w:tc>
      </w:tr>
    </w:tbl>
    <w:p w14:paraId="5F50B4E6" w14:textId="77777777" w:rsidR="00606931" w:rsidRPr="00D95A50" w:rsidRDefault="00606931" w:rsidP="00606931">
      <w:pPr>
        <w:pStyle w:val="Stycke"/>
        <w:spacing w:before="360" w:after="120"/>
        <w:rPr>
          <w:b/>
          <w:noProof/>
        </w:rPr>
      </w:pPr>
      <w:r w:rsidRPr="00D95A50">
        <w:rPr>
          <w:noProof/>
        </w:rPr>
        <w:lastRenderedPageBreak/>
        <w:drawing>
          <wp:anchor distT="0" distB="0" distL="114300" distR="114300" simplePos="0" relativeHeight="251687936" behindDoc="0" locked="0" layoutInCell="1" allowOverlap="1" wp14:anchorId="549FCC1A" wp14:editId="1165E45B">
            <wp:simplePos x="0" y="0"/>
            <wp:positionH relativeFrom="margin">
              <wp:posOffset>0</wp:posOffset>
            </wp:positionH>
            <wp:positionV relativeFrom="paragraph">
              <wp:posOffset>252730</wp:posOffset>
            </wp:positionV>
            <wp:extent cx="966470" cy="1311910"/>
            <wp:effectExtent l="0" t="0" r="5080" b="2540"/>
            <wp:wrapTopAndBottom/>
            <wp:docPr id="240" name="Bildobjekt 240" descr="G:\Väg- och järnvägsavdelningen\Teknik &amp; Trafik\Sektion vägtrafik\24. Områden\Vägmärkesförordningen\Föreskrifter\Vägmärken 305-272\Figurer\I2 kon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Väg- och järnvägsavdelningen\Teknik &amp; Trafik\Sektion vägtrafik\24. Områden\Vägmärkesförordningen\Föreskrifter\Vägmärken 305-272\Figurer\I2 kontur.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66470"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A50">
        <w:rPr>
          <w:b/>
          <w:noProof/>
        </w:rPr>
        <w:t>Märke I2 Turistområde och I3 Landmärke</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39AD68B1" w14:textId="77777777" w:rsidTr="00D41958">
        <w:trPr>
          <w:trHeight w:val="270"/>
        </w:trPr>
        <w:tc>
          <w:tcPr>
            <w:tcW w:w="5216" w:type="dxa"/>
            <w:gridSpan w:val="7"/>
            <w:tcBorders>
              <w:top w:val="nil"/>
              <w:left w:val="nil"/>
              <w:bottom w:val="single" w:sz="4" w:space="0" w:color="auto"/>
              <w:right w:val="nil"/>
            </w:tcBorders>
            <w:noWrap/>
            <w:vAlign w:val="bottom"/>
          </w:tcPr>
          <w:p w14:paraId="3638BCBD" w14:textId="77777777" w:rsidR="00606931" w:rsidRPr="00D95A50" w:rsidRDefault="00606931" w:rsidP="00D41958">
            <w:pPr>
              <w:pStyle w:val="Styckemedindrag"/>
            </w:pPr>
          </w:p>
        </w:tc>
      </w:tr>
      <w:tr w:rsidR="00606931" w:rsidRPr="00D95A50" w14:paraId="34756272"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4C961376" w14:textId="77777777" w:rsidR="00606931" w:rsidRPr="00D95A50" w:rsidRDefault="00606931" w:rsidP="00D41958">
            <w:pPr>
              <w:pStyle w:val="Stycke"/>
            </w:pPr>
            <w:r w:rsidRPr="00D95A50">
              <w:t>Storlek och mått i meter för märke I2 och I3</w:t>
            </w:r>
          </w:p>
        </w:tc>
      </w:tr>
      <w:tr w:rsidR="00606931" w:rsidRPr="00D95A50" w14:paraId="6AD8DB0A" w14:textId="77777777" w:rsidTr="00D41958">
        <w:trPr>
          <w:trHeight w:val="540"/>
        </w:trPr>
        <w:tc>
          <w:tcPr>
            <w:tcW w:w="589" w:type="dxa"/>
            <w:tcBorders>
              <w:top w:val="single" w:sz="4" w:space="0" w:color="auto"/>
              <w:left w:val="single" w:sz="4" w:space="0" w:color="auto"/>
              <w:bottom w:val="single" w:sz="4" w:space="0" w:color="auto"/>
              <w:right w:val="single" w:sz="4" w:space="0" w:color="auto"/>
            </w:tcBorders>
            <w:vAlign w:val="bottom"/>
          </w:tcPr>
          <w:p w14:paraId="164E7B52"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vAlign w:val="bottom"/>
          </w:tcPr>
          <w:p w14:paraId="5BDDAC57" w14:textId="77777777" w:rsidR="00606931" w:rsidRPr="00D95A50" w:rsidRDefault="00606931" w:rsidP="00D41958">
            <w:pPr>
              <w:pStyle w:val="Stycke"/>
            </w:pPr>
            <w:r w:rsidRPr="00D95A50">
              <w:t>Mycket liten</w:t>
            </w:r>
          </w:p>
        </w:tc>
        <w:tc>
          <w:tcPr>
            <w:tcW w:w="757" w:type="dxa"/>
            <w:tcBorders>
              <w:top w:val="single" w:sz="4" w:space="0" w:color="auto"/>
              <w:left w:val="single" w:sz="4" w:space="0" w:color="auto"/>
              <w:bottom w:val="single" w:sz="4" w:space="0" w:color="auto"/>
              <w:right w:val="single" w:sz="4" w:space="0" w:color="auto"/>
            </w:tcBorders>
            <w:vAlign w:val="bottom"/>
          </w:tcPr>
          <w:p w14:paraId="62295E3E" w14:textId="77777777" w:rsidR="00606931" w:rsidRPr="00D95A50" w:rsidRDefault="00606931" w:rsidP="00D41958">
            <w:pPr>
              <w:pStyle w:val="Stycke"/>
            </w:pPr>
            <w:r w:rsidRPr="00D95A50">
              <w:t>Liten</w:t>
            </w:r>
          </w:p>
        </w:tc>
        <w:tc>
          <w:tcPr>
            <w:tcW w:w="757" w:type="dxa"/>
            <w:tcBorders>
              <w:top w:val="single" w:sz="4" w:space="0" w:color="auto"/>
              <w:left w:val="single" w:sz="4" w:space="0" w:color="auto"/>
              <w:bottom w:val="single" w:sz="4" w:space="0" w:color="auto"/>
              <w:right w:val="single" w:sz="4" w:space="0" w:color="auto"/>
            </w:tcBorders>
            <w:vAlign w:val="bottom"/>
          </w:tcPr>
          <w:p w14:paraId="68116C27" w14:textId="77777777" w:rsidR="00606931" w:rsidRPr="00D95A50" w:rsidRDefault="00606931" w:rsidP="00D41958">
            <w:pPr>
              <w:pStyle w:val="Stycke"/>
            </w:pPr>
            <w:r w:rsidRPr="00D95A50">
              <w:t>Normal</w:t>
            </w:r>
          </w:p>
        </w:tc>
        <w:tc>
          <w:tcPr>
            <w:tcW w:w="757" w:type="dxa"/>
            <w:tcBorders>
              <w:top w:val="single" w:sz="4" w:space="0" w:color="auto"/>
              <w:left w:val="single" w:sz="4" w:space="0" w:color="auto"/>
              <w:bottom w:val="single" w:sz="4" w:space="0" w:color="auto"/>
              <w:right w:val="single" w:sz="4" w:space="0" w:color="auto"/>
            </w:tcBorders>
            <w:vAlign w:val="bottom"/>
          </w:tcPr>
          <w:p w14:paraId="7F6F0921" w14:textId="77777777" w:rsidR="00606931" w:rsidRPr="00D95A50" w:rsidRDefault="00606931" w:rsidP="00D41958">
            <w:pPr>
              <w:pStyle w:val="Stycke"/>
            </w:pPr>
            <w:r w:rsidRPr="00D95A50">
              <w:t>Stor</w:t>
            </w:r>
          </w:p>
        </w:tc>
        <w:tc>
          <w:tcPr>
            <w:tcW w:w="757" w:type="dxa"/>
            <w:tcBorders>
              <w:top w:val="single" w:sz="4" w:space="0" w:color="auto"/>
              <w:left w:val="single" w:sz="4" w:space="0" w:color="auto"/>
              <w:bottom w:val="single" w:sz="4" w:space="0" w:color="auto"/>
              <w:right w:val="single" w:sz="4" w:space="0" w:color="auto"/>
            </w:tcBorders>
            <w:vAlign w:val="bottom"/>
          </w:tcPr>
          <w:p w14:paraId="61BE2595" w14:textId="77777777" w:rsidR="00606931" w:rsidRPr="00D95A50" w:rsidRDefault="00606931" w:rsidP="00D41958">
            <w:pPr>
              <w:pStyle w:val="Stycke"/>
            </w:pPr>
            <w:r w:rsidRPr="00D95A50">
              <w:t>Mycket stor</w:t>
            </w:r>
          </w:p>
        </w:tc>
        <w:tc>
          <w:tcPr>
            <w:tcW w:w="842" w:type="dxa"/>
            <w:tcBorders>
              <w:top w:val="single" w:sz="4" w:space="0" w:color="auto"/>
              <w:left w:val="single" w:sz="4" w:space="0" w:color="auto"/>
              <w:bottom w:val="single" w:sz="4" w:space="0" w:color="auto"/>
              <w:right w:val="single" w:sz="4" w:space="0" w:color="auto"/>
            </w:tcBorders>
            <w:vAlign w:val="bottom"/>
          </w:tcPr>
          <w:p w14:paraId="56B4A2DD" w14:textId="77777777" w:rsidR="00606931" w:rsidRPr="00D95A50" w:rsidRDefault="00606931" w:rsidP="00D41958">
            <w:pPr>
              <w:pStyle w:val="Stycke"/>
            </w:pPr>
            <w:r w:rsidRPr="00D95A50">
              <w:t> </w:t>
            </w:r>
          </w:p>
        </w:tc>
      </w:tr>
      <w:tr w:rsidR="00606931" w:rsidRPr="00D95A50" w14:paraId="29A2506E"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1C57F7E9" w14:textId="77777777" w:rsidR="00606931" w:rsidRPr="00D95A50" w:rsidRDefault="00606931" w:rsidP="00D41958">
            <w:pPr>
              <w:pStyle w:val="Stycke"/>
            </w:pPr>
            <w:r w:rsidRPr="00D95A50">
              <w:t>S1</w:t>
            </w:r>
          </w:p>
        </w:tc>
        <w:tc>
          <w:tcPr>
            <w:tcW w:w="757" w:type="dxa"/>
            <w:tcBorders>
              <w:top w:val="single" w:sz="4" w:space="0" w:color="auto"/>
              <w:left w:val="single" w:sz="4" w:space="0" w:color="auto"/>
              <w:bottom w:val="single" w:sz="4" w:space="0" w:color="auto"/>
              <w:right w:val="single" w:sz="4" w:space="0" w:color="auto"/>
            </w:tcBorders>
            <w:vAlign w:val="bottom"/>
          </w:tcPr>
          <w:p w14:paraId="75CE610F" w14:textId="77777777" w:rsidR="00606931" w:rsidRPr="00D95A50" w:rsidRDefault="00606931" w:rsidP="00D41958">
            <w:pPr>
              <w:pStyle w:val="Stycke"/>
              <w:rPr>
                <w:b/>
              </w:rPr>
            </w:pPr>
          </w:p>
        </w:tc>
        <w:tc>
          <w:tcPr>
            <w:tcW w:w="757" w:type="dxa"/>
            <w:tcBorders>
              <w:top w:val="single" w:sz="4" w:space="0" w:color="auto"/>
              <w:left w:val="single" w:sz="4" w:space="0" w:color="auto"/>
              <w:bottom w:val="single" w:sz="4" w:space="0" w:color="auto"/>
              <w:right w:val="single" w:sz="4" w:space="0" w:color="auto"/>
            </w:tcBorders>
            <w:noWrap/>
            <w:vAlign w:val="bottom"/>
          </w:tcPr>
          <w:p w14:paraId="096E7E3B" w14:textId="77777777" w:rsidR="00606931" w:rsidRPr="00D95A50" w:rsidRDefault="00606931" w:rsidP="00D41958">
            <w:pPr>
              <w:pStyle w:val="Stycke"/>
              <w:rPr>
                <w:b/>
              </w:rPr>
            </w:pPr>
            <w:r w:rsidRPr="00D95A50">
              <w:rPr>
                <w:b/>
              </w:rPr>
              <w:t>0,80</w:t>
            </w:r>
          </w:p>
        </w:tc>
        <w:tc>
          <w:tcPr>
            <w:tcW w:w="757" w:type="dxa"/>
            <w:tcBorders>
              <w:top w:val="single" w:sz="4" w:space="0" w:color="auto"/>
              <w:left w:val="single" w:sz="4" w:space="0" w:color="auto"/>
              <w:bottom w:val="single" w:sz="4" w:space="0" w:color="auto"/>
              <w:right w:val="single" w:sz="4" w:space="0" w:color="auto"/>
            </w:tcBorders>
            <w:noWrap/>
            <w:vAlign w:val="bottom"/>
          </w:tcPr>
          <w:p w14:paraId="6EED419F" w14:textId="77777777" w:rsidR="00606931" w:rsidRPr="00D95A50" w:rsidRDefault="00606931" w:rsidP="00D41958">
            <w:pPr>
              <w:pStyle w:val="Stycke"/>
              <w:rPr>
                <w:b/>
              </w:rPr>
            </w:pPr>
            <w:r w:rsidRPr="00D95A50">
              <w:rPr>
                <w:b/>
              </w:rPr>
              <w:t>1,60</w:t>
            </w:r>
          </w:p>
        </w:tc>
        <w:tc>
          <w:tcPr>
            <w:tcW w:w="757" w:type="dxa"/>
            <w:tcBorders>
              <w:top w:val="single" w:sz="4" w:space="0" w:color="auto"/>
              <w:left w:val="single" w:sz="4" w:space="0" w:color="auto"/>
              <w:bottom w:val="single" w:sz="4" w:space="0" w:color="auto"/>
              <w:right w:val="single" w:sz="4" w:space="0" w:color="auto"/>
            </w:tcBorders>
            <w:noWrap/>
            <w:vAlign w:val="bottom"/>
          </w:tcPr>
          <w:p w14:paraId="1EFB66B4" w14:textId="77777777" w:rsidR="00606931" w:rsidRPr="00D95A50" w:rsidRDefault="00606931" w:rsidP="00D41958">
            <w:pPr>
              <w:pStyle w:val="Stycke"/>
              <w:rPr>
                <w:b/>
              </w:rPr>
            </w:pPr>
            <w:r w:rsidRPr="00D95A50">
              <w:rPr>
                <w:b/>
              </w:rPr>
              <w:t>2,40</w:t>
            </w:r>
          </w:p>
        </w:tc>
        <w:tc>
          <w:tcPr>
            <w:tcW w:w="757" w:type="dxa"/>
            <w:tcBorders>
              <w:top w:val="single" w:sz="4" w:space="0" w:color="auto"/>
              <w:left w:val="single" w:sz="4" w:space="0" w:color="auto"/>
              <w:bottom w:val="single" w:sz="4" w:space="0" w:color="auto"/>
              <w:right w:val="single" w:sz="4" w:space="0" w:color="auto"/>
            </w:tcBorders>
            <w:noWrap/>
            <w:vAlign w:val="bottom"/>
          </w:tcPr>
          <w:p w14:paraId="2D9FB745" w14:textId="77777777" w:rsidR="00606931" w:rsidRPr="00D95A50" w:rsidRDefault="00606931" w:rsidP="00D41958">
            <w:pPr>
              <w:pStyle w:val="Stycke"/>
              <w:rPr>
                <w:b/>
              </w:rPr>
            </w:pPr>
          </w:p>
        </w:tc>
        <w:tc>
          <w:tcPr>
            <w:tcW w:w="842" w:type="dxa"/>
            <w:tcBorders>
              <w:top w:val="single" w:sz="4" w:space="0" w:color="auto"/>
              <w:left w:val="single" w:sz="4" w:space="0" w:color="auto"/>
              <w:bottom w:val="single" w:sz="4" w:space="0" w:color="auto"/>
              <w:right w:val="single" w:sz="4" w:space="0" w:color="auto"/>
            </w:tcBorders>
            <w:vAlign w:val="bottom"/>
          </w:tcPr>
          <w:p w14:paraId="6346AE87" w14:textId="77777777" w:rsidR="00606931" w:rsidRPr="00D95A50" w:rsidRDefault="00606931" w:rsidP="00D41958">
            <w:pPr>
              <w:pStyle w:val="Stycke"/>
            </w:pPr>
            <w:r w:rsidRPr="00D95A50">
              <w:t>Bredd</w:t>
            </w:r>
          </w:p>
        </w:tc>
      </w:tr>
    </w:tbl>
    <w:p w14:paraId="52F44834" w14:textId="77777777" w:rsidR="00606931" w:rsidRPr="00D95A50" w:rsidRDefault="00606931" w:rsidP="00606931">
      <w:pPr>
        <w:spacing w:before="120" w:after="120"/>
        <w:rPr>
          <w:rStyle w:val="StyckeChar"/>
        </w:rPr>
      </w:pPr>
      <w:r w:rsidRPr="00D95A50">
        <w:rPr>
          <w:sz w:val="19"/>
        </w:rPr>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51B2A083" w14:textId="77777777" w:rsidTr="00D41958">
        <w:tc>
          <w:tcPr>
            <w:tcW w:w="4166" w:type="pct"/>
            <w:tcBorders>
              <w:bottom w:val="single" w:sz="4" w:space="0" w:color="auto"/>
            </w:tcBorders>
          </w:tcPr>
          <w:p w14:paraId="0082CE3B"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352E7105" w14:textId="77777777" w:rsidR="00606931" w:rsidRPr="00D95A50" w:rsidRDefault="00606931" w:rsidP="00D41958">
            <w:pPr>
              <w:pStyle w:val="Stycke"/>
            </w:pPr>
            <w:r w:rsidRPr="00D95A50">
              <w:rPr>
                <w:b/>
              </w:rPr>
              <w:t>Storlek</w:t>
            </w:r>
          </w:p>
        </w:tc>
      </w:tr>
      <w:tr w:rsidR="00606931" w:rsidRPr="00D95A50" w14:paraId="4E1B1A89" w14:textId="77777777" w:rsidTr="00D41958">
        <w:tc>
          <w:tcPr>
            <w:tcW w:w="4166" w:type="pct"/>
          </w:tcPr>
          <w:p w14:paraId="4CC4A2CF" w14:textId="77777777" w:rsidR="00606931" w:rsidRPr="00D95A50" w:rsidRDefault="00606931" w:rsidP="00D41958">
            <w:pPr>
              <w:pStyle w:val="Stycke"/>
            </w:pPr>
            <w:r w:rsidRPr="00D95A50">
              <w:t>1. Motorväg</w:t>
            </w:r>
          </w:p>
        </w:tc>
        <w:tc>
          <w:tcPr>
            <w:tcW w:w="834" w:type="pct"/>
          </w:tcPr>
          <w:p w14:paraId="2EA6BFDC" w14:textId="77777777" w:rsidR="00606931" w:rsidRPr="00D95A50" w:rsidRDefault="00606931" w:rsidP="00D41958">
            <w:pPr>
              <w:pStyle w:val="Stycke"/>
            </w:pPr>
            <w:r w:rsidRPr="00D95A50">
              <w:t>Stor</w:t>
            </w:r>
          </w:p>
        </w:tc>
      </w:tr>
      <w:tr w:rsidR="00606931" w:rsidRPr="00D95A50" w14:paraId="3C50F471" w14:textId="77777777" w:rsidTr="00D41958">
        <w:tc>
          <w:tcPr>
            <w:tcW w:w="4166" w:type="pct"/>
          </w:tcPr>
          <w:p w14:paraId="00D5DBC8" w14:textId="77777777" w:rsidR="00606931" w:rsidRPr="00D95A50" w:rsidRDefault="00606931" w:rsidP="00D41958">
            <w:pPr>
              <w:pStyle w:val="Stycke"/>
            </w:pPr>
            <w:r w:rsidRPr="00D95A50">
              <w:t>2. Motorväg i trång vägmiljö samt motortrafikled</w:t>
            </w:r>
          </w:p>
        </w:tc>
        <w:tc>
          <w:tcPr>
            <w:tcW w:w="834" w:type="pct"/>
          </w:tcPr>
          <w:p w14:paraId="275D2B40" w14:textId="77777777" w:rsidR="00606931" w:rsidRPr="00D95A50" w:rsidRDefault="00606931" w:rsidP="00D41958">
            <w:pPr>
              <w:pStyle w:val="Stycke"/>
            </w:pPr>
            <w:r w:rsidRPr="00D95A50">
              <w:t>Normal</w:t>
            </w:r>
          </w:p>
        </w:tc>
      </w:tr>
      <w:tr w:rsidR="00606931" w:rsidRPr="00D95A50" w14:paraId="0D83D762" w14:textId="77777777" w:rsidTr="00D41958">
        <w:tc>
          <w:tcPr>
            <w:tcW w:w="4166" w:type="pct"/>
          </w:tcPr>
          <w:p w14:paraId="08BE6F41" w14:textId="77777777" w:rsidR="00606931" w:rsidRPr="00D95A50" w:rsidRDefault="00606931" w:rsidP="00D41958">
            <w:pPr>
              <w:pStyle w:val="Stycke"/>
            </w:pPr>
            <w:r w:rsidRPr="00D95A50">
              <w:t>3. Väg som inte är motorväg eller motortrafikled</w:t>
            </w:r>
          </w:p>
        </w:tc>
        <w:tc>
          <w:tcPr>
            <w:tcW w:w="834" w:type="pct"/>
          </w:tcPr>
          <w:p w14:paraId="0CBEC478" w14:textId="77777777" w:rsidR="00606931" w:rsidRPr="00D95A50" w:rsidRDefault="00606931" w:rsidP="00D41958">
            <w:pPr>
              <w:pStyle w:val="Stycke"/>
            </w:pPr>
            <w:r w:rsidRPr="00D95A50">
              <w:t>Normal</w:t>
            </w:r>
          </w:p>
        </w:tc>
      </w:tr>
      <w:tr w:rsidR="00606931" w:rsidRPr="00D95A50" w14:paraId="207BDB53" w14:textId="77777777" w:rsidTr="00D41958">
        <w:tc>
          <w:tcPr>
            <w:tcW w:w="4166" w:type="pct"/>
          </w:tcPr>
          <w:p w14:paraId="15EA8F63" w14:textId="77777777" w:rsidR="00606931" w:rsidRPr="00D95A50" w:rsidRDefault="00606931" w:rsidP="00D41958">
            <w:pPr>
              <w:pStyle w:val="Stycke"/>
            </w:pPr>
            <w:r w:rsidRPr="00D95A50">
              <w:t>4. Väg enligt 3 i trång väg- eller gatumiljö med korta siktsträckor</w:t>
            </w:r>
          </w:p>
        </w:tc>
        <w:tc>
          <w:tcPr>
            <w:tcW w:w="834" w:type="pct"/>
          </w:tcPr>
          <w:p w14:paraId="628B9910" w14:textId="77777777" w:rsidR="00606931" w:rsidRPr="00D95A50" w:rsidRDefault="00606931" w:rsidP="00D41958">
            <w:pPr>
              <w:pStyle w:val="Stycke"/>
            </w:pPr>
            <w:r w:rsidRPr="00D95A50">
              <w:t>Liten</w:t>
            </w:r>
          </w:p>
        </w:tc>
      </w:tr>
    </w:tbl>
    <w:p w14:paraId="4A99B0D4" w14:textId="77777777" w:rsidR="00606931" w:rsidRPr="00D95A50" w:rsidRDefault="00606931" w:rsidP="00606931">
      <w:pPr>
        <w:pStyle w:val="Rubrik3"/>
      </w:pPr>
      <w:bookmarkStart w:id="374" w:name="_Toc510610794"/>
      <w:bookmarkStart w:id="375" w:name="_Toc511887097"/>
      <w:r w:rsidRPr="00D95A50">
        <w:t>Tillämpning</w:t>
      </w:r>
      <w:bookmarkEnd w:id="374"/>
      <w:bookmarkEnd w:id="375"/>
    </w:p>
    <w:p w14:paraId="05219F45" w14:textId="77777777" w:rsidR="00606931" w:rsidRPr="00D95A50" w:rsidRDefault="00606931" w:rsidP="00606931">
      <w:pPr>
        <w:pStyle w:val="Rubrik3utanluftfre"/>
      </w:pPr>
      <w:bookmarkStart w:id="376" w:name="_Toc510610795"/>
      <w:bookmarkStart w:id="377" w:name="_Toc511887098"/>
      <w:r w:rsidRPr="00D95A50">
        <w:t>Märke I1 Turistväg</w:t>
      </w:r>
      <w:bookmarkEnd w:id="376"/>
      <w:bookmarkEnd w:id="377"/>
    </w:p>
    <w:p w14:paraId="75E7BCE8" w14:textId="77777777" w:rsidR="00606931" w:rsidRPr="00D95A50" w:rsidRDefault="00606931" w:rsidP="00606931">
      <w:pPr>
        <w:pStyle w:val="Stycke"/>
        <w:spacing w:before="120"/>
        <w:rPr>
          <w:szCs w:val="19"/>
        </w:rPr>
      </w:pPr>
      <w:r w:rsidRPr="00D95A50">
        <w:rPr>
          <w:rStyle w:val="Fparagrafbeteckning"/>
        </w:rPr>
        <w:t>4 §</w:t>
      </w:r>
      <w:r w:rsidRPr="00D95A50">
        <w:rPr>
          <w:rStyle w:val="Fparagrafbeteckning"/>
        </w:rPr>
        <w:t> </w:t>
      </w:r>
      <w:r w:rsidRPr="00D95A50">
        <w:rPr>
          <w:szCs w:val="19"/>
        </w:rPr>
        <w:t xml:space="preserve">Märke I1, </w:t>
      </w:r>
      <w:r w:rsidRPr="00D95A50">
        <w:rPr>
          <w:i/>
          <w:iCs/>
          <w:szCs w:val="19"/>
        </w:rPr>
        <w:t>turistväg</w:t>
      </w:r>
      <w:r w:rsidRPr="00D95A50">
        <w:rPr>
          <w:szCs w:val="19"/>
        </w:rPr>
        <w:t>, får endast användas för utmärkning av vägar eller vägsträckningar som är av särskilt intresse för de som i nöjes- eller av</w:t>
      </w:r>
      <w:r w:rsidRPr="00D95A50">
        <w:rPr>
          <w:szCs w:val="19"/>
        </w:rPr>
        <w:softHyphen/>
        <w:t>kopplingssyfte vistas utanför sin vanliga omgivning.</w:t>
      </w:r>
    </w:p>
    <w:p w14:paraId="5646FBE1" w14:textId="77777777" w:rsidR="00606931" w:rsidRPr="00D95A50" w:rsidRDefault="00606931" w:rsidP="00606931">
      <w:pPr>
        <w:pStyle w:val="AllmnnardRubrik"/>
      </w:pPr>
      <w:r w:rsidRPr="00D95A50">
        <w:t>Allmänna råd</w:t>
      </w:r>
    </w:p>
    <w:p w14:paraId="7C39BA48" w14:textId="77777777" w:rsidR="00606931" w:rsidRPr="00D95A50" w:rsidRDefault="00606931" w:rsidP="00606931">
      <w:pPr>
        <w:pStyle w:val="AllmnnardStycke"/>
        <w:rPr>
          <w:iCs/>
        </w:rPr>
      </w:pPr>
      <w:r w:rsidRPr="00D95A50">
        <w:rPr>
          <w:iCs/>
        </w:rPr>
        <w:t>Märket bör endast sättas upp för att märka ut vägar eller väg</w:t>
      </w:r>
      <w:r w:rsidRPr="00D95A50">
        <w:rPr>
          <w:iCs/>
        </w:rPr>
        <w:softHyphen/>
        <w:t xml:space="preserve">sträckningar som ger upplevelser av ett område, en bygd eller liknande som är särskilda för området eller bygden. </w:t>
      </w:r>
    </w:p>
    <w:p w14:paraId="4DAC4A4D" w14:textId="77777777" w:rsidR="00606931" w:rsidRPr="00D95A50" w:rsidRDefault="00606931" w:rsidP="00606931">
      <w:pPr>
        <w:pStyle w:val="AllmnnardStyckemedindrag"/>
      </w:pPr>
      <w:r w:rsidRPr="00D95A50">
        <w:t>Märket bör inte sättas upp för att märka ut vägar eller väg</w:t>
      </w:r>
      <w:r w:rsidRPr="00D95A50">
        <w:softHyphen/>
        <w:t>sträckningar som har höjd- eller viktbegränsningar eller som är återvänds</w:t>
      </w:r>
      <w:r w:rsidRPr="00D95A50">
        <w:softHyphen/>
        <w:t xml:space="preserve">vägar. </w:t>
      </w:r>
    </w:p>
    <w:p w14:paraId="65AB4669" w14:textId="77777777" w:rsidR="00606931" w:rsidRPr="00D95A50" w:rsidRDefault="00606931" w:rsidP="00606931">
      <w:pPr>
        <w:pStyle w:val="AllmnnardStyckemedindrag"/>
        <w:rPr>
          <w:szCs w:val="19"/>
        </w:rPr>
      </w:pPr>
      <w:r w:rsidRPr="00D95A50">
        <w:t>Ett namn på en väg eller vägsträckning av turistiskt intresse bör endast användas för vägvisning till en informationsplats där det går att få information om vägen eller vägsträckningen</w:t>
      </w:r>
      <w:r w:rsidRPr="00D95A50">
        <w:rPr>
          <w:szCs w:val="19"/>
        </w:rPr>
        <w:t xml:space="preserve">. </w:t>
      </w:r>
    </w:p>
    <w:p w14:paraId="76B90D32" w14:textId="77777777" w:rsidR="00606931" w:rsidRPr="00D95A50" w:rsidRDefault="00606931" w:rsidP="00606931">
      <w:pPr>
        <w:pStyle w:val="AllmnnardStyckemedindrag"/>
      </w:pPr>
      <w:r w:rsidRPr="00D95A50">
        <w:t>Namnet bör</w:t>
      </w:r>
    </w:p>
    <w:p w14:paraId="343C3C50" w14:textId="77777777" w:rsidR="00606931" w:rsidRPr="00D95A50" w:rsidRDefault="00606931" w:rsidP="00606931">
      <w:pPr>
        <w:pStyle w:val="AllmnnardStyckemedindrag"/>
      </w:pPr>
      <w:r w:rsidRPr="00D95A50">
        <w:t>1. spegla karaktären av området,</w:t>
      </w:r>
    </w:p>
    <w:p w14:paraId="05E29A5D" w14:textId="77777777" w:rsidR="00606931" w:rsidRPr="00D95A50" w:rsidRDefault="00606931" w:rsidP="00606931">
      <w:pPr>
        <w:pStyle w:val="AllmnnardStyckemedindrag"/>
      </w:pPr>
      <w:r w:rsidRPr="00D95A50">
        <w:t xml:space="preserve">2. ha förankring i en geografisk plats, eller </w:t>
      </w:r>
    </w:p>
    <w:p w14:paraId="61489855" w14:textId="77777777" w:rsidR="00606931" w:rsidRPr="00D95A50" w:rsidRDefault="00606931" w:rsidP="00606931">
      <w:pPr>
        <w:pStyle w:val="AllmnnardStyckemedindrag"/>
      </w:pPr>
      <w:r w:rsidRPr="00D95A50">
        <w:t>3. ha förankring i vägens eller vägsträckningens geografi, historia eller kultur- eller naturvärden.</w:t>
      </w:r>
    </w:p>
    <w:p w14:paraId="3908D7B6" w14:textId="77777777" w:rsidR="00606931" w:rsidRPr="00D95A50" w:rsidRDefault="00606931" w:rsidP="00606931">
      <w:pPr>
        <w:pStyle w:val="Stycke"/>
        <w:spacing w:before="120"/>
        <w:rPr>
          <w:szCs w:val="19"/>
        </w:rPr>
      </w:pPr>
      <w:r w:rsidRPr="00D95A50">
        <w:rPr>
          <w:rStyle w:val="Fparagrafbeteckning"/>
        </w:rPr>
        <w:lastRenderedPageBreak/>
        <w:t>5 §</w:t>
      </w:r>
      <w:r w:rsidRPr="00D95A50">
        <w:rPr>
          <w:rStyle w:val="Fparagrafbeteckning"/>
        </w:rPr>
        <w:t> </w:t>
      </w:r>
      <w:r w:rsidRPr="00D95A50">
        <w:rPr>
          <w:szCs w:val="19"/>
        </w:rPr>
        <w:t xml:space="preserve">Märke I1, </w:t>
      </w:r>
      <w:r w:rsidRPr="00D95A50">
        <w:rPr>
          <w:i/>
          <w:szCs w:val="19"/>
        </w:rPr>
        <w:t>turistväg</w:t>
      </w:r>
      <w:r w:rsidRPr="00D95A50">
        <w:rPr>
          <w:szCs w:val="19"/>
        </w:rPr>
        <w:t>, får endast sättas upp om det före vägens eller vägsträckningens början finns en informationsplats med information om vägen eller vägsträckningen, dess längd och besöksmål längs den.</w:t>
      </w:r>
    </w:p>
    <w:p w14:paraId="23482B00" w14:textId="77777777" w:rsidR="00606931" w:rsidRPr="00D95A50" w:rsidRDefault="00606931" w:rsidP="00606931">
      <w:pPr>
        <w:pStyle w:val="Rubrik3"/>
      </w:pPr>
      <w:bookmarkStart w:id="378" w:name="_Toc510610796"/>
      <w:bookmarkStart w:id="379" w:name="_Toc511887099"/>
      <w:r w:rsidRPr="00D95A50">
        <w:t>Märke I2 Turistområde</w:t>
      </w:r>
      <w:bookmarkEnd w:id="378"/>
      <w:bookmarkEnd w:id="379"/>
    </w:p>
    <w:p w14:paraId="22A65639" w14:textId="77777777" w:rsidR="00606931" w:rsidRPr="00D95A50" w:rsidRDefault="00606931" w:rsidP="00606931">
      <w:pPr>
        <w:pStyle w:val="Stycke"/>
        <w:spacing w:before="120"/>
        <w:rPr>
          <w:szCs w:val="19"/>
        </w:rPr>
      </w:pPr>
      <w:r w:rsidRPr="00D95A50">
        <w:rPr>
          <w:rStyle w:val="Fparagrafbeteckning"/>
        </w:rPr>
        <w:t>6 §</w:t>
      </w:r>
      <w:r w:rsidRPr="00D95A50">
        <w:rPr>
          <w:rStyle w:val="Fparagrafbeteckning"/>
        </w:rPr>
        <w:t> </w:t>
      </w:r>
      <w:r w:rsidRPr="00D95A50">
        <w:rPr>
          <w:rStyle w:val="Fparagrafbeteckning"/>
          <w:b w:val="0"/>
        </w:rPr>
        <w:t>I m</w:t>
      </w:r>
      <w:r w:rsidRPr="00D95A50">
        <w:rPr>
          <w:szCs w:val="19"/>
        </w:rPr>
        <w:t xml:space="preserve">ärke I2, </w:t>
      </w:r>
      <w:r w:rsidRPr="00D95A50">
        <w:rPr>
          <w:i/>
          <w:szCs w:val="19"/>
        </w:rPr>
        <w:t>turistområde</w:t>
      </w:r>
      <w:r w:rsidRPr="00D95A50">
        <w:rPr>
          <w:szCs w:val="19"/>
        </w:rPr>
        <w:t xml:space="preserve">, </w:t>
      </w:r>
      <w:r w:rsidRPr="00D95A50">
        <w:t xml:space="preserve">ska en symbol för område enligt bilaga 1 </w:t>
      </w:r>
      <w:r w:rsidRPr="00D95A50">
        <w:rPr>
          <w:szCs w:val="19"/>
        </w:rPr>
        <w:t>till dessa föreskrifter</w:t>
      </w:r>
      <w:r w:rsidRPr="00D95A50">
        <w:t xml:space="preserve"> infogas</w:t>
      </w:r>
      <w:r w:rsidRPr="00D95A50">
        <w:rPr>
          <w:szCs w:val="19"/>
        </w:rPr>
        <w:t>.</w:t>
      </w:r>
    </w:p>
    <w:p w14:paraId="62469D86" w14:textId="77777777" w:rsidR="00606931" w:rsidRPr="00D95A50" w:rsidRDefault="00606931" w:rsidP="00606931">
      <w:pPr>
        <w:pStyle w:val="Stycke"/>
        <w:spacing w:before="120"/>
      </w:pPr>
      <w:r w:rsidRPr="00D95A50">
        <w:rPr>
          <w:rStyle w:val="Fparagrafbeteckning"/>
        </w:rPr>
        <w:t>7 §</w:t>
      </w:r>
      <w:r w:rsidRPr="00D95A50">
        <w:rPr>
          <w:rStyle w:val="Fparagrafbeteckning"/>
        </w:rPr>
        <w:t> </w:t>
      </w:r>
      <w:r w:rsidRPr="00D95A50">
        <w:t>Märket får endast sättas upp vid gränsen till ett turistområde. Det får inte sättas upp inom ett turistområde för att märka ut ett annat turistområde med ett annat tema.</w:t>
      </w:r>
    </w:p>
    <w:p w14:paraId="4A160F32" w14:textId="77777777" w:rsidR="00606931" w:rsidRPr="00D95A50" w:rsidRDefault="00606931" w:rsidP="00606931">
      <w:pPr>
        <w:pStyle w:val="Styckemedindrag"/>
      </w:pPr>
      <w:r w:rsidRPr="00D95A50">
        <w:t>Märket får endast sättas upp om det i anslutning till områdets början finns en informationsplats med information om området och dess besöksmål.</w:t>
      </w:r>
    </w:p>
    <w:p w14:paraId="4B51D21F" w14:textId="77777777" w:rsidR="00606931" w:rsidRPr="00D95A50" w:rsidRDefault="00606931" w:rsidP="00606931">
      <w:pPr>
        <w:pStyle w:val="Rubrik3"/>
      </w:pPr>
      <w:bookmarkStart w:id="380" w:name="_Toc510610797"/>
      <w:bookmarkStart w:id="381" w:name="_Toc511887100"/>
      <w:r w:rsidRPr="00D95A50">
        <w:t>Märke I3 Landmärke</w:t>
      </w:r>
      <w:bookmarkEnd w:id="380"/>
      <w:bookmarkEnd w:id="381"/>
    </w:p>
    <w:p w14:paraId="1CF6CAC0" w14:textId="77777777" w:rsidR="00606931" w:rsidRPr="00D95A50" w:rsidRDefault="00606931" w:rsidP="00606931">
      <w:pPr>
        <w:pStyle w:val="Stycke"/>
        <w:spacing w:before="120"/>
        <w:rPr>
          <w:szCs w:val="19"/>
        </w:rPr>
      </w:pPr>
      <w:r w:rsidRPr="00D95A50">
        <w:rPr>
          <w:rStyle w:val="Fparagrafbeteckning"/>
        </w:rPr>
        <w:t>8 §</w:t>
      </w:r>
      <w:r w:rsidRPr="00D95A50">
        <w:rPr>
          <w:rStyle w:val="Fparagrafbeteckning"/>
        </w:rPr>
        <w:t> </w:t>
      </w:r>
      <w:r w:rsidRPr="00D95A50">
        <w:rPr>
          <w:rStyle w:val="Fparagrafbeteckning"/>
          <w:b w:val="0"/>
        </w:rPr>
        <w:t>I m</w:t>
      </w:r>
      <w:r w:rsidRPr="00D95A50">
        <w:rPr>
          <w:szCs w:val="19"/>
        </w:rPr>
        <w:t>ärke I3,</w:t>
      </w:r>
      <w:r w:rsidRPr="00D95A50">
        <w:rPr>
          <w:i/>
          <w:szCs w:val="19"/>
        </w:rPr>
        <w:t xml:space="preserve"> landmärke</w:t>
      </w:r>
      <w:r w:rsidRPr="00D95A50">
        <w:rPr>
          <w:szCs w:val="19"/>
        </w:rPr>
        <w:t xml:space="preserve">, ska en symbol för landmärke enligt bilaga 2 till dessa föreskrifter infogas. </w:t>
      </w:r>
    </w:p>
    <w:p w14:paraId="42CCF946" w14:textId="77777777" w:rsidR="00606931" w:rsidRPr="00D95A50" w:rsidRDefault="00606931" w:rsidP="00606931">
      <w:pPr>
        <w:pStyle w:val="Styckemedindrag"/>
      </w:pPr>
      <w:r w:rsidRPr="00D95A50">
        <w:t>Märket ska sättas upp så att symbolen på vägmärket kan ses samtidigt som landmärket.</w:t>
      </w:r>
    </w:p>
    <w:p w14:paraId="4C83BDE2" w14:textId="77777777" w:rsidR="00606931" w:rsidRPr="00D95A50" w:rsidRDefault="00606931" w:rsidP="00606931">
      <w:pPr>
        <w:pStyle w:val="Stycke"/>
        <w:spacing w:before="120"/>
        <w:rPr>
          <w:szCs w:val="19"/>
        </w:rPr>
      </w:pPr>
      <w:r w:rsidRPr="00D95A50">
        <w:rPr>
          <w:rStyle w:val="Fparagrafbeteckning"/>
        </w:rPr>
        <w:t>9 §</w:t>
      </w:r>
      <w:r w:rsidRPr="00D95A50">
        <w:rPr>
          <w:rStyle w:val="Fparagrafbeteckning"/>
        </w:rPr>
        <w:t> </w:t>
      </w:r>
      <w:r w:rsidRPr="00D95A50">
        <w:rPr>
          <w:szCs w:val="19"/>
        </w:rPr>
        <w:t xml:space="preserve">Märke I3, </w:t>
      </w:r>
      <w:r w:rsidRPr="00D95A50">
        <w:rPr>
          <w:i/>
          <w:szCs w:val="19"/>
        </w:rPr>
        <w:t>landmärke</w:t>
      </w:r>
      <w:r w:rsidRPr="00D95A50">
        <w:rPr>
          <w:szCs w:val="19"/>
        </w:rPr>
        <w:t>, får endast sättas upp i landsbygdsmiljö.</w:t>
      </w:r>
    </w:p>
    <w:p w14:paraId="75185D91" w14:textId="77777777" w:rsidR="00606931" w:rsidRPr="00D95A50" w:rsidRDefault="00606931" w:rsidP="00606931">
      <w:pPr>
        <w:pStyle w:val="Rubrik3"/>
      </w:pPr>
      <w:bookmarkStart w:id="382" w:name="_Toc510610798"/>
      <w:bookmarkStart w:id="383" w:name="_Toc511887101"/>
      <w:r w:rsidRPr="00D95A50">
        <w:t>Märke I4 Världsarv</w:t>
      </w:r>
      <w:bookmarkEnd w:id="382"/>
      <w:bookmarkEnd w:id="383"/>
    </w:p>
    <w:p w14:paraId="42CA750B" w14:textId="77777777" w:rsidR="00606931" w:rsidRPr="00D95A50" w:rsidRDefault="00606931" w:rsidP="00606931">
      <w:pPr>
        <w:pStyle w:val="Stycke"/>
        <w:spacing w:before="120"/>
        <w:rPr>
          <w:szCs w:val="19"/>
        </w:rPr>
      </w:pPr>
      <w:r w:rsidRPr="00D95A50">
        <w:rPr>
          <w:rStyle w:val="Fparagrafbeteckning"/>
        </w:rPr>
        <w:t>10 §</w:t>
      </w:r>
      <w:r w:rsidRPr="00D95A50">
        <w:rPr>
          <w:rStyle w:val="Fparagrafbeteckning"/>
        </w:rPr>
        <w:t> </w:t>
      </w:r>
      <w:r w:rsidRPr="00D95A50">
        <w:rPr>
          <w:rStyle w:val="Fparagrafbeteckning"/>
          <w:b w:val="0"/>
        </w:rPr>
        <w:t>Riksantikvarieämbetets översättning av</w:t>
      </w:r>
      <w:r w:rsidRPr="00D95A50">
        <w:rPr>
          <w:rStyle w:val="Fparagrafbeteckning"/>
        </w:rPr>
        <w:t xml:space="preserve"> </w:t>
      </w:r>
      <w:r w:rsidRPr="00D95A50">
        <w:rPr>
          <w:szCs w:val="19"/>
        </w:rPr>
        <w:t xml:space="preserve">UNESCO:s namn på ett världsarv eller en del av ett världsarv ska anges när märke I4, </w:t>
      </w:r>
      <w:r w:rsidRPr="00D95A50">
        <w:rPr>
          <w:i/>
          <w:szCs w:val="19"/>
        </w:rPr>
        <w:t>världsarv</w:t>
      </w:r>
      <w:r w:rsidRPr="00D95A50">
        <w:rPr>
          <w:szCs w:val="19"/>
        </w:rPr>
        <w:t>, sätts upp.</w:t>
      </w:r>
    </w:p>
    <w:p w14:paraId="6BF8FA17" w14:textId="77777777" w:rsidR="00606931" w:rsidRPr="00D95A50" w:rsidRDefault="00606931" w:rsidP="00606931">
      <w:pPr>
        <w:pStyle w:val="Stycke"/>
        <w:spacing w:before="120"/>
        <w:rPr>
          <w:szCs w:val="19"/>
        </w:rPr>
      </w:pPr>
      <w:r w:rsidRPr="00D95A50">
        <w:rPr>
          <w:rStyle w:val="Fparagrafbeteckning"/>
        </w:rPr>
        <w:t>11 §</w:t>
      </w:r>
      <w:r w:rsidRPr="00D95A50">
        <w:rPr>
          <w:rStyle w:val="Fparagrafbeteckning"/>
        </w:rPr>
        <w:t> </w:t>
      </w:r>
      <w:r w:rsidRPr="00D95A50">
        <w:rPr>
          <w:szCs w:val="19"/>
        </w:rPr>
        <w:t xml:space="preserve">Märke I4, </w:t>
      </w:r>
      <w:r w:rsidRPr="00D95A50">
        <w:rPr>
          <w:i/>
          <w:szCs w:val="19"/>
        </w:rPr>
        <w:t>världsarv</w:t>
      </w:r>
      <w:r w:rsidRPr="00D95A50">
        <w:rPr>
          <w:szCs w:val="19"/>
        </w:rPr>
        <w:t xml:space="preserve">, får inte sättas upp tillsammans med märke H22, </w:t>
      </w:r>
      <w:r w:rsidRPr="00D95A50">
        <w:rPr>
          <w:i/>
          <w:szCs w:val="19"/>
        </w:rPr>
        <w:t>sevärdhet</w:t>
      </w:r>
      <w:r w:rsidRPr="00D95A50">
        <w:rPr>
          <w:szCs w:val="19"/>
        </w:rPr>
        <w:t>.</w:t>
      </w:r>
    </w:p>
    <w:p w14:paraId="499F2F0E" w14:textId="77777777" w:rsidR="00606931" w:rsidRPr="00D95A50" w:rsidRDefault="00606931" w:rsidP="00606931">
      <w:pPr>
        <w:pStyle w:val="Rubrik2kapitelelliknande"/>
      </w:pPr>
      <w:bookmarkStart w:id="384" w:name="_Toc510610799"/>
      <w:bookmarkStart w:id="385" w:name="_Toc511887102"/>
      <w:r w:rsidRPr="00D95A50">
        <w:t>13 kap. Upplysningsmärken</w:t>
      </w:r>
      <w:bookmarkEnd w:id="384"/>
      <w:bookmarkEnd w:id="385"/>
    </w:p>
    <w:p w14:paraId="7ADCF8BC" w14:textId="77777777" w:rsidR="00606931" w:rsidRPr="00D95A50" w:rsidRDefault="00606931" w:rsidP="00606931">
      <w:pPr>
        <w:pStyle w:val="Rubrik3utanluftfre"/>
      </w:pPr>
      <w:bookmarkStart w:id="386" w:name="_Toc510610800"/>
      <w:bookmarkStart w:id="387" w:name="_Toc511887103"/>
      <w:r w:rsidRPr="00D95A50">
        <w:t>Textstorlekar</w:t>
      </w:r>
      <w:bookmarkEnd w:id="386"/>
      <w:bookmarkEnd w:id="387"/>
    </w:p>
    <w:p w14:paraId="0A3F3D89" w14:textId="77777777" w:rsidR="00606931" w:rsidRPr="00D95A50" w:rsidRDefault="00606931" w:rsidP="00606931">
      <w:pPr>
        <w:pStyle w:val="Stycke"/>
        <w:spacing w:before="120"/>
      </w:pPr>
      <w:r w:rsidRPr="00D95A50">
        <w:rPr>
          <w:rStyle w:val="Fparagrafbeteckning"/>
        </w:rPr>
        <w:t>1 §</w:t>
      </w:r>
      <w:r w:rsidRPr="00D95A50">
        <w:rPr>
          <w:rStyle w:val="Fparagrafbeteckning"/>
        </w:rPr>
        <w:t> </w:t>
      </w:r>
      <w:r w:rsidRPr="00D95A50">
        <w:t>Texten på upplysningsmärken ska ha följande storlekar.</w:t>
      </w:r>
    </w:p>
    <w:p w14:paraId="3728605A" w14:textId="77777777" w:rsidR="00606931" w:rsidRPr="00D95A50" w:rsidRDefault="00606931" w:rsidP="00606931">
      <w:pPr>
        <w:pStyle w:val="Styckemedindrag"/>
      </w:pPr>
    </w:p>
    <w:tbl>
      <w:tblPr>
        <w:tblW w:w="510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92"/>
        <w:gridCol w:w="763"/>
        <w:gridCol w:w="762"/>
        <w:gridCol w:w="762"/>
        <w:gridCol w:w="762"/>
        <w:gridCol w:w="762"/>
      </w:tblGrid>
      <w:tr w:rsidR="00606931" w:rsidRPr="00D95A50" w14:paraId="4E80B792" w14:textId="77777777" w:rsidTr="00D41958">
        <w:trPr>
          <w:trHeight w:val="540"/>
        </w:trPr>
        <w:tc>
          <w:tcPr>
            <w:tcW w:w="1248" w:type="dxa"/>
            <w:tcBorders>
              <w:top w:val="single" w:sz="4" w:space="0" w:color="auto"/>
              <w:left w:val="single" w:sz="4" w:space="0" w:color="auto"/>
              <w:bottom w:val="single" w:sz="4" w:space="0" w:color="auto"/>
              <w:right w:val="single" w:sz="4" w:space="0" w:color="auto"/>
            </w:tcBorders>
            <w:vAlign w:val="bottom"/>
          </w:tcPr>
          <w:p w14:paraId="23051D49" w14:textId="77777777" w:rsidR="00606931" w:rsidRPr="00D95A50" w:rsidRDefault="00606931" w:rsidP="00D41958">
            <w:pPr>
              <w:pStyle w:val="Stycke"/>
            </w:pPr>
            <w:r w:rsidRPr="00D95A50">
              <w:t>Storlek</w:t>
            </w:r>
          </w:p>
        </w:tc>
        <w:tc>
          <w:tcPr>
            <w:tcW w:w="737" w:type="dxa"/>
            <w:tcBorders>
              <w:top w:val="single" w:sz="4" w:space="0" w:color="auto"/>
              <w:left w:val="single" w:sz="4" w:space="0" w:color="auto"/>
              <w:bottom w:val="single" w:sz="4" w:space="0" w:color="auto"/>
              <w:right w:val="single" w:sz="4" w:space="0" w:color="auto"/>
            </w:tcBorders>
            <w:vAlign w:val="bottom"/>
          </w:tcPr>
          <w:p w14:paraId="16414307"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60B51E49"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1F57BFF2"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046B7033"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28BBFA5E" w14:textId="77777777" w:rsidR="00606931" w:rsidRPr="00D95A50" w:rsidRDefault="00606931" w:rsidP="00D41958">
            <w:pPr>
              <w:pStyle w:val="Stycke"/>
            </w:pPr>
            <w:r w:rsidRPr="00D95A50">
              <w:t>Mycket stor</w:t>
            </w:r>
          </w:p>
        </w:tc>
      </w:tr>
      <w:tr w:rsidR="00606931" w:rsidRPr="00D95A50" w14:paraId="485A45D9" w14:textId="77777777" w:rsidTr="00D41958">
        <w:trPr>
          <w:trHeight w:val="270"/>
        </w:trPr>
        <w:tc>
          <w:tcPr>
            <w:tcW w:w="1248" w:type="dxa"/>
            <w:tcBorders>
              <w:top w:val="single" w:sz="4" w:space="0" w:color="auto"/>
              <w:left w:val="single" w:sz="4" w:space="0" w:color="auto"/>
              <w:bottom w:val="single" w:sz="4" w:space="0" w:color="auto"/>
              <w:right w:val="single" w:sz="4" w:space="0" w:color="auto"/>
            </w:tcBorders>
            <w:vAlign w:val="bottom"/>
          </w:tcPr>
          <w:p w14:paraId="3B0F4A8F" w14:textId="77777777" w:rsidR="00606931" w:rsidRPr="00D95A50" w:rsidRDefault="00606931" w:rsidP="00D41958">
            <w:pPr>
              <w:pStyle w:val="Stycke"/>
            </w:pPr>
            <w:r w:rsidRPr="00D95A50">
              <w:t>Mått i meter</w:t>
            </w:r>
          </w:p>
        </w:tc>
        <w:tc>
          <w:tcPr>
            <w:tcW w:w="737" w:type="dxa"/>
            <w:tcBorders>
              <w:top w:val="single" w:sz="4" w:space="0" w:color="auto"/>
              <w:left w:val="single" w:sz="4" w:space="0" w:color="auto"/>
              <w:bottom w:val="single" w:sz="4" w:space="0" w:color="auto"/>
              <w:right w:val="single" w:sz="4" w:space="0" w:color="auto"/>
            </w:tcBorders>
            <w:vAlign w:val="bottom"/>
          </w:tcPr>
          <w:p w14:paraId="54AC26B7" w14:textId="77777777" w:rsidR="00606931" w:rsidRPr="00D95A50" w:rsidRDefault="00606931" w:rsidP="00D41958">
            <w:pPr>
              <w:pStyle w:val="Stycke"/>
              <w:jc w:val="left"/>
              <w:rPr>
                <w:b/>
              </w:rPr>
            </w:pPr>
            <w:r w:rsidRPr="00D95A50">
              <w:rPr>
                <w:b/>
              </w:rPr>
              <w:t>0,10</w:t>
            </w:r>
          </w:p>
        </w:tc>
        <w:tc>
          <w:tcPr>
            <w:tcW w:w="737" w:type="dxa"/>
            <w:tcBorders>
              <w:top w:val="single" w:sz="4" w:space="0" w:color="auto"/>
              <w:left w:val="single" w:sz="4" w:space="0" w:color="auto"/>
              <w:bottom w:val="single" w:sz="4" w:space="0" w:color="auto"/>
              <w:right w:val="single" w:sz="4" w:space="0" w:color="auto"/>
            </w:tcBorders>
            <w:noWrap/>
            <w:vAlign w:val="bottom"/>
          </w:tcPr>
          <w:p w14:paraId="6B56215B" w14:textId="77777777" w:rsidR="00606931" w:rsidRPr="00D95A50" w:rsidRDefault="00606931" w:rsidP="00D41958">
            <w:pPr>
              <w:pStyle w:val="Stycke"/>
              <w:jc w:val="left"/>
              <w:rPr>
                <w:b/>
              </w:rPr>
            </w:pPr>
            <w:r w:rsidRPr="00D95A50">
              <w:rPr>
                <w:b/>
              </w:rPr>
              <w:t>0,15</w:t>
            </w:r>
          </w:p>
        </w:tc>
        <w:tc>
          <w:tcPr>
            <w:tcW w:w="737" w:type="dxa"/>
            <w:tcBorders>
              <w:top w:val="single" w:sz="4" w:space="0" w:color="auto"/>
              <w:left w:val="single" w:sz="4" w:space="0" w:color="auto"/>
              <w:bottom w:val="single" w:sz="4" w:space="0" w:color="auto"/>
              <w:right w:val="single" w:sz="4" w:space="0" w:color="auto"/>
            </w:tcBorders>
            <w:noWrap/>
            <w:vAlign w:val="bottom"/>
          </w:tcPr>
          <w:p w14:paraId="624A88F5" w14:textId="77777777" w:rsidR="00606931" w:rsidRPr="00D95A50" w:rsidRDefault="00606931" w:rsidP="00D41958">
            <w:pPr>
              <w:pStyle w:val="Stycke"/>
              <w:jc w:val="left"/>
              <w:rPr>
                <w:b/>
              </w:rPr>
            </w:pPr>
            <w:r w:rsidRPr="00D95A50">
              <w:rPr>
                <w:b/>
              </w:rPr>
              <w:t>0,20</w:t>
            </w:r>
          </w:p>
        </w:tc>
        <w:tc>
          <w:tcPr>
            <w:tcW w:w="737" w:type="dxa"/>
            <w:tcBorders>
              <w:top w:val="single" w:sz="4" w:space="0" w:color="auto"/>
              <w:left w:val="single" w:sz="4" w:space="0" w:color="auto"/>
              <w:bottom w:val="single" w:sz="4" w:space="0" w:color="auto"/>
              <w:right w:val="single" w:sz="4" w:space="0" w:color="auto"/>
            </w:tcBorders>
            <w:noWrap/>
            <w:vAlign w:val="bottom"/>
          </w:tcPr>
          <w:p w14:paraId="6075043B" w14:textId="77777777" w:rsidR="00606931" w:rsidRPr="00D95A50" w:rsidRDefault="00606931" w:rsidP="00D41958">
            <w:pPr>
              <w:pStyle w:val="Stycke"/>
              <w:jc w:val="left"/>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0430347D" w14:textId="77777777" w:rsidR="00606931" w:rsidRPr="00D95A50" w:rsidRDefault="00606931" w:rsidP="00D41958">
            <w:pPr>
              <w:pStyle w:val="Stycke"/>
              <w:jc w:val="left"/>
              <w:rPr>
                <w:b/>
              </w:rPr>
            </w:pPr>
            <w:r w:rsidRPr="00D95A50">
              <w:rPr>
                <w:b/>
              </w:rPr>
              <w:t>0,40</w:t>
            </w:r>
          </w:p>
        </w:tc>
      </w:tr>
    </w:tbl>
    <w:p w14:paraId="4A3676A4" w14:textId="77777777" w:rsidR="00606931" w:rsidRPr="00D95A50" w:rsidRDefault="00606931" w:rsidP="00606931">
      <w:pPr>
        <w:pStyle w:val="Stycke"/>
        <w:spacing w:before="120"/>
      </w:pPr>
      <w:r w:rsidRPr="00D95A50">
        <w:rPr>
          <w:rStyle w:val="Fparagrafbeteckning"/>
        </w:rPr>
        <w:t>2 §</w:t>
      </w:r>
      <w:r w:rsidRPr="00D95A50">
        <w:rPr>
          <w:rStyle w:val="Fparagrafbeteckning"/>
        </w:rPr>
        <w:t> </w:t>
      </w:r>
      <w:r w:rsidRPr="00D95A50">
        <w:rPr>
          <w:sz w:val="20"/>
          <w:szCs w:val="20"/>
        </w:rPr>
        <w:t>Texten på upplysningsmärken ska</w:t>
      </w:r>
      <w:r w:rsidRPr="00D95A50">
        <w:rPr>
          <w:color w:val="FF0000"/>
          <w:sz w:val="20"/>
          <w:szCs w:val="20"/>
        </w:rPr>
        <w:t xml:space="preserve"> </w:t>
      </w:r>
      <w:r w:rsidRPr="00D95A50">
        <w:rPr>
          <w:sz w:val="20"/>
          <w:szCs w:val="20"/>
        </w:rPr>
        <w:t xml:space="preserve">ha minst följande </w:t>
      </w:r>
      <w:r w:rsidRPr="00D95A50">
        <w:t>storlekar på följande vägar.</w:t>
      </w:r>
    </w:p>
    <w:p w14:paraId="26723F21" w14:textId="77777777" w:rsidR="00606931" w:rsidRPr="00D95A50" w:rsidRDefault="00606931" w:rsidP="00606931">
      <w:pPr>
        <w:rPr>
          <w:sz w:val="19"/>
        </w:rPr>
      </w:pPr>
      <w:r w:rsidRPr="00D95A50">
        <w:br w:type="page"/>
      </w:r>
    </w:p>
    <w:tbl>
      <w:tblPr>
        <w:tblStyle w:val="Tabellrutntutanrubrik"/>
        <w:tblW w:w="4536" w:type="dxa"/>
        <w:tblLayout w:type="fixed"/>
        <w:tblLook w:val="04A0" w:firstRow="1" w:lastRow="0" w:firstColumn="1" w:lastColumn="0" w:noHBand="0" w:noVBand="1"/>
      </w:tblPr>
      <w:tblGrid>
        <w:gridCol w:w="2915"/>
        <w:gridCol w:w="1621"/>
      </w:tblGrid>
      <w:tr w:rsidR="00606931" w:rsidRPr="00D95A50" w14:paraId="71A1EB6F" w14:textId="77777777" w:rsidTr="00D41958">
        <w:trPr>
          <w:cnfStyle w:val="100000000000" w:firstRow="1" w:lastRow="0" w:firstColumn="0" w:lastColumn="0" w:oddVBand="0" w:evenVBand="0" w:oddHBand="0" w:evenHBand="0" w:firstRowFirstColumn="0" w:firstRowLastColumn="0" w:lastRowFirstColumn="0" w:lastRowLastColumn="0"/>
          <w:trHeight w:val="74"/>
        </w:trPr>
        <w:tc>
          <w:tcPr>
            <w:tcW w:w="2915" w:type="dxa"/>
            <w:tcBorders>
              <w:bottom w:val="single" w:sz="4" w:space="0" w:color="auto"/>
            </w:tcBorders>
          </w:tcPr>
          <w:p w14:paraId="07ECAEC2" w14:textId="77777777" w:rsidR="00606931" w:rsidRPr="00D95A50" w:rsidRDefault="00606931" w:rsidP="00D41958">
            <w:pPr>
              <w:pStyle w:val="Stycke"/>
            </w:pPr>
            <w:r w:rsidRPr="00D95A50">
              <w:rPr>
                <w:b/>
                <w:bCs/>
              </w:rPr>
              <w:lastRenderedPageBreak/>
              <w:t xml:space="preserve">Väg </w:t>
            </w:r>
          </w:p>
        </w:tc>
        <w:tc>
          <w:tcPr>
            <w:tcW w:w="1621" w:type="dxa"/>
            <w:tcBorders>
              <w:bottom w:val="single" w:sz="4" w:space="0" w:color="auto"/>
            </w:tcBorders>
          </w:tcPr>
          <w:p w14:paraId="1DF8ECD2" w14:textId="77777777" w:rsidR="00606931" w:rsidRPr="00D95A50" w:rsidRDefault="00606931" w:rsidP="00D41958">
            <w:pPr>
              <w:pStyle w:val="Stycke"/>
            </w:pPr>
            <w:r w:rsidRPr="00D95A50">
              <w:rPr>
                <w:b/>
                <w:bCs/>
              </w:rPr>
              <w:t xml:space="preserve">Textstorlek </w:t>
            </w:r>
          </w:p>
        </w:tc>
      </w:tr>
      <w:tr w:rsidR="00606931" w:rsidRPr="00D95A50" w14:paraId="63921C4F" w14:textId="77777777" w:rsidTr="00D41958">
        <w:trPr>
          <w:trHeight w:val="178"/>
        </w:trPr>
        <w:tc>
          <w:tcPr>
            <w:tcW w:w="2915" w:type="dxa"/>
            <w:tcBorders>
              <w:top w:val="single" w:sz="4" w:space="0" w:color="auto"/>
            </w:tcBorders>
          </w:tcPr>
          <w:p w14:paraId="6BD1F589" w14:textId="77777777" w:rsidR="00606931" w:rsidRPr="00D95A50" w:rsidRDefault="00606931" w:rsidP="00D41958">
            <w:pPr>
              <w:pStyle w:val="Stycke"/>
            </w:pPr>
            <w:r w:rsidRPr="00D95A50">
              <w:t xml:space="preserve">1. Motorväg </w:t>
            </w:r>
          </w:p>
        </w:tc>
        <w:tc>
          <w:tcPr>
            <w:tcW w:w="1621" w:type="dxa"/>
            <w:tcBorders>
              <w:top w:val="single" w:sz="4" w:space="0" w:color="auto"/>
            </w:tcBorders>
          </w:tcPr>
          <w:p w14:paraId="70C57E7B" w14:textId="77777777" w:rsidR="00606931" w:rsidRPr="00D95A50" w:rsidRDefault="00606931" w:rsidP="00D41958">
            <w:pPr>
              <w:pStyle w:val="Stycke"/>
            </w:pPr>
            <w:r w:rsidRPr="00D95A50">
              <w:t>Stor</w:t>
            </w:r>
          </w:p>
        </w:tc>
      </w:tr>
      <w:tr w:rsidR="00606931" w:rsidRPr="00D95A50" w14:paraId="70F24390" w14:textId="77777777" w:rsidTr="00D41958">
        <w:trPr>
          <w:trHeight w:val="177"/>
        </w:trPr>
        <w:tc>
          <w:tcPr>
            <w:tcW w:w="2915" w:type="dxa"/>
          </w:tcPr>
          <w:p w14:paraId="7754E4A1" w14:textId="77777777" w:rsidR="00606931" w:rsidRPr="00D95A50" w:rsidRDefault="00606931" w:rsidP="00D41958">
            <w:pPr>
              <w:pStyle w:val="Stycke"/>
            </w:pPr>
            <w:r w:rsidRPr="00D95A50">
              <w:t>2. Motorväg i trång miljö samt motortrafikled</w:t>
            </w:r>
          </w:p>
        </w:tc>
        <w:tc>
          <w:tcPr>
            <w:tcW w:w="1621" w:type="dxa"/>
          </w:tcPr>
          <w:p w14:paraId="0ED3DDD7" w14:textId="77777777" w:rsidR="00606931" w:rsidRPr="00D95A50" w:rsidRDefault="00606931" w:rsidP="00D41958">
            <w:pPr>
              <w:pStyle w:val="Stycke"/>
            </w:pPr>
            <w:r w:rsidRPr="00D95A50">
              <w:t>Normal</w:t>
            </w:r>
          </w:p>
        </w:tc>
      </w:tr>
      <w:tr w:rsidR="00606931" w:rsidRPr="00D95A50" w14:paraId="2A7012CE" w14:textId="77777777" w:rsidTr="00D41958">
        <w:trPr>
          <w:trHeight w:val="178"/>
        </w:trPr>
        <w:tc>
          <w:tcPr>
            <w:tcW w:w="2915" w:type="dxa"/>
          </w:tcPr>
          <w:p w14:paraId="1916EFF0" w14:textId="77777777" w:rsidR="00606931" w:rsidRPr="00D95A50" w:rsidRDefault="00606931" w:rsidP="00D41958">
            <w:pPr>
              <w:pStyle w:val="Stycke"/>
            </w:pPr>
            <w:r w:rsidRPr="00D95A50">
              <w:t>3. Väg som inte är motorväg eller motortrafikled</w:t>
            </w:r>
          </w:p>
        </w:tc>
        <w:tc>
          <w:tcPr>
            <w:tcW w:w="1621" w:type="dxa"/>
          </w:tcPr>
          <w:p w14:paraId="1FFF9126" w14:textId="77777777" w:rsidR="00606931" w:rsidRPr="00D95A50" w:rsidRDefault="00606931" w:rsidP="00D41958">
            <w:pPr>
              <w:pStyle w:val="Stycke"/>
            </w:pPr>
            <w:r w:rsidRPr="00D95A50">
              <w:t>Normal</w:t>
            </w:r>
          </w:p>
        </w:tc>
      </w:tr>
      <w:tr w:rsidR="00606931" w:rsidRPr="00D95A50" w14:paraId="4114086D" w14:textId="77777777" w:rsidTr="00D41958">
        <w:trPr>
          <w:trHeight w:val="177"/>
        </w:trPr>
        <w:tc>
          <w:tcPr>
            <w:tcW w:w="2915" w:type="dxa"/>
          </w:tcPr>
          <w:p w14:paraId="288E44ED" w14:textId="77777777" w:rsidR="00606931" w:rsidRPr="00D95A50" w:rsidRDefault="00606931" w:rsidP="00D41958">
            <w:pPr>
              <w:pStyle w:val="Stycke"/>
            </w:pPr>
            <w:r w:rsidRPr="00D95A50">
              <w:t>4. Väg enligt 3, men med 70 kilo</w:t>
            </w:r>
            <w:r w:rsidRPr="00D95A50">
              <w:softHyphen/>
              <w:t xml:space="preserve">meter i timmen eller lägre som högsta tillåtna hastighet </w:t>
            </w:r>
          </w:p>
        </w:tc>
        <w:tc>
          <w:tcPr>
            <w:tcW w:w="1621" w:type="dxa"/>
          </w:tcPr>
          <w:p w14:paraId="74F6F4A3" w14:textId="77777777" w:rsidR="00606931" w:rsidRPr="00D95A50" w:rsidRDefault="00606931" w:rsidP="00D41958">
            <w:pPr>
              <w:pStyle w:val="Stycke"/>
            </w:pPr>
            <w:r w:rsidRPr="00D95A50">
              <w:t>Liten</w:t>
            </w:r>
          </w:p>
        </w:tc>
      </w:tr>
      <w:tr w:rsidR="00606931" w:rsidRPr="00D95A50" w14:paraId="0ADEFC41" w14:textId="77777777" w:rsidTr="00D41958">
        <w:trPr>
          <w:trHeight w:val="46"/>
        </w:trPr>
        <w:tc>
          <w:tcPr>
            <w:tcW w:w="2915" w:type="dxa"/>
          </w:tcPr>
          <w:p w14:paraId="38941723" w14:textId="77777777" w:rsidR="00606931" w:rsidRPr="00D95A50" w:rsidRDefault="00606931" w:rsidP="00D41958">
            <w:pPr>
              <w:pStyle w:val="Stycke"/>
            </w:pPr>
            <w:r w:rsidRPr="00D95A50">
              <w:t>5. Väg enligt 4, men i trång väg- eller gatumiljö med korta sikt</w:t>
            </w:r>
            <w:r w:rsidRPr="00D95A50">
              <w:softHyphen/>
              <w:t>sträckor</w:t>
            </w:r>
          </w:p>
        </w:tc>
        <w:tc>
          <w:tcPr>
            <w:tcW w:w="1621" w:type="dxa"/>
          </w:tcPr>
          <w:p w14:paraId="244875E1" w14:textId="77777777" w:rsidR="00606931" w:rsidRPr="00D95A50" w:rsidRDefault="00606931" w:rsidP="00D41958">
            <w:pPr>
              <w:pStyle w:val="Stycke"/>
            </w:pPr>
            <w:r w:rsidRPr="00D95A50">
              <w:t>Mycket liten</w:t>
            </w:r>
          </w:p>
        </w:tc>
      </w:tr>
    </w:tbl>
    <w:p w14:paraId="277FEFFA" w14:textId="77777777" w:rsidR="00606931" w:rsidRPr="00D95A50" w:rsidRDefault="00606931" w:rsidP="00606931">
      <w:pPr>
        <w:pStyle w:val="Rubrik3"/>
      </w:pPr>
      <w:bookmarkStart w:id="388" w:name="_Toc510610801"/>
      <w:bookmarkStart w:id="389" w:name="_Toc511887104"/>
      <w:r w:rsidRPr="00D95A50">
        <w:t>Storlekar</w:t>
      </w:r>
      <w:bookmarkEnd w:id="388"/>
      <w:bookmarkEnd w:id="389"/>
    </w:p>
    <w:p w14:paraId="722623A8" w14:textId="77777777" w:rsidR="00606931" w:rsidRPr="00D95A50" w:rsidRDefault="00606931" w:rsidP="00606931">
      <w:pPr>
        <w:pStyle w:val="Stycke"/>
        <w:spacing w:before="120"/>
      </w:pPr>
      <w:r w:rsidRPr="00D95A50">
        <w:rPr>
          <w:rStyle w:val="Fparagrafbeteckning"/>
        </w:rPr>
        <w:t>3 §</w:t>
      </w:r>
      <w:r w:rsidRPr="00D95A50">
        <w:rPr>
          <w:rStyle w:val="Fparagrafbeteckning"/>
        </w:rPr>
        <w:t> </w:t>
      </w:r>
      <w:r w:rsidRPr="00D95A50">
        <w:t>Upplysningsmärken ska ha följande storlekar.</w:t>
      </w:r>
    </w:p>
    <w:p w14:paraId="3C32DC11" w14:textId="77777777" w:rsidR="00606931" w:rsidRPr="00D95A50" w:rsidRDefault="00606931" w:rsidP="00606931">
      <w:pPr>
        <w:pStyle w:val="Stycke"/>
        <w:spacing w:before="360" w:after="120"/>
        <w:rPr>
          <w:b/>
          <w:noProof/>
        </w:rPr>
      </w:pPr>
      <w:r w:rsidRPr="00D95A50">
        <w:rPr>
          <w:noProof/>
        </w:rPr>
        <w:drawing>
          <wp:anchor distT="0" distB="0" distL="114300" distR="114300" simplePos="0" relativeHeight="251670528" behindDoc="0" locked="0" layoutInCell="1" allowOverlap="1" wp14:anchorId="0CF6218C" wp14:editId="5971AAF6">
            <wp:simplePos x="0" y="0"/>
            <wp:positionH relativeFrom="margin">
              <wp:posOffset>0</wp:posOffset>
            </wp:positionH>
            <wp:positionV relativeFrom="paragraph">
              <wp:posOffset>462280</wp:posOffset>
            </wp:positionV>
            <wp:extent cx="1799590" cy="1127760"/>
            <wp:effectExtent l="0" t="0" r="0" b="0"/>
            <wp:wrapTopAndBottom/>
            <wp:docPr id="77" name="Bildobjek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J3-1 kontur.jpg"/>
                    <pic:cNvPicPr/>
                  </pic:nvPicPr>
                  <pic:blipFill>
                    <a:blip r:embed="rId127" cstate="print">
                      <a:extLst>
                        <a:ext uri="{BEBA8EAE-BF5A-486C-A8C5-ECC9F3942E4B}">
                          <a14:imgProps xmlns:a14="http://schemas.microsoft.com/office/drawing/2010/main">
                            <a14:imgLayer r:embed="rId1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99590" cy="1127760"/>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Märke J3 Livsfarlig ledning</w:t>
      </w:r>
    </w:p>
    <w:p w14:paraId="063151B8" w14:textId="77777777" w:rsidR="00606931" w:rsidRPr="00D95A50" w:rsidRDefault="00606931" w:rsidP="00606931">
      <w:pPr>
        <w:pStyle w:val="Styckemedindrag"/>
      </w:pP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27FD3E74"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2D18B5A5" w14:textId="77777777" w:rsidR="00606931" w:rsidRPr="00D95A50" w:rsidRDefault="00606931" w:rsidP="00D41958">
            <w:pPr>
              <w:pStyle w:val="Stycke"/>
            </w:pPr>
            <w:r w:rsidRPr="00D95A50">
              <w:t>Storlek och mått i meter för märke J3, med två rader</w:t>
            </w:r>
          </w:p>
        </w:tc>
      </w:tr>
      <w:tr w:rsidR="00606931" w:rsidRPr="00D95A50" w14:paraId="2C96A6A8" w14:textId="77777777" w:rsidTr="00D41958">
        <w:trPr>
          <w:trHeight w:val="540"/>
        </w:trPr>
        <w:tc>
          <w:tcPr>
            <w:tcW w:w="589" w:type="dxa"/>
            <w:tcBorders>
              <w:top w:val="single" w:sz="4" w:space="0" w:color="auto"/>
              <w:left w:val="single" w:sz="4" w:space="0" w:color="auto"/>
              <w:bottom w:val="single" w:sz="4" w:space="0" w:color="auto"/>
              <w:right w:val="single" w:sz="4" w:space="0" w:color="auto"/>
            </w:tcBorders>
            <w:vAlign w:val="bottom"/>
          </w:tcPr>
          <w:p w14:paraId="3951B4DE"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vAlign w:val="bottom"/>
          </w:tcPr>
          <w:p w14:paraId="0E94827E" w14:textId="77777777" w:rsidR="00606931" w:rsidRPr="00D95A50" w:rsidRDefault="00606931" w:rsidP="00D41958">
            <w:pPr>
              <w:pStyle w:val="Stycke"/>
            </w:pPr>
            <w:r w:rsidRPr="00D95A50">
              <w:t>Mycket liten</w:t>
            </w:r>
          </w:p>
        </w:tc>
        <w:tc>
          <w:tcPr>
            <w:tcW w:w="757" w:type="dxa"/>
            <w:tcBorders>
              <w:top w:val="single" w:sz="4" w:space="0" w:color="auto"/>
              <w:left w:val="single" w:sz="4" w:space="0" w:color="auto"/>
              <w:bottom w:val="single" w:sz="4" w:space="0" w:color="auto"/>
              <w:right w:val="single" w:sz="4" w:space="0" w:color="auto"/>
            </w:tcBorders>
            <w:vAlign w:val="bottom"/>
          </w:tcPr>
          <w:p w14:paraId="725EC714" w14:textId="77777777" w:rsidR="00606931" w:rsidRPr="00D95A50" w:rsidRDefault="00606931" w:rsidP="00D41958">
            <w:pPr>
              <w:pStyle w:val="Stycke"/>
            </w:pPr>
            <w:r w:rsidRPr="00D95A50">
              <w:t>Liten</w:t>
            </w:r>
          </w:p>
        </w:tc>
        <w:tc>
          <w:tcPr>
            <w:tcW w:w="757" w:type="dxa"/>
            <w:tcBorders>
              <w:top w:val="single" w:sz="4" w:space="0" w:color="auto"/>
              <w:left w:val="single" w:sz="4" w:space="0" w:color="auto"/>
              <w:bottom w:val="single" w:sz="4" w:space="0" w:color="auto"/>
              <w:right w:val="single" w:sz="4" w:space="0" w:color="auto"/>
            </w:tcBorders>
            <w:vAlign w:val="bottom"/>
          </w:tcPr>
          <w:p w14:paraId="39084A05" w14:textId="77777777" w:rsidR="00606931" w:rsidRPr="00D95A50" w:rsidRDefault="00606931" w:rsidP="00D41958">
            <w:pPr>
              <w:pStyle w:val="Stycke"/>
            </w:pPr>
            <w:r w:rsidRPr="00D95A50">
              <w:t>Normal</w:t>
            </w:r>
          </w:p>
        </w:tc>
        <w:tc>
          <w:tcPr>
            <w:tcW w:w="757" w:type="dxa"/>
            <w:tcBorders>
              <w:top w:val="single" w:sz="4" w:space="0" w:color="auto"/>
              <w:left w:val="single" w:sz="4" w:space="0" w:color="auto"/>
              <w:bottom w:val="single" w:sz="4" w:space="0" w:color="auto"/>
              <w:right w:val="single" w:sz="4" w:space="0" w:color="auto"/>
            </w:tcBorders>
            <w:vAlign w:val="bottom"/>
          </w:tcPr>
          <w:p w14:paraId="0E0C701F" w14:textId="77777777" w:rsidR="00606931" w:rsidRPr="00D95A50" w:rsidRDefault="00606931" w:rsidP="00D41958">
            <w:pPr>
              <w:pStyle w:val="Stycke"/>
            </w:pPr>
            <w:r w:rsidRPr="00D95A50">
              <w:t>Stor</w:t>
            </w:r>
          </w:p>
        </w:tc>
        <w:tc>
          <w:tcPr>
            <w:tcW w:w="757" w:type="dxa"/>
            <w:tcBorders>
              <w:top w:val="single" w:sz="4" w:space="0" w:color="auto"/>
              <w:left w:val="single" w:sz="4" w:space="0" w:color="auto"/>
              <w:bottom w:val="single" w:sz="4" w:space="0" w:color="auto"/>
              <w:right w:val="single" w:sz="4" w:space="0" w:color="auto"/>
            </w:tcBorders>
            <w:vAlign w:val="bottom"/>
          </w:tcPr>
          <w:p w14:paraId="0E36019F" w14:textId="77777777" w:rsidR="00606931" w:rsidRPr="00D95A50" w:rsidRDefault="00606931" w:rsidP="00D41958">
            <w:pPr>
              <w:pStyle w:val="Stycke"/>
            </w:pPr>
            <w:r w:rsidRPr="00D95A50">
              <w:t>Mycket stor</w:t>
            </w:r>
          </w:p>
        </w:tc>
        <w:tc>
          <w:tcPr>
            <w:tcW w:w="842" w:type="dxa"/>
            <w:tcBorders>
              <w:top w:val="single" w:sz="4" w:space="0" w:color="auto"/>
              <w:left w:val="single" w:sz="4" w:space="0" w:color="auto"/>
              <w:bottom w:val="single" w:sz="4" w:space="0" w:color="auto"/>
              <w:right w:val="single" w:sz="4" w:space="0" w:color="auto"/>
            </w:tcBorders>
            <w:vAlign w:val="bottom"/>
          </w:tcPr>
          <w:p w14:paraId="48E8F89E" w14:textId="77777777" w:rsidR="00606931" w:rsidRPr="00D95A50" w:rsidRDefault="00606931" w:rsidP="00D41958">
            <w:pPr>
              <w:pStyle w:val="Stycke"/>
            </w:pPr>
            <w:r w:rsidRPr="00D95A50">
              <w:t> </w:t>
            </w:r>
          </w:p>
        </w:tc>
      </w:tr>
      <w:tr w:rsidR="00606931" w:rsidRPr="00D95A50" w14:paraId="288B8989"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2A844C08" w14:textId="77777777" w:rsidR="00606931" w:rsidRPr="00D95A50" w:rsidRDefault="00606931" w:rsidP="00D41958">
            <w:pPr>
              <w:pStyle w:val="Stycke"/>
            </w:pPr>
            <w:r w:rsidRPr="00D95A50">
              <w:t>S1</w:t>
            </w:r>
          </w:p>
        </w:tc>
        <w:tc>
          <w:tcPr>
            <w:tcW w:w="757" w:type="dxa"/>
            <w:tcBorders>
              <w:top w:val="single" w:sz="4" w:space="0" w:color="auto"/>
              <w:left w:val="single" w:sz="4" w:space="0" w:color="auto"/>
              <w:bottom w:val="single" w:sz="4" w:space="0" w:color="auto"/>
              <w:right w:val="single" w:sz="4" w:space="0" w:color="auto"/>
            </w:tcBorders>
            <w:vAlign w:val="bottom"/>
          </w:tcPr>
          <w:p w14:paraId="30658FF2" w14:textId="77777777" w:rsidR="00606931" w:rsidRPr="00D95A50" w:rsidRDefault="00606931" w:rsidP="00D41958">
            <w:pPr>
              <w:pStyle w:val="Stycke"/>
              <w:rPr>
                <w:b/>
              </w:rPr>
            </w:pPr>
          </w:p>
        </w:tc>
        <w:tc>
          <w:tcPr>
            <w:tcW w:w="757" w:type="dxa"/>
            <w:tcBorders>
              <w:top w:val="single" w:sz="4" w:space="0" w:color="auto"/>
              <w:left w:val="single" w:sz="4" w:space="0" w:color="auto"/>
              <w:bottom w:val="single" w:sz="4" w:space="0" w:color="auto"/>
              <w:right w:val="single" w:sz="4" w:space="0" w:color="auto"/>
            </w:tcBorders>
            <w:noWrap/>
            <w:vAlign w:val="bottom"/>
          </w:tcPr>
          <w:p w14:paraId="435003DE" w14:textId="77777777" w:rsidR="00606931" w:rsidRPr="00D95A50" w:rsidRDefault="00606931" w:rsidP="00D41958">
            <w:pPr>
              <w:pStyle w:val="Stycke"/>
              <w:rPr>
                <w:b/>
              </w:rPr>
            </w:pPr>
          </w:p>
        </w:tc>
        <w:tc>
          <w:tcPr>
            <w:tcW w:w="757" w:type="dxa"/>
            <w:tcBorders>
              <w:top w:val="single" w:sz="4" w:space="0" w:color="auto"/>
              <w:left w:val="single" w:sz="4" w:space="0" w:color="auto"/>
              <w:bottom w:val="single" w:sz="4" w:space="0" w:color="auto"/>
              <w:right w:val="single" w:sz="4" w:space="0" w:color="auto"/>
            </w:tcBorders>
            <w:noWrap/>
            <w:vAlign w:val="bottom"/>
          </w:tcPr>
          <w:p w14:paraId="6FB12407" w14:textId="77777777" w:rsidR="00606931" w:rsidRPr="00D95A50" w:rsidRDefault="00606931" w:rsidP="00D41958">
            <w:pPr>
              <w:pStyle w:val="Stycke"/>
              <w:rPr>
                <w:b/>
              </w:rPr>
            </w:pPr>
            <w:r w:rsidRPr="00D95A50">
              <w:rPr>
                <w:b/>
              </w:rPr>
              <w:t>0,80</w:t>
            </w:r>
          </w:p>
        </w:tc>
        <w:tc>
          <w:tcPr>
            <w:tcW w:w="757" w:type="dxa"/>
            <w:tcBorders>
              <w:top w:val="single" w:sz="4" w:space="0" w:color="auto"/>
              <w:left w:val="single" w:sz="4" w:space="0" w:color="auto"/>
              <w:bottom w:val="single" w:sz="4" w:space="0" w:color="auto"/>
              <w:right w:val="single" w:sz="4" w:space="0" w:color="auto"/>
            </w:tcBorders>
            <w:noWrap/>
            <w:vAlign w:val="bottom"/>
          </w:tcPr>
          <w:p w14:paraId="79C00C36" w14:textId="77777777" w:rsidR="00606931" w:rsidRPr="00D95A50" w:rsidRDefault="00606931" w:rsidP="00D41958">
            <w:pPr>
              <w:pStyle w:val="Stycke"/>
              <w:rPr>
                <w:b/>
              </w:rPr>
            </w:pPr>
          </w:p>
        </w:tc>
        <w:tc>
          <w:tcPr>
            <w:tcW w:w="757" w:type="dxa"/>
            <w:tcBorders>
              <w:top w:val="single" w:sz="4" w:space="0" w:color="auto"/>
              <w:left w:val="single" w:sz="4" w:space="0" w:color="auto"/>
              <w:bottom w:val="single" w:sz="4" w:space="0" w:color="auto"/>
              <w:right w:val="single" w:sz="4" w:space="0" w:color="auto"/>
            </w:tcBorders>
            <w:noWrap/>
            <w:vAlign w:val="bottom"/>
          </w:tcPr>
          <w:p w14:paraId="57A17491" w14:textId="77777777" w:rsidR="00606931" w:rsidRPr="00D95A50" w:rsidRDefault="00606931" w:rsidP="00D41958">
            <w:pPr>
              <w:pStyle w:val="Stycke"/>
              <w:rPr>
                <w:b/>
              </w:rPr>
            </w:pPr>
          </w:p>
        </w:tc>
        <w:tc>
          <w:tcPr>
            <w:tcW w:w="842" w:type="dxa"/>
            <w:tcBorders>
              <w:top w:val="single" w:sz="4" w:space="0" w:color="auto"/>
              <w:left w:val="single" w:sz="4" w:space="0" w:color="auto"/>
              <w:bottom w:val="single" w:sz="4" w:space="0" w:color="auto"/>
              <w:right w:val="single" w:sz="4" w:space="0" w:color="auto"/>
            </w:tcBorders>
            <w:vAlign w:val="bottom"/>
          </w:tcPr>
          <w:p w14:paraId="6801CFBE" w14:textId="77777777" w:rsidR="00606931" w:rsidRPr="00D95A50" w:rsidRDefault="00606931" w:rsidP="00D41958">
            <w:pPr>
              <w:pStyle w:val="Stycke"/>
            </w:pPr>
            <w:r w:rsidRPr="00D95A50">
              <w:t>Bredd</w:t>
            </w:r>
          </w:p>
        </w:tc>
      </w:tr>
      <w:tr w:rsidR="00606931" w:rsidRPr="00D95A50" w14:paraId="27469014"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0C281AA0" w14:textId="77777777" w:rsidR="00606931" w:rsidRPr="00D95A50" w:rsidRDefault="00606931" w:rsidP="00D41958">
            <w:pPr>
              <w:pStyle w:val="Stycke"/>
            </w:pPr>
            <w:r w:rsidRPr="00D95A50">
              <w:t>S2</w:t>
            </w:r>
          </w:p>
        </w:tc>
        <w:tc>
          <w:tcPr>
            <w:tcW w:w="757" w:type="dxa"/>
            <w:tcBorders>
              <w:top w:val="single" w:sz="4" w:space="0" w:color="auto"/>
              <w:left w:val="single" w:sz="4" w:space="0" w:color="auto"/>
              <w:bottom w:val="single" w:sz="4" w:space="0" w:color="auto"/>
              <w:right w:val="single" w:sz="4" w:space="0" w:color="auto"/>
            </w:tcBorders>
            <w:vAlign w:val="bottom"/>
          </w:tcPr>
          <w:p w14:paraId="79921508" w14:textId="77777777" w:rsidR="00606931" w:rsidRPr="00D95A50" w:rsidRDefault="00606931" w:rsidP="00D41958">
            <w:pPr>
              <w:pStyle w:val="Stycke"/>
              <w:rPr>
                <w:b/>
              </w:rPr>
            </w:pPr>
          </w:p>
        </w:tc>
        <w:tc>
          <w:tcPr>
            <w:tcW w:w="757" w:type="dxa"/>
            <w:tcBorders>
              <w:top w:val="single" w:sz="4" w:space="0" w:color="auto"/>
              <w:left w:val="single" w:sz="4" w:space="0" w:color="auto"/>
              <w:bottom w:val="single" w:sz="4" w:space="0" w:color="auto"/>
              <w:right w:val="single" w:sz="4" w:space="0" w:color="auto"/>
            </w:tcBorders>
            <w:noWrap/>
            <w:vAlign w:val="bottom"/>
          </w:tcPr>
          <w:p w14:paraId="743DDAD9" w14:textId="77777777" w:rsidR="00606931" w:rsidRPr="00D95A50" w:rsidRDefault="00606931" w:rsidP="00D41958">
            <w:pPr>
              <w:pStyle w:val="Stycke"/>
              <w:rPr>
                <w:b/>
              </w:rPr>
            </w:pPr>
          </w:p>
        </w:tc>
        <w:tc>
          <w:tcPr>
            <w:tcW w:w="757" w:type="dxa"/>
            <w:tcBorders>
              <w:top w:val="single" w:sz="4" w:space="0" w:color="auto"/>
              <w:left w:val="single" w:sz="4" w:space="0" w:color="auto"/>
              <w:bottom w:val="single" w:sz="4" w:space="0" w:color="auto"/>
              <w:right w:val="single" w:sz="4" w:space="0" w:color="auto"/>
            </w:tcBorders>
            <w:noWrap/>
            <w:vAlign w:val="bottom"/>
          </w:tcPr>
          <w:p w14:paraId="0401BC49" w14:textId="77777777" w:rsidR="00606931" w:rsidRPr="00D95A50" w:rsidRDefault="00606931" w:rsidP="00D41958">
            <w:pPr>
              <w:pStyle w:val="Stycke"/>
              <w:rPr>
                <w:b/>
              </w:rPr>
            </w:pPr>
            <w:r w:rsidRPr="00D95A50">
              <w:rPr>
                <w:b/>
              </w:rPr>
              <w:t>0,40</w:t>
            </w:r>
          </w:p>
        </w:tc>
        <w:tc>
          <w:tcPr>
            <w:tcW w:w="757" w:type="dxa"/>
            <w:tcBorders>
              <w:top w:val="single" w:sz="4" w:space="0" w:color="auto"/>
              <w:left w:val="single" w:sz="4" w:space="0" w:color="auto"/>
              <w:bottom w:val="single" w:sz="4" w:space="0" w:color="auto"/>
              <w:right w:val="single" w:sz="4" w:space="0" w:color="auto"/>
            </w:tcBorders>
            <w:noWrap/>
            <w:vAlign w:val="bottom"/>
          </w:tcPr>
          <w:p w14:paraId="51A0DCF6" w14:textId="77777777" w:rsidR="00606931" w:rsidRPr="00D95A50" w:rsidRDefault="00606931" w:rsidP="00D41958">
            <w:pPr>
              <w:pStyle w:val="Stycke"/>
              <w:rPr>
                <w:b/>
              </w:rPr>
            </w:pPr>
          </w:p>
        </w:tc>
        <w:tc>
          <w:tcPr>
            <w:tcW w:w="757" w:type="dxa"/>
            <w:tcBorders>
              <w:top w:val="single" w:sz="4" w:space="0" w:color="auto"/>
              <w:left w:val="single" w:sz="4" w:space="0" w:color="auto"/>
              <w:bottom w:val="single" w:sz="4" w:space="0" w:color="auto"/>
              <w:right w:val="single" w:sz="4" w:space="0" w:color="auto"/>
            </w:tcBorders>
            <w:noWrap/>
            <w:vAlign w:val="bottom"/>
          </w:tcPr>
          <w:p w14:paraId="2349BC29" w14:textId="77777777" w:rsidR="00606931" w:rsidRPr="00D95A50" w:rsidRDefault="00606931" w:rsidP="00D41958">
            <w:pPr>
              <w:pStyle w:val="Stycke"/>
              <w:rPr>
                <w:b/>
              </w:rPr>
            </w:pPr>
          </w:p>
        </w:tc>
        <w:tc>
          <w:tcPr>
            <w:tcW w:w="842" w:type="dxa"/>
            <w:tcBorders>
              <w:top w:val="single" w:sz="4" w:space="0" w:color="auto"/>
              <w:left w:val="single" w:sz="4" w:space="0" w:color="auto"/>
              <w:bottom w:val="single" w:sz="4" w:space="0" w:color="auto"/>
              <w:right w:val="single" w:sz="4" w:space="0" w:color="auto"/>
            </w:tcBorders>
            <w:vAlign w:val="bottom"/>
          </w:tcPr>
          <w:p w14:paraId="5EC42EDC" w14:textId="77777777" w:rsidR="00606931" w:rsidRPr="00D95A50" w:rsidRDefault="00606931" w:rsidP="00D41958">
            <w:pPr>
              <w:pStyle w:val="Stycke"/>
            </w:pPr>
            <w:r w:rsidRPr="00D95A50">
              <w:t>Höjd</w:t>
            </w:r>
          </w:p>
        </w:tc>
      </w:tr>
    </w:tbl>
    <w:p w14:paraId="59122728" w14:textId="77777777" w:rsidR="00606931" w:rsidRPr="00D95A50" w:rsidRDefault="00606931" w:rsidP="00606931">
      <w:pPr>
        <w:pStyle w:val="Brdtext"/>
      </w:pPr>
    </w:p>
    <w:p w14:paraId="287505D8" w14:textId="77777777" w:rsidR="00606931" w:rsidRPr="00D95A50" w:rsidRDefault="00606931" w:rsidP="00606931">
      <w:r w:rsidRPr="00D95A50">
        <w:br w:type="page"/>
      </w:r>
    </w:p>
    <w:p w14:paraId="2C6E00EB" w14:textId="77777777" w:rsidR="00606931" w:rsidRPr="00D95A50" w:rsidRDefault="00606931" w:rsidP="00606931">
      <w:pPr>
        <w:pStyle w:val="Brdtext"/>
      </w:pPr>
      <w:r w:rsidRPr="00D95A50">
        <w:rPr>
          <w:noProof/>
        </w:rPr>
        <w:lastRenderedPageBreak/>
        <w:drawing>
          <wp:anchor distT="0" distB="0" distL="114300" distR="114300" simplePos="0" relativeHeight="251682816" behindDoc="0" locked="0" layoutInCell="1" allowOverlap="1" wp14:anchorId="78B8748F" wp14:editId="575C7FF1">
            <wp:simplePos x="0" y="0"/>
            <wp:positionH relativeFrom="margin">
              <wp:align>left</wp:align>
            </wp:positionH>
            <wp:positionV relativeFrom="paragraph">
              <wp:posOffset>-252</wp:posOffset>
            </wp:positionV>
            <wp:extent cx="2879725" cy="800735"/>
            <wp:effectExtent l="0" t="0" r="0" b="0"/>
            <wp:wrapTopAndBottom/>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J3-2 kontur.jpg"/>
                    <pic:cNvPicPr/>
                  </pic:nvPicPr>
                  <pic:blipFill>
                    <a:blip r:embed="rId129" cstate="print">
                      <a:extLst>
                        <a:ext uri="{BEBA8EAE-BF5A-486C-A8C5-ECC9F3942E4B}">
                          <a14:imgProps xmlns:a14="http://schemas.microsoft.com/office/drawing/2010/main">
                            <a14:imgLayer r:embed="rId1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79725" cy="800735"/>
                    </a:xfrm>
                    <a:prstGeom prst="rect">
                      <a:avLst/>
                    </a:prstGeom>
                  </pic:spPr>
                </pic:pic>
              </a:graphicData>
            </a:graphic>
            <wp14:sizeRelH relativeFrom="page">
              <wp14:pctWidth>0</wp14:pctWidth>
            </wp14:sizeRelH>
            <wp14:sizeRelV relativeFrom="page">
              <wp14:pctHeight>0</wp14:pctHeight>
            </wp14:sizeRelV>
          </wp:anchor>
        </w:drawing>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333BDB26"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1325FBDC" w14:textId="77777777" w:rsidR="00606931" w:rsidRPr="00D95A50" w:rsidRDefault="00606931" w:rsidP="00D41958">
            <w:pPr>
              <w:pStyle w:val="Stycke"/>
            </w:pPr>
            <w:r w:rsidRPr="00D95A50">
              <w:t>Storlek och mått i meter för märke J3, med en rad</w:t>
            </w:r>
          </w:p>
        </w:tc>
      </w:tr>
      <w:tr w:rsidR="00606931" w:rsidRPr="00D95A50" w14:paraId="6F50B728"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1A530B70"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7EEA77DD"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040551A0"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5B190FCF"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6B806A3D"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38789188"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0473F37D" w14:textId="77777777" w:rsidR="00606931" w:rsidRPr="00D95A50" w:rsidRDefault="00606931" w:rsidP="00D41958">
            <w:pPr>
              <w:pStyle w:val="Stycke"/>
            </w:pPr>
            <w:r w:rsidRPr="00D95A50">
              <w:t> </w:t>
            </w:r>
          </w:p>
        </w:tc>
      </w:tr>
      <w:tr w:rsidR="00606931" w:rsidRPr="00D95A50" w14:paraId="5B6FB2E7"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068F74F1"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4885FB52"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5707545A"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4F3BD92F" w14:textId="77777777" w:rsidR="00606931" w:rsidRPr="00D95A50" w:rsidRDefault="00606931" w:rsidP="00D41958">
            <w:pPr>
              <w:pStyle w:val="Stycke"/>
              <w:rPr>
                <w:b/>
              </w:rPr>
            </w:pPr>
            <w:r w:rsidRPr="00D95A50">
              <w:rPr>
                <w:b/>
              </w:rPr>
              <w:t>2,20</w:t>
            </w:r>
          </w:p>
        </w:tc>
        <w:tc>
          <w:tcPr>
            <w:tcW w:w="737" w:type="dxa"/>
            <w:tcBorders>
              <w:top w:val="single" w:sz="4" w:space="0" w:color="auto"/>
              <w:left w:val="single" w:sz="4" w:space="0" w:color="auto"/>
              <w:bottom w:val="single" w:sz="4" w:space="0" w:color="auto"/>
              <w:right w:val="single" w:sz="4" w:space="0" w:color="auto"/>
            </w:tcBorders>
            <w:noWrap/>
            <w:vAlign w:val="bottom"/>
          </w:tcPr>
          <w:p w14:paraId="4607CDC5"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346DD569"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74A0E4A0" w14:textId="77777777" w:rsidR="00606931" w:rsidRPr="00D95A50" w:rsidRDefault="00606931" w:rsidP="00D41958">
            <w:pPr>
              <w:pStyle w:val="Stycke"/>
            </w:pPr>
            <w:r w:rsidRPr="00D95A50">
              <w:t>Bredd</w:t>
            </w:r>
          </w:p>
        </w:tc>
      </w:tr>
      <w:tr w:rsidR="00606931" w:rsidRPr="00D95A50" w14:paraId="22E58A2C"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672F2D98"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17F50CB8"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2EF5A2EC"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2077F46E" w14:textId="77777777" w:rsidR="00606931" w:rsidRPr="00D95A50" w:rsidRDefault="00606931" w:rsidP="00D41958">
            <w:pPr>
              <w:pStyle w:val="Stycke"/>
              <w:rPr>
                <w:b/>
              </w:rPr>
            </w:pPr>
            <w:r w:rsidRPr="00D95A50">
              <w:rPr>
                <w:b/>
              </w:rPr>
              <w:t>0,25</w:t>
            </w:r>
          </w:p>
        </w:tc>
        <w:tc>
          <w:tcPr>
            <w:tcW w:w="737" w:type="dxa"/>
            <w:tcBorders>
              <w:top w:val="single" w:sz="4" w:space="0" w:color="auto"/>
              <w:left w:val="single" w:sz="4" w:space="0" w:color="auto"/>
              <w:bottom w:val="single" w:sz="4" w:space="0" w:color="auto"/>
              <w:right w:val="single" w:sz="4" w:space="0" w:color="auto"/>
            </w:tcBorders>
            <w:noWrap/>
            <w:vAlign w:val="bottom"/>
          </w:tcPr>
          <w:p w14:paraId="34E8D862"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63C1F8D2"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23738C99" w14:textId="77777777" w:rsidR="00606931" w:rsidRPr="00D95A50" w:rsidRDefault="00606931" w:rsidP="00D41958">
            <w:pPr>
              <w:pStyle w:val="Stycke"/>
            </w:pPr>
            <w:r w:rsidRPr="00D95A50">
              <w:t>Höjd</w:t>
            </w:r>
          </w:p>
        </w:tc>
      </w:tr>
    </w:tbl>
    <w:p w14:paraId="5AF2837D" w14:textId="77777777" w:rsidR="00606931" w:rsidRPr="00D95A50" w:rsidRDefault="00606931" w:rsidP="00606931">
      <w:pPr>
        <w:pStyle w:val="Rubrik3"/>
      </w:pPr>
      <w:bookmarkStart w:id="390" w:name="_Toc510610802"/>
      <w:bookmarkStart w:id="391" w:name="_Toc511887105"/>
      <w:r w:rsidRPr="00D95A50">
        <w:t>Placering över körbanan</w:t>
      </w:r>
      <w:bookmarkEnd w:id="390"/>
      <w:bookmarkEnd w:id="391"/>
    </w:p>
    <w:p w14:paraId="24AB3385" w14:textId="77777777" w:rsidR="00606931" w:rsidRPr="00D95A50" w:rsidRDefault="00606931" w:rsidP="00606931">
      <w:pPr>
        <w:pStyle w:val="Stycke"/>
        <w:spacing w:before="120"/>
      </w:pPr>
      <w:r w:rsidRPr="00D95A50">
        <w:rPr>
          <w:rStyle w:val="Fparagrafbeteckning"/>
        </w:rPr>
        <w:t>4 §</w:t>
      </w:r>
      <w:r w:rsidRPr="00D95A50">
        <w:rPr>
          <w:rStyle w:val="Fparagrafbeteckning"/>
        </w:rPr>
        <w:t> </w:t>
      </w:r>
      <w:r w:rsidRPr="00D95A50">
        <w:rPr>
          <w:rStyle w:val="Fparagrafbeteckning"/>
          <w:b w:val="0"/>
        </w:rPr>
        <w:t>U</w:t>
      </w:r>
      <w:r w:rsidRPr="00D95A50">
        <w:t>pplysningsmärken får sättas upp över körbanan.</w:t>
      </w:r>
    </w:p>
    <w:p w14:paraId="56E43860" w14:textId="77777777" w:rsidR="00606931" w:rsidRPr="00D95A50" w:rsidRDefault="00606931" w:rsidP="00606931">
      <w:pPr>
        <w:pStyle w:val="Stycke"/>
        <w:spacing w:before="120"/>
      </w:pPr>
      <w:r w:rsidRPr="00D95A50">
        <w:rPr>
          <w:rStyle w:val="Fparagrafbeteckning"/>
        </w:rPr>
        <w:t>5 §</w:t>
      </w:r>
      <w:r w:rsidRPr="00D95A50">
        <w:rPr>
          <w:rStyle w:val="Fparagrafbeteckning"/>
        </w:rPr>
        <w:t> </w:t>
      </w:r>
      <w:r w:rsidRPr="00D95A50">
        <w:t>Har ett upplysningsmärke satts upp över vägen behöver märket inte sättas upp vid sidan om vägen, om det inte särskilt anges i dessa föreskrifter.</w:t>
      </w:r>
    </w:p>
    <w:p w14:paraId="0C53AA86" w14:textId="77777777" w:rsidR="00606931" w:rsidRPr="00D95A50" w:rsidRDefault="00606931" w:rsidP="00606931">
      <w:pPr>
        <w:pStyle w:val="Rubrik3"/>
      </w:pPr>
      <w:bookmarkStart w:id="392" w:name="_Toc510610803"/>
      <w:bookmarkStart w:id="393" w:name="_Toc511887106"/>
      <w:r w:rsidRPr="00D95A50">
        <w:t>Tillämpning</w:t>
      </w:r>
      <w:bookmarkEnd w:id="392"/>
      <w:bookmarkEnd w:id="393"/>
    </w:p>
    <w:p w14:paraId="00C17C86" w14:textId="77777777" w:rsidR="00606931" w:rsidRPr="00D95A50" w:rsidRDefault="00606931" w:rsidP="00606931">
      <w:pPr>
        <w:pStyle w:val="Rubrik3utanluftfre"/>
        <w:rPr>
          <w:rStyle w:val="StyckeChar"/>
        </w:rPr>
      </w:pPr>
      <w:bookmarkStart w:id="394" w:name="_Toc510610804"/>
      <w:bookmarkStart w:id="395" w:name="_Toc511887107"/>
      <w:r w:rsidRPr="00D95A50">
        <w:rPr>
          <w:rStyle w:val="StyckeChar"/>
        </w:rPr>
        <w:t>Märke J2 Upplysningsmärke</w:t>
      </w:r>
      <w:bookmarkEnd w:id="394"/>
      <w:bookmarkEnd w:id="395"/>
    </w:p>
    <w:p w14:paraId="19D2C9BE" w14:textId="77777777" w:rsidR="00606931" w:rsidRPr="00D95A50" w:rsidRDefault="00606931" w:rsidP="00606931">
      <w:pPr>
        <w:pStyle w:val="Stycke"/>
        <w:spacing w:before="120"/>
      </w:pPr>
      <w:r w:rsidRPr="00D95A50">
        <w:rPr>
          <w:rStyle w:val="Fparagrafbeteckning"/>
        </w:rPr>
        <w:t>6 §</w:t>
      </w:r>
      <w:r w:rsidRPr="00D95A50">
        <w:rPr>
          <w:rStyle w:val="Fparagrafbeteckning"/>
        </w:rPr>
        <w:t> </w:t>
      </w:r>
      <w:r w:rsidRPr="00D95A50">
        <w:t xml:space="preserve">När märke J2, </w:t>
      </w:r>
      <w:r w:rsidRPr="00D95A50">
        <w:rPr>
          <w:i/>
        </w:rPr>
        <w:t>upplysningsmärke</w:t>
      </w:r>
      <w:r w:rsidRPr="00D95A50">
        <w:t>, används i samband med vägarbete får det vara orange med svart text.</w:t>
      </w:r>
    </w:p>
    <w:p w14:paraId="4692462E" w14:textId="77777777" w:rsidR="00606931" w:rsidRPr="00D95A50" w:rsidRDefault="00606931" w:rsidP="00606931">
      <w:pPr>
        <w:pStyle w:val="Stycke"/>
        <w:spacing w:before="120"/>
      </w:pPr>
      <w:r w:rsidRPr="00D95A50">
        <w:rPr>
          <w:rStyle w:val="Fparagrafbeteckning"/>
        </w:rPr>
        <w:t>7 §</w:t>
      </w:r>
      <w:r w:rsidRPr="00D95A50">
        <w:rPr>
          <w:rStyle w:val="Fparagrafbeteckning"/>
        </w:rPr>
        <w:t> </w:t>
      </w:r>
      <w:r w:rsidRPr="00D95A50">
        <w:t>På märket ska upplysningar om händelser ges enligt följande tabell, om det inte finns särskilda skäl för något annat.</w:t>
      </w:r>
    </w:p>
    <w:p w14:paraId="749B34FA" w14:textId="77777777" w:rsidR="00606931" w:rsidRPr="00D95A50" w:rsidRDefault="00606931" w:rsidP="00606931">
      <w:pPr>
        <w:rPr>
          <w:sz w:val="19"/>
        </w:rPr>
      </w:pPr>
    </w:p>
    <w:tbl>
      <w:tblPr>
        <w:tblStyle w:val="Tabellrutnt"/>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1768"/>
      </w:tblGrid>
      <w:tr w:rsidR="00606931" w:rsidRPr="00D95A50" w14:paraId="67B1B958" w14:textId="77777777" w:rsidTr="00D41958">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014C5050" w14:textId="77777777" w:rsidR="00606931" w:rsidRPr="00D95A50" w:rsidRDefault="00606931" w:rsidP="00D41958">
            <w:pPr>
              <w:pStyle w:val="Styckemedindrag"/>
              <w:ind w:firstLine="0"/>
            </w:pPr>
            <w:r w:rsidRPr="00D95A50">
              <w:t>Planerad händelse</w:t>
            </w:r>
          </w:p>
        </w:tc>
      </w:tr>
      <w:tr w:rsidR="00606931" w:rsidRPr="00D95A50" w14:paraId="29E9870B" w14:textId="77777777" w:rsidTr="00D41958">
        <w:tc>
          <w:tcPr>
            <w:tcW w:w="0" w:type="auto"/>
          </w:tcPr>
          <w:p w14:paraId="28204C39" w14:textId="77777777" w:rsidR="00606931" w:rsidRPr="00D95A50" w:rsidRDefault="00606931" w:rsidP="00D41958">
            <w:pPr>
              <w:pStyle w:val="Styckemedindrag"/>
              <w:ind w:firstLine="0"/>
            </w:pPr>
            <w:r w:rsidRPr="00D95A50">
              <w:t>När</w:t>
            </w:r>
          </w:p>
        </w:tc>
        <w:tc>
          <w:tcPr>
            <w:tcW w:w="0" w:type="auto"/>
          </w:tcPr>
          <w:p w14:paraId="7A18F12F" w14:textId="77777777" w:rsidR="00606931" w:rsidRPr="00D95A50" w:rsidRDefault="00606931" w:rsidP="00D41958">
            <w:pPr>
              <w:pStyle w:val="Styckemedindrag"/>
              <w:ind w:firstLine="0"/>
            </w:pPr>
            <w:r w:rsidRPr="00D95A50">
              <w:t>Översta raden</w:t>
            </w:r>
          </w:p>
        </w:tc>
      </w:tr>
      <w:tr w:rsidR="00606931" w:rsidRPr="00D95A50" w14:paraId="74F0083D" w14:textId="77777777" w:rsidTr="00D41958">
        <w:tc>
          <w:tcPr>
            <w:tcW w:w="0" w:type="auto"/>
          </w:tcPr>
          <w:p w14:paraId="7EEE8B48" w14:textId="77777777" w:rsidR="00606931" w:rsidRPr="00D95A50" w:rsidRDefault="00606931" w:rsidP="00D41958">
            <w:pPr>
              <w:pStyle w:val="Styckemedindrag"/>
              <w:ind w:firstLine="0"/>
            </w:pPr>
            <w:r w:rsidRPr="00D95A50">
              <w:t>Var</w:t>
            </w:r>
          </w:p>
        </w:tc>
        <w:tc>
          <w:tcPr>
            <w:tcW w:w="0" w:type="auto"/>
          </w:tcPr>
          <w:p w14:paraId="206244A4" w14:textId="77777777" w:rsidR="00606931" w:rsidRPr="00D95A50" w:rsidRDefault="00606931" w:rsidP="00D41958">
            <w:pPr>
              <w:pStyle w:val="Styckemedindrag"/>
              <w:ind w:firstLine="0"/>
            </w:pPr>
            <w:r w:rsidRPr="00D95A50">
              <w:t>Mellersta raden</w:t>
            </w:r>
          </w:p>
        </w:tc>
      </w:tr>
      <w:tr w:rsidR="00606931" w:rsidRPr="00D95A50" w14:paraId="7406F64D" w14:textId="77777777" w:rsidTr="00D41958">
        <w:tc>
          <w:tcPr>
            <w:tcW w:w="0" w:type="auto"/>
          </w:tcPr>
          <w:p w14:paraId="377902FF" w14:textId="77777777" w:rsidR="00606931" w:rsidRPr="00D95A50" w:rsidRDefault="00606931" w:rsidP="00D41958">
            <w:pPr>
              <w:pStyle w:val="Styckemedindrag"/>
              <w:ind w:firstLine="0"/>
            </w:pPr>
            <w:r w:rsidRPr="00D95A50">
              <w:t>Vad</w:t>
            </w:r>
          </w:p>
        </w:tc>
        <w:tc>
          <w:tcPr>
            <w:tcW w:w="0" w:type="auto"/>
          </w:tcPr>
          <w:p w14:paraId="3874CDC6" w14:textId="77777777" w:rsidR="00606931" w:rsidRPr="00D95A50" w:rsidRDefault="00606931" w:rsidP="00D41958">
            <w:pPr>
              <w:pStyle w:val="Styckemedindrag"/>
              <w:ind w:firstLine="0"/>
            </w:pPr>
            <w:r w:rsidRPr="00D95A50">
              <w:t>Nedersta raden</w:t>
            </w:r>
          </w:p>
        </w:tc>
      </w:tr>
      <w:tr w:rsidR="00606931" w:rsidRPr="00D95A50" w14:paraId="5A5048FA" w14:textId="77777777" w:rsidTr="00D41958">
        <w:tc>
          <w:tcPr>
            <w:tcW w:w="0" w:type="auto"/>
            <w:gridSpan w:val="2"/>
          </w:tcPr>
          <w:p w14:paraId="4A23CBDA" w14:textId="77777777" w:rsidR="00606931" w:rsidRPr="00D95A50" w:rsidRDefault="00606931" w:rsidP="00D41958">
            <w:pPr>
              <w:pStyle w:val="Styckemedindrag"/>
              <w:ind w:firstLine="0"/>
              <w:rPr>
                <w:b/>
              </w:rPr>
            </w:pPr>
            <w:r w:rsidRPr="00D95A50">
              <w:rPr>
                <w:b/>
              </w:rPr>
              <w:t>Händelse på den väg där vägmärket satts upp</w:t>
            </w:r>
          </w:p>
        </w:tc>
      </w:tr>
      <w:tr w:rsidR="00606931" w:rsidRPr="00D95A50" w14:paraId="27FD4529" w14:textId="77777777" w:rsidTr="00D41958">
        <w:tc>
          <w:tcPr>
            <w:tcW w:w="0" w:type="auto"/>
          </w:tcPr>
          <w:p w14:paraId="550C9668" w14:textId="77777777" w:rsidR="00606931" w:rsidRPr="00D95A50" w:rsidRDefault="00606931" w:rsidP="00D41958">
            <w:pPr>
              <w:pStyle w:val="Styckemedindrag"/>
              <w:ind w:firstLine="0"/>
            </w:pPr>
            <w:r w:rsidRPr="00D95A50">
              <w:t>Vad</w:t>
            </w:r>
          </w:p>
        </w:tc>
        <w:tc>
          <w:tcPr>
            <w:tcW w:w="0" w:type="auto"/>
          </w:tcPr>
          <w:p w14:paraId="5EF2E9B9" w14:textId="77777777" w:rsidR="00606931" w:rsidRPr="00D95A50" w:rsidRDefault="00606931" w:rsidP="00D41958">
            <w:pPr>
              <w:pStyle w:val="Styckemedindrag"/>
              <w:ind w:firstLine="0"/>
            </w:pPr>
            <w:r w:rsidRPr="00D95A50">
              <w:t>Översta raden</w:t>
            </w:r>
          </w:p>
        </w:tc>
      </w:tr>
      <w:tr w:rsidR="00606931" w:rsidRPr="00D95A50" w14:paraId="74F78751" w14:textId="77777777" w:rsidTr="00D41958">
        <w:tc>
          <w:tcPr>
            <w:tcW w:w="0" w:type="auto"/>
          </w:tcPr>
          <w:p w14:paraId="3A52FF66" w14:textId="77777777" w:rsidR="00606931" w:rsidRPr="00D95A50" w:rsidRDefault="00606931" w:rsidP="00D41958">
            <w:pPr>
              <w:pStyle w:val="Styckemedindrag"/>
              <w:ind w:firstLine="0"/>
            </w:pPr>
            <w:r w:rsidRPr="00D95A50">
              <w:t>Var</w:t>
            </w:r>
          </w:p>
        </w:tc>
        <w:tc>
          <w:tcPr>
            <w:tcW w:w="0" w:type="auto"/>
          </w:tcPr>
          <w:p w14:paraId="1D1CCD2A" w14:textId="77777777" w:rsidR="00606931" w:rsidRPr="00D95A50" w:rsidRDefault="00606931" w:rsidP="00D41958">
            <w:pPr>
              <w:pStyle w:val="Styckemedindrag"/>
              <w:ind w:firstLine="0"/>
            </w:pPr>
            <w:r w:rsidRPr="00D95A50">
              <w:t>Mellersta raden</w:t>
            </w:r>
          </w:p>
        </w:tc>
      </w:tr>
      <w:tr w:rsidR="00606931" w:rsidRPr="00D95A50" w14:paraId="22885C31" w14:textId="77777777" w:rsidTr="00D41958">
        <w:tc>
          <w:tcPr>
            <w:tcW w:w="0" w:type="auto"/>
          </w:tcPr>
          <w:p w14:paraId="570F1E11" w14:textId="77777777" w:rsidR="00606931" w:rsidRPr="00D95A50" w:rsidRDefault="00606931" w:rsidP="00D41958">
            <w:pPr>
              <w:pStyle w:val="Styckemedindrag"/>
              <w:ind w:firstLine="0"/>
            </w:pPr>
            <w:r w:rsidRPr="00D95A50">
              <w:t>Råd eller information</w:t>
            </w:r>
          </w:p>
        </w:tc>
        <w:tc>
          <w:tcPr>
            <w:tcW w:w="0" w:type="auto"/>
          </w:tcPr>
          <w:p w14:paraId="7A0164E3" w14:textId="77777777" w:rsidR="00606931" w:rsidRPr="00D95A50" w:rsidRDefault="00606931" w:rsidP="00D41958">
            <w:pPr>
              <w:pStyle w:val="Styckemedindrag"/>
              <w:ind w:firstLine="0"/>
            </w:pPr>
            <w:r w:rsidRPr="00D95A50">
              <w:t>Nedersta raden</w:t>
            </w:r>
          </w:p>
        </w:tc>
      </w:tr>
      <w:tr w:rsidR="00606931" w:rsidRPr="00D95A50" w14:paraId="59E09ABD" w14:textId="77777777" w:rsidTr="00D41958">
        <w:tc>
          <w:tcPr>
            <w:tcW w:w="0" w:type="auto"/>
            <w:gridSpan w:val="2"/>
          </w:tcPr>
          <w:p w14:paraId="644583DD" w14:textId="77777777" w:rsidR="00606931" w:rsidRPr="00D95A50" w:rsidRDefault="00606931" w:rsidP="00D41958">
            <w:pPr>
              <w:pStyle w:val="Styckemedindrag"/>
              <w:ind w:firstLine="0"/>
            </w:pPr>
            <w:r w:rsidRPr="00D95A50">
              <w:rPr>
                <w:b/>
              </w:rPr>
              <w:t>Händelse på annan väg än där märket satts upp</w:t>
            </w:r>
          </w:p>
        </w:tc>
      </w:tr>
      <w:tr w:rsidR="00606931" w:rsidRPr="00D95A50" w14:paraId="7DF596A7" w14:textId="77777777" w:rsidTr="00D41958">
        <w:tc>
          <w:tcPr>
            <w:tcW w:w="0" w:type="auto"/>
          </w:tcPr>
          <w:p w14:paraId="189D1C41" w14:textId="77777777" w:rsidR="00606931" w:rsidRPr="00D95A50" w:rsidRDefault="00606931" w:rsidP="00D41958">
            <w:pPr>
              <w:pStyle w:val="Styckemedindrag"/>
              <w:ind w:firstLine="0"/>
            </w:pPr>
            <w:r w:rsidRPr="00D95A50">
              <w:t>Var</w:t>
            </w:r>
          </w:p>
        </w:tc>
        <w:tc>
          <w:tcPr>
            <w:tcW w:w="0" w:type="auto"/>
          </w:tcPr>
          <w:p w14:paraId="5E51AA0D" w14:textId="77777777" w:rsidR="00606931" w:rsidRPr="00D95A50" w:rsidRDefault="00606931" w:rsidP="00D41958">
            <w:pPr>
              <w:pStyle w:val="Styckemedindrag"/>
              <w:ind w:firstLine="0"/>
            </w:pPr>
            <w:r w:rsidRPr="00D95A50">
              <w:t>Översta raden</w:t>
            </w:r>
          </w:p>
        </w:tc>
      </w:tr>
      <w:tr w:rsidR="00606931" w:rsidRPr="00D95A50" w14:paraId="48411A0D" w14:textId="77777777" w:rsidTr="00D41958">
        <w:tc>
          <w:tcPr>
            <w:tcW w:w="0" w:type="auto"/>
          </w:tcPr>
          <w:p w14:paraId="51A16E04" w14:textId="77777777" w:rsidR="00606931" w:rsidRPr="00D95A50" w:rsidRDefault="00606931" w:rsidP="00D41958">
            <w:pPr>
              <w:pStyle w:val="Styckemedindrag"/>
              <w:ind w:firstLine="0"/>
            </w:pPr>
            <w:r w:rsidRPr="00D95A50">
              <w:t>Vad</w:t>
            </w:r>
          </w:p>
        </w:tc>
        <w:tc>
          <w:tcPr>
            <w:tcW w:w="0" w:type="auto"/>
          </w:tcPr>
          <w:p w14:paraId="39067847" w14:textId="77777777" w:rsidR="00606931" w:rsidRPr="00D95A50" w:rsidRDefault="00606931" w:rsidP="00D41958">
            <w:pPr>
              <w:pStyle w:val="Styckemedindrag"/>
              <w:ind w:firstLine="0"/>
            </w:pPr>
            <w:r w:rsidRPr="00D95A50">
              <w:t>Mellersta raden</w:t>
            </w:r>
          </w:p>
        </w:tc>
      </w:tr>
      <w:tr w:rsidR="00606931" w:rsidRPr="00D95A50" w14:paraId="4775B3BA" w14:textId="77777777" w:rsidTr="00D41958">
        <w:tc>
          <w:tcPr>
            <w:tcW w:w="0" w:type="auto"/>
          </w:tcPr>
          <w:p w14:paraId="049151E6" w14:textId="77777777" w:rsidR="00606931" w:rsidRPr="00D95A50" w:rsidRDefault="00606931" w:rsidP="00D41958">
            <w:pPr>
              <w:pStyle w:val="Styckemedindrag"/>
              <w:ind w:firstLine="0"/>
            </w:pPr>
            <w:r w:rsidRPr="00D95A50">
              <w:t>Råd eller information</w:t>
            </w:r>
          </w:p>
        </w:tc>
        <w:tc>
          <w:tcPr>
            <w:tcW w:w="0" w:type="auto"/>
          </w:tcPr>
          <w:p w14:paraId="55FF8A9E" w14:textId="77777777" w:rsidR="00606931" w:rsidRPr="00D95A50" w:rsidRDefault="00606931" w:rsidP="00D41958">
            <w:pPr>
              <w:pStyle w:val="Styckemedindrag"/>
              <w:ind w:firstLine="0"/>
            </w:pPr>
            <w:r w:rsidRPr="00D95A50">
              <w:t>Nedersta raden</w:t>
            </w:r>
          </w:p>
        </w:tc>
      </w:tr>
    </w:tbl>
    <w:p w14:paraId="097CC8BB" w14:textId="77777777" w:rsidR="00606931" w:rsidRPr="00D95A50" w:rsidRDefault="00606931" w:rsidP="00606931">
      <w:pPr>
        <w:pStyle w:val="Styckemedindrag"/>
      </w:pPr>
      <w:r w:rsidRPr="00D95A50">
        <w:br w:type="textWrapping" w:clear="all"/>
      </w:r>
    </w:p>
    <w:p w14:paraId="132D5F77" w14:textId="77777777" w:rsidR="00606931" w:rsidRPr="00D95A50" w:rsidRDefault="00606931" w:rsidP="00606931">
      <w:pPr>
        <w:pStyle w:val="AllmnnardRubrik"/>
      </w:pPr>
      <w:r w:rsidRPr="00D95A50">
        <w:lastRenderedPageBreak/>
        <w:t>Allmänna råd till 2 kap. 27 § vägmärkesförordningen (2007:90)</w:t>
      </w:r>
    </w:p>
    <w:p w14:paraId="4EB40E2E" w14:textId="77777777" w:rsidR="00606931" w:rsidRPr="00D95A50" w:rsidRDefault="00606931" w:rsidP="00606931">
      <w:pPr>
        <w:pStyle w:val="AllmnnardStycke"/>
      </w:pPr>
      <w:r w:rsidRPr="00D95A50">
        <w:t>Varnings- eller förbudsmärken bör inte infogas för upplysning om planerade eller andra framtida förhållanden.</w:t>
      </w:r>
    </w:p>
    <w:p w14:paraId="6C90CC28" w14:textId="77777777" w:rsidR="00606931" w:rsidRPr="00D95A50" w:rsidRDefault="00606931" w:rsidP="00606931">
      <w:pPr>
        <w:pStyle w:val="Rubrik3"/>
        <w:rPr>
          <w:rStyle w:val="StyckeChar"/>
        </w:rPr>
      </w:pPr>
      <w:bookmarkStart w:id="396" w:name="_Toc510610805"/>
      <w:bookmarkStart w:id="397" w:name="_Toc511887108"/>
      <w:r w:rsidRPr="00D95A50">
        <w:rPr>
          <w:rStyle w:val="StyckeChar"/>
        </w:rPr>
        <w:t>Märke J3 Livsfarlig ledning</w:t>
      </w:r>
      <w:bookmarkEnd w:id="396"/>
      <w:bookmarkEnd w:id="397"/>
    </w:p>
    <w:p w14:paraId="09F50562" w14:textId="77777777" w:rsidR="00606931" w:rsidRPr="00D95A50" w:rsidRDefault="00606931" w:rsidP="00606931">
      <w:pPr>
        <w:pStyle w:val="Stycke"/>
        <w:spacing w:before="120"/>
      </w:pPr>
      <w:r w:rsidRPr="00D95A50">
        <w:rPr>
          <w:rStyle w:val="Fparagrafbeteckning"/>
        </w:rPr>
        <w:t>8 §</w:t>
      </w:r>
      <w:r w:rsidRPr="00D95A50">
        <w:rPr>
          <w:rStyle w:val="Fparagrafbeteckning"/>
        </w:rPr>
        <w:t> </w:t>
      </w:r>
      <w:r w:rsidRPr="00D95A50">
        <w:t xml:space="preserve">Märke J3, </w:t>
      </w:r>
      <w:r w:rsidRPr="00D95A50">
        <w:rPr>
          <w:i/>
          <w:iCs/>
        </w:rPr>
        <w:t>livsfarlig ledning</w:t>
      </w:r>
      <w:r w:rsidRPr="00D95A50">
        <w:t xml:space="preserve">, ska sättas upp vid korsningar med elektrifierad järnväg. </w:t>
      </w:r>
    </w:p>
    <w:p w14:paraId="17DC34FB" w14:textId="77777777" w:rsidR="00606931" w:rsidRPr="00D95A50" w:rsidRDefault="00606931" w:rsidP="00606931">
      <w:pPr>
        <w:pStyle w:val="Rubrik2kapitelelliknande"/>
      </w:pPr>
      <w:bookmarkStart w:id="398" w:name="_Toc510610806"/>
      <w:bookmarkStart w:id="399" w:name="_Toc511887109"/>
      <w:r w:rsidRPr="00D95A50">
        <w:t>14 kap. Symboler</w:t>
      </w:r>
      <w:bookmarkEnd w:id="398"/>
      <w:bookmarkEnd w:id="399"/>
    </w:p>
    <w:p w14:paraId="75E93362" w14:textId="77777777" w:rsidR="00606931" w:rsidRPr="00D95A50" w:rsidRDefault="00606931" w:rsidP="00606931">
      <w:pPr>
        <w:pStyle w:val="Rubrik3utanluftfre"/>
      </w:pPr>
      <w:bookmarkStart w:id="400" w:name="_Toc510610807"/>
      <w:bookmarkStart w:id="401" w:name="_Toc511887110"/>
      <w:r w:rsidRPr="00D95A50">
        <w:t>Allmänna bestämmelser</w:t>
      </w:r>
      <w:bookmarkEnd w:id="400"/>
      <w:bookmarkEnd w:id="401"/>
    </w:p>
    <w:p w14:paraId="0E652B45" w14:textId="77777777" w:rsidR="00606931" w:rsidRPr="00D95A50" w:rsidRDefault="00606931" w:rsidP="00606931">
      <w:pPr>
        <w:pStyle w:val="Stycke"/>
        <w:spacing w:before="120"/>
      </w:pPr>
      <w:r w:rsidRPr="00D95A50">
        <w:rPr>
          <w:rStyle w:val="Fparagrafbeteckning"/>
        </w:rPr>
        <w:t>1 §</w:t>
      </w:r>
      <w:r w:rsidRPr="00D95A50">
        <w:rPr>
          <w:rStyle w:val="Fparagrafbeteckning"/>
        </w:rPr>
        <w:t> </w:t>
      </w:r>
      <w:r w:rsidRPr="00D95A50">
        <w:t>Symboler enligt 2 kap. 28 § vägmärkesförordningen (2007:90) ska vara vita om de används på mörk botten och svarta om de används på ljus botten.</w:t>
      </w:r>
    </w:p>
    <w:p w14:paraId="5A39A27F" w14:textId="77777777" w:rsidR="00606931" w:rsidRPr="00D95A50" w:rsidRDefault="00606931" w:rsidP="00606931">
      <w:pPr>
        <w:pStyle w:val="Stycke"/>
        <w:spacing w:before="120"/>
      </w:pPr>
      <w:r w:rsidRPr="00D95A50">
        <w:rPr>
          <w:rStyle w:val="Fparagrafbeteckning"/>
        </w:rPr>
        <w:t>2 §</w:t>
      </w:r>
      <w:r w:rsidRPr="00D95A50">
        <w:rPr>
          <w:rStyle w:val="Fparagrafbeteckning"/>
        </w:rPr>
        <w:t> </w:t>
      </w:r>
      <w:r w:rsidRPr="00D95A50">
        <w:t>Symboler som infogas i lokaliseringsmärken för vägvisning och lokaliseringsmärken för vägvisning av gång- och cykeltrafik ska vara vända i samma riktning som vägvisningen sker.</w:t>
      </w:r>
    </w:p>
    <w:p w14:paraId="701BD752" w14:textId="77777777" w:rsidR="00606931" w:rsidRPr="00D95A50" w:rsidRDefault="00606931" w:rsidP="00606931">
      <w:pPr>
        <w:pStyle w:val="Rubrik2kapitelelliknande"/>
      </w:pPr>
      <w:bookmarkStart w:id="402" w:name="_Toc510610808"/>
      <w:bookmarkStart w:id="403" w:name="_Toc511887111"/>
      <w:r w:rsidRPr="00D95A50">
        <w:t>15 kap. Tilläggstavlor</w:t>
      </w:r>
      <w:bookmarkEnd w:id="402"/>
      <w:bookmarkEnd w:id="403"/>
    </w:p>
    <w:p w14:paraId="77206849" w14:textId="77777777" w:rsidR="00606931" w:rsidRPr="00D95A50" w:rsidRDefault="00606931" w:rsidP="00606931">
      <w:pPr>
        <w:pStyle w:val="Rubrik3utanluftfre"/>
      </w:pPr>
      <w:bookmarkStart w:id="404" w:name="_Toc510610809"/>
      <w:bookmarkStart w:id="405" w:name="_Toc511887112"/>
      <w:r w:rsidRPr="00D95A50">
        <w:t>Allmänna bestämmelser</w:t>
      </w:r>
      <w:bookmarkEnd w:id="404"/>
      <w:bookmarkEnd w:id="405"/>
    </w:p>
    <w:p w14:paraId="314DB055" w14:textId="77777777" w:rsidR="00606931" w:rsidRPr="00D95A50" w:rsidRDefault="00606931" w:rsidP="00606931">
      <w:pPr>
        <w:pStyle w:val="Stycke"/>
        <w:spacing w:before="120"/>
      </w:pPr>
      <w:r w:rsidRPr="00D95A50">
        <w:rPr>
          <w:rStyle w:val="Fparagrafbeteckning"/>
        </w:rPr>
        <w:t>1 §</w:t>
      </w:r>
      <w:r w:rsidRPr="00D95A50">
        <w:rPr>
          <w:rStyle w:val="Fparagrafbeteckning"/>
        </w:rPr>
        <w:t> </w:t>
      </w:r>
      <w:r w:rsidRPr="00D95A50">
        <w:rPr>
          <w:rStyle w:val="Fparagrafbeteckning"/>
          <w:b w:val="0"/>
        </w:rPr>
        <w:t>Text</w:t>
      </w:r>
      <w:r w:rsidRPr="00D95A50">
        <w:t>storleken på tilläggstavlor ska minst motsvara storleken mycket liten, 0,03 meter, i 9 kap. 2 §. Den får inte vara större än storleken mycket stor, 0,4 meter, i 7 kap. 11 §.</w:t>
      </w:r>
    </w:p>
    <w:p w14:paraId="0C727171" w14:textId="77777777" w:rsidR="00606931" w:rsidRPr="00D95A50" w:rsidRDefault="00606931" w:rsidP="00606931">
      <w:pPr>
        <w:pStyle w:val="Rubrik3"/>
      </w:pPr>
      <w:bookmarkStart w:id="406" w:name="_Toc510610810"/>
      <w:bookmarkStart w:id="407" w:name="_Toc511887113"/>
      <w:r w:rsidRPr="00D95A50">
        <w:t>Storlekar</w:t>
      </w:r>
      <w:bookmarkEnd w:id="406"/>
      <w:bookmarkEnd w:id="407"/>
    </w:p>
    <w:p w14:paraId="1D76B73F" w14:textId="77777777" w:rsidR="00606931" w:rsidRPr="00D95A50" w:rsidRDefault="00606931" w:rsidP="00606931">
      <w:pPr>
        <w:pStyle w:val="Stycke"/>
        <w:spacing w:before="120"/>
      </w:pPr>
      <w:r w:rsidRPr="00D95A50">
        <w:rPr>
          <w:rStyle w:val="Fparagrafbeteckning"/>
        </w:rPr>
        <w:t>2 §</w:t>
      </w:r>
      <w:r w:rsidRPr="00D95A50">
        <w:rPr>
          <w:rStyle w:val="Fparagrafbeteckning"/>
        </w:rPr>
        <w:t> </w:t>
      </w:r>
      <w:r w:rsidRPr="00D95A50">
        <w:rPr>
          <w:rStyle w:val="Fparagrafbeteckning"/>
          <w:b w:val="0"/>
        </w:rPr>
        <w:t>En t</w:t>
      </w:r>
      <w:r w:rsidRPr="00D95A50">
        <w:t>illäggstavla bör ha samma bredd som det vägmärke det används under.</w:t>
      </w:r>
    </w:p>
    <w:p w14:paraId="6E60B264" w14:textId="77777777" w:rsidR="00606931" w:rsidRPr="00D95A50" w:rsidRDefault="00606931" w:rsidP="00606931">
      <w:pPr>
        <w:pStyle w:val="Stycke"/>
        <w:spacing w:before="120"/>
      </w:pPr>
      <w:r w:rsidRPr="00D95A50">
        <w:rPr>
          <w:rStyle w:val="Fparagrafbeteckning"/>
        </w:rPr>
        <w:t>3 §</w:t>
      </w:r>
      <w:r w:rsidRPr="00D95A50">
        <w:rPr>
          <w:rStyle w:val="Fparagrafbeteckning"/>
        </w:rPr>
        <w:t> </w:t>
      </w:r>
      <w:r w:rsidRPr="00D95A50">
        <w:t>Nedanstående tilläggstavlor ska ha följande storlekar.</w:t>
      </w:r>
    </w:p>
    <w:p w14:paraId="0EA8A39D" w14:textId="77777777" w:rsidR="00606931" w:rsidRPr="00D95A50" w:rsidRDefault="00606931" w:rsidP="00606931">
      <w:pPr>
        <w:pStyle w:val="Stycke"/>
        <w:spacing w:before="360" w:after="120"/>
        <w:rPr>
          <w:b/>
          <w:noProof/>
        </w:rPr>
      </w:pPr>
      <w:r w:rsidRPr="00D95A50">
        <w:rPr>
          <w:b/>
          <w:noProof/>
        </w:rPr>
        <w:drawing>
          <wp:anchor distT="0" distB="0" distL="114300" distR="114300" simplePos="0" relativeHeight="251672576" behindDoc="0" locked="0" layoutInCell="1" allowOverlap="1" wp14:anchorId="12A53345" wp14:editId="66AC9510">
            <wp:simplePos x="0" y="0"/>
            <wp:positionH relativeFrom="margin">
              <wp:posOffset>0</wp:posOffset>
            </wp:positionH>
            <wp:positionV relativeFrom="paragraph">
              <wp:posOffset>471713</wp:posOffset>
            </wp:positionV>
            <wp:extent cx="2160000" cy="1231803"/>
            <wp:effectExtent l="0" t="0" r="0" b="6985"/>
            <wp:wrapTopAndBottom/>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8 kontur.jpg"/>
                    <pic:cNvPicPr/>
                  </pic:nvPicPr>
                  <pic:blipFill>
                    <a:blip r:embed="rId131" cstate="print">
                      <a:extLst>
                        <a:ext uri="{BEBA8EAE-BF5A-486C-A8C5-ECC9F3942E4B}">
                          <a14:imgProps xmlns:a14="http://schemas.microsoft.com/office/drawing/2010/main">
                            <a14:imgLayer r:embed="rId1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60000" cy="1231803"/>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Tavla T8 Symboltavla med symbolerna S1–S9 och S12–S13</w:t>
      </w:r>
    </w:p>
    <w:p w14:paraId="7699661E" w14:textId="77777777" w:rsidR="00606931" w:rsidRPr="00D95A50" w:rsidRDefault="00606931" w:rsidP="00606931">
      <w:r w:rsidRPr="00D95A50">
        <w:br w:type="page"/>
      </w:r>
    </w:p>
    <w:tbl>
      <w:tblPr>
        <w:tblW w:w="53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6"/>
        <w:gridCol w:w="756"/>
        <w:gridCol w:w="756"/>
        <w:gridCol w:w="756"/>
        <w:gridCol w:w="1017"/>
      </w:tblGrid>
      <w:tr w:rsidR="00606931" w:rsidRPr="00D95A50" w14:paraId="030A8481" w14:textId="77777777" w:rsidTr="00D41958">
        <w:trPr>
          <w:trHeight w:val="270"/>
        </w:trPr>
        <w:tc>
          <w:tcPr>
            <w:tcW w:w="5387" w:type="dxa"/>
            <w:gridSpan w:val="7"/>
            <w:tcBorders>
              <w:top w:val="nil"/>
              <w:left w:val="nil"/>
              <w:bottom w:val="single" w:sz="4" w:space="0" w:color="auto"/>
              <w:right w:val="nil"/>
            </w:tcBorders>
            <w:noWrap/>
            <w:vAlign w:val="bottom"/>
          </w:tcPr>
          <w:p w14:paraId="75EF93EB" w14:textId="77777777" w:rsidR="00606931" w:rsidRPr="00D95A50" w:rsidRDefault="00606931" w:rsidP="00D41958">
            <w:pPr>
              <w:pStyle w:val="Styckemedindrag"/>
            </w:pPr>
          </w:p>
        </w:tc>
      </w:tr>
      <w:tr w:rsidR="00606931" w:rsidRPr="00D95A50" w14:paraId="57358337" w14:textId="77777777" w:rsidTr="00D41958">
        <w:trPr>
          <w:trHeight w:val="270"/>
        </w:trPr>
        <w:tc>
          <w:tcPr>
            <w:tcW w:w="5387" w:type="dxa"/>
            <w:gridSpan w:val="7"/>
            <w:tcBorders>
              <w:top w:val="single" w:sz="4" w:space="0" w:color="auto"/>
              <w:left w:val="single" w:sz="4" w:space="0" w:color="auto"/>
              <w:bottom w:val="single" w:sz="4" w:space="0" w:color="auto"/>
              <w:right w:val="single" w:sz="4" w:space="0" w:color="auto"/>
            </w:tcBorders>
            <w:noWrap/>
            <w:vAlign w:val="bottom"/>
          </w:tcPr>
          <w:p w14:paraId="4589EC28" w14:textId="77777777" w:rsidR="00606931" w:rsidRPr="00D95A50" w:rsidRDefault="00606931" w:rsidP="00D41958">
            <w:pPr>
              <w:pStyle w:val="Stycke"/>
            </w:pPr>
            <w:r w:rsidRPr="00D95A50">
              <w:t>Storlek och mått i meter för tavla T8 med symbol S1–S9 eller S12–S13</w:t>
            </w:r>
          </w:p>
        </w:tc>
      </w:tr>
      <w:tr w:rsidR="00606931" w:rsidRPr="00D95A50" w14:paraId="4DF35C10" w14:textId="77777777" w:rsidTr="00D41958">
        <w:trPr>
          <w:trHeight w:val="540"/>
        </w:trPr>
        <w:tc>
          <w:tcPr>
            <w:tcW w:w="589" w:type="dxa"/>
            <w:tcBorders>
              <w:top w:val="single" w:sz="4" w:space="0" w:color="auto"/>
              <w:left w:val="single" w:sz="4" w:space="0" w:color="auto"/>
              <w:bottom w:val="single" w:sz="4" w:space="0" w:color="auto"/>
              <w:right w:val="single" w:sz="4" w:space="0" w:color="auto"/>
            </w:tcBorders>
            <w:vAlign w:val="bottom"/>
          </w:tcPr>
          <w:p w14:paraId="3AF7A6CE"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vAlign w:val="bottom"/>
          </w:tcPr>
          <w:p w14:paraId="49C6EDCC" w14:textId="77777777" w:rsidR="00606931" w:rsidRPr="00D95A50" w:rsidRDefault="00606931" w:rsidP="00D41958">
            <w:pPr>
              <w:pStyle w:val="Stycke"/>
            </w:pPr>
            <w:r w:rsidRPr="00D95A50">
              <w:t>Mycket liten</w:t>
            </w:r>
          </w:p>
        </w:tc>
        <w:tc>
          <w:tcPr>
            <w:tcW w:w="756" w:type="dxa"/>
            <w:tcBorders>
              <w:top w:val="single" w:sz="4" w:space="0" w:color="auto"/>
              <w:left w:val="single" w:sz="4" w:space="0" w:color="auto"/>
              <w:bottom w:val="single" w:sz="4" w:space="0" w:color="auto"/>
              <w:right w:val="single" w:sz="4" w:space="0" w:color="auto"/>
            </w:tcBorders>
            <w:vAlign w:val="bottom"/>
          </w:tcPr>
          <w:p w14:paraId="6F9D9774" w14:textId="77777777" w:rsidR="00606931" w:rsidRPr="00D95A50" w:rsidRDefault="00606931" w:rsidP="00D41958">
            <w:pPr>
              <w:pStyle w:val="Stycke"/>
            </w:pPr>
            <w:r w:rsidRPr="00D95A50">
              <w:t>Liten</w:t>
            </w:r>
          </w:p>
        </w:tc>
        <w:tc>
          <w:tcPr>
            <w:tcW w:w="756" w:type="dxa"/>
            <w:tcBorders>
              <w:top w:val="single" w:sz="4" w:space="0" w:color="auto"/>
              <w:left w:val="single" w:sz="4" w:space="0" w:color="auto"/>
              <w:bottom w:val="single" w:sz="4" w:space="0" w:color="auto"/>
              <w:right w:val="single" w:sz="4" w:space="0" w:color="auto"/>
            </w:tcBorders>
            <w:vAlign w:val="bottom"/>
          </w:tcPr>
          <w:p w14:paraId="0BC83002" w14:textId="77777777" w:rsidR="00606931" w:rsidRPr="00D95A50" w:rsidRDefault="00606931" w:rsidP="00D41958">
            <w:pPr>
              <w:pStyle w:val="Stycke"/>
            </w:pPr>
            <w:r w:rsidRPr="00D95A50">
              <w:t>Normal</w:t>
            </w:r>
          </w:p>
        </w:tc>
        <w:tc>
          <w:tcPr>
            <w:tcW w:w="756" w:type="dxa"/>
            <w:tcBorders>
              <w:top w:val="single" w:sz="4" w:space="0" w:color="auto"/>
              <w:left w:val="single" w:sz="4" w:space="0" w:color="auto"/>
              <w:bottom w:val="single" w:sz="4" w:space="0" w:color="auto"/>
              <w:right w:val="single" w:sz="4" w:space="0" w:color="auto"/>
            </w:tcBorders>
            <w:vAlign w:val="bottom"/>
          </w:tcPr>
          <w:p w14:paraId="19E681BD" w14:textId="77777777" w:rsidR="00606931" w:rsidRPr="00D95A50" w:rsidRDefault="00606931" w:rsidP="00D41958">
            <w:pPr>
              <w:pStyle w:val="Stycke"/>
            </w:pPr>
            <w:r w:rsidRPr="00D95A50">
              <w:t>Stor</w:t>
            </w:r>
          </w:p>
        </w:tc>
        <w:tc>
          <w:tcPr>
            <w:tcW w:w="756" w:type="dxa"/>
            <w:tcBorders>
              <w:top w:val="single" w:sz="4" w:space="0" w:color="auto"/>
              <w:left w:val="single" w:sz="4" w:space="0" w:color="auto"/>
              <w:bottom w:val="single" w:sz="4" w:space="0" w:color="auto"/>
              <w:right w:val="single" w:sz="4" w:space="0" w:color="auto"/>
            </w:tcBorders>
            <w:vAlign w:val="bottom"/>
          </w:tcPr>
          <w:p w14:paraId="3B0BEE4D" w14:textId="77777777" w:rsidR="00606931" w:rsidRPr="00D95A50" w:rsidRDefault="00606931" w:rsidP="00D41958">
            <w:pPr>
              <w:pStyle w:val="Stycke"/>
            </w:pPr>
            <w:r w:rsidRPr="00D95A50">
              <w:t>Mycket stor</w:t>
            </w:r>
          </w:p>
        </w:tc>
        <w:tc>
          <w:tcPr>
            <w:tcW w:w="1017" w:type="dxa"/>
            <w:tcBorders>
              <w:top w:val="single" w:sz="4" w:space="0" w:color="auto"/>
              <w:left w:val="single" w:sz="4" w:space="0" w:color="auto"/>
              <w:bottom w:val="single" w:sz="4" w:space="0" w:color="auto"/>
              <w:right w:val="single" w:sz="4" w:space="0" w:color="auto"/>
            </w:tcBorders>
            <w:vAlign w:val="bottom"/>
          </w:tcPr>
          <w:p w14:paraId="53C1D41E" w14:textId="77777777" w:rsidR="00606931" w:rsidRPr="00D95A50" w:rsidRDefault="00606931" w:rsidP="00D41958">
            <w:pPr>
              <w:pStyle w:val="Stycke"/>
            </w:pPr>
            <w:r w:rsidRPr="00D95A50">
              <w:t> </w:t>
            </w:r>
          </w:p>
        </w:tc>
      </w:tr>
      <w:tr w:rsidR="00606931" w:rsidRPr="00D95A50" w14:paraId="0FC87B2F"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0C1FB180" w14:textId="77777777" w:rsidR="00606931" w:rsidRPr="00D95A50" w:rsidRDefault="00606931" w:rsidP="00D41958">
            <w:pPr>
              <w:pStyle w:val="Stycke"/>
            </w:pPr>
            <w:r w:rsidRPr="00D95A50">
              <w:t>S1</w:t>
            </w:r>
          </w:p>
        </w:tc>
        <w:tc>
          <w:tcPr>
            <w:tcW w:w="757" w:type="dxa"/>
            <w:tcBorders>
              <w:top w:val="single" w:sz="4" w:space="0" w:color="auto"/>
              <w:left w:val="single" w:sz="4" w:space="0" w:color="auto"/>
              <w:bottom w:val="single" w:sz="4" w:space="0" w:color="auto"/>
              <w:right w:val="single" w:sz="4" w:space="0" w:color="auto"/>
            </w:tcBorders>
            <w:vAlign w:val="bottom"/>
          </w:tcPr>
          <w:p w14:paraId="36E92D41" w14:textId="77777777" w:rsidR="00606931" w:rsidRPr="00D95A50" w:rsidRDefault="00606931" w:rsidP="00D41958">
            <w:pPr>
              <w:pStyle w:val="Stycke"/>
              <w:rPr>
                <w:b/>
              </w:rPr>
            </w:pPr>
            <w:r w:rsidRPr="00D95A50">
              <w:rPr>
                <w:b/>
              </w:rPr>
              <w:t>0,20</w:t>
            </w:r>
          </w:p>
        </w:tc>
        <w:tc>
          <w:tcPr>
            <w:tcW w:w="756" w:type="dxa"/>
            <w:tcBorders>
              <w:top w:val="single" w:sz="4" w:space="0" w:color="auto"/>
              <w:left w:val="single" w:sz="4" w:space="0" w:color="auto"/>
              <w:bottom w:val="single" w:sz="4" w:space="0" w:color="auto"/>
              <w:right w:val="single" w:sz="4" w:space="0" w:color="auto"/>
            </w:tcBorders>
            <w:noWrap/>
            <w:vAlign w:val="bottom"/>
          </w:tcPr>
          <w:p w14:paraId="2A79E178" w14:textId="77777777" w:rsidR="00606931" w:rsidRPr="00D95A50" w:rsidRDefault="00606931" w:rsidP="00D41958">
            <w:pPr>
              <w:pStyle w:val="Stycke"/>
              <w:rPr>
                <w:b/>
              </w:rPr>
            </w:pPr>
            <w:r w:rsidRPr="00D95A50">
              <w:rPr>
                <w:b/>
              </w:rPr>
              <w:t>0,30</w:t>
            </w:r>
          </w:p>
        </w:tc>
        <w:tc>
          <w:tcPr>
            <w:tcW w:w="756" w:type="dxa"/>
            <w:tcBorders>
              <w:top w:val="single" w:sz="4" w:space="0" w:color="auto"/>
              <w:left w:val="single" w:sz="4" w:space="0" w:color="auto"/>
              <w:bottom w:val="single" w:sz="4" w:space="0" w:color="auto"/>
              <w:right w:val="single" w:sz="4" w:space="0" w:color="auto"/>
            </w:tcBorders>
            <w:noWrap/>
            <w:vAlign w:val="bottom"/>
          </w:tcPr>
          <w:p w14:paraId="20CB7DAE" w14:textId="77777777" w:rsidR="00606931" w:rsidRPr="00D95A50" w:rsidRDefault="00606931" w:rsidP="00D41958">
            <w:pPr>
              <w:pStyle w:val="Stycke"/>
              <w:rPr>
                <w:b/>
              </w:rPr>
            </w:pPr>
            <w:r w:rsidRPr="00D95A50">
              <w:rPr>
                <w:b/>
              </w:rPr>
              <w:t>0,40</w:t>
            </w:r>
          </w:p>
        </w:tc>
        <w:tc>
          <w:tcPr>
            <w:tcW w:w="756" w:type="dxa"/>
            <w:tcBorders>
              <w:top w:val="single" w:sz="4" w:space="0" w:color="auto"/>
              <w:left w:val="single" w:sz="4" w:space="0" w:color="auto"/>
              <w:bottom w:val="single" w:sz="4" w:space="0" w:color="auto"/>
              <w:right w:val="single" w:sz="4" w:space="0" w:color="auto"/>
            </w:tcBorders>
            <w:noWrap/>
            <w:vAlign w:val="bottom"/>
          </w:tcPr>
          <w:p w14:paraId="39A141D2" w14:textId="77777777" w:rsidR="00606931" w:rsidRPr="00D95A50" w:rsidRDefault="00606931" w:rsidP="00D41958">
            <w:pPr>
              <w:pStyle w:val="Stycke"/>
              <w:rPr>
                <w:b/>
              </w:rPr>
            </w:pPr>
            <w:r w:rsidRPr="00D95A50">
              <w:rPr>
                <w:b/>
              </w:rPr>
              <w:t>0,60</w:t>
            </w:r>
          </w:p>
        </w:tc>
        <w:tc>
          <w:tcPr>
            <w:tcW w:w="756" w:type="dxa"/>
            <w:tcBorders>
              <w:top w:val="single" w:sz="4" w:space="0" w:color="auto"/>
              <w:left w:val="single" w:sz="4" w:space="0" w:color="auto"/>
              <w:bottom w:val="single" w:sz="4" w:space="0" w:color="auto"/>
              <w:right w:val="single" w:sz="4" w:space="0" w:color="auto"/>
            </w:tcBorders>
            <w:noWrap/>
            <w:vAlign w:val="bottom"/>
          </w:tcPr>
          <w:p w14:paraId="7A66E54F" w14:textId="77777777" w:rsidR="00606931" w:rsidRPr="00D95A50" w:rsidRDefault="00606931" w:rsidP="00D41958">
            <w:pPr>
              <w:pStyle w:val="Stycke"/>
              <w:rPr>
                <w:b/>
              </w:rPr>
            </w:pPr>
            <w:r w:rsidRPr="00D95A50">
              <w:rPr>
                <w:b/>
              </w:rPr>
              <w:t>0,80</w:t>
            </w:r>
          </w:p>
        </w:tc>
        <w:tc>
          <w:tcPr>
            <w:tcW w:w="1017" w:type="dxa"/>
            <w:tcBorders>
              <w:top w:val="single" w:sz="4" w:space="0" w:color="auto"/>
              <w:left w:val="single" w:sz="4" w:space="0" w:color="auto"/>
              <w:bottom w:val="single" w:sz="4" w:space="0" w:color="auto"/>
              <w:right w:val="single" w:sz="4" w:space="0" w:color="auto"/>
            </w:tcBorders>
            <w:vAlign w:val="bottom"/>
          </w:tcPr>
          <w:p w14:paraId="5878079A" w14:textId="77777777" w:rsidR="00606931" w:rsidRPr="00D95A50" w:rsidRDefault="00606931" w:rsidP="00D41958">
            <w:pPr>
              <w:pStyle w:val="Stycke"/>
            </w:pPr>
            <w:r w:rsidRPr="00D95A50">
              <w:t>Bredd</w:t>
            </w:r>
          </w:p>
        </w:tc>
      </w:tr>
      <w:tr w:rsidR="00606931" w:rsidRPr="00D95A50" w14:paraId="61860C5D"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192A848E" w14:textId="77777777" w:rsidR="00606931" w:rsidRPr="00D95A50" w:rsidRDefault="00606931" w:rsidP="00D41958">
            <w:pPr>
              <w:pStyle w:val="Stycke"/>
            </w:pPr>
            <w:r w:rsidRPr="00D95A50">
              <w:t>S2</w:t>
            </w:r>
          </w:p>
        </w:tc>
        <w:tc>
          <w:tcPr>
            <w:tcW w:w="757" w:type="dxa"/>
            <w:tcBorders>
              <w:top w:val="single" w:sz="4" w:space="0" w:color="auto"/>
              <w:left w:val="single" w:sz="4" w:space="0" w:color="auto"/>
              <w:bottom w:val="single" w:sz="4" w:space="0" w:color="auto"/>
              <w:right w:val="single" w:sz="4" w:space="0" w:color="auto"/>
            </w:tcBorders>
            <w:vAlign w:val="bottom"/>
          </w:tcPr>
          <w:p w14:paraId="0F2C0432" w14:textId="77777777" w:rsidR="00606931" w:rsidRPr="00D95A50" w:rsidRDefault="00606931" w:rsidP="00D41958">
            <w:pPr>
              <w:pStyle w:val="Stycke"/>
              <w:rPr>
                <w:b/>
              </w:rPr>
            </w:pPr>
            <w:r w:rsidRPr="00D95A50">
              <w:rPr>
                <w:b/>
              </w:rPr>
              <w:t>0,10</w:t>
            </w:r>
          </w:p>
        </w:tc>
        <w:tc>
          <w:tcPr>
            <w:tcW w:w="756" w:type="dxa"/>
            <w:tcBorders>
              <w:top w:val="single" w:sz="4" w:space="0" w:color="auto"/>
              <w:left w:val="single" w:sz="4" w:space="0" w:color="auto"/>
              <w:bottom w:val="single" w:sz="4" w:space="0" w:color="auto"/>
              <w:right w:val="single" w:sz="4" w:space="0" w:color="auto"/>
            </w:tcBorders>
            <w:noWrap/>
            <w:vAlign w:val="bottom"/>
          </w:tcPr>
          <w:p w14:paraId="26A9A604" w14:textId="77777777" w:rsidR="00606931" w:rsidRPr="00D95A50" w:rsidRDefault="00606931" w:rsidP="00D41958">
            <w:pPr>
              <w:pStyle w:val="Stycke"/>
              <w:rPr>
                <w:b/>
              </w:rPr>
            </w:pPr>
            <w:r w:rsidRPr="00D95A50">
              <w:rPr>
                <w:b/>
              </w:rPr>
              <w:t>0,15</w:t>
            </w:r>
          </w:p>
        </w:tc>
        <w:tc>
          <w:tcPr>
            <w:tcW w:w="756" w:type="dxa"/>
            <w:tcBorders>
              <w:top w:val="single" w:sz="4" w:space="0" w:color="auto"/>
              <w:left w:val="single" w:sz="4" w:space="0" w:color="auto"/>
              <w:bottom w:val="single" w:sz="4" w:space="0" w:color="auto"/>
              <w:right w:val="single" w:sz="4" w:space="0" w:color="auto"/>
            </w:tcBorders>
            <w:noWrap/>
            <w:vAlign w:val="bottom"/>
          </w:tcPr>
          <w:p w14:paraId="5552B59A" w14:textId="77777777" w:rsidR="00606931" w:rsidRPr="00D95A50" w:rsidRDefault="00606931" w:rsidP="00D41958">
            <w:pPr>
              <w:pStyle w:val="Stycke"/>
              <w:rPr>
                <w:b/>
              </w:rPr>
            </w:pPr>
            <w:r w:rsidRPr="00D95A50">
              <w:rPr>
                <w:b/>
              </w:rPr>
              <w:t>0,20</w:t>
            </w:r>
          </w:p>
        </w:tc>
        <w:tc>
          <w:tcPr>
            <w:tcW w:w="756" w:type="dxa"/>
            <w:tcBorders>
              <w:top w:val="single" w:sz="4" w:space="0" w:color="auto"/>
              <w:left w:val="single" w:sz="4" w:space="0" w:color="auto"/>
              <w:bottom w:val="single" w:sz="4" w:space="0" w:color="auto"/>
              <w:right w:val="single" w:sz="4" w:space="0" w:color="auto"/>
            </w:tcBorders>
            <w:noWrap/>
            <w:vAlign w:val="bottom"/>
          </w:tcPr>
          <w:p w14:paraId="610DC017" w14:textId="77777777" w:rsidR="00606931" w:rsidRPr="00D95A50" w:rsidRDefault="00606931" w:rsidP="00D41958">
            <w:pPr>
              <w:pStyle w:val="Stycke"/>
              <w:rPr>
                <w:b/>
              </w:rPr>
            </w:pPr>
            <w:r w:rsidRPr="00D95A50">
              <w:rPr>
                <w:b/>
              </w:rPr>
              <w:t>0,30</w:t>
            </w:r>
          </w:p>
        </w:tc>
        <w:tc>
          <w:tcPr>
            <w:tcW w:w="756" w:type="dxa"/>
            <w:tcBorders>
              <w:top w:val="single" w:sz="4" w:space="0" w:color="auto"/>
              <w:left w:val="single" w:sz="4" w:space="0" w:color="auto"/>
              <w:bottom w:val="single" w:sz="4" w:space="0" w:color="auto"/>
              <w:right w:val="single" w:sz="4" w:space="0" w:color="auto"/>
            </w:tcBorders>
            <w:noWrap/>
            <w:vAlign w:val="bottom"/>
          </w:tcPr>
          <w:p w14:paraId="678F28D1" w14:textId="77777777" w:rsidR="00606931" w:rsidRPr="00D95A50" w:rsidRDefault="00606931" w:rsidP="00D41958">
            <w:pPr>
              <w:pStyle w:val="Stycke"/>
              <w:rPr>
                <w:b/>
              </w:rPr>
            </w:pPr>
            <w:r w:rsidRPr="00D95A50">
              <w:rPr>
                <w:b/>
              </w:rPr>
              <w:t>0,40</w:t>
            </w:r>
          </w:p>
        </w:tc>
        <w:tc>
          <w:tcPr>
            <w:tcW w:w="1017" w:type="dxa"/>
            <w:tcBorders>
              <w:top w:val="single" w:sz="4" w:space="0" w:color="auto"/>
              <w:left w:val="single" w:sz="4" w:space="0" w:color="auto"/>
              <w:bottom w:val="single" w:sz="4" w:space="0" w:color="auto"/>
              <w:right w:val="single" w:sz="4" w:space="0" w:color="auto"/>
            </w:tcBorders>
            <w:vAlign w:val="bottom"/>
          </w:tcPr>
          <w:p w14:paraId="7A1DBA6E" w14:textId="77777777" w:rsidR="00606931" w:rsidRPr="00D95A50" w:rsidRDefault="00606931" w:rsidP="00D41958">
            <w:pPr>
              <w:pStyle w:val="Stycke"/>
            </w:pPr>
            <w:r w:rsidRPr="00D95A50">
              <w:t>Höjd</w:t>
            </w:r>
          </w:p>
        </w:tc>
      </w:tr>
    </w:tbl>
    <w:p w14:paraId="6E95361B" w14:textId="77777777" w:rsidR="00606931" w:rsidRPr="00D95A50" w:rsidRDefault="00606931" w:rsidP="00606931">
      <w:pPr>
        <w:pStyle w:val="Stycke"/>
        <w:spacing w:before="360" w:after="120"/>
        <w:rPr>
          <w:b/>
          <w:noProof/>
        </w:rPr>
      </w:pPr>
      <w:r w:rsidRPr="00D95A50">
        <w:rPr>
          <w:b/>
          <w:noProof/>
        </w:rPr>
        <w:drawing>
          <wp:anchor distT="0" distB="0" distL="114300" distR="114300" simplePos="0" relativeHeight="251673600" behindDoc="0" locked="0" layoutInCell="1" allowOverlap="1" wp14:anchorId="05DF6D18" wp14:editId="6768E2DF">
            <wp:simplePos x="0" y="0"/>
            <wp:positionH relativeFrom="margin">
              <wp:align>left</wp:align>
            </wp:positionH>
            <wp:positionV relativeFrom="paragraph">
              <wp:posOffset>417159</wp:posOffset>
            </wp:positionV>
            <wp:extent cx="1511935" cy="1509395"/>
            <wp:effectExtent l="0" t="0" r="0" b="0"/>
            <wp:wrapTopAndBottom/>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8 med S10 kontur.jpg"/>
                    <pic:cNvPicPr/>
                  </pic:nvPicPr>
                  <pic:blipFill>
                    <a:blip r:embed="rId133" cstate="print">
                      <a:extLst>
                        <a:ext uri="{BEBA8EAE-BF5A-486C-A8C5-ECC9F3942E4B}">
                          <a14:imgProps xmlns:a14="http://schemas.microsoft.com/office/drawing/2010/main">
                            <a14:imgLayer r:embed="rId1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11935" cy="1509395"/>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Tavla T8 Symboltavla med symbolerna S10 och S11</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3C993798" w14:textId="77777777" w:rsidTr="00D41958">
        <w:trPr>
          <w:trHeight w:val="270"/>
        </w:trPr>
        <w:tc>
          <w:tcPr>
            <w:tcW w:w="737" w:type="dxa"/>
            <w:gridSpan w:val="7"/>
            <w:tcBorders>
              <w:top w:val="nil"/>
              <w:left w:val="nil"/>
              <w:bottom w:val="single" w:sz="4" w:space="0" w:color="auto"/>
              <w:right w:val="nil"/>
            </w:tcBorders>
            <w:noWrap/>
            <w:vAlign w:val="bottom"/>
          </w:tcPr>
          <w:p w14:paraId="6D49A058" w14:textId="77777777" w:rsidR="00606931" w:rsidRPr="00D95A50" w:rsidRDefault="00606931" w:rsidP="00D41958">
            <w:pPr>
              <w:pStyle w:val="Styckemedindrag"/>
            </w:pPr>
          </w:p>
        </w:tc>
      </w:tr>
      <w:tr w:rsidR="00606931" w:rsidRPr="00D95A50" w14:paraId="7D042F27"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5CF6A426" w14:textId="77777777" w:rsidR="00606931" w:rsidRPr="00D95A50" w:rsidRDefault="00606931" w:rsidP="00D41958">
            <w:pPr>
              <w:pStyle w:val="Stycke"/>
            </w:pPr>
            <w:r w:rsidRPr="00D95A50">
              <w:t>Storlek och mått i meter för tavla T8 med symbol S10 eller S11</w:t>
            </w:r>
          </w:p>
        </w:tc>
      </w:tr>
      <w:tr w:rsidR="00606931" w:rsidRPr="00D95A50" w14:paraId="3531C3B4"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2491D3D8"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0978D5DF"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7BB17BAA"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62E216AD"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168CD6AC"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34144692"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08E430D3" w14:textId="77777777" w:rsidR="00606931" w:rsidRPr="00D95A50" w:rsidRDefault="00606931" w:rsidP="00D41958">
            <w:pPr>
              <w:pStyle w:val="Stycke"/>
            </w:pPr>
            <w:r w:rsidRPr="00D95A50">
              <w:t> </w:t>
            </w:r>
          </w:p>
        </w:tc>
      </w:tr>
      <w:tr w:rsidR="00606931" w:rsidRPr="00D95A50" w14:paraId="5A3F4CAC"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512D9AF2"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5D9E057D" w14:textId="77777777" w:rsidR="00606931" w:rsidRPr="00D95A50" w:rsidRDefault="00606931" w:rsidP="00D41958">
            <w:pPr>
              <w:pStyle w:val="Stycke"/>
              <w:rPr>
                <w:b/>
              </w:rPr>
            </w:pPr>
            <w:r w:rsidRPr="00D95A50">
              <w:rPr>
                <w:b/>
              </w:rPr>
              <w:t>0,20</w:t>
            </w:r>
          </w:p>
        </w:tc>
        <w:tc>
          <w:tcPr>
            <w:tcW w:w="737" w:type="dxa"/>
            <w:tcBorders>
              <w:top w:val="single" w:sz="4" w:space="0" w:color="auto"/>
              <w:left w:val="single" w:sz="4" w:space="0" w:color="auto"/>
              <w:bottom w:val="single" w:sz="4" w:space="0" w:color="auto"/>
              <w:right w:val="single" w:sz="4" w:space="0" w:color="auto"/>
            </w:tcBorders>
            <w:noWrap/>
            <w:vAlign w:val="bottom"/>
          </w:tcPr>
          <w:p w14:paraId="12456282"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0AE0BD64"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6ACE6697"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0B4290B7" w14:textId="77777777" w:rsidR="00606931" w:rsidRPr="00D95A50" w:rsidRDefault="00606931" w:rsidP="00D41958">
            <w:pPr>
              <w:pStyle w:val="Stycke"/>
              <w:rPr>
                <w:b/>
              </w:rPr>
            </w:pPr>
            <w:r w:rsidRPr="00D95A50">
              <w:rPr>
                <w:b/>
              </w:rPr>
              <w:t>0,80</w:t>
            </w:r>
          </w:p>
        </w:tc>
        <w:tc>
          <w:tcPr>
            <w:tcW w:w="820" w:type="dxa"/>
            <w:tcBorders>
              <w:top w:val="single" w:sz="4" w:space="0" w:color="auto"/>
              <w:left w:val="single" w:sz="4" w:space="0" w:color="auto"/>
              <w:bottom w:val="single" w:sz="4" w:space="0" w:color="auto"/>
              <w:right w:val="single" w:sz="4" w:space="0" w:color="auto"/>
            </w:tcBorders>
            <w:vAlign w:val="bottom"/>
          </w:tcPr>
          <w:p w14:paraId="13B678A7" w14:textId="77777777" w:rsidR="00606931" w:rsidRPr="00D95A50" w:rsidRDefault="00606931" w:rsidP="00D41958">
            <w:pPr>
              <w:pStyle w:val="Stycke"/>
            </w:pPr>
            <w:r w:rsidRPr="00D95A50">
              <w:t>Sidlängd</w:t>
            </w:r>
          </w:p>
        </w:tc>
      </w:tr>
    </w:tbl>
    <w:p w14:paraId="496D508E" w14:textId="77777777" w:rsidR="00606931" w:rsidRPr="00D95A50" w:rsidRDefault="00606931" w:rsidP="00606931">
      <w:pPr>
        <w:pStyle w:val="Styckemedindrag"/>
        <w:rPr>
          <w:noProof/>
        </w:rPr>
      </w:pPr>
    </w:p>
    <w:p w14:paraId="01B82AE9" w14:textId="77777777" w:rsidR="00606931" w:rsidRPr="00D95A50" w:rsidRDefault="00606931" w:rsidP="00606931">
      <w:pPr>
        <w:pStyle w:val="Styckemedindrag"/>
        <w:ind w:firstLine="0"/>
        <w:rPr>
          <w:b/>
          <w:noProof/>
        </w:rPr>
      </w:pPr>
      <w:r w:rsidRPr="00D95A50">
        <w:rPr>
          <w:b/>
          <w:noProof/>
        </w:rPr>
        <w:drawing>
          <wp:anchor distT="0" distB="0" distL="114300" distR="114300" simplePos="0" relativeHeight="251674624" behindDoc="0" locked="0" layoutInCell="1" allowOverlap="1" wp14:anchorId="3DD464D8" wp14:editId="182D9886">
            <wp:simplePos x="0" y="0"/>
            <wp:positionH relativeFrom="margin">
              <wp:align>left</wp:align>
            </wp:positionH>
            <wp:positionV relativeFrom="paragraph">
              <wp:posOffset>153011</wp:posOffset>
            </wp:positionV>
            <wp:extent cx="2160000" cy="1232172"/>
            <wp:effectExtent l="0" t="0" r="0" b="6350"/>
            <wp:wrapTopAndBottom/>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T9 kontur.jpg"/>
                    <pic:cNvPicPr/>
                  </pic:nvPicPr>
                  <pic:blipFill>
                    <a:blip r:embed="rId135" cstate="print">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60000" cy="1232172"/>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Tavla T9 Nedsatt syn</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3355D7F9" w14:textId="77777777" w:rsidTr="00D41958">
        <w:trPr>
          <w:trHeight w:val="270"/>
        </w:trPr>
        <w:tc>
          <w:tcPr>
            <w:tcW w:w="737" w:type="dxa"/>
            <w:gridSpan w:val="7"/>
            <w:tcBorders>
              <w:top w:val="nil"/>
              <w:left w:val="nil"/>
              <w:bottom w:val="single" w:sz="4" w:space="0" w:color="auto"/>
              <w:right w:val="nil"/>
            </w:tcBorders>
            <w:noWrap/>
            <w:vAlign w:val="bottom"/>
          </w:tcPr>
          <w:p w14:paraId="1152DF86" w14:textId="77777777" w:rsidR="00606931" w:rsidRPr="00D95A50" w:rsidRDefault="00606931" w:rsidP="00D41958">
            <w:pPr>
              <w:pStyle w:val="Styckemedindrag"/>
            </w:pPr>
          </w:p>
        </w:tc>
      </w:tr>
      <w:tr w:rsidR="00606931" w:rsidRPr="00D95A50" w14:paraId="0280CAE2"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7F4B3016" w14:textId="77777777" w:rsidR="00606931" w:rsidRPr="00D95A50" w:rsidRDefault="00606931" w:rsidP="00D41958">
            <w:pPr>
              <w:pStyle w:val="Stycke"/>
            </w:pPr>
            <w:r w:rsidRPr="00D95A50">
              <w:t>Storlek och mått i meter för tavla T9</w:t>
            </w:r>
          </w:p>
        </w:tc>
      </w:tr>
      <w:tr w:rsidR="00606931" w:rsidRPr="00D95A50" w14:paraId="5FFF2971"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21F40291"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29132C94"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5FA1E136"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6049BE57"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0817F4C3"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1A15988F"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498A76DF" w14:textId="77777777" w:rsidR="00606931" w:rsidRPr="00D95A50" w:rsidRDefault="00606931" w:rsidP="00D41958">
            <w:pPr>
              <w:pStyle w:val="Stycke"/>
            </w:pPr>
            <w:r w:rsidRPr="00D95A50">
              <w:t> </w:t>
            </w:r>
          </w:p>
        </w:tc>
      </w:tr>
      <w:tr w:rsidR="00606931" w:rsidRPr="00D95A50" w14:paraId="76A09DBB"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5AE5CB7C"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3CBC426B"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1D4CCBB4"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262F8126"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077A5098"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7A729D20"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1A02C086" w14:textId="77777777" w:rsidR="00606931" w:rsidRPr="00D95A50" w:rsidRDefault="00606931" w:rsidP="00D41958">
            <w:pPr>
              <w:pStyle w:val="Stycke"/>
            </w:pPr>
            <w:r w:rsidRPr="00D95A50">
              <w:t>Bredd</w:t>
            </w:r>
          </w:p>
        </w:tc>
      </w:tr>
      <w:tr w:rsidR="00606931" w:rsidRPr="00D95A50" w14:paraId="15B7DA68"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0AD012F6"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6B741CF0"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60871E85" w14:textId="77777777" w:rsidR="00606931" w:rsidRPr="00D95A50" w:rsidRDefault="00606931" w:rsidP="00D41958">
            <w:pPr>
              <w:pStyle w:val="Stycke"/>
              <w:rPr>
                <w:b/>
              </w:rPr>
            </w:pPr>
            <w:r w:rsidRPr="00D95A50">
              <w:rPr>
                <w:b/>
              </w:rPr>
              <w:t>0,20</w:t>
            </w:r>
          </w:p>
        </w:tc>
        <w:tc>
          <w:tcPr>
            <w:tcW w:w="737" w:type="dxa"/>
            <w:tcBorders>
              <w:top w:val="single" w:sz="4" w:space="0" w:color="auto"/>
              <w:left w:val="single" w:sz="4" w:space="0" w:color="auto"/>
              <w:bottom w:val="single" w:sz="4" w:space="0" w:color="auto"/>
              <w:right w:val="single" w:sz="4" w:space="0" w:color="auto"/>
            </w:tcBorders>
            <w:noWrap/>
            <w:vAlign w:val="bottom"/>
          </w:tcPr>
          <w:p w14:paraId="3AAAAD8F"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40D1073D"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2E0F8328"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242760C3" w14:textId="77777777" w:rsidR="00606931" w:rsidRPr="00D95A50" w:rsidRDefault="00606931" w:rsidP="00D41958">
            <w:pPr>
              <w:pStyle w:val="Stycke"/>
            </w:pPr>
            <w:r w:rsidRPr="00D95A50">
              <w:t>Höjd</w:t>
            </w:r>
          </w:p>
        </w:tc>
      </w:tr>
    </w:tbl>
    <w:p w14:paraId="494278C9" w14:textId="77777777" w:rsidR="00606931" w:rsidRPr="00D95A50" w:rsidRDefault="00606931" w:rsidP="00606931">
      <w:pPr>
        <w:pStyle w:val="Stycke"/>
        <w:spacing w:before="360" w:after="120"/>
        <w:rPr>
          <w:b/>
          <w:noProof/>
        </w:rPr>
      </w:pPr>
      <w:r w:rsidRPr="00D95A50">
        <w:rPr>
          <w:b/>
          <w:noProof/>
        </w:rPr>
        <w:lastRenderedPageBreak/>
        <w:drawing>
          <wp:anchor distT="0" distB="0" distL="114300" distR="114300" simplePos="0" relativeHeight="251675648" behindDoc="0" locked="0" layoutInCell="1" allowOverlap="1" wp14:anchorId="28410F4B" wp14:editId="62F47614">
            <wp:simplePos x="0" y="0"/>
            <wp:positionH relativeFrom="margin">
              <wp:posOffset>0</wp:posOffset>
            </wp:positionH>
            <wp:positionV relativeFrom="paragraph">
              <wp:posOffset>238125</wp:posOffset>
            </wp:positionV>
            <wp:extent cx="1439545" cy="1439545"/>
            <wp:effectExtent l="0" t="0" r="8255" b="8255"/>
            <wp:wrapTopAndBottom/>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10 kontur.jpg"/>
                    <pic:cNvPicPr/>
                  </pic:nvPicPr>
                  <pic:blipFill>
                    <a:blip r:embed="rId137" cstate="print">
                      <a:extLst>
                        <a:ext uri="{BEBA8EAE-BF5A-486C-A8C5-ECC9F3942E4B}">
                          <a14:imgProps xmlns:a14="http://schemas.microsoft.com/office/drawing/2010/main">
                            <a14:imgLayer r:embed="rId1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Tavla T10 Nedsatt hörsel</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7931674D" w14:textId="77777777" w:rsidTr="00D41958">
        <w:trPr>
          <w:trHeight w:val="270"/>
        </w:trPr>
        <w:tc>
          <w:tcPr>
            <w:tcW w:w="737" w:type="dxa"/>
            <w:gridSpan w:val="7"/>
            <w:tcBorders>
              <w:top w:val="nil"/>
              <w:left w:val="nil"/>
              <w:bottom w:val="single" w:sz="4" w:space="0" w:color="auto"/>
              <w:right w:val="nil"/>
            </w:tcBorders>
            <w:noWrap/>
            <w:vAlign w:val="bottom"/>
          </w:tcPr>
          <w:p w14:paraId="162088EB" w14:textId="77777777" w:rsidR="00606931" w:rsidRPr="00D95A50" w:rsidRDefault="00606931" w:rsidP="00D41958">
            <w:pPr>
              <w:pStyle w:val="Styckemedindrag"/>
            </w:pPr>
          </w:p>
        </w:tc>
      </w:tr>
      <w:tr w:rsidR="00606931" w:rsidRPr="00D95A50" w14:paraId="0DB6BA7B"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7754DD32" w14:textId="77777777" w:rsidR="00606931" w:rsidRPr="00D95A50" w:rsidRDefault="00606931" w:rsidP="00D41958">
            <w:pPr>
              <w:pStyle w:val="Stycke"/>
            </w:pPr>
            <w:r w:rsidRPr="00D95A50">
              <w:t>Storlek och mått i meter för tavla T10</w:t>
            </w:r>
          </w:p>
        </w:tc>
      </w:tr>
      <w:tr w:rsidR="00606931" w:rsidRPr="00D95A50" w14:paraId="6488BE3C"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361CC924"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095D365C"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57FB1773"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56BF812D"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0BCB727E"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16F408C5"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2B011B80" w14:textId="77777777" w:rsidR="00606931" w:rsidRPr="00D95A50" w:rsidRDefault="00606931" w:rsidP="00D41958">
            <w:pPr>
              <w:pStyle w:val="Stycke"/>
            </w:pPr>
            <w:r w:rsidRPr="00D95A50">
              <w:t> </w:t>
            </w:r>
          </w:p>
        </w:tc>
      </w:tr>
      <w:tr w:rsidR="00606931" w:rsidRPr="00D95A50" w14:paraId="39DF158D"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6CF70199"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5B0549CF" w14:textId="77777777" w:rsidR="00606931" w:rsidRPr="00D95A50" w:rsidRDefault="00606931" w:rsidP="00D41958">
            <w:pPr>
              <w:pStyle w:val="Stycke"/>
              <w:rPr>
                <w:b/>
              </w:rPr>
            </w:pPr>
          </w:p>
        </w:tc>
        <w:tc>
          <w:tcPr>
            <w:tcW w:w="737" w:type="dxa"/>
            <w:tcBorders>
              <w:top w:val="single" w:sz="4" w:space="0" w:color="auto"/>
              <w:left w:val="single" w:sz="4" w:space="0" w:color="auto"/>
              <w:bottom w:val="single" w:sz="4" w:space="0" w:color="auto"/>
              <w:right w:val="single" w:sz="4" w:space="0" w:color="auto"/>
            </w:tcBorders>
            <w:noWrap/>
            <w:vAlign w:val="bottom"/>
          </w:tcPr>
          <w:p w14:paraId="74ED7485"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549C08DA"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010C7AD3"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56D0AC25"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1E68E9D3" w14:textId="77777777" w:rsidR="00606931" w:rsidRPr="00D95A50" w:rsidRDefault="00606931" w:rsidP="00D41958">
            <w:pPr>
              <w:pStyle w:val="Stycke"/>
            </w:pPr>
            <w:r w:rsidRPr="00D95A50">
              <w:t>Sidlängd</w:t>
            </w:r>
          </w:p>
        </w:tc>
      </w:tr>
    </w:tbl>
    <w:p w14:paraId="3E4A8A27" w14:textId="77777777" w:rsidR="00606931" w:rsidRPr="00D95A50" w:rsidRDefault="00606931" w:rsidP="00606931">
      <w:pPr>
        <w:pStyle w:val="Stycke"/>
        <w:spacing w:before="360" w:after="120"/>
        <w:rPr>
          <w:b/>
          <w:noProof/>
        </w:rPr>
      </w:pPr>
      <w:r w:rsidRPr="00D95A50">
        <w:rPr>
          <w:noProof/>
        </w:rPr>
        <w:drawing>
          <wp:anchor distT="0" distB="0" distL="114300" distR="114300" simplePos="0" relativeHeight="251676672" behindDoc="0" locked="0" layoutInCell="1" allowOverlap="1" wp14:anchorId="5762C231" wp14:editId="02C0C558">
            <wp:simplePos x="0" y="0"/>
            <wp:positionH relativeFrom="margin">
              <wp:align>left</wp:align>
            </wp:positionH>
            <wp:positionV relativeFrom="paragraph">
              <wp:posOffset>402291</wp:posOffset>
            </wp:positionV>
            <wp:extent cx="2880000" cy="1785887"/>
            <wp:effectExtent l="0" t="0" r="0" b="5080"/>
            <wp:wrapTopAndBottom/>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T11 kontur.jpg"/>
                    <pic:cNvPicPr/>
                  </pic:nvPicPr>
                  <pic:blipFill>
                    <a:blip r:embed="rId139" cstate="print">
                      <a:extLst>
                        <a:ext uri="{BEBA8EAE-BF5A-486C-A8C5-ECC9F3942E4B}">
                          <a14:imgProps xmlns:a14="http://schemas.microsoft.com/office/drawing/2010/main">
                            <a14:imgLayer r:embed="rId14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80000" cy="1785887"/>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Tavla T11 Utsträckning</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1FD40992" w14:textId="77777777" w:rsidTr="00D41958">
        <w:trPr>
          <w:trHeight w:val="270"/>
        </w:trPr>
        <w:tc>
          <w:tcPr>
            <w:tcW w:w="737" w:type="dxa"/>
            <w:gridSpan w:val="7"/>
            <w:tcBorders>
              <w:top w:val="nil"/>
              <w:left w:val="nil"/>
              <w:bottom w:val="single" w:sz="4" w:space="0" w:color="auto"/>
              <w:right w:val="nil"/>
            </w:tcBorders>
            <w:noWrap/>
            <w:vAlign w:val="bottom"/>
          </w:tcPr>
          <w:p w14:paraId="4CA2E265" w14:textId="77777777" w:rsidR="00606931" w:rsidRPr="00D95A50" w:rsidDel="00AE73AC" w:rsidRDefault="00606931" w:rsidP="00D41958">
            <w:pPr>
              <w:pStyle w:val="Styckemedindrag"/>
              <w:rPr>
                <w:noProof/>
              </w:rPr>
            </w:pPr>
          </w:p>
        </w:tc>
      </w:tr>
      <w:tr w:rsidR="00606931" w:rsidRPr="00D95A50" w14:paraId="59DF1692"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247FE774" w14:textId="77777777" w:rsidR="00606931" w:rsidRPr="00D95A50" w:rsidRDefault="00606931" w:rsidP="00D41958">
            <w:pPr>
              <w:pStyle w:val="Stycke"/>
            </w:pPr>
            <w:r w:rsidRPr="00D95A50">
              <w:t>Storlek och mått i meter för tavla T11</w:t>
            </w:r>
          </w:p>
        </w:tc>
      </w:tr>
      <w:tr w:rsidR="00606931" w:rsidRPr="00D95A50" w14:paraId="72D7F068"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5E71B92D"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4BD9E0E4"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00957A1A"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0179E0CF"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3BB222DE"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3BF0706E"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12160C06" w14:textId="77777777" w:rsidR="00606931" w:rsidRPr="00D95A50" w:rsidRDefault="00606931" w:rsidP="00D41958">
            <w:pPr>
              <w:pStyle w:val="Stycke"/>
            </w:pPr>
            <w:r w:rsidRPr="00D95A50">
              <w:t> </w:t>
            </w:r>
          </w:p>
        </w:tc>
      </w:tr>
      <w:tr w:rsidR="00606931" w:rsidRPr="00D95A50" w14:paraId="75232D3B"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612EC8C1"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5AD8816F" w14:textId="77777777" w:rsidR="00606931" w:rsidRPr="00D95A50" w:rsidRDefault="00606931" w:rsidP="00D41958">
            <w:pPr>
              <w:pStyle w:val="Stycke"/>
              <w:rPr>
                <w:b/>
              </w:rPr>
            </w:pPr>
            <w:r w:rsidRPr="00D95A50">
              <w:rPr>
                <w:b/>
              </w:rPr>
              <w:t>0,20</w:t>
            </w:r>
          </w:p>
        </w:tc>
        <w:tc>
          <w:tcPr>
            <w:tcW w:w="737" w:type="dxa"/>
            <w:tcBorders>
              <w:top w:val="single" w:sz="4" w:space="0" w:color="auto"/>
              <w:left w:val="single" w:sz="4" w:space="0" w:color="auto"/>
              <w:bottom w:val="single" w:sz="4" w:space="0" w:color="auto"/>
              <w:right w:val="single" w:sz="4" w:space="0" w:color="auto"/>
            </w:tcBorders>
            <w:noWrap/>
            <w:vAlign w:val="bottom"/>
          </w:tcPr>
          <w:p w14:paraId="3EEA59B0"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3F7F9106"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1BEB7616"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331DFAD7" w14:textId="77777777" w:rsidR="00606931" w:rsidRPr="00D95A50" w:rsidRDefault="00606931" w:rsidP="00D41958">
            <w:pPr>
              <w:pStyle w:val="Stycke"/>
              <w:rPr>
                <w:b/>
              </w:rPr>
            </w:pPr>
            <w:r w:rsidRPr="00D95A50">
              <w:rPr>
                <w:b/>
              </w:rPr>
              <w:t>0,80</w:t>
            </w:r>
          </w:p>
        </w:tc>
        <w:tc>
          <w:tcPr>
            <w:tcW w:w="820" w:type="dxa"/>
            <w:tcBorders>
              <w:top w:val="single" w:sz="4" w:space="0" w:color="auto"/>
              <w:left w:val="single" w:sz="4" w:space="0" w:color="auto"/>
              <w:bottom w:val="single" w:sz="4" w:space="0" w:color="auto"/>
              <w:right w:val="single" w:sz="4" w:space="0" w:color="auto"/>
            </w:tcBorders>
            <w:vAlign w:val="bottom"/>
          </w:tcPr>
          <w:p w14:paraId="202CE392" w14:textId="77777777" w:rsidR="00606931" w:rsidRPr="00D95A50" w:rsidRDefault="00606931" w:rsidP="00D41958">
            <w:pPr>
              <w:pStyle w:val="Stycke"/>
            </w:pPr>
            <w:r w:rsidRPr="00D95A50">
              <w:t>Bredd</w:t>
            </w:r>
          </w:p>
        </w:tc>
      </w:tr>
      <w:tr w:rsidR="00606931" w:rsidRPr="00D95A50" w14:paraId="7E48A3A9"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618B1E6D"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311B2E50" w14:textId="77777777" w:rsidR="00606931" w:rsidRPr="00D95A50" w:rsidRDefault="00606931" w:rsidP="00D41958">
            <w:pPr>
              <w:pStyle w:val="Stycke"/>
              <w:rPr>
                <w:b/>
              </w:rPr>
            </w:pPr>
            <w:r w:rsidRPr="00D95A50">
              <w:rPr>
                <w:b/>
              </w:rPr>
              <w:t>0,10</w:t>
            </w:r>
          </w:p>
        </w:tc>
        <w:tc>
          <w:tcPr>
            <w:tcW w:w="737" w:type="dxa"/>
            <w:tcBorders>
              <w:top w:val="single" w:sz="4" w:space="0" w:color="auto"/>
              <w:left w:val="single" w:sz="4" w:space="0" w:color="auto"/>
              <w:bottom w:val="single" w:sz="4" w:space="0" w:color="auto"/>
              <w:right w:val="single" w:sz="4" w:space="0" w:color="auto"/>
            </w:tcBorders>
            <w:noWrap/>
            <w:vAlign w:val="bottom"/>
          </w:tcPr>
          <w:p w14:paraId="7ACC906B" w14:textId="77777777" w:rsidR="00606931" w:rsidRPr="00D95A50" w:rsidRDefault="00606931" w:rsidP="00D41958">
            <w:pPr>
              <w:pStyle w:val="Stycke"/>
              <w:rPr>
                <w:b/>
              </w:rPr>
            </w:pPr>
            <w:r w:rsidRPr="00D95A50">
              <w:rPr>
                <w:b/>
              </w:rPr>
              <w:t>0,15</w:t>
            </w:r>
          </w:p>
        </w:tc>
        <w:tc>
          <w:tcPr>
            <w:tcW w:w="737" w:type="dxa"/>
            <w:tcBorders>
              <w:top w:val="single" w:sz="4" w:space="0" w:color="auto"/>
              <w:left w:val="single" w:sz="4" w:space="0" w:color="auto"/>
              <w:bottom w:val="single" w:sz="4" w:space="0" w:color="auto"/>
              <w:right w:val="single" w:sz="4" w:space="0" w:color="auto"/>
            </w:tcBorders>
            <w:noWrap/>
            <w:vAlign w:val="bottom"/>
          </w:tcPr>
          <w:p w14:paraId="14CD6584" w14:textId="77777777" w:rsidR="00606931" w:rsidRPr="00D95A50" w:rsidRDefault="00606931" w:rsidP="00D41958">
            <w:pPr>
              <w:pStyle w:val="Stycke"/>
              <w:rPr>
                <w:b/>
              </w:rPr>
            </w:pPr>
            <w:r w:rsidRPr="00D95A50">
              <w:rPr>
                <w:b/>
              </w:rPr>
              <w:t>0,20</w:t>
            </w:r>
          </w:p>
        </w:tc>
        <w:tc>
          <w:tcPr>
            <w:tcW w:w="737" w:type="dxa"/>
            <w:tcBorders>
              <w:top w:val="single" w:sz="4" w:space="0" w:color="auto"/>
              <w:left w:val="single" w:sz="4" w:space="0" w:color="auto"/>
              <w:bottom w:val="single" w:sz="4" w:space="0" w:color="auto"/>
              <w:right w:val="single" w:sz="4" w:space="0" w:color="auto"/>
            </w:tcBorders>
            <w:noWrap/>
            <w:vAlign w:val="bottom"/>
          </w:tcPr>
          <w:p w14:paraId="26BC2A2F"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1BAB0D84" w14:textId="77777777" w:rsidR="00606931" w:rsidRPr="00D95A50" w:rsidRDefault="00606931" w:rsidP="00D41958">
            <w:pPr>
              <w:pStyle w:val="Stycke"/>
              <w:rPr>
                <w:b/>
              </w:rPr>
            </w:pPr>
            <w:r w:rsidRPr="00D95A50">
              <w:rPr>
                <w:b/>
              </w:rPr>
              <w:t>0,40</w:t>
            </w:r>
          </w:p>
        </w:tc>
        <w:tc>
          <w:tcPr>
            <w:tcW w:w="820" w:type="dxa"/>
            <w:tcBorders>
              <w:top w:val="single" w:sz="4" w:space="0" w:color="auto"/>
              <w:left w:val="single" w:sz="4" w:space="0" w:color="auto"/>
              <w:bottom w:val="single" w:sz="4" w:space="0" w:color="auto"/>
              <w:right w:val="single" w:sz="4" w:space="0" w:color="auto"/>
            </w:tcBorders>
            <w:vAlign w:val="bottom"/>
          </w:tcPr>
          <w:p w14:paraId="0C323C86" w14:textId="77777777" w:rsidR="00606931" w:rsidRPr="00D95A50" w:rsidRDefault="00606931" w:rsidP="00D41958">
            <w:pPr>
              <w:pStyle w:val="Stycke"/>
            </w:pPr>
            <w:r w:rsidRPr="00D95A50">
              <w:t>Höjd</w:t>
            </w:r>
          </w:p>
        </w:tc>
      </w:tr>
    </w:tbl>
    <w:p w14:paraId="43BB996F" w14:textId="77777777" w:rsidR="00606931" w:rsidRPr="00D95A50" w:rsidRDefault="00606931" w:rsidP="00606931">
      <w:pPr>
        <w:pStyle w:val="Stycke"/>
        <w:spacing w:before="360" w:after="120"/>
        <w:rPr>
          <w:b/>
          <w:noProof/>
        </w:rPr>
      </w:pPr>
    </w:p>
    <w:p w14:paraId="0EFA07BA" w14:textId="77777777" w:rsidR="00606931" w:rsidRPr="00D95A50" w:rsidRDefault="00606931" w:rsidP="00606931">
      <w:pPr>
        <w:rPr>
          <w:b/>
          <w:noProof/>
          <w:sz w:val="19"/>
        </w:rPr>
      </w:pPr>
      <w:r w:rsidRPr="00D95A50">
        <w:rPr>
          <w:b/>
          <w:noProof/>
        </w:rPr>
        <w:br w:type="page"/>
      </w:r>
    </w:p>
    <w:p w14:paraId="29071A3A" w14:textId="77777777" w:rsidR="00606931" w:rsidRPr="00D95A50" w:rsidRDefault="00606931" w:rsidP="00606931">
      <w:pPr>
        <w:pStyle w:val="Stycke"/>
        <w:spacing w:before="360" w:after="120"/>
        <w:rPr>
          <w:b/>
          <w:noProof/>
        </w:rPr>
      </w:pPr>
      <w:r w:rsidRPr="00D95A50">
        <w:rPr>
          <w:b/>
          <w:noProof/>
        </w:rPr>
        <w:lastRenderedPageBreak/>
        <w:t>Tavla T12 Riktning</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7C86E7DE" w14:textId="77777777" w:rsidTr="00D41958">
        <w:trPr>
          <w:trHeight w:val="270"/>
        </w:trPr>
        <w:tc>
          <w:tcPr>
            <w:tcW w:w="737" w:type="dxa"/>
            <w:gridSpan w:val="7"/>
            <w:tcBorders>
              <w:top w:val="nil"/>
              <w:left w:val="nil"/>
              <w:bottom w:val="single" w:sz="4" w:space="0" w:color="auto"/>
              <w:right w:val="nil"/>
            </w:tcBorders>
            <w:noWrap/>
            <w:vAlign w:val="bottom"/>
          </w:tcPr>
          <w:p w14:paraId="1085EAA1" w14:textId="77777777" w:rsidR="00606931" w:rsidRPr="00D95A50" w:rsidRDefault="00606931" w:rsidP="00D41958">
            <w:pPr>
              <w:pStyle w:val="Styckemedindrag"/>
            </w:pPr>
            <w:r w:rsidRPr="00D95A50">
              <w:rPr>
                <w:noProof/>
              </w:rPr>
              <w:drawing>
                <wp:anchor distT="0" distB="0" distL="114300" distR="114300" simplePos="0" relativeHeight="251683840" behindDoc="0" locked="0" layoutInCell="1" allowOverlap="1" wp14:anchorId="385F77E4" wp14:editId="41874524">
                  <wp:simplePos x="0" y="0"/>
                  <wp:positionH relativeFrom="column">
                    <wp:posOffset>149225</wp:posOffset>
                  </wp:positionH>
                  <wp:positionV relativeFrom="paragraph">
                    <wp:posOffset>-201930</wp:posOffset>
                  </wp:positionV>
                  <wp:extent cx="1327150" cy="1312545"/>
                  <wp:effectExtent l="0" t="0" r="6350" b="1905"/>
                  <wp:wrapTopAndBottom/>
                  <wp:docPr id="10" name="Bildobjekt 10" descr="G:\Väg- och järnvägsavdelningen\Teknik &amp; Trafik\Sektion vägtrafik\24. Områden\Vägmärkesförordningen\Föreskrifter\Vägmärken 305-272\Figurer\T12 kon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Väg- och järnvägsavdelningen\Teknik &amp; Trafik\Sektion vägtrafik\24. Områden\Vägmärkesförordningen\Föreskrifter\Vägmärken 305-272\Figurer\T12 kontur.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27150"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06931" w:rsidRPr="00D95A50" w14:paraId="11AFC2C1"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5E7A377E" w14:textId="77777777" w:rsidR="00606931" w:rsidRPr="00D95A50" w:rsidRDefault="00606931" w:rsidP="00D41958">
            <w:pPr>
              <w:pStyle w:val="Stycke"/>
            </w:pPr>
            <w:r w:rsidRPr="00D95A50">
              <w:t>Storlek och mått i meter för tavla T12</w:t>
            </w:r>
          </w:p>
        </w:tc>
      </w:tr>
      <w:tr w:rsidR="00606931" w:rsidRPr="00D95A50" w14:paraId="3D4BD09D"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1ECF21C2"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0B4ED96F"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6AF83583"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4F29D9A6"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138FA746"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0910E679"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686672B7" w14:textId="77777777" w:rsidR="00606931" w:rsidRPr="00D95A50" w:rsidRDefault="00606931" w:rsidP="00D41958">
            <w:pPr>
              <w:pStyle w:val="Stycke"/>
            </w:pPr>
            <w:r w:rsidRPr="00D95A50">
              <w:t> </w:t>
            </w:r>
          </w:p>
        </w:tc>
      </w:tr>
      <w:tr w:rsidR="00606931" w:rsidRPr="00D95A50" w14:paraId="1652BADD"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208EF3B9"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2728CE22" w14:textId="77777777" w:rsidR="00606931" w:rsidRPr="00D95A50" w:rsidRDefault="00606931" w:rsidP="00D41958">
            <w:pPr>
              <w:pStyle w:val="Stycke"/>
              <w:rPr>
                <w:b/>
              </w:rPr>
            </w:pPr>
            <w:r w:rsidRPr="00D95A50">
              <w:rPr>
                <w:b/>
              </w:rPr>
              <w:t>0,20</w:t>
            </w:r>
          </w:p>
        </w:tc>
        <w:tc>
          <w:tcPr>
            <w:tcW w:w="737" w:type="dxa"/>
            <w:tcBorders>
              <w:top w:val="single" w:sz="4" w:space="0" w:color="auto"/>
              <w:left w:val="single" w:sz="4" w:space="0" w:color="auto"/>
              <w:bottom w:val="single" w:sz="4" w:space="0" w:color="auto"/>
              <w:right w:val="single" w:sz="4" w:space="0" w:color="auto"/>
            </w:tcBorders>
            <w:noWrap/>
            <w:vAlign w:val="bottom"/>
          </w:tcPr>
          <w:p w14:paraId="6378C498"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2B1AD7AF"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3FD10D98"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520362D3" w14:textId="77777777" w:rsidR="00606931" w:rsidRPr="00D95A50" w:rsidRDefault="00606931" w:rsidP="00D41958">
            <w:pPr>
              <w:pStyle w:val="Stycke"/>
              <w:rPr>
                <w:b/>
              </w:rPr>
            </w:pPr>
            <w:r w:rsidRPr="00D95A50">
              <w:rPr>
                <w:b/>
              </w:rPr>
              <w:t>0,80</w:t>
            </w:r>
          </w:p>
        </w:tc>
        <w:tc>
          <w:tcPr>
            <w:tcW w:w="820" w:type="dxa"/>
            <w:tcBorders>
              <w:top w:val="single" w:sz="4" w:space="0" w:color="auto"/>
              <w:left w:val="single" w:sz="4" w:space="0" w:color="auto"/>
              <w:bottom w:val="single" w:sz="4" w:space="0" w:color="auto"/>
              <w:right w:val="single" w:sz="4" w:space="0" w:color="auto"/>
            </w:tcBorders>
            <w:vAlign w:val="bottom"/>
          </w:tcPr>
          <w:p w14:paraId="66F313FD" w14:textId="77777777" w:rsidR="00606931" w:rsidRPr="00D95A50" w:rsidRDefault="00606931" w:rsidP="00D41958">
            <w:pPr>
              <w:pStyle w:val="Stycke"/>
            </w:pPr>
            <w:r w:rsidRPr="00D95A50">
              <w:t>Sidlängd</w:t>
            </w:r>
          </w:p>
        </w:tc>
      </w:tr>
    </w:tbl>
    <w:p w14:paraId="7ED75D9D" w14:textId="77777777" w:rsidR="00606931" w:rsidRPr="00D95A50" w:rsidRDefault="00606931" w:rsidP="00606931">
      <w:pPr>
        <w:rPr>
          <w:sz w:val="19"/>
        </w:rPr>
      </w:pPr>
    </w:p>
    <w:p w14:paraId="272F4C1E" w14:textId="77777777" w:rsidR="00606931" w:rsidRPr="00D95A50" w:rsidRDefault="00606931" w:rsidP="00606931">
      <w:pPr>
        <w:pStyle w:val="Stycke"/>
      </w:pPr>
      <w:r w:rsidRPr="00D95A50">
        <w:t>Har tavlan snett nedåtriktad pil ska tavlan ha nedanstående mått.</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6599D5C8" w14:textId="77777777" w:rsidTr="00D41958">
        <w:trPr>
          <w:trHeight w:val="270"/>
        </w:trPr>
        <w:tc>
          <w:tcPr>
            <w:tcW w:w="737" w:type="dxa"/>
            <w:gridSpan w:val="7"/>
            <w:tcBorders>
              <w:top w:val="nil"/>
              <w:left w:val="nil"/>
              <w:bottom w:val="single" w:sz="4" w:space="0" w:color="auto"/>
              <w:right w:val="nil"/>
            </w:tcBorders>
            <w:noWrap/>
            <w:vAlign w:val="bottom"/>
          </w:tcPr>
          <w:p w14:paraId="5C87ECF2" w14:textId="77777777" w:rsidR="00606931" w:rsidRPr="00D95A50" w:rsidRDefault="00606931" w:rsidP="00D41958">
            <w:pPr>
              <w:pStyle w:val="Styckemedindrag"/>
            </w:pPr>
            <w:r w:rsidRPr="00D95A50">
              <w:rPr>
                <w:noProof/>
              </w:rPr>
              <w:drawing>
                <wp:anchor distT="0" distB="0" distL="114300" distR="114300" simplePos="0" relativeHeight="251686912" behindDoc="0" locked="0" layoutInCell="1" allowOverlap="1" wp14:anchorId="7D74425A" wp14:editId="70227373">
                  <wp:simplePos x="0" y="0"/>
                  <wp:positionH relativeFrom="column">
                    <wp:posOffset>-160020</wp:posOffset>
                  </wp:positionH>
                  <wp:positionV relativeFrom="paragraph">
                    <wp:posOffset>-381000</wp:posOffset>
                  </wp:positionV>
                  <wp:extent cx="1228725" cy="1239520"/>
                  <wp:effectExtent l="0" t="0" r="9525" b="0"/>
                  <wp:wrapTopAndBottom/>
                  <wp:docPr id="9" name="Bildobjekt 9" descr="G:\Väg- och järnvägsavdelningen\Teknik &amp; Trafik\Sektion vägtrafik\24. Områden\Vägmärkesförordningen\Föreskrifter\Vägmärken 305-272\Figurer\T12-11 kon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Väg- och järnvägsavdelningen\Teknik &amp; Trafik\Sektion vägtrafik\24. Områden\Vägmärkesförordningen\Föreskrifter\Vägmärken 305-272\Figurer\T12-11 kontur.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28725"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06931" w:rsidRPr="00D95A50" w14:paraId="18CF1635"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59AB39A3" w14:textId="77777777" w:rsidR="00606931" w:rsidRPr="00D95A50" w:rsidRDefault="00606931" w:rsidP="00D41958">
            <w:pPr>
              <w:pStyle w:val="Stycke"/>
            </w:pPr>
            <w:r w:rsidRPr="00D95A50">
              <w:t>Storlek och mått i meter för tavla T12</w:t>
            </w:r>
          </w:p>
        </w:tc>
      </w:tr>
      <w:tr w:rsidR="00606931" w:rsidRPr="00D95A50" w14:paraId="366660AC"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5B93A99F"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4ADF25B5"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6DB66EA3"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0ABF53E9"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6902CC50"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2B64FB85"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5C11EAB7" w14:textId="77777777" w:rsidR="00606931" w:rsidRPr="00D95A50" w:rsidRDefault="00606931" w:rsidP="00D41958">
            <w:pPr>
              <w:pStyle w:val="Stycke"/>
            </w:pPr>
            <w:r w:rsidRPr="00D95A50">
              <w:t> </w:t>
            </w:r>
          </w:p>
        </w:tc>
      </w:tr>
      <w:tr w:rsidR="00606931" w:rsidRPr="00D95A50" w14:paraId="601B962E"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1097796F"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1E1A4DB9" w14:textId="77777777" w:rsidR="00606931" w:rsidRPr="00D95A50" w:rsidRDefault="00606931" w:rsidP="00D41958">
            <w:pPr>
              <w:pStyle w:val="Stycke"/>
              <w:rPr>
                <w:b/>
              </w:rPr>
            </w:pPr>
            <w:r w:rsidRPr="00D95A50">
              <w:rPr>
                <w:b/>
              </w:rPr>
              <w:t>0,20</w:t>
            </w:r>
          </w:p>
        </w:tc>
        <w:tc>
          <w:tcPr>
            <w:tcW w:w="737" w:type="dxa"/>
            <w:tcBorders>
              <w:top w:val="single" w:sz="4" w:space="0" w:color="auto"/>
              <w:left w:val="single" w:sz="4" w:space="0" w:color="auto"/>
              <w:bottom w:val="single" w:sz="4" w:space="0" w:color="auto"/>
              <w:right w:val="single" w:sz="4" w:space="0" w:color="auto"/>
            </w:tcBorders>
            <w:noWrap/>
            <w:vAlign w:val="bottom"/>
          </w:tcPr>
          <w:p w14:paraId="72248719"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7E5FC290"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3AB81183"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4284AA87" w14:textId="77777777" w:rsidR="00606931" w:rsidRPr="00D95A50" w:rsidRDefault="00606931" w:rsidP="00D41958">
            <w:pPr>
              <w:pStyle w:val="Stycke"/>
              <w:rPr>
                <w:b/>
              </w:rPr>
            </w:pPr>
            <w:r w:rsidRPr="00D95A50">
              <w:rPr>
                <w:b/>
              </w:rPr>
              <w:t>0,80</w:t>
            </w:r>
          </w:p>
        </w:tc>
        <w:tc>
          <w:tcPr>
            <w:tcW w:w="820" w:type="dxa"/>
            <w:tcBorders>
              <w:top w:val="single" w:sz="4" w:space="0" w:color="auto"/>
              <w:left w:val="single" w:sz="4" w:space="0" w:color="auto"/>
              <w:bottom w:val="single" w:sz="4" w:space="0" w:color="auto"/>
              <w:right w:val="single" w:sz="4" w:space="0" w:color="auto"/>
            </w:tcBorders>
            <w:vAlign w:val="bottom"/>
          </w:tcPr>
          <w:p w14:paraId="768ED202" w14:textId="77777777" w:rsidR="00606931" w:rsidRPr="00D95A50" w:rsidRDefault="00606931" w:rsidP="00D41958">
            <w:pPr>
              <w:pStyle w:val="Stycke"/>
            </w:pPr>
            <w:r w:rsidRPr="00D95A50">
              <w:t>Sidlängd</w:t>
            </w:r>
          </w:p>
        </w:tc>
      </w:tr>
    </w:tbl>
    <w:p w14:paraId="1D5D3B81" w14:textId="77777777" w:rsidR="00606931" w:rsidRPr="00D95A50" w:rsidRDefault="00606931" w:rsidP="00606931">
      <w:pPr>
        <w:pStyle w:val="Styckemedindrag"/>
      </w:pPr>
    </w:p>
    <w:p w14:paraId="1CC080B5" w14:textId="77777777" w:rsidR="00606931" w:rsidRPr="00D95A50" w:rsidRDefault="00606931" w:rsidP="00606931">
      <w:pPr>
        <w:pStyle w:val="Stycke"/>
      </w:pPr>
      <w:r w:rsidRPr="00D95A50">
        <w:t>Har tavlan dubbelriktad pil ska tavlan ha nedanstående mått.</w:t>
      </w:r>
    </w:p>
    <w:p w14:paraId="2016661D" w14:textId="77777777" w:rsidR="00606931" w:rsidRPr="00D95A50" w:rsidRDefault="00606931" w:rsidP="00606931">
      <w:pPr>
        <w:pStyle w:val="Styckemedindrag"/>
      </w:pP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5023B1A5" w14:textId="77777777" w:rsidTr="00D41958">
        <w:trPr>
          <w:trHeight w:val="270"/>
        </w:trPr>
        <w:tc>
          <w:tcPr>
            <w:tcW w:w="737" w:type="dxa"/>
            <w:gridSpan w:val="7"/>
            <w:tcBorders>
              <w:top w:val="nil"/>
              <w:left w:val="nil"/>
              <w:bottom w:val="single" w:sz="4" w:space="0" w:color="auto"/>
              <w:right w:val="nil"/>
            </w:tcBorders>
            <w:noWrap/>
            <w:vAlign w:val="center"/>
          </w:tcPr>
          <w:p w14:paraId="16582F85" w14:textId="77777777" w:rsidR="00606931" w:rsidRPr="00D95A50" w:rsidRDefault="00606931" w:rsidP="00D41958">
            <w:pPr>
              <w:pStyle w:val="Styckemedindrag"/>
              <w:tabs>
                <w:tab w:val="left" w:pos="2743"/>
              </w:tabs>
              <w:jc w:val="left"/>
            </w:pPr>
            <w:r w:rsidRPr="00D95A50">
              <w:rPr>
                <w:snapToGrid w:val="0"/>
                <w:color w:val="000000"/>
                <w:w w:val="0"/>
                <w:sz w:val="0"/>
                <w:szCs w:val="0"/>
                <w:u w:color="000000"/>
                <w:bdr w:val="none" w:sz="0" w:space="0" w:color="000000"/>
                <w:shd w:val="clear" w:color="000000" w:fill="000000"/>
              </w:rPr>
              <w:t xml:space="preserve"> </w:t>
            </w:r>
            <w:r w:rsidRPr="00D95A50">
              <w:rPr>
                <w:noProof/>
                <w:snapToGrid w:val="0"/>
                <w:color w:val="000000"/>
                <w:w w:val="0"/>
                <w:sz w:val="0"/>
                <w:szCs w:val="0"/>
                <w:u w:color="000000"/>
                <w:bdr w:val="none" w:sz="0" w:space="0" w:color="000000"/>
                <w:shd w:val="clear" w:color="000000" w:fill="000000"/>
              </w:rPr>
              <w:drawing>
                <wp:anchor distT="0" distB="0" distL="114300" distR="114300" simplePos="0" relativeHeight="251620352" behindDoc="0" locked="0" layoutInCell="1" allowOverlap="1" wp14:anchorId="74B3ED3F" wp14:editId="35A18E70">
                  <wp:simplePos x="0" y="0"/>
                  <wp:positionH relativeFrom="margin">
                    <wp:align>left</wp:align>
                  </wp:positionH>
                  <wp:positionV relativeFrom="margin">
                    <wp:align>top</wp:align>
                  </wp:positionV>
                  <wp:extent cx="1104316" cy="848563"/>
                  <wp:effectExtent l="19050" t="0" r="3175" b="0"/>
                  <wp:wrapSquare wrapText="bothSides"/>
                  <wp:docPr id="74" name="Bild 221" descr="G:\Väg- och järnvägsavdelningen\Teknik &amp; Trafik\Sektion vägtrafik\24. Områden\Vägmärkesförordningen\Föreskrifter\Vägmärken 305-272\Figurer\T12-8 kon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G:\Väg- och järnvägsavdelningen\Teknik &amp; Trafik\Sektion vägtrafik\24. Områden\Vägmärkesförordningen\Föreskrifter\Vägmärken 305-272\Figurer\T12-8 kontur.jpg"/>
                          <pic:cNvPicPr>
                            <a:picLocks noChangeAspect="1" noChangeArrowheads="1"/>
                          </pic:cNvPicPr>
                        </pic:nvPicPr>
                        <pic:blipFill>
                          <a:blip r:embed="rId143" cstate="print"/>
                          <a:srcRect/>
                          <a:stretch>
                            <a:fillRect/>
                          </a:stretch>
                        </pic:blipFill>
                        <pic:spPr bwMode="auto">
                          <a:xfrm>
                            <a:off x="0" y="0"/>
                            <a:ext cx="1101725" cy="848360"/>
                          </a:xfrm>
                          <a:prstGeom prst="rect">
                            <a:avLst/>
                          </a:prstGeom>
                          <a:noFill/>
                          <a:ln w="9525">
                            <a:noFill/>
                            <a:miter lim="800000"/>
                            <a:headEnd/>
                            <a:tailEnd/>
                          </a:ln>
                        </pic:spPr>
                      </pic:pic>
                    </a:graphicData>
                  </a:graphic>
                </wp:anchor>
              </w:drawing>
            </w:r>
          </w:p>
        </w:tc>
      </w:tr>
      <w:tr w:rsidR="00606931" w:rsidRPr="00D95A50" w14:paraId="613EFFDA"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0462E6DB" w14:textId="77777777" w:rsidR="00606931" w:rsidRPr="00D95A50" w:rsidRDefault="00606931" w:rsidP="00D41958">
            <w:pPr>
              <w:pStyle w:val="Stycke"/>
            </w:pPr>
            <w:r w:rsidRPr="00D95A50">
              <w:t>Storlek och mått i meter för tavla T12</w:t>
            </w:r>
          </w:p>
        </w:tc>
      </w:tr>
      <w:tr w:rsidR="00606931" w:rsidRPr="00D95A50" w14:paraId="2A72A521"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48EA330C"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5BB53FEE"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53626EDE"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02441996"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0996484B"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65600C95"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30CFAED3" w14:textId="77777777" w:rsidR="00606931" w:rsidRPr="00D95A50" w:rsidRDefault="00606931" w:rsidP="00D41958">
            <w:pPr>
              <w:pStyle w:val="Stycke"/>
            </w:pPr>
            <w:r w:rsidRPr="00D95A50">
              <w:t> </w:t>
            </w:r>
          </w:p>
        </w:tc>
      </w:tr>
      <w:tr w:rsidR="00606931" w:rsidRPr="00D95A50" w14:paraId="69D69D03"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0B35999D"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2252DF79" w14:textId="77777777" w:rsidR="00606931" w:rsidRPr="00D95A50" w:rsidRDefault="00606931" w:rsidP="00D41958">
            <w:pPr>
              <w:pStyle w:val="Stycke"/>
              <w:rPr>
                <w:b/>
              </w:rPr>
            </w:pPr>
            <w:r w:rsidRPr="00D95A50">
              <w:rPr>
                <w:b/>
              </w:rPr>
              <w:t>0,3</w:t>
            </w:r>
          </w:p>
        </w:tc>
        <w:tc>
          <w:tcPr>
            <w:tcW w:w="737" w:type="dxa"/>
            <w:tcBorders>
              <w:top w:val="single" w:sz="4" w:space="0" w:color="auto"/>
              <w:left w:val="single" w:sz="4" w:space="0" w:color="auto"/>
              <w:bottom w:val="single" w:sz="4" w:space="0" w:color="auto"/>
              <w:right w:val="single" w:sz="4" w:space="0" w:color="auto"/>
            </w:tcBorders>
            <w:noWrap/>
            <w:vAlign w:val="bottom"/>
          </w:tcPr>
          <w:p w14:paraId="6053EAB7" w14:textId="77777777" w:rsidR="00606931" w:rsidRPr="00D95A50" w:rsidRDefault="00606931" w:rsidP="00D41958">
            <w:pPr>
              <w:pStyle w:val="Stycke"/>
              <w:rPr>
                <w:b/>
              </w:rPr>
            </w:pPr>
            <w:r w:rsidRPr="00D95A50">
              <w:rPr>
                <w:b/>
              </w:rPr>
              <w:t>0,45</w:t>
            </w:r>
          </w:p>
        </w:tc>
        <w:tc>
          <w:tcPr>
            <w:tcW w:w="737" w:type="dxa"/>
            <w:tcBorders>
              <w:top w:val="single" w:sz="4" w:space="0" w:color="auto"/>
              <w:left w:val="single" w:sz="4" w:space="0" w:color="auto"/>
              <w:bottom w:val="single" w:sz="4" w:space="0" w:color="auto"/>
              <w:right w:val="single" w:sz="4" w:space="0" w:color="auto"/>
            </w:tcBorders>
            <w:noWrap/>
            <w:vAlign w:val="bottom"/>
          </w:tcPr>
          <w:p w14:paraId="0E604C72" w14:textId="77777777" w:rsidR="00606931" w:rsidRPr="00D95A50" w:rsidRDefault="00606931" w:rsidP="00D41958">
            <w:pPr>
              <w:pStyle w:val="Stycke"/>
              <w:rPr>
                <w:b/>
              </w:rPr>
            </w:pPr>
            <w:r w:rsidRPr="00D95A50">
              <w:rPr>
                <w:b/>
              </w:rPr>
              <w:t>0,6</w:t>
            </w:r>
          </w:p>
        </w:tc>
        <w:tc>
          <w:tcPr>
            <w:tcW w:w="737" w:type="dxa"/>
            <w:tcBorders>
              <w:top w:val="single" w:sz="4" w:space="0" w:color="auto"/>
              <w:left w:val="single" w:sz="4" w:space="0" w:color="auto"/>
              <w:bottom w:val="single" w:sz="4" w:space="0" w:color="auto"/>
              <w:right w:val="single" w:sz="4" w:space="0" w:color="auto"/>
            </w:tcBorders>
            <w:noWrap/>
            <w:vAlign w:val="bottom"/>
          </w:tcPr>
          <w:p w14:paraId="1F615C5A" w14:textId="77777777" w:rsidR="00606931" w:rsidRPr="00D95A50" w:rsidRDefault="00606931" w:rsidP="00D41958">
            <w:pPr>
              <w:pStyle w:val="Stycke"/>
              <w:rPr>
                <w:b/>
              </w:rPr>
            </w:pPr>
            <w:r w:rsidRPr="00D95A50">
              <w:rPr>
                <w:b/>
              </w:rPr>
              <w:t>0,9</w:t>
            </w:r>
          </w:p>
        </w:tc>
        <w:tc>
          <w:tcPr>
            <w:tcW w:w="737" w:type="dxa"/>
            <w:tcBorders>
              <w:top w:val="single" w:sz="4" w:space="0" w:color="auto"/>
              <w:left w:val="single" w:sz="4" w:space="0" w:color="auto"/>
              <w:bottom w:val="single" w:sz="4" w:space="0" w:color="auto"/>
              <w:right w:val="single" w:sz="4" w:space="0" w:color="auto"/>
            </w:tcBorders>
            <w:noWrap/>
            <w:vAlign w:val="bottom"/>
          </w:tcPr>
          <w:p w14:paraId="75209F3D" w14:textId="77777777" w:rsidR="00606931" w:rsidRPr="00D95A50" w:rsidRDefault="00606931" w:rsidP="00D41958">
            <w:pPr>
              <w:pStyle w:val="Stycke"/>
              <w:rPr>
                <w:b/>
              </w:rPr>
            </w:pPr>
            <w:r w:rsidRPr="00D95A50">
              <w:rPr>
                <w:b/>
              </w:rPr>
              <w:t>1,2</w:t>
            </w:r>
          </w:p>
        </w:tc>
        <w:tc>
          <w:tcPr>
            <w:tcW w:w="820" w:type="dxa"/>
            <w:tcBorders>
              <w:top w:val="single" w:sz="4" w:space="0" w:color="auto"/>
              <w:left w:val="single" w:sz="4" w:space="0" w:color="auto"/>
              <w:bottom w:val="single" w:sz="4" w:space="0" w:color="auto"/>
              <w:right w:val="single" w:sz="4" w:space="0" w:color="auto"/>
            </w:tcBorders>
            <w:vAlign w:val="bottom"/>
          </w:tcPr>
          <w:p w14:paraId="7F89F05A" w14:textId="77777777" w:rsidR="00606931" w:rsidRPr="00D95A50" w:rsidRDefault="00606931" w:rsidP="00D41958">
            <w:pPr>
              <w:pStyle w:val="Stycke"/>
            </w:pPr>
            <w:r w:rsidRPr="00D95A50">
              <w:t>Bredd</w:t>
            </w:r>
          </w:p>
        </w:tc>
      </w:tr>
      <w:tr w:rsidR="00606931" w:rsidRPr="00D95A50" w14:paraId="340CB099"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695260B7"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18554A83" w14:textId="77777777" w:rsidR="00606931" w:rsidRPr="00D95A50" w:rsidRDefault="00606931" w:rsidP="00D41958">
            <w:pPr>
              <w:pStyle w:val="Stycke"/>
              <w:rPr>
                <w:b/>
              </w:rPr>
            </w:pPr>
            <w:r w:rsidRPr="00D95A50">
              <w:rPr>
                <w:b/>
              </w:rPr>
              <w:t>0,2</w:t>
            </w:r>
          </w:p>
        </w:tc>
        <w:tc>
          <w:tcPr>
            <w:tcW w:w="737" w:type="dxa"/>
            <w:tcBorders>
              <w:top w:val="single" w:sz="4" w:space="0" w:color="auto"/>
              <w:left w:val="single" w:sz="4" w:space="0" w:color="auto"/>
              <w:bottom w:val="single" w:sz="4" w:space="0" w:color="auto"/>
              <w:right w:val="single" w:sz="4" w:space="0" w:color="auto"/>
            </w:tcBorders>
            <w:noWrap/>
            <w:vAlign w:val="bottom"/>
          </w:tcPr>
          <w:p w14:paraId="1B184B00" w14:textId="77777777" w:rsidR="00606931" w:rsidRPr="00D95A50" w:rsidRDefault="00606931" w:rsidP="00D41958">
            <w:pPr>
              <w:pStyle w:val="Stycke"/>
              <w:rPr>
                <w:b/>
              </w:rPr>
            </w:pPr>
            <w:r w:rsidRPr="00D95A50">
              <w:rPr>
                <w:b/>
              </w:rPr>
              <w:t>0,3</w:t>
            </w:r>
          </w:p>
        </w:tc>
        <w:tc>
          <w:tcPr>
            <w:tcW w:w="737" w:type="dxa"/>
            <w:tcBorders>
              <w:top w:val="single" w:sz="4" w:space="0" w:color="auto"/>
              <w:left w:val="single" w:sz="4" w:space="0" w:color="auto"/>
              <w:bottom w:val="single" w:sz="4" w:space="0" w:color="auto"/>
              <w:right w:val="single" w:sz="4" w:space="0" w:color="auto"/>
            </w:tcBorders>
            <w:noWrap/>
            <w:vAlign w:val="bottom"/>
          </w:tcPr>
          <w:p w14:paraId="0E01F673" w14:textId="77777777" w:rsidR="00606931" w:rsidRPr="00D95A50" w:rsidRDefault="00606931" w:rsidP="00D41958">
            <w:pPr>
              <w:pStyle w:val="Stycke"/>
              <w:rPr>
                <w:b/>
              </w:rPr>
            </w:pPr>
            <w:r w:rsidRPr="00D95A50">
              <w:rPr>
                <w:b/>
              </w:rPr>
              <w:t>0,4</w:t>
            </w:r>
          </w:p>
        </w:tc>
        <w:tc>
          <w:tcPr>
            <w:tcW w:w="737" w:type="dxa"/>
            <w:tcBorders>
              <w:top w:val="single" w:sz="4" w:space="0" w:color="auto"/>
              <w:left w:val="single" w:sz="4" w:space="0" w:color="auto"/>
              <w:bottom w:val="single" w:sz="4" w:space="0" w:color="auto"/>
              <w:right w:val="single" w:sz="4" w:space="0" w:color="auto"/>
            </w:tcBorders>
            <w:noWrap/>
            <w:vAlign w:val="bottom"/>
          </w:tcPr>
          <w:p w14:paraId="7C585D22" w14:textId="77777777" w:rsidR="00606931" w:rsidRPr="00D95A50" w:rsidRDefault="00606931" w:rsidP="00D41958">
            <w:pPr>
              <w:pStyle w:val="Stycke"/>
              <w:rPr>
                <w:b/>
              </w:rPr>
            </w:pPr>
            <w:r w:rsidRPr="00D95A50">
              <w:rPr>
                <w:b/>
              </w:rPr>
              <w:t>0,6</w:t>
            </w:r>
          </w:p>
        </w:tc>
        <w:tc>
          <w:tcPr>
            <w:tcW w:w="737" w:type="dxa"/>
            <w:tcBorders>
              <w:top w:val="single" w:sz="4" w:space="0" w:color="auto"/>
              <w:left w:val="single" w:sz="4" w:space="0" w:color="auto"/>
              <w:bottom w:val="single" w:sz="4" w:space="0" w:color="auto"/>
              <w:right w:val="single" w:sz="4" w:space="0" w:color="auto"/>
            </w:tcBorders>
            <w:noWrap/>
            <w:vAlign w:val="bottom"/>
          </w:tcPr>
          <w:p w14:paraId="64F9ECDE" w14:textId="77777777" w:rsidR="00606931" w:rsidRPr="00D95A50" w:rsidRDefault="00606931" w:rsidP="00D41958">
            <w:pPr>
              <w:pStyle w:val="Stycke"/>
              <w:rPr>
                <w:b/>
              </w:rPr>
            </w:pPr>
            <w:r w:rsidRPr="00D95A50">
              <w:rPr>
                <w:b/>
              </w:rPr>
              <w:t>0,8</w:t>
            </w:r>
          </w:p>
        </w:tc>
        <w:tc>
          <w:tcPr>
            <w:tcW w:w="820" w:type="dxa"/>
            <w:tcBorders>
              <w:top w:val="single" w:sz="4" w:space="0" w:color="auto"/>
              <w:left w:val="single" w:sz="4" w:space="0" w:color="auto"/>
              <w:bottom w:val="single" w:sz="4" w:space="0" w:color="auto"/>
              <w:right w:val="single" w:sz="4" w:space="0" w:color="auto"/>
            </w:tcBorders>
            <w:vAlign w:val="bottom"/>
          </w:tcPr>
          <w:p w14:paraId="6300E2E1" w14:textId="77777777" w:rsidR="00606931" w:rsidRPr="00D95A50" w:rsidRDefault="00606931" w:rsidP="00D41958">
            <w:pPr>
              <w:pStyle w:val="Stycke"/>
            </w:pPr>
            <w:r w:rsidRPr="00D95A50">
              <w:t>Höjd</w:t>
            </w:r>
          </w:p>
        </w:tc>
      </w:tr>
    </w:tbl>
    <w:p w14:paraId="65DFB5C5" w14:textId="77777777" w:rsidR="00606931" w:rsidRPr="00D95A50" w:rsidRDefault="00606931" w:rsidP="00606931">
      <w:pPr>
        <w:pStyle w:val="Stycke"/>
        <w:spacing w:before="360" w:after="120"/>
        <w:rPr>
          <w:b/>
          <w:noProof/>
        </w:rPr>
      </w:pPr>
      <w:r w:rsidRPr="00D95A50">
        <w:rPr>
          <w:b/>
          <w:noProof/>
        </w:rPr>
        <w:lastRenderedPageBreak/>
        <w:t>Tavla T13 Flervägsväjning och T14 Flervägsstopp</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786D3313" w14:textId="77777777" w:rsidTr="00D41958">
        <w:trPr>
          <w:trHeight w:val="270"/>
        </w:trPr>
        <w:tc>
          <w:tcPr>
            <w:tcW w:w="737" w:type="dxa"/>
            <w:gridSpan w:val="7"/>
            <w:tcBorders>
              <w:top w:val="nil"/>
              <w:left w:val="nil"/>
              <w:bottom w:val="single" w:sz="4" w:space="0" w:color="auto"/>
              <w:right w:val="nil"/>
            </w:tcBorders>
            <w:noWrap/>
            <w:vAlign w:val="bottom"/>
          </w:tcPr>
          <w:p w14:paraId="524D3EC0" w14:textId="77777777" w:rsidR="00606931" w:rsidRPr="00D95A50" w:rsidRDefault="00606931" w:rsidP="00D41958">
            <w:pPr>
              <w:pStyle w:val="Styckemedindrag"/>
            </w:pPr>
            <w:r w:rsidRPr="00D95A50">
              <w:rPr>
                <w:b/>
                <w:noProof/>
              </w:rPr>
              <w:drawing>
                <wp:anchor distT="0" distB="0" distL="114300" distR="114300" simplePos="0" relativeHeight="251677696" behindDoc="0" locked="0" layoutInCell="1" allowOverlap="1" wp14:anchorId="11E21E9B" wp14:editId="2ABCD177">
                  <wp:simplePos x="0" y="0"/>
                  <wp:positionH relativeFrom="column">
                    <wp:posOffset>-44450</wp:posOffset>
                  </wp:positionH>
                  <wp:positionV relativeFrom="paragraph">
                    <wp:posOffset>0</wp:posOffset>
                  </wp:positionV>
                  <wp:extent cx="1440000" cy="885138"/>
                  <wp:effectExtent l="0" t="0" r="8255" b="0"/>
                  <wp:wrapTopAndBottom/>
                  <wp:docPr id="236" name="Bildobjekt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T13 kontur.jpg"/>
                          <pic:cNvPicPr/>
                        </pic:nvPicPr>
                        <pic:blipFill>
                          <a:blip r:embed="rId144" cstate="print">
                            <a:extLst>
                              <a:ext uri="{BEBA8EAE-BF5A-486C-A8C5-ECC9F3942E4B}">
                                <a14:imgProps xmlns:a14="http://schemas.microsoft.com/office/drawing/2010/main">
                                  <a14:imgLayer r:embed="rId1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0000" cy="885138"/>
                          </a:xfrm>
                          <a:prstGeom prst="rect">
                            <a:avLst/>
                          </a:prstGeom>
                        </pic:spPr>
                      </pic:pic>
                    </a:graphicData>
                  </a:graphic>
                  <wp14:sizeRelH relativeFrom="page">
                    <wp14:pctWidth>0</wp14:pctWidth>
                  </wp14:sizeRelH>
                  <wp14:sizeRelV relativeFrom="page">
                    <wp14:pctHeight>0</wp14:pctHeight>
                  </wp14:sizeRelV>
                </wp:anchor>
              </w:drawing>
            </w:r>
          </w:p>
        </w:tc>
      </w:tr>
      <w:tr w:rsidR="00606931" w:rsidRPr="00D95A50" w14:paraId="0072FFE8"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104D4C40" w14:textId="77777777" w:rsidR="00606931" w:rsidRPr="00D95A50" w:rsidRDefault="00606931" w:rsidP="00D41958">
            <w:pPr>
              <w:pStyle w:val="Stycke"/>
            </w:pPr>
            <w:r w:rsidRPr="00D95A50">
              <w:t>Storlek och mått i meter för tavla T13 och T14</w:t>
            </w:r>
          </w:p>
        </w:tc>
      </w:tr>
      <w:tr w:rsidR="00606931" w:rsidRPr="00D95A50" w14:paraId="24B06829"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56D013CA"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0794022E"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54245CD3"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1209FAC0"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23E5410A"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2CFCD355"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7A442E48" w14:textId="77777777" w:rsidR="00606931" w:rsidRPr="00D95A50" w:rsidRDefault="00606931" w:rsidP="00D41958">
            <w:pPr>
              <w:pStyle w:val="Stycke"/>
            </w:pPr>
            <w:r w:rsidRPr="00D95A50">
              <w:t> </w:t>
            </w:r>
          </w:p>
        </w:tc>
      </w:tr>
      <w:tr w:rsidR="00606931" w:rsidRPr="00D95A50" w14:paraId="741F2D95"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1E98A4DE"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60F9A66C"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64726BE7"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14A261A0"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3487EF66"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5DF7DF57" w14:textId="77777777" w:rsidR="00606931" w:rsidRPr="00D95A50" w:rsidRDefault="00606931" w:rsidP="00D41958">
            <w:pPr>
              <w:pStyle w:val="Stycke"/>
              <w:rPr>
                <w:b/>
              </w:rPr>
            </w:pPr>
            <w:r w:rsidRPr="00D95A50">
              <w:rPr>
                <w:b/>
              </w:rPr>
              <w:t>1,00</w:t>
            </w:r>
          </w:p>
        </w:tc>
        <w:tc>
          <w:tcPr>
            <w:tcW w:w="820" w:type="dxa"/>
            <w:tcBorders>
              <w:top w:val="single" w:sz="4" w:space="0" w:color="auto"/>
              <w:left w:val="single" w:sz="4" w:space="0" w:color="auto"/>
              <w:bottom w:val="single" w:sz="4" w:space="0" w:color="auto"/>
              <w:right w:val="single" w:sz="4" w:space="0" w:color="auto"/>
            </w:tcBorders>
            <w:vAlign w:val="bottom"/>
          </w:tcPr>
          <w:p w14:paraId="093FEACB" w14:textId="77777777" w:rsidR="00606931" w:rsidRPr="00D95A50" w:rsidRDefault="00606931" w:rsidP="00D41958">
            <w:pPr>
              <w:pStyle w:val="Stycke"/>
            </w:pPr>
            <w:r w:rsidRPr="00D95A50">
              <w:t>Bredd</w:t>
            </w:r>
          </w:p>
        </w:tc>
      </w:tr>
      <w:tr w:rsidR="00606931" w:rsidRPr="00D95A50" w14:paraId="2B73B858"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6B24A40A" w14:textId="77777777" w:rsidR="00606931" w:rsidRPr="00D95A50" w:rsidRDefault="00606931" w:rsidP="00D41958">
            <w:pPr>
              <w:pStyle w:val="Stycke"/>
            </w:pPr>
            <w:r w:rsidRPr="00D95A50">
              <w:t>S2</w:t>
            </w:r>
          </w:p>
        </w:tc>
        <w:tc>
          <w:tcPr>
            <w:tcW w:w="737" w:type="dxa"/>
            <w:tcBorders>
              <w:top w:val="single" w:sz="4" w:space="0" w:color="auto"/>
              <w:left w:val="single" w:sz="4" w:space="0" w:color="auto"/>
              <w:bottom w:val="single" w:sz="4" w:space="0" w:color="auto"/>
              <w:right w:val="single" w:sz="4" w:space="0" w:color="auto"/>
            </w:tcBorders>
            <w:vAlign w:val="bottom"/>
          </w:tcPr>
          <w:p w14:paraId="77B5F7A9" w14:textId="77777777" w:rsidR="00606931" w:rsidRPr="00D95A50" w:rsidRDefault="00606931" w:rsidP="00D41958">
            <w:pPr>
              <w:pStyle w:val="Stycke"/>
              <w:rPr>
                <w:b/>
              </w:rPr>
            </w:pPr>
            <w:r w:rsidRPr="00D95A50">
              <w:rPr>
                <w:b/>
              </w:rPr>
              <w:t>0,15</w:t>
            </w:r>
          </w:p>
        </w:tc>
        <w:tc>
          <w:tcPr>
            <w:tcW w:w="737" w:type="dxa"/>
            <w:tcBorders>
              <w:top w:val="single" w:sz="4" w:space="0" w:color="auto"/>
              <w:left w:val="single" w:sz="4" w:space="0" w:color="auto"/>
              <w:bottom w:val="single" w:sz="4" w:space="0" w:color="auto"/>
              <w:right w:val="single" w:sz="4" w:space="0" w:color="auto"/>
            </w:tcBorders>
            <w:noWrap/>
            <w:vAlign w:val="bottom"/>
          </w:tcPr>
          <w:p w14:paraId="1AEAFB1E" w14:textId="77777777" w:rsidR="00606931" w:rsidRPr="00D95A50" w:rsidRDefault="00606931" w:rsidP="00D41958">
            <w:pPr>
              <w:pStyle w:val="Stycke"/>
              <w:rPr>
                <w:b/>
              </w:rPr>
            </w:pPr>
            <w:r w:rsidRPr="00D95A50">
              <w:rPr>
                <w:b/>
              </w:rPr>
              <w:t>0,20</w:t>
            </w:r>
          </w:p>
        </w:tc>
        <w:tc>
          <w:tcPr>
            <w:tcW w:w="737" w:type="dxa"/>
            <w:tcBorders>
              <w:top w:val="single" w:sz="4" w:space="0" w:color="auto"/>
              <w:left w:val="single" w:sz="4" w:space="0" w:color="auto"/>
              <w:bottom w:val="single" w:sz="4" w:space="0" w:color="auto"/>
              <w:right w:val="single" w:sz="4" w:space="0" w:color="auto"/>
            </w:tcBorders>
            <w:noWrap/>
            <w:vAlign w:val="bottom"/>
          </w:tcPr>
          <w:p w14:paraId="43B076F4"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63D04C4D"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490C01C2" w14:textId="77777777" w:rsidR="00606931" w:rsidRPr="00D95A50" w:rsidRDefault="00606931" w:rsidP="00D41958">
            <w:pPr>
              <w:pStyle w:val="Stycke"/>
              <w:rPr>
                <w:b/>
              </w:rPr>
            </w:pPr>
            <w:r w:rsidRPr="00D95A50">
              <w:rPr>
                <w:b/>
              </w:rPr>
              <w:t>0,50</w:t>
            </w:r>
          </w:p>
        </w:tc>
        <w:tc>
          <w:tcPr>
            <w:tcW w:w="820" w:type="dxa"/>
            <w:tcBorders>
              <w:top w:val="single" w:sz="4" w:space="0" w:color="auto"/>
              <w:left w:val="single" w:sz="4" w:space="0" w:color="auto"/>
              <w:bottom w:val="single" w:sz="4" w:space="0" w:color="auto"/>
              <w:right w:val="single" w:sz="4" w:space="0" w:color="auto"/>
            </w:tcBorders>
            <w:vAlign w:val="bottom"/>
          </w:tcPr>
          <w:p w14:paraId="6CAC5CDF" w14:textId="77777777" w:rsidR="00606931" w:rsidRPr="00D95A50" w:rsidRDefault="00606931" w:rsidP="00D41958">
            <w:pPr>
              <w:pStyle w:val="Stycke"/>
            </w:pPr>
            <w:r w:rsidRPr="00D95A50">
              <w:t>Höjd</w:t>
            </w:r>
          </w:p>
        </w:tc>
      </w:tr>
    </w:tbl>
    <w:p w14:paraId="1173E003" w14:textId="77777777" w:rsidR="00606931" w:rsidRPr="00D95A50" w:rsidRDefault="00606931" w:rsidP="00606931">
      <w:pPr>
        <w:pStyle w:val="Stycke"/>
        <w:spacing w:before="360" w:after="120"/>
        <w:rPr>
          <w:b/>
          <w:noProof/>
        </w:rPr>
      </w:pPr>
    </w:p>
    <w:p w14:paraId="256596FA" w14:textId="77777777" w:rsidR="00606931" w:rsidRPr="00D95A50" w:rsidRDefault="00606931" w:rsidP="00606931">
      <w:pPr>
        <w:rPr>
          <w:b/>
          <w:noProof/>
          <w:szCs w:val="19"/>
        </w:rPr>
      </w:pPr>
      <w:r w:rsidRPr="00D95A50">
        <w:rPr>
          <w:b/>
          <w:noProof/>
          <w:sz w:val="19"/>
          <w:szCs w:val="19"/>
        </w:rPr>
        <w:t>Tavla T15 Vägars fortsättning i korsning</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384FD7C7" w14:textId="77777777" w:rsidTr="00D41958">
        <w:trPr>
          <w:trHeight w:val="270"/>
        </w:trPr>
        <w:tc>
          <w:tcPr>
            <w:tcW w:w="737" w:type="dxa"/>
            <w:gridSpan w:val="7"/>
            <w:tcBorders>
              <w:top w:val="nil"/>
              <w:left w:val="nil"/>
              <w:bottom w:val="single" w:sz="4" w:space="0" w:color="auto"/>
              <w:right w:val="nil"/>
            </w:tcBorders>
            <w:noWrap/>
            <w:vAlign w:val="bottom"/>
          </w:tcPr>
          <w:p w14:paraId="455DBE06" w14:textId="77777777" w:rsidR="00606931" w:rsidRPr="00D95A50" w:rsidRDefault="00606931" w:rsidP="00D41958">
            <w:pPr>
              <w:pStyle w:val="Styckemedindrag"/>
            </w:pPr>
            <w:r w:rsidRPr="00D95A50">
              <w:rPr>
                <w:noProof/>
              </w:rPr>
              <w:drawing>
                <wp:anchor distT="0" distB="0" distL="114300" distR="114300" simplePos="0" relativeHeight="251678720" behindDoc="0" locked="0" layoutInCell="1" allowOverlap="1" wp14:anchorId="28BC7BB4" wp14:editId="61E26814">
                  <wp:simplePos x="0" y="0"/>
                  <wp:positionH relativeFrom="margin">
                    <wp:posOffset>-264160</wp:posOffset>
                  </wp:positionH>
                  <wp:positionV relativeFrom="paragraph">
                    <wp:posOffset>-1340485</wp:posOffset>
                  </wp:positionV>
                  <wp:extent cx="1439545" cy="1442085"/>
                  <wp:effectExtent l="0" t="0" r="8255" b="5715"/>
                  <wp:wrapTopAndBottom/>
                  <wp:docPr id="237" name="Bildobjekt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T15 kontur.jpg"/>
                          <pic:cNvPicPr/>
                        </pic:nvPicPr>
                        <pic:blipFill>
                          <a:blip r:embed="rId146" cstate="print">
                            <a:extLst>
                              <a:ext uri="{BEBA8EAE-BF5A-486C-A8C5-ECC9F3942E4B}">
                                <a14:imgProps xmlns:a14="http://schemas.microsoft.com/office/drawing/2010/main">
                                  <a14:imgLayer r:embed="rId14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9545" cy="1442085"/>
                          </a:xfrm>
                          <a:prstGeom prst="rect">
                            <a:avLst/>
                          </a:prstGeom>
                        </pic:spPr>
                      </pic:pic>
                    </a:graphicData>
                  </a:graphic>
                  <wp14:sizeRelH relativeFrom="page">
                    <wp14:pctWidth>0</wp14:pctWidth>
                  </wp14:sizeRelH>
                  <wp14:sizeRelV relativeFrom="page">
                    <wp14:pctHeight>0</wp14:pctHeight>
                  </wp14:sizeRelV>
                </wp:anchor>
              </w:drawing>
            </w:r>
          </w:p>
        </w:tc>
      </w:tr>
      <w:tr w:rsidR="00606931" w:rsidRPr="00D95A50" w14:paraId="5F93BFE3" w14:textId="77777777" w:rsidTr="00D41958">
        <w:trPr>
          <w:trHeight w:val="270"/>
        </w:trPr>
        <w:tc>
          <w:tcPr>
            <w:tcW w:w="737" w:type="dxa"/>
            <w:gridSpan w:val="7"/>
            <w:tcBorders>
              <w:top w:val="single" w:sz="4" w:space="0" w:color="auto"/>
              <w:left w:val="single" w:sz="4" w:space="0" w:color="auto"/>
              <w:bottom w:val="single" w:sz="4" w:space="0" w:color="auto"/>
              <w:right w:val="single" w:sz="4" w:space="0" w:color="auto"/>
            </w:tcBorders>
            <w:noWrap/>
            <w:vAlign w:val="bottom"/>
          </w:tcPr>
          <w:p w14:paraId="6A15C0D6" w14:textId="77777777" w:rsidR="00606931" w:rsidRPr="00D95A50" w:rsidRDefault="00606931" w:rsidP="00D41958">
            <w:pPr>
              <w:pStyle w:val="Stycke"/>
            </w:pPr>
            <w:r w:rsidRPr="00D95A50">
              <w:t xml:space="preserve">Storlek och mått i meter för tavla T15 </w:t>
            </w:r>
          </w:p>
        </w:tc>
      </w:tr>
      <w:tr w:rsidR="00606931" w:rsidRPr="00D95A50" w14:paraId="256C48C0"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423541C1" w14:textId="77777777" w:rsidR="00606931" w:rsidRPr="00D95A50" w:rsidRDefault="00606931" w:rsidP="00D41958">
            <w:pPr>
              <w:pStyle w:val="Stycke"/>
            </w:pPr>
          </w:p>
        </w:tc>
        <w:tc>
          <w:tcPr>
            <w:tcW w:w="737" w:type="dxa"/>
            <w:tcBorders>
              <w:top w:val="single" w:sz="4" w:space="0" w:color="auto"/>
              <w:left w:val="single" w:sz="4" w:space="0" w:color="auto"/>
              <w:bottom w:val="single" w:sz="4" w:space="0" w:color="auto"/>
              <w:right w:val="single" w:sz="4" w:space="0" w:color="auto"/>
            </w:tcBorders>
            <w:vAlign w:val="bottom"/>
          </w:tcPr>
          <w:p w14:paraId="10285E3C" w14:textId="77777777" w:rsidR="00606931" w:rsidRPr="00D95A50" w:rsidRDefault="00606931" w:rsidP="00D41958">
            <w:pPr>
              <w:pStyle w:val="Stycke"/>
            </w:pPr>
            <w:r w:rsidRPr="00D95A50">
              <w:t>Mycket liten</w:t>
            </w:r>
          </w:p>
        </w:tc>
        <w:tc>
          <w:tcPr>
            <w:tcW w:w="737" w:type="dxa"/>
            <w:tcBorders>
              <w:top w:val="single" w:sz="4" w:space="0" w:color="auto"/>
              <w:left w:val="single" w:sz="4" w:space="0" w:color="auto"/>
              <w:bottom w:val="single" w:sz="4" w:space="0" w:color="auto"/>
              <w:right w:val="single" w:sz="4" w:space="0" w:color="auto"/>
            </w:tcBorders>
            <w:vAlign w:val="bottom"/>
          </w:tcPr>
          <w:p w14:paraId="77B3E475" w14:textId="77777777" w:rsidR="00606931" w:rsidRPr="00D95A50" w:rsidRDefault="00606931" w:rsidP="00D41958">
            <w:pPr>
              <w:pStyle w:val="Stycke"/>
            </w:pPr>
            <w:r w:rsidRPr="00D95A50">
              <w:t>Liten</w:t>
            </w:r>
          </w:p>
        </w:tc>
        <w:tc>
          <w:tcPr>
            <w:tcW w:w="737" w:type="dxa"/>
            <w:tcBorders>
              <w:top w:val="single" w:sz="4" w:space="0" w:color="auto"/>
              <w:left w:val="single" w:sz="4" w:space="0" w:color="auto"/>
              <w:bottom w:val="single" w:sz="4" w:space="0" w:color="auto"/>
              <w:right w:val="single" w:sz="4" w:space="0" w:color="auto"/>
            </w:tcBorders>
            <w:vAlign w:val="bottom"/>
          </w:tcPr>
          <w:p w14:paraId="4B505357" w14:textId="77777777" w:rsidR="00606931" w:rsidRPr="00D95A50" w:rsidRDefault="00606931" w:rsidP="00D41958">
            <w:pPr>
              <w:pStyle w:val="Stycke"/>
            </w:pPr>
            <w:r w:rsidRPr="00D95A50">
              <w:t>Normal</w:t>
            </w:r>
          </w:p>
        </w:tc>
        <w:tc>
          <w:tcPr>
            <w:tcW w:w="737" w:type="dxa"/>
            <w:tcBorders>
              <w:top w:val="single" w:sz="4" w:space="0" w:color="auto"/>
              <w:left w:val="single" w:sz="4" w:space="0" w:color="auto"/>
              <w:bottom w:val="single" w:sz="4" w:space="0" w:color="auto"/>
              <w:right w:val="single" w:sz="4" w:space="0" w:color="auto"/>
            </w:tcBorders>
            <w:vAlign w:val="bottom"/>
          </w:tcPr>
          <w:p w14:paraId="639A0DBD" w14:textId="77777777" w:rsidR="00606931" w:rsidRPr="00D95A50" w:rsidRDefault="00606931" w:rsidP="00D41958">
            <w:pPr>
              <w:pStyle w:val="Stycke"/>
            </w:pPr>
            <w:r w:rsidRPr="00D95A50">
              <w:t>Stor</w:t>
            </w:r>
          </w:p>
        </w:tc>
        <w:tc>
          <w:tcPr>
            <w:tcW w:w="737" w:type="dxa"/>
            <w:tcBorders>
              <w:top w:val="single" w:sz="4" w:space="0" w:color="auto"/>
              <w:left w:val="single" w:sz="4" w:space="0" w:color="auto"/>
              <w:bottom w:val="single" w:sz="4" w:space="0" w:color="auto"/>
              <w:right w:val="single" w:sz="4" w:space="0" w:color="auto"/>
            </w:tcBorders>
            <w:vAlign w:val="bottom"/>
          </w:tcPr>
          <w:p w14:paraId="280E0366"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3CA51D92" w14:textId="77777777" w:rsidR="00606931" w:rsidRPr="00D95A50" w:rsidRDefault="00606931" w:rsidP="00D41958">
            <w:pPr>
              <w:pStyle w:val="Stycke"/>
            </w:pPr>
            <w:r w:rsidRPr="00D95A50">
              <w:t> </w:t>
            </w:r>
          </w:p>
        </w:tc>
      </w:tr>
      <w:tr w:rsidR="00606931" w:rsidRPr="00D95A50" w14:paraId="467D0FAD"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462FB801" w14:textId="77777777" w:rsidR="00606931" w:rsidRPr="00D95A50" w:rsidRDefault="00606931" w:rsidP="00D41958">
            <w:pPr>
              <w:pStyle w:val="Stycke"/>
            </w:pPr>
            <w:r w:rsidRPr="00D95A50">
              <w:t>S1</w:t>
            </w:r>
          </w:p>
        </w:tc>
        <w:tc>
          <w:tcPr>
            <w:tcW w:w="737" w:type="dxa"/>
            <w:tcBorders>
              <w:top w:val="single" w:sz="4" w:space="0" w:color="auto"/>
              <w:left w:val="single" w:sz="4" w:space="0" w:color="auto"/>
              <w:bottom w:val="single" w:sz="4" w:space="0" w:color="auto"/>
              <w:right w:val="single" w:sz="4" w:space="0" w:color="auto"/>
            </w:tcBorders>
            <w:vAlign w:val="bottom"/>
          </w:tcPr>
          <w:p w14:paraId="2FB2D86E" w14:textId="77777777" w:rsidR="00606931" w:rsidRPr="00D95A50" w:rsidRDefault="00606931" w:rsidP="00D41958">
            <w:pPr>
              <w:pStyle w:val="Stycke"/>
              <w:rPr>
                <w:b/>
              </w:rPr>
            </w:pPr>
            <w:r w:rsidRPr="00D95A50">
              <w:rPr>
                <w:b/>
              </w:rPr>
              <w:t>0,30</w:t>
            </w:r>
          </w:p>
        </w:tc>
        <w:tc>
          <w:tcPr>
            <w:tcW w:w="737" w:type="dxa"/>
            <w:tcBorders>
              <w:top w:val="single" w:sz="4" w:space="0" w:color="auto"/>
              <w:left w:val="single" w:sz="4" w:space="0" w:color="auto"/>
              <w:bottom w:val="single" w:sz="4" w:space="0" w:color="auto"/>
              <w:right w:val="single" w:sz="4" w:space="0" w:color="auto"/>
            </w:tcBorders>
            <w:noWrap/>
            <w:vAlign w:val="bottom"/>
          </w:tcPr>
          <w:p w14:paraId="7B25B42C" w14:textId="77777777" w:rsidR="00606931" w:rsidRPr="00D95A50" w:rsidRDefault="00606931" w:rsidP="00D41958">
            <w:pPr>
              <w:pStyle w:val="Stycke"/>
              <w:rPr>
                <w:b/>
              </w:rPr>
            </w:pPr>
            <w:r w:rsidRPr="00D95A50">
              <w:rPr>
                <w:b/>
              </w:rPr>
              <w:t>0,40</w:t>
            </w:r>
          </w:p>
        </w:tc>
        <w:tc>
          <w:tcPr>
            <w:tcW w:w="737" w:type="dxa"/>
            <w:tcBorders>
              <w:top w:val="single" w:sz="4" w:space="0" w:color="auto"/>
              <w:left w:val="single" w:sz="4" w:space="0" w:color="auto"/>
              <w:bottom w:val="single" w:sz="4" w:space="0" w:color="auto"/>
              <w:right w:val="single" w:sz="4" w:space="0" w:color="auto"/>
            </w:tcBorders>
            <w:noWrap/>
            <w:vAlign w:val="bottom"/>
          </w:tcPr>
          <w:p w14:paraId="707DEF5F" w14:textId="77777777" w:rsidR="00606931" w:rsidRPr="00D95A50" w:rsidRDefault="00606931" w:rsidP="00D41958">
            <w:pPr>
              <w:pStyle w:val="Stycke"/>
              <w:rPr>
                <w:b/>
              </w:rPr>
            </w:pPr>
            <w:r w:rsidRPr="00D95A50">
              <w:rPr>
                <w:b/>
              </w:rPr>
              <w:t>0,60</w:t>
            </w:r>
          </w:p>
        </w:tc>
        <w:tc>
          <w:tcPr>
            <w:tcW w:w="737" w:type="dxa"/>
            <w:tcBorders>
              <w:top w:val="single" w:sz="4" w:space="0" w:color="auto"/>
              <w:left w:val="single" w:sz="4" w:space="0" w:color="auto"/>
              <w:bottom w:val="single" w:sz="4" w:space="0" w:color="auto"/>
              <w:right w:val="single" w:sz="4" w:space="0" w:color="auto"/>
            </w:tcBorders>
            <w:noWrap/>
            <w:vAlign w:val="bottom"/>
          </w:tcPr>
          <w:p w14:paraId="2A55053A" w14:textId="77777777" w:rsidR="00606931" w:rsidRPr="00D95A50" w:rsidRDefault="00606931" w:rsidP="00D41958">
            <w:pPr>
              <w:pStyle w:val="Stycke"/>
              <w:rPr>
                <w:b/>
              </w:rPr>
            </w:pPr>
            <w:r w:rsidRPr="00D95A50">
              <w:rPr>
                <w:b/>
              </w:rPr>
              <w:t>0,80</w:t>
            </w:r>
          </w:p>
        </w:tc>
        <w:tc>
          <w:tcPr>
            <w:tcW w:w="737" w:type="dxa"/>
            <w:tcBorders>
              <w:top w:val="single" w:sz="4" w:space="0" w:color="auto"/>
              <w:left w:val="single" w:sz="4" w:space="0" w:color="auto"/>
              <w:bottom w:val="single" w:sz="4" w:space="0" w:color="auto"/>
              <w:right w:val="single" w:sz="4" w:space="0" w:color="auto"/>
            </w:tcBorders>
            <w:noWrap/>
            <w:vAlign w:val="bottom"/>
          </w:tcPr>
          <w:p w14:paraId="1AB64356" w14:textId="77777777" w:rsidR="00606931" w:rsidRPr="00D95A50" w:rsidRDefault="00606931" w:rsidP="00D41958">
            <w:pPr>
              <w:pStyle w:val="Stycke"/>
              <w:rPr>
                <w:b/>
              </w:rPr>
            </w:pPr>
            <w:r w:rsidRPr="00D95A50">
              <w:rPr>
                <w:b/>
              </w:rPr>
              <w:t>1,00</w:t>
            </w:r>
          </w:p>
        </w:tc>
        <w:tc>
          <w:tcPr>
            <w:tcW w:w="820" w:type="dxa"/>
            <w:tcBorders>
              <w:top w:val="single" w:sz="4" w:space="0" w:color="auto"/>
              <w:left w:val="single" w:sz="4" w:space="0" w:color="auto"/>
              <w:bottom w:val="single" w:sz="4" w:space="0" w:color="auto"/>
              <w:right w:val="single" w:sz="4" w:space="0" w:color="auto"/>
            </w:tcBorders>
            <w:vAlign w:val="bottom"/>
          </w:tcPr>
          <w:p w14:paraId="5D41F5BC" w14:textId="77777777" w:rsidR="00606931" w:rsidRPr="00D95A50" w:rsidRDefault="00606931" w:rsidP="00D41958">
            <w:pPr>
              <w:pStyle w:val="Stycke"/>
            </w:pPr>
            <w:r w:rsidRPr="00D95A50">
              <w:t>Sidlängd</w:t>
            </w:r>
          </w:p>
        </w:tc>
      </w:tr>
    </w:tbl>
    <w:p w14:paraId="46CF4CA5" w14:textId="77777777" w:rsidR="00606931" w:rsidRPr="00D95A50" w:rsidRDefault="00606931" w:rsidP="00606931">
      <w:pPr>
        <w:pStyle w:val="Stycke"/>
        <w:spacing w:before="360" w:after="120"/>
        <w:rPr>
          <w:b/>
          <w:noProof/>
        </w:rPr>
      </w:pPr>
      <w:r w:rsidRPr="00D95A50">
        <w:rPr>
          <w:noProof/>
        </w:rPr>
        <w:drawing>
          <wp:anchor distT="0" distB="0" distL="114300" distR="114300" simplePos="0" relativeHeight="251655168" behindDoc="0" locked="0" layoutInCell="1" allowOverlap="1" wp14:anchorId="45BFB03D" wp14:editId="65D9005B">
            <wp:simplePos x="0" y="0"/>
            <wp:positionH relativeFrom="margin">
              <wp:posOffset>0</wp:posOffset>
            </wp:positionH>
            <wp:positionV relativeFrom="paragraph">
              <wp:posOffset>654203</wp:posOffset>
            </wp:positionV>
            <wp:extent cx="1800000" cy="1026810"/>
            <wp:effectExtent l="0" t="0" r="0" b="1905"/>
            <wp:wrapTopAndBottom/>
            <wp:docPr id="239" name="Bildobjekt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T16 kontur.jpg"/>
                    <pic:cNvPicPr/>
                  </pic:nvPicPr>
                  <pic:blipFill>
                    <a:blip r:embed="rId148" cstate="print">
                      <a:extLst>
                        <a:ext uri="{BEBA8EAE-BF5A-486C-A8C5-ECC9F3942E4B}">
                          <a14:imgProps xmlns:a14="http://schemas.microsoft.com/office/drawing/2010/main">
                            <a14:imgLayer r:embed="rId14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00000" cy="1026810"/>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Tavla T16 Avgift, T19 Boende, T20 Parkeringsbiljett och T21 Upp</w:t>
      </w:r>
      <w:r w:rsidRPr="00D95A50">
        <w:rPr>
          <w:b/>
          <w:noProof/>
        </w:rPr>
        <w:softHyphen/>
        <w:t>ställning av fordon</w:t>
      </w:r>
    </w:p>
    <w:p w14:paraId="19BC25E4" w14:textId="77777777" w:rsidR="00606931" w:rsidRPr="00D95A50" w:rsidRDefault="00606931" w:rsidP="00606931">
      <w:pPr>
        <w:rPr>
          <w:sz w:val="19"/>
        </w:rPr>
      </w:pPr>
      <w:r w:rsidRPr="00D95A50">
        <w:br w:type="page"/>
      </w:r>
    </w:p>
    <w:tbl>
      <w:tblPr>
        <w:tblW w:w="521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2BC61F57"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62066E66" w14:textId="77777777" w:rsidR="00606931" w:rsidRPr="00D95A50" w:rsidRDefault="00606931" w:rsidP="00D41958">
            <w:pPr>
              <w:pStyle w:val="Stycke"/>
            </w:pPr>
            <w:r w:rsidRPr="00D95A50">
              <w:lastRenderedPageBreak/>
              <w:t>Storlek och mått i meter för tavla T16, T19, T20 och T21</w:t>
            </w:r>
          </w:p>
        </w:tc>
      </w:tr>
      <w:tr w:rsidR="00606931" w:rsidRPr="00D95A50" w14:paraId="2C73D70F" w14:textId="77777777" w:rsidTr="00D41958">
        <w:trPr>
          <w:trHeight w:val="540"/>
        </w:trPr>
        <w:tc>
          <w:tcPr>
            <w:tcW w:w="589" w:type="dxa"/>
            <w:tcBorders>
              <w:top w:val="single" w:sz="4" w:space="0" w:color="auto"/>
              <w:left w:val="single" w:sz="4" w:space="0" w:color="auto"/>
              <w:bottom w:val="single" w:sz="4" w:space="0" w:color="auto"/>
              <w:right w:val="single" w:sz="4" w:space="0" w:color="auto"/>
            </w:tcBorders>
            <w:vAlign w:val="bottom"/>
          </w:tcPr>
          <w:p w14:paraId="6AAD0FBD"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vAlign w:val="bottom"/>
          </w:tcPr>
          <w:p w14:paraId="0C41BC46" w14:textId="77777777" w:rsidR="00606931" w:rsidRPr="00D95A50" w:rsidRDefault="00606931" w:rsidP="00D41958">
            <w:pPr>
              <w:pStyle w:val="Stycke"/>
            </w:pPr>
            <w:r w:rsidRPr="00D95A50">
              <w:t>Mycket liten</w:t>
            </w:r>
          </w:p>
        </w:tc>
        <w:tc>
          <w:tcPr>
            <w:tcW w:w="757" w:type="dxa"/>
            <w:tcBorders>
              <w:top w:val="single" w:sz="4" w:space="0" w:color="auto"/>
              <w:left w:val="single" w:sz="4" w:space="0" w:color="auto"/>
              <w:bottom w:val="single" w:sz="4" w:space="0" w:color="auto"/>
              <w:right w:val="single" w:sz="4" w:space="0" w:color="auto"/>
            </w:tcBorders>
            <w:vAlign w:val="bottom"/>
          </w:tcPr>
          <w:p w14:paraId="50E09183" w14:textId="77777777" w:rsidR="00606931" w:rsidRPr="00D95A50" w:rsidRDefault="00606931" w:rsidP="00D41958">
            <w:pPr>
              <w:pStyle w:val="Stycke"/>
            </w:pPr>
            <w:r w:rsidRPr="00D95A50">
              <w:t>Liten</w:t>
            </w:r>
          </w:p>
        </w:tc>
        <w:tc>
          <w:tcPr>
            <w:tcW w:w="757" w:type="dxa"/>
            <w:tcBorders>
              <w:top w:val="single" w:sz="4" w:space="0" w:color="auto"/>
              <w:left w:val="single" w:sz="4" w:space="0" w:color="auto"/>
              <w:bottom w:val="single" w:sz="4" w:space="0" w:color="auto"/>
              <w:right w:val="single" w:sz="4" w:space="0" w:color="auto"/>
            </w:tcBorders>
            <w:vAlign w:val="bottom"/>
          </w:tcPr>
          <w:p w14:paraId="523B1E63" w14:textId="77777777" w:rsidR="00606931" w:rsidRPr="00D95A50" w:rsidRDefault="00606931" w:rsidP="00D41958">
            <w:pPr>
              <w:pStyle w:val="Stycke"/>
            </w:pPr>
            <w:r w:rsidRPr="00D95A50">
              <w:t>Normal</w:t>
            </w:r>
          </w:p>
        </w:tc>
        <w:tc>
          <w:tcPr>
            <w:tcW w:w="757" w:type="dxa"/>
            <w:tcBorders>
              <w:top w:val="single" w:sz="4" w:space="0" w:color="auto"/>
              <w:left w:val="single" w:sz="4" w:space="0" w:color="auto"/>
              <w:bottom w:val="single" w:sz="4" w:space="0" w:color="auto"/>
              <w:right w:val="single" w:sz="4" w:space="0" w:color="auto"/>
            </w:tcBorders>
            <w:vAlign w:val="bottom"/>
          </w:tcPr>
          <w:p w14:paraId="4109A6F6" w14:textId="77777777" w:rsidR="00606931" w:rsidRPr="00D95A50" w:rsidRDefault="00606931" w:rsidP="00D41958">
            <w:pPr>
              <w:pStyle w:val="Stycke"/>
            </w:pPr>
            <w:r w:rsidRPr="00D95A50">
              <w:t>Stor</w:t>
            </w:r>
          </w:p>
        </w:tc>
        <w:tc>
          <w:tcPr>
            <w:tcW w:w="757" w:type="dxa"/>
            <w:tcBorders>
              <w:top w:val="single" w:sz="4" w:space="0" w:color="auto"/>
              <w:left w:val="single" w:sz="4" w:space="0" w:color="auto"/>
              <w:bottom w:val="single" w:sz="4" w:space="0" w:color="auto"/>
              <w:right w:val="single" w:sz="4" w:space="0" w:color="auto"/>
            </w:tcBorders>
            <w:vAlign w:val="bottom"/>
          </w:tcPr>
          <w:p w14:paraId="2A5713E5" w14:textId="77777777" w:rsidR="00606931" w:rsidRPr="00D95A50" w:rsidRDefault="00606931" w:rsidP="00D41958">
            <w:pPr>
              <w:pStyle w:val="Stycke"/>
            </w:pPr>
            <w:r w:rsidRPr="00D95A50">
              <w:t>Mycket stor</w:t>
            </w:r>
          </w:p>
        </w:tc>
        <w:tc>
          <w:tcPr>
            <w:tcW w:w="842" w:type="dxa"/>
            <w:tcBorders>
              <w:top w:val="single" w:sz="4" w:space="0" w:color="auto"/>
              <w:left w:val="single" w:sz="4" w:space="0" w:color="auto"/>
              <w:bottom w:val="single" w:sz="4" w:space="0" w:color="auto"/>
              <w:right w:val="single" w:sz="4" w:space="0" w:color="auto"/>
            </w:tcBorders>
            <w:vAlign w:val="bottom"/>
          </w:tcPr>
          <w:p w14:paraId="69A2FA93" w14:textId="77777777" w:rsidR="00606931" w:rsidRPr="00D95A50" w:rsidRDefault="00606931" w:rsidP="00D41958">
            <w:pPr>
              <w:pStyle w:val="Stycke"/>
            </w:pPr>
            <w:r w:rsidRPr="00D95A50">
              <w:t> </w:t>
            </w:r>
          </w:p>
        </w:tc>
      </w:tr>
      <w:tr w:rsidR="00606931" w:rsidRPr="00D95A50" w14:paraId="131013B6"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730E2560" w14:textId="77777777" w:rsidR="00606931" w:rsidRPr="00D95A50" w:rsidRDefault="00606931" w:rsidP="00D41958">
            <w:pPr>
              <w:pStyle w:val="Stycke"/>
            </w:pPr>
            <w:r w:rsidRPr="00D95A50">
              <w:t>S1</w:t>
            </w:r>
          </w:p>
        </w:tc>
        <w:tc>
          <w:tcPr>
            <w:tcW w:w="757" w:type="dxa"/>
            <w:tcBorders>
              <w:top w:val="single" w:sz="4" w:space="0" w:color="auto"/>
              <w:left w:val="single" w:sz="4" w:space="0" w:color="auto"/>
              <w:bottom w:val="single" w:sz="4" w:space="0" w:color="auto"/>
              <w:right w:val="single" w:sz="4" w:space="0" w:color="auto"/>
            </w:tcBorders>
            <w:vAlign w:val="bottom"/>
          </w:tcPr>
          <w:p w14:paraId="00BCC64B" w14:textId="77777777" w:rsidR="00606931" w:rsidRPr="00D95A50" w:rsidRDefault="00606931" w:rsidP="00D41958">
            <w:pPr>
              <w:pStyle w:val="Stycke"/>
              <w:rPr>
                <w:b/>
              </w:rPr>
            </w:pPr>
            <w:r w:rsidRPr="00D95A50">
              <w:rPr>
                <w:b/>
              </w:rPr>
              <w:t>0,20</w:t>
            </w:r>
          </w:p>
        </w:tc>
        <w:tc>
          <w:tcPr>
            <w:tcW w:w="757" w:type="dxa"/>
            <w:tcBorders>
              <w:top w:val="single" w:sz="4" w:space="0" w:color="auto"/>
              <w:left w:val="single" w:sz="4" w:space="0" w:color="auto"/>
              <w:bottom w:val="single" w:sz="4" w:space="0" w:color="auto"/>
              <w:right w:val="single" w:sz="4" w:space="0" w:color="auto"/>
            </w:tcBorders>
            <w:noWrap/>
            <w:vAlign w:val="bottom"/>
          </w:tcPr>
          <w:p w14:paraId="650FECCE" w14:textId="77777777" w:rsidR="00606931" w:rsidRPr="00D95A50" w:rsidRDefault="00606931" w:rsidP="00D41958">
            <w:pPr>
              <w:pStyle w:val="Stycke"/>
              <w:rPr>
                <w:b/>
              </w:rPr>
            </w:pPr>
            <w:r w:rsidRPr="00D95A50">
              <w:rPr>
                <w:b/>
              </w:rPr>
              <w:t>0,30</w:t>
            </w:r>
          </w:p>
        </w:tc>
        <w:tc>
          <w:tcPr>
            <w:tcW w:w="757" w:type="dxa"/>
            <w:tcBorders>
              <w:top w:val="single" w:sz="4" w:space="0" w:color="auto"/>
              <w:left w:val="single" w:sz="4" w:space="0" w:color="auto"/>
              <w:bottom w:val="single" w:sz="4" w:space="0" w:color="auto"/>
              <w:right w:val="single" w:sz="4" w:space="0" w:color="auto"/>
            </w:tcBorders>
            <w:noWrap/>
            <w:vAlign w:val="bottom"/>
          </w:tcPr>
          <w:p w14:paraId="2EFC9891" w14:textId="77777777" w:rsidR="00606931" w:rsidRPr="00D95A50" w:rsidRDefault="00606931" w:rsidP="00D41958">
            <w:pPr>
              <w:pStyle w:val="Stycke"/>
              <w:rPr>
                <w:b/>
              </w:rPr>
            </w:pPr>
            <w:r w:rsidRPr="00D95A50">
              <w:rPr>
                <w:b/>
              </w:rPr>
              <w:t>0,40</w:t>
            </w:r>
          </w:p>
        </w:tc>
        <w:tc>
          <w:tcPr>
            <w:tcW w:w="757" w:type="dxa"/>
            <w:tcBorders>
              <w:top w:val="single" w:sz="4" w:space="0" w:color="auto"/>
              <w:left w:val="single" w:sz="4" w:space="0" w:color="auto"/>
              <w:bottom w:val="single" w:sz="4" w:space="0" w:color="auto"/>
              <w:right w:val="single" w:sz="4" w:space="0" w:color="auto"/>
            </w:tcBorders>
            <w:noWrap/>
            <w:vAlign w:val="bottom"/>
          </w:tcPr>
          <w:p w14:paraId="2B75D00A" w14:textId="77777777" w:rsidR="00606931" w:rsidRPr="00D95A50" w:rsidRDefault="00606931" w:rsidP="00D41958">
            <w:pPr>
              <w:pStyle w:val="Stycke"/>
              <w:rPr>
                <w:b/>
              </w:rPr>
            </w:pPr>
            <w:r w:rsidRPr="00D95A50">
              <w:rPr>
                <w:b/>
              </w:rPr>
              <w:t>0,60</w:t>
            </w:r>
          </w:p>
        </w:tc>
        <w:tc>
          <w:tcPr>
            <w:tcW w:w="757" w:type="dxa"/>
            <w:tcBorders>
              <w:top w:val="single" w:sz="4" w:space="0" w:color="auto"/>
              <w:left w:val="single" w:sz="4" w:space="0" w:color="auto"/>
              <w:bottom w:val="single" w:sz="4" w:space="0" w:color="auto"/>
              <w:right w:val="single" w:sz="4" w:space="0" w:color="auto"/>
            </w:tcBorders>
            <w:noWrap/>
            <w:vAlign w:val="bottom"/>
          </w:tcPr>
          <w:p w14:paraId="61BACF8B" w14:textId="77777777" w:rsidR="00606931" w:rsidRPr="00D95A50" w:rsidRDefault="00606931" w:rsidP="00D41958">
            <w:pPr>
              <w:pStyle w:val="Stycke"/>
              <w:rPr>
                <w:b/>
              </w:rPr>
            </w:pPr>
          </w:p>
        </w:tc>
        <w:tc>
          <w:tcPr>
            <w:tcW w:w="842" w:type="dxa"/>
            <w:tcBorders>
              <w:top w:val="single" w:sz="4" w:space="0" w:color="auto"/>
              <w:left w:val="single" w:sz="4" w:space="0" w:color="auto"/>
              <w:bottom w:val="single" w:sz="4" w:space="0" w:color="auto"/>
              <w:right w:val="single" w:sz="4" w:space="0" w:color="auto"/>
            </w:tcBorders>
            <w:vAlign w:val="bottom"/>
          </w:tcPr>
          <w:p w14:paraId="56B90560" w14:textId="77777777" w:rsidR="00606931" w:rsidRPr="00D95A50" w:rsidRDefault="00606931" w:rsidP="00D41958">
            <w:pPr>
              <w:pStyle w:val="Stycke"/>
            </w:pPr>
            <w:r w:rsidRPr="00D95A50">
              <w:t>Bredd</w:t>
            </w:r>
          </w:p>
        </w:tc>
      </w:tr>
      <w:tr w:rsidR="00606931" w:rsidRPr="00D95A50" w14:paraId="5063B6C4"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6AD0ECCE" w14:textId="77777777" w:rsidR="00606931" w:rsidRPr="00D95A50" w:rsidRDefault="00606931" w:rsidP="00D41958">
            <w:pPr>
              <w:pStyle w:val="Stycke"/>
            </w:pPr>
            <w:r w:rsidRPr="00D95A50">
              <w:t>S2</w:t>
            </w:r>
          </w:p>
        </w:tc>
        <w:tc>
          <w:tcPr>
            <w:tcW w:w="757" w:type="dxa"/>
            <w:tcBorders>
              <w:top w:val="single" w:sz="4" w:space="0" w:color="auto"/>
              <w:left w:val="single" w:sz="4" w:space="0" w:color="auto"/>
              <w:bottom w:val="single" w:sz="4" w:space="0" w:color="auto"/>
              <w:right w:val="single" w:sz="4" w:space="0" w:color="auto"/>
            </w:tcBorders>
            <w:vAlign w:val="bottom"/>
          </w:tcPr>
          <w:p w14:paraId="6C1983CF" w14:textId="77777777" w:rsidR="00606931" w:rsidRPr="00D95A50" w:rsidRDefault="00606931" w:rsidP="00D41958">
            <w:pPr>
              <w:pStyle w:val="Stycke"/>
              <w:rPr>
                <w:b/>
              </w:rPr>
            </w:pPr>
            <w:r w:rsidRPr="00D95A50">
              <w:rPr>
                <w:b/>
              </w:rPr>
              <w:t>0,10</w:t>
            </w:r>
          </w:p>
        </w:tc>
        <w:tc>
          <w:tcPr>
            <w:tcW w:w="757" w:type="dxa"/>
            <w:tcBorders>
              <w:top w:val="single" w:sz="4" w:space="0" w:color="auto"/>
              <w:left w:val="single" w:sz="4" w:space="0" w:color="auto"/>
              <w:bottom w:val="single" w:sz="4" w:space="0" w:color="auto"/>
              <w:right w:val="single" w:sz="4" w:space="0" w:color="auto"/>
            </w:tcBorders>
            <w:noWrap/>
            <w:vAlign w:val="bottom"/>
          </w:tcPr>
          <w:p w14:paraId="29E28879" w14:textId="77777777" w:rsidR="00606931" w:rsidRPr="00D95A50" w:rsidRDefault="00606931" w:rsidP="00D41958">
            <w:pPr>
              <w:pStyle w:val="Stycke"/>
              <w:rPr>
                <w:b/>
              </w:rPr>
            </w:pPr>
            <w:r w:rsidRPr="00D95A50">
              <w:rPr>
                <w:b/>
              </w:rPr>
              <w:t>0,15</w:t>
            </w:r>
          </w:p>
        </w:tc>
        <w:tc>
          <w:tcPr>
            <w:tcW w:w="757" w:type="dxa"/>
            <w:tcBorders>
              <w:top w:val="single" w:sz="4" w:space="0" w:color="auto"/>
              <w:left w:val="single" w:sz="4" w:space="0" w:color="auto"/>
              <w:bottom w:val="single" w:sz="4" w:space="0" w:color="auto"/>
              <w:right w:val="single" w:sz="4" w:space="0" w:color="auto"/>
            </w:tcBorders>
            <w:noWrap/>
            <w:vAlign w:val="bottom"/>
          </w:tcPr>
          <w:p w14:paraId="729A4F90" w14:textId="77777777" w:rsidR="00606931" w:rsidRPr="00D95A50" w:rsidRDefault="00606931" w:rsidP="00D41958">
            <w:pPr>
              <w:pStyle w:val="Stycke"/>
              <w:rPr>
                <w:b/>
              </w:rPr>
            </w:pPr>
            <w:r w:rsidRPr="00D95A50">
              <w:rPr>
                <w:b/>
              </w:rPr>
              <w:t>0,20</w:t>
            </w:r>
          </w:p>
        </w:tc>
        <w:tc>
          <w:tcPr>
            <w:tcW w:w="757" w:type="dxa"/>
            <w:tcBorders>
              <w:top w:val="single" w:sz="4" w:space="0" w:color="auto"/>
              <w:left w:val="single" w:sz="4" w:space="0" w:color="auto"/>
              <w:bottom w:val="single" w:sz="4" w:space="0" w:color="auto"/>
              <w:right w:val="single" w:sz="4" w:space="0" w:color="auto"/>
            </w:tcBorders>
            <w:noWrap/>
            <w:vAlign w:val="bottom"/>
          </w:tcPr>
          <w:p w14:paraId="24EB3DB4" w14:textId="77777777" w:rsidR="00606931" w:rsidRPr="00D95A50" w:rsidRDefault="00606931" w:rsidP="00D41958">
            <w:pPr>
              <w:pStyle w:val="Stycke"/>
              <w:rPr>
                <w:b/>
              </w:rPr>
            </w:pPr>
            <w:r w:rsidRPr="00D95A50">
              <w:rPr>
                <w:b/>
              </w:rPr>
              <w:t>0,30</w:t>
            </w:r>
          </w:p>
        </w:tc>
        <w:tc>
          <w:tcPr>
            <w:tcW w:w="757" w:type="dxa"/>
            <w:tcBorders>
              <w:top w:val="single" w:sz="4" w:space="0" w:color="auto"/>
              <w:left w:val="single" w:sz="4" w:space="0" w:color="auto"/>
              <w:bottom w:val="single" w:sz="4" w:space="0" w:color="auto"/>
              <w:right w:val="single" w:sz="4" w:space="0" w:color="auto"/>
            </w:tcBorders>
            <w:noWrap/>
            <w:vAlign w:val="bottom"/>
          </w:tcPr>
          <w:p w14:paraId="6FAAD590" w14:textId="77777777" w:rsidR="00606931" w:rsidRPr="00D95A50" w:rsidRDefault="00606931" w:rsidP="00D41958">
            <w:pPr>
              <w:pStyle w:val="Stycke"/>
              <w:rPr>
                <w:b/>
              </w:rPr>
            </w:pPr>
          </w:p>
        </w:tc>
        <w:tc>
          <w:tcPr>
            <w:tcW w:w="842" w:type="dxa"/>
            <w:tcBorders>
              <w:top w:val="single" w:sz="4" w:space="0" w:color="auto"/>
              <w:left w:val="single" w:sz="4" w:space="0" w:color="auto"/>
              <w:bottom w:val="single" w:sz="4" w:space="0" w:color="auto"/>
              <w:right w:val="single" w:sz="4" w:space="0" w:color="auto"/>
            </w:tcBorders>
            <w:vAlign w:val="bottom"/>
          </w:tcPr>
          <w:p w14:paraId="07CFF7D7" w14:textId="77777777" w:rsidR="00606931" w:rsidRPr="00D95A50" w:rsidRDefault="00606931" w:rsidP="00D41958">
            <w:pPr>
              <w:pStyle w:val="Stycke"/>
            </w:pPr>
            <w:r w:rsidRPr="00D95A50">
              <w:t>Höjd</w:t>
            </w:r>
          </w:p>
        </w:tc>
      </w:tr>
    </w:tbl>
    <w:p w14:paraId="1C6757DE" w14:textId="77777777" w:rsidR="00606931" w:rsidRPr="00D95A50" w:rsidRDefault="00606931" w:rsidP="00606931">
      <w:pPr>
        <w:pStyle w:val="Stycke"/>
        <w:spacing w:before="360" w:after="120"/>
      </w:pPr>
      <w:r w:rsidRPr="00D95A50">
        <w:rPr>
          <w:noProof/>
        </w:rPr>
        <w:drawing>
          <wp:anchor distT="0" distB="0" distL="114300" distR="114300" simplePos="0" relativeHeight="251621376" behindDoc="0" locked="0" layoutInCell="1" allowOverlap="1" wp14:anchorId="50EF87FC" wp14:editId="1040C217">
            <wp:simplePos x="0" y="0"/>
            <wp:positionH relativeFrom="margin">
              <wp:align>left</wp:align>
            </wp:positionH>
            <wp:positionV relativeFrom="margin">
              <wp:posOffset>1327761</wp:posOffset>
            </wp:positionV>
            <wp:extent cx="1440000" cy="1496278"/>
            <wp:effectExtent l="0" t="0" r="8255" b="8890"/>
            <wp:wrapTopAndBottom/>
            <wp:docPr id="222" name="Bild 222" descr="G:\Väg- och järnvägsavdelningen\Teknik &amp; Trafik\Sektion vägtrafik\24. Områden\Vägmärkesförordningen\Föreskrifter\Vägmärken 305-272\Figure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G:\Väg- och järnvägsavdelningen\Teknik &amp; Trafik\Sektion vägtrafik\24. Områden\Vägmärkesförordningen\Föreskrifter\Vägmärken 305-272\Figurer\T23.jpg"/>
                    <pic:cNvPicPr>
                      <a:picLocks noChangeAspect="1" noChangeArrowheads="1"/>
                    </pic:cNvPicPr>
                  </pic:nvPicPr>
                  <pic:blipFill>
                    <a:blip r:embed="rId150" cstate="print">
                      <a:extLst>
                        <a:ext uri="{BEBA8EAE-BF5A-486C-A8C5-ECC9F3942E4B}">
                          <a14:imgProps xmlns:a14="http://schemas.microsoft.com/office/drawing/2010/main">
                            <a14:imgLayer r:embed="rId151">
                              <a14:imgEffect>
                                <a14:saturation sat="0"/>
                              </a14:imgEffect>
                            </a14:imgLayer>
                          </a14:imgProps>
                        </a:ext>
                      </a:extLst>
                    </a:blip>
                    <a:srcRect/>
                    <a:stretch>
                      <a:fillRect/>
                    </a:stretch>
                  </pic:blipFill>
                  <pic:spPr bwMode="auto">
                    <a:xfrm>
                      <a:off x="0" y="0"/>
                      <a:ext cx="1440000" cy="14962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95A50">
        <w:rPr>
          <w:b/>
          <w:noProof/>
        </w:rPr>
        <w:t>Tavla T23 Tunnelkategori</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5376904F" w14:textId="77777777" w:rsidTr="00D41958">
        <w:trPr>
          <w:trHeight w:val="270"/>
        </w:trPr>
        <w:tc>
          <w:tcPr>
            <w:tcW w:w="5216" w:type="dxa"/>
            <w:gridSpan w:val="7"/>
            <w:tcBorders>
              <w:top w:val="nil"/>
              <w:left w:val="nil"/>
              <w:bottom w:val="single" w:sz="4" w:space="0" w:color="auto"/>
              <w:right w:val="nil"/>
            </w:tcBorders>
            <w:noWrap/>
          </w:tcPr>
          <w:p w14:paraId="43A2B13F" w14:textId="77777777" w:rsidR="00606931" w:rsidRPr="00D95A50" w:rsidRDefault="00606931" w:rsidP="00D41958">
            <w:pPr>
              <w:pStyle w:val="Styckemedindrag"/>
              <w:jc w:val="left"/>
            </w:pPr>
          </w:p>
        </w:tc>
      </w:tr>
      <w:tr w:rsidR="00606931" w:rsidRPr="00D95A50" w14:paraId="1C810CBD"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068AF90D" w14:textId="77777777" w:rsidR="00606931" w:rsidRPr="00D95A50" w:rsidRDefault="00606931" w:rsidP="00D41958">
            <w:pPr>
              <w:pStyle w:val="Stycke"/>
            </w:pPr>
            <w:r w:rsidRPr="00D95A50">
              <w:t>Storlek och mått i meter för tavla T23</w:t>
            </w:r>
          </w:p>
        </w:tc>
      </w:tr>
      <w:tr w:rsidR="00606931" w:rsidRPr="00D95A50" w14:paraId="0DE1A885" w14:textId="77777777" w:rsidTr="00D41958">
        <w:trPr>
          <w:trHeight w:val="540"/>
        </w:trPr>
        <w:tc>
          <w:tcPr>
            <w:tcW w:w="589" w:type="dxa"/>
            <w:tcBorders>
              <w:top w:val="single" w:sz="4" w:space="0" w:color="auto"/>
              <w:left w:val="single" w:sz="4" w:space="0" w:color="auto"/>
              <w:bottom w:val="single" w:sz="4" w:space="0" w:color="auto"/>
              <w:right w:val="single" w:sz="4" w:space="0" w:color="auto"/>
            </w:tcBorders>
            <w:vAlign w:val="bottom"/>
          </w:tcPr>
          <w:p w14:paraId="1DD27E29"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vAlign w:val="bottom"/>
          </w:tcPr>
          <w:p w14:paraId="2F3EBA05" w14:textId="77777777" w:rsidR="00606931" w:rsidRPr="00D95A50" w:rsidRDefault="00606931" w:rsidP="00D41958">
            <w:pPr>
              <w:pStyle w:val="Stycke"/>
            </w:pPr>
            <w:r w:rsidRPr="00D95A50">
              <w:t>Mycket liten</w:t>
            </w:r>
          </w:p>
        </w:tc>
        <w:tc>
          <w:tcPr>
            <w:tcW w:w="757" w:type="dxa"/>
            <w:tcBorders>
              <w:top w:val="single" w:sz="4" w:space="0" w:color="auto"/>
              <w:left w:val="single" w:sz="4" w:space="0" w:color="auto"/>
              <w:bottom w:val="single" w:sz="4" w:space="0" w:color="auto"/>
              <w:right w:val="single" w:sz="4" w:space="0" w:color="auto"/>
            </w:tcBorders>
            <w:vAlign w:val="bottom"/>
          </w:tcPr>
          <w:p w14:paraId="14732477" w14:textId="77777777" w:rsidR="00606931" w:rsidRPr="00D95A50" w:rsidRDefault="00606931" w:rsidP="00D41958">
            <w:pPr>
              <w:pStyle w:val="Stycke"/>
            </w:pPr>
            <w:r w:rsidRPr="00D95A50">
              <w:t>Liten</w:t>
            </w:r>
          </w:p>
        </w:tc>
        <w:tc>
          <w:tcPr>
            <w:tcW w:w="757" w:type="dxa"/>
            <w:tcBorders>
              <w:top w:val="single" w:sz="4" w:space="0" w:color="auto"/>
              <w:left w:val="single" w:sz="4" w:space="0" w:color="auto"/>
              <w:bottom w:val="single" w:sz="4" w:space="0" w:color="auto"/>
              <w:right w:val="single" w:sz="4" w:space="0" w:color="auto"/>
            </w:tcBorders>
            <w:vAlign w:val="bottom"/>
          </w:tcPr>
          <w:p w14:paraId="204AAA1F" w14:textId="77777777" w:rsidR="00606931" w:rsidRPr="00D95A50" w:rsidRDefault="00606931" w:rsidP="00D41958">
            <w:pPr>
              <w:pStyle w:val="Stycke"/>
            </w:pPr>
            <w:r w:rsidRPr="00D95A50">
              <w:t>Normal</w:t>
            </w:r>
          </w:p>
        </w:tc>
        <w:tc>
          <w:tcPr>
            <w:tcW w:w="757" w:type="dxa"/>
            <w:tcBorders>
              <w:top w:val="single" w:sz="4" w:space="0" w:color="auto"/>
              <w:left w:val="single" w:sz="4" w:space="0" w:color="auto"/>
              <w:bottom w:val="single" w:sz="4" w:space="0" w:color="auto"/>
              <w:right w:val="single" w:sz="4" w:space="0" w:color="auto"/>
            </w:tcBorders>
            <w:vAlign w:val="bottom"/>
          </w:tcPr>
          <w:p w14:paraId="6B6D2646" w14:textId="77777777" w:rsidR="00606931" w:rsidRPr="00D95A50" w:rsidRDefault="00606931" w:rsidP="00D41958">
            <w:pPr>
              <w:pStyle w:val="Stycke"/>
            </w:pPr>
            <w:r w:rsidRPr="00D95A50">
              <w:t>Stor</w:t>
            </w:r>
          </w:p>
        </w:tc>
        <w:tc>
          <w:tcPr>
            <w:tcW w:w="757" w:type="dxa"/>
            <w:tcBorders>
              <w:top w:val="single" w:sz="4" w:space="0" w:color="auto"/>
              <w:left w:val="single" w:sz="4" w:space="0" w:color="auto"/>
              <w:bottom w:val="single" w:sz="4" w:space="0" w:color="auto"/>
              <w:right w:val="single" w:sz="4" w:space="0" w:color="auto"/>
            </w:tcBorders>
            <w:vAlign w:val="bottom"/>
          </w:tcPr>
          <w:p w14:paraId="5562426A" w14:textId="77777777" w:rsidR="00606931" w:rsidRPr="00D95A50" w:rsidRDefault="00606931" w:rsidP="00D41958">
            <w:pPr>
              <w:pStyle w:val="Stycke"/>
            </w:pPr>
            <w:r w:rsidRPr="00D95A50">
              <w:t>Mycket stor</w:t>
            </w:r>
          </w:p>
        </w:tc>
        <w:tc>
          <w:tcPr>
            <w:tcW w:w="842" w:type="dxa"/>
            <w:tcBorders>
              <w:top w:val="single" w:sz="4" w:space="0" w:color="auto"/>
              <w:left w:val="single" w:sz="4" w:space="0" w:color="auto"/>
              <w:bottom w:val="single" w:sz="4" w:space="0" w:color="auto"/>
              <w:right w:val="single" w:sz="4" w:space="0" w:color="auto"/>
            </w:tcBorders>
            <w:vAlign w:val="bottom"/>
          </w:tcPr>
          <w:p w14:paraId="359AC76E" w14:textId="77777777" w:rsidR="00606931" w:rsidRPr="00D95A50" w:rsidRDefault="00606931" w:rsidP="00D41958">
            <w:pPr>
              <w:pStyle w:val="Stycke"/>
            </w:pPr>
            <w:r w:rsidRPr="00D95A50">
              <w:t> </w:t>
            </w:r>
          </w:p>
        </w:tc>
      </w:tr>
      <w:tr w:rsidR="00606931" w:rsidRPr="00D95A50" w14:paraId="10435288"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250ABCD3" w14:textId="77777777" w:rsidR="00606931" w:rsidRPr="00D95A50" w:rsidRDefault="00606931" w:rsidP="00D41958">
            <w:pPr>
              <w:pStyle w:val="Stycke"/>
            </w:pPr>
            <w:r w:rsidRPr="00D95A50">
              <w:t>S1</w:t>
            </w:r>
          </w:p>
        </w:tc>
        <w:tc>
          <w:tcPr>
            <w:tcW w:w="757" w:type="dxa"/>
            <w:tcBorders>
              <w:top w:val="single" w:sz="4" w:space="0" w:color="auto"/>
              <w:left w:val="single" w:sz="4" w:space="0" w:color="auto"/>
              <w:bottom w:val="single" w:sz="4" w:space="0" w:color="auto"/>
              <w:right w:val="single" w:sz="4" w:space="0" w:color="auto"/>
            </w:tcBorders>
            <w:vAlign w:val="bottom"/>
          </w:tcPr>
          <w:p w14:paraId="27FAC192" w14:textId="77777777" w:rsidR="00606931" w:rsidRPr="00D95A50" w:rsidRDefault="00606931" w:rsidP="00D41958">
            <w:pPr>
              <w:pStyle w:val="Stycke"/>
              <w:rPr>
                <w:b/>
              </w:rPr>
            </w:pPr>
          </w:p>
        </w:tc>
        <w:tc>
          <w:tcPr>
            <w:tcW w:w="757" w:type="dxa"/>
            <w:tcBorders>
              <w:top w:val="single" w:sz="4" w:space="0" w:color="auto"/>
              <w:left w:val="single" w:sz="4" w:space="0" w:color="auto"/>
              <w:bottom w:val="single" w:sz="4" w:space="0" w:color="auto"/>
              <w:right w:val="single" w:sz="4" w:space="0" w:color="auto"/>
            </w:tcBorders>
            <w:noWrap/>
            <w:vAlign w:val="bottom"/>
          </w:tcPr>
          <w:p w14:paraId="59E0CC7D" w14:textId="77777777" w:rsidR="00606931" w:rsidRPr="00D95A50" w:rsidRDefault="00606931" w:rsidP="00D41958">
            <w:pPr>
              <w:pStyle w:val="Stycke"/>
              <w:rPr>
                <w:b/>
              </w:rPr>
            </w:pPr>
            <w:r w:rsidRPr="00D95A50">
              <w:rPr>
                <w:b/>
              </w:rPr>
              <w:t>0,20</w:t>
            </w:r>
          </w:p>
        </w:tc>
        <w:tc>
          <w:tcPr>
            <w:tcW w:w="757" w:type="dxa"/>
            <w:tcBorders>
              <w:top w:val="single" w:sz="4" w:space="0" w:color="auto"/>
              <w:left w:val="single" w:sz="4" w:space="0" w:color="auto"/>
              <w:bottom w:val="single" w:sz="4" w:space="0" w:color="auto"/>
              <w:right w:val="single" w:sz="4" w:space="0" w:color="auto"/>
            </w:tcBorders>
            <w:noWrap/>
            <w:vAlign w:val="bottom"/>
          </w:tcPr>
          <w:p w14:paraId="2011B812" w14:textId="77777777" w:rsidR="00606931" w:rsidRPr="00D95A50" w:rsidRDefault="00606931" w:rsidP="00D41958">
            <w:pPr>
              <w:pStyle w:val="Stycke"/>
              <w:rPr>
                <w:b/>
              </w:rPr>
            </w:pPr>
            <w:r w:rsidRPr="00D95A50">
              <w:rPr>
                <w:b/>
              </w:rPr>
              <w:t>0,30</w:t>
            </w:r>
          </w:p>
        </w:tc>
        <w:tc>
          <w:tcPr>
            <w:tcW w:w="757" w:type="dxa"/>
            <w:tcBorders>
              <w:top w:val="single" w:sz="4" w:space="0" w:color="auto"/>
              <w:left w:val="single" w:sz="4" w:space="0" w:color="auto"/>
              <w:bottom w:val="single" w:sz="4" w:space="0" w:color="auto"/>
              <w:right w:val="single" w:sz="4" w:space="0" w:color="auto"/>
            </w:tcBorders>
            <w:noWrap/>
            <w:vAlign w:val="bottom"/>
          </w:tcPr>
          <w:p w14:paraId="62CF4A27" w14:textId="77777777" w:rsidR="00606931" w:rsidRPr="00D95A50" w:rsidRDefault="00606931" w:rsidP="00D41958">
            <w:pPr>
              <w:pStyle w:val="Stycke"/>
              <w:rPr>
                <w:b/>
              </w:rPr>
            </w:pPr>
            <w:r w:rsidRPr="00D95A50">
              <w:rPr>
                <w:b/>
              </w:rPr>
              <w:t>0,40</w:t>
            </w:r>
          </w:p>
        </w:tc>
        <w:tc>
          <w:tcPr>
            <w:tcW w:w="757" w:type="dxa"/>
            <w:tcBorders>
              <w:top w:val="single" w:sz="4" w:space="0" w:color="auto"/>
              <w:left w:val="single" w:sz="4" w:space="0" w:color="auto"/>
              <w:bottom w:val="single" w:sz="4" w:space="0" w:color="auto"/>
              <w:right w:val="single" w:sz="4" w:space="0" w:color="auto"/>
            </w:tcBorders>
            <w:noWrap/>
            <w:vAlign w:val="bottom"/>
          </w:tcPr>
          <w:p w14:paraId="455C9C2D" w14:textId="77777777" w:rsidR="00606931" w:rsidRPr="00D95A50" w:rsidRDefault="00606931" w:rsidP="00D41958">
            <w:pPr>
              <w:pStyle w:val="Stycke"/>
              <w:rPr>
                <w:b/>
              </w:rPr>
            </w:pPr>
            <w:r w:rsidRPr="00D95A50">
              <w:rPr>
                <w:b/>
              </w:rPr>
              <w:t>0,50</w:t>
            </w:r>
          </w:p>
        </w:tc>
        <w:tc>
          <w:tcPr>
            <w:tcW w:w="842" w:type="dxa"/>
            <w:tcBorders>
              <w:top w:val="single" w:sz="4" w:space="0" w:color="auto"/>
              <w:left w:val="single" w:sz="4" w:space="0" w:color="auto"/>
              <w:bottom w:val="single" w:sz="4" w:space="0" w:color="auto"/>
              <w:right w:val="single" w:sz="4" w:space="0" w:color="auto"/>
            </w:tcBorders>
            <w:vAlign w:val="bottom"/>
          </w:tcPr>
          <w:p w14:paraId="0CE0344E" w14:textId="77777777" w:rsidR="00606931" w:rsidRPr="00D95A50" w:rsidRDefault="00606931" w:rsidP="00D41958">
            <w:pPr>
              <w:pStyle w:val="Stycke"/>
            </w:pPr>
            <w:r w:rsidRPr="00D95A50">
              <w:t>Sidlängd</w:t>
            </w:r>
          </w:p>
        </w:tc>
      </w:tr>
    </w:tbl>
    <w:p w14:paraId="01C1D5BF" w14:textId="77777777" w:rsidR="00606931" w:rsidRPr="00D95A50" w:rsidRDefault="00606931" w:rsidP="00606931">
      <w:pPr>
        <w:pStyle w:val="Brdtext"/>
        <w:rPr>
          <w:sz w:val="19"/>
          <w:szCs w:val="19"/>
        </w:rPr>
      </w:pPr>
    </w:p>
    <w:p w14:paraId="0431A58E" w14:textId="77777777" w:rsidR="00606931" w:rsidRPr="00D95A50" w:rsidRDefault="00606931" w:rsidP="00606931">
      <w:pPr>
        <w:pStyle w:val="Brdtext"/>
        <w:rPr>
          <w:sz w:val="19"/>
          <w:szCs w:val="19"/>
        </w:rPr>
      </w:pPr>
      <w:r w:rsidRPr="00D95A50">
        <w:rPr>
          <w:sz w:val="19"/>
          <w:szCs w:val="19"/>
        </w:rPr>
        <w:t>Märket ska ha minst följande storlekar på följande vägar.</w:t>
      </w:r>
    </w:p>
    <w:tbl>
      <w:tblPr>
        <w:tblW w:w="5216" w:type="dxa"/>
        <w:tblInd w:w="250" w:type="dxa"/>
        <w:tblLayout w:type="fixed"/>
        <w:tblLook w:val="01E0" w:firstRow="1" w:lastRow="1" w:firstColumn="1" w:lastColumn="1" w:noHBand="0" w:noVBand="0"/>
      </w:tblPr>
      <w:tblGrid>
        <w:gridCol w:w="4346"/>
        <w:gridCol w:w="870"/>
      </w:tblGrid>
      <w:tr w:rsidR="00606931" w:rsidRPr="00D95A50" w14:paraId="6853AC8C" w14:textId="77777777" w:rsidTr="00D41958">
        <w:tc>
          <w:tcPr>
            <w:tcW w:w="4166" w:type="pct"/>
            <w:tcBorders>
              <w:bottom w:val="single" w:sz="4" w:space="0" w:color="auto"/>
            </w:tcBorders>
          </w:tcPr>
          <w:p w14:paraId="7FA8EFA8" w14:textId="77777777" w:rsidR="00606931" w:rsidRPr="00D95A50" w:rsidRDefault="00606931" w:rsidP="00D41958">
            <w:pPr>
              <w:pStyle w:val="Stycke"/>
            </w:pPr>
            <w:r w:rsidRPr="00D95A50">
              <w:rPr>
                <w:b/>
              </w:rPr>
              <w:t>Väg</w:t>
            </w:r>
          </w:p>
        </w:tc>
        <w:tc>
          <w:tcPr>
            <w:tcW w:w="834" w:type="pct"/>
            <w:tcBorders>
              <w:bottom w:val="single" w:sz="4" w:space="0" w:color="auto"/>
            </w:tcBorders>
          </w:tcPr>
          <w:p w14:paraId="0EFF0446" w14:textId="77777777" w:rsidR="00606931" w:rsidRPr="00D95A50" w:rsidRDefault="00606931" w:rsidP="00D41958">
            <w:pPr>
              <w:pStyle w:val="Stycke"/>
            </w:pPr>
            <w:r w:rsidRPr="00D95A50">
              <w:rPr>
                <w:b/>
              </w:rPr>
              <w:t>Storlek</w:t>
            </w:r>
          </w:p>
        </w:tc>
      </w:tr>
      <w:tr w:rsidR="00606931" w:rsidRPr="00D95A50" w14:paraId="5444A8E3" w14:textId="77777777" w:rsidTr="00D41958">
        <w:tc>
          <w:tcPr>
            <w:tcW w:w="4166" w:type="pct"/>
          </w:tcPr>
          <w:p w14:paraId="6D0F5CC2" w14:textId="77777777" w:rsidR="00606931" w:rsidRPr="00D95A50" w:rsidRDefault="00606931" w:rsidP="00D41958">
            <w:pPr>
              <w:pStyle w:val="Stycke"/>
            </w:pPr>
            <w:r w:rsidRPr="00D95A50">
              <w:t>1. Motorväg</w:t>
            </w:r>
          </w:p>
        </w:tc>
        <w:tc>
          <w:tcPr>
            <w:tcW w:w="834" w:type="pct"/>
          </w:tcPr>
          <w:p w14:paraId="01667FE2" w14:textId="77777777" w:rsidR="00606931" w:rsidRPr="00D95A50" w:rsidRDefault="00606931" w:rsidP="00D41958">
            <w:pPr>
              <w:pStyle w:val="Stycke"/>
            </w:pPr>
            <w:r w:rsidRPr="00D95A50">
              <w:t>Stor</w:t>
            </w:r>
          </w:p>
        </w:tc>
      </w:tr>
      <w:tr w:rsidR="00606931" w:rsidRPr="00D95A50" w14:paraId="6DCB4F12" w14:textId="77777777" w:rsidTr="00D41958">
        <w:tc>
          <w:tcPr>
            <w:tcW w:w="4166" w:type="pct"/>
          </w:tcPr>
          <w:p w14:paraId="690FF79C" w14:textId="77777777" w:rsidR="00606931" w:rsidRPr="00D95A50" w:rsidRDefault="00606931" w:rsidP="00D41958">
            <w:pPr>
              <w:pStyle w:val="Stycke"/>
            </w:pPr>
            <w:r w:rsidRPr="00D95A50">
              <w:t>2. Motorväg i trång vägmiljö samt motortrafikled</w:t>
            </w:r>
          </w:p>
        </w:tc>
        <w:tc>
          <w:tcPr>
            <w:tcW w:w="834" w:type="pct"/>
          </w:tcPr>
          <w:p w14:paraId="249B1D99" w14:textId="77777777" w:rsidR="00606931" w:rsidRPr="00D95A50" w:rsidRDefault="00606931" w:rsidP="00D41958">
            <w:pPr>
              <w:pStyle w:val="Stycke"/>
            </w:pPr>
            <w:r w:rsidRPr="00D95A50">
              <w:t>Normal</w:t>
            </w:r>
          </w:p>
        </w:tc>
      </w:tr>
      <w:tr w:rsidR="00606931" w:rsidRPr="00D95A50" w14:paraId="6FA08A0F" w14:textId="77777777" w:rsidTr="00D41958">
        <w:tc>
          <w:tcPr>
            <w:tcW w:w="4166" w:type="pct"/>
          </w:tcPr>
          <w:p w14:paraId="2BA5533C" w14:textId="77777777" w:rsidR="00606931" w:rsidRPr="00D95A50" w:rsidRDefault="00606931" w:rsidP="00D41958">
            <w:pPr>
              <w:pStyle w:val="Stycke"/>
            </w:pPr>
            <w:r w:rsidRPr="00D95A50">
              <w:t>3. Väg som inte är motorväg eller motortrafikled</w:t>
            </w:r>
          </w:p>
        </w:tc>
        <w:tc>
          <w:tcPr>
            <w:tcW w:w="834" w:type="pct"/>
          </w:tcPr>
          <w:p w14:paraId="0076FBA5" w14:textId="77777777" w:rsidR="00606931" w:rsidRPr="00D95A50" w:rsidRDefault="00606931" w:rsidP="00D41958">
            <w:pPr>
              <w:pStyle w:val="Stycke"/>
            </w:pPr>
            <w:r w:rsidRPr="00D95A50">
              <w:t>Normal</w:t>
            </w:r>
          </w:p>
        </w:tc>
      </w:tr>
      <w:tr w:rsidR="00606931" w:rsidRPr="00D95A50" w14:paraId="4869AC0B" w14:textId="77777777" w:rsidTr="00D41958">
        <w:tc>
          <w:tcPr>
            <w:tcW w:w="4166" w:type="pct"/>
          </w:tcPr>
          <w:p w14:paraId="7CDD463A" w14:textId="77777777" w:rsidR="00606931" w:rsidRPr="00D95A50" w:rsidRDefault="00606931" w:rsidP="00D41958">
            <w:pPr>
              <w:pStyle w:val="Stycke"/>
            </w:pPr>
            <w:r w:rsidRPr="00D95A50">
              <w:t>4. Väg enligt 3 i trång väg- eller gatumiljö med korta siktsträckor</w:t>
            </w:r>
          </w:p>
        </w:tc>
        <w:tc>
          <w:tcPr>
            <w:tcW w:w="834" w:type="pct"/>
          </w:tcPr>
          <w:p w14:paraId="4FDC1049" w14:textId="77777777" w:rsidR="00606931" w:rsidRPr="00D95A50" w:rsidRDefault="00606931" w:rsidP="00D41958">
            <w:pPr>
              <w:pStyle w:val="Stycke"/>
            </w:pPr>
            <w:r w:rsidRPr="00D95A50">
              <w:t>Liten</w:t>
            </w:r>
          </w:p>
        </w:tc>
      </w:tr>
    </w:tbl>
    <w:p w14:paraId="18F9EE93" w14:textId="77777777" w:rsidR="00606931" w:rsidRPr="00D95A50" w:rsidRDefault="00606931" w:rsidP="00606931">
      <w:pPr>
        <w:pStyle w:val="Stycke"/>
        <w:spacing w:before="360" w:after="120"/>
        <w:rPr>
          <w:b/>
          <w:noProof/>
        </w:rPr>
      </w:pPr>
      <w:r w:rsidRPr="00D95A50">
        <w:rPr>
          <w:b/>
          <w:noProof/>
        </w:rPr>
        <w:t>Tavla T25 Öppet dygnet runt</w:t>
      </w:r>
    </w:p>
    <w:p w14:paraId="4742494E" w14:textId="77777777" w:rsidR="00606931" w:rsidRPr="00D95A50" w:rsidRDefault="00606931" w:rsidP="00606931">
      <w:pPr>
        <w:pStyle w:val="Stycke"/>
        <w:spacing w:before="120"/>
      </w:pPr>
      <w:r w:rsidRPr="00D95A50">
        <w:rPr>
          <w:rStyle w:val="Fparagrafbeteckning"/>
        </w:rPr>
        <w:t>4 §</w:t>
      </w:r>
      <w:r w:rsidRPr="00D95A50">
        <w:rPr>
          <w:rStyle w:val="Fparagrafbeteckning"/>
        </w:rPr>
        <w:t> </w:t>
      </w:r>
      <w:r w:rsidRPr="00D95A50">
        <w:t xml:space="preserve">Märke T25, </w:t>
      </w:r>
      <w:r w:rsidRPr="00D95A50">
        <w:rPr>
          <w:i/>
        </w:rPr>
        <w:t>öppet dygnet runt</w:t>
      </w:r>
      <w:r w:rsidRPr="00D95A50">
        <w:t>, ska ha samma storlek som det märke det sätts upp tillsammans med.</w:t>
      </w:r>
    </w:p>
    <w:p w14:paraId="55030F40" w14:textId="77777777" w:rsidR="00606931" w:rsidRPr="00D95A50" w:rsidRDefault="00606931" w:rsidP="00606931">
      <w:pPr>
        <w:pStyle w:val="Rubrik3"/>
      </w:pPr>
      <w:bookmarkStart w:id="408" w:name="_Toc510610811"/>
      <w:bookmarkStart w:id="409" w:name="_Toc511887114"/>
      <w:r w:rsidRPr="00D95A50">
        <w:t>Tillämpning</w:t>
      </w:r>
      <w:bookmarkEnd w:id="408"/>
      <w:bookmarkEnd w:id="409"/>
    </w:p>
    <w:p w14:paraId="716CE2E3" w14:textId="77777777" w:rsidR="00606931" w:rsidRPr="00D95A50" w:rsidRDefault="00606931" w:rsidP="00606931">
      <w:pPr>
        <w:pStyle w:val="Rubrik3utanluftfre"/>
      </w:pPr>
      <w:bookmarkStart w:id="410" w:name="_Toc510610812"/>
      <w:bookmarkStart w:id="411" w:name="_Toc511887115"/>
      <w:r w:rsidRPr="00D95A50">
        <w:t>Tavla T1 Vägsträckas längd</w:t>
      </w:r>
      <w:bookmarkEnd w:id="410"/>
      <w:bookmarkEnd w:id="411"/>
    </w:p>
    <w:p w14:paraId="79491A18" w14:textId="77777777" w:rsidR="00606931" w:rsidRPr="00D95A50" w:rsidRDefault="00606931" w:rsidP="00606931">
      <w:pPr>
        <w:pStyle w:val="Stycke"/>
        <w:spacing w:before="120"/>
      </w:pPr>
      <w:r w:rsidRPr="00D95A50">
        <w:rPr>
          <w:rStyle w:val="Fparagrafbeteckning"/>
        </w:rPr>
        <w:t>5 §</w:t>
      </w:r>
      <w:r w:rsidRPr="00D95A50">
        <w:rPr>
          <w:rStyle w:val="Fparagrafbeteckning"/>
        </w:rPr>
        <w:t> </w:t>
      </w:r>
      <w:r w:rsidRPr="00D95A50">
        <w:t xml:space="preserve">På tavla T1, </w:t>
      </w:r>
      <w:r w:rsidRPr="00D95A50">
        <w:rPr>
          <w:i/>
        </w:rPr>
        <w:t>vägsträckas</w:t>
      </w:r>
      <w:r w:rsidRPr="00D95A50">
        <w:t xml:space="preserve"> </w:t>
      </w:r>
      <w:r w:rsidRPr="00D95A50">
        <w:rPr>
          <w:i/>
        </w:rPr>
        <w:t>längd</w:t>
      </w:r>
      <w:r w:rsidRPr="00D95A50">
        <w:t>, ska längden anges i kilometer om den överstiger en kilometer.</w:t>
      </w:r>
    </w:p>
    <w:p w14:paraId="047AFFD6" w14:textId="77777777" w:rsidR="00606931" w:rsidRPr="00D95A50" w:rsidRDefault="00606931" w:rsidP="00606931">
      <w:pPr>
        <w:pStyle w:val="Rubrik3"/>
      </w:pPr>
      <w:bookmarkStart w:id="412" w:name="_Toc510610813"/>
      <w:bookmarkStart w:id="413" w:name="_Toc511887116"/>
      <w:r w:rsidRPr="00D95A50">
        <w:lastRenderedPageBreak/>
        <w:t>Tavla T2 Avstånd</w:t>
      </w:r>
      <w:bookmarkEnd w:id="412"/>
      <w:bookmarkEnd w:id="413"/>
    </w:p>
    <w:p w14:paraId="7DB5649E" w14:textId="77777777" w:rsidR="00606931" w:rsidRPr="00D95A50" w:rsidRDefault="00606931" w:rsidP="00606931">
      <w:pPr>
        <w:pStyle w:val="Stycke"/>
        <w:spacing w:before="120"/>
      </w:pPr>
      <w:r w:rsidRPr="00D95A50">
        <w:rPr>
          <w:rStyle w:val="Fparagrafbeteckning"/>
        </w:rPr>
        <w:t>6 §</w:t>
      </w:r>
      <w:r w:rsidRPr="00D95A50">
        <w:rPr>
          <w:rStyle w:val="Fparagrafbeteckning"/>
        </w:rPr>
        <w:t> </w:t>
      </w:r>
      <w:r w:rsidRPr="00D95A50">
        <w:t xml:space="preserve">På tavla T2, </w:t>
      </w:r>
      <w:r w:rsidRPr="00D95A50">
        <w:rPr>
          <w:i/>
        </w:rPr>
        <w:t>avstånd</w:t>
      </w:r>
      <w:r w:rsidRPr="00D95A50">
        <w:t>, ska avståndet anges i kilometer om det överstiger en kilometer.</w:t>
      </w:r>
    </w:p>
    <w:p w14:paraId="32E20439" w14:textId="77777777" w:rsidR="00606931" w:rsidRPr="00D95A50" w:rsidRDefault="00606931" w:rsidP="00606931">
      <w:pPr>
        <w:pStyle w:val="Rubrik3"/>
      </w:pPr>
      <w:bookmarkStart w:id="414" w:name="_Toc510610814"/>
      <w:bookmarkStart w:id="415" w:name="_Toc511887117"/>
      <w:r w:rsidRPr="00D95A50">
        <w:t>Tavla T9 Nedsatt syn</w:t>
      </w:r>
      <w:bookmarkEnd w:id="414"/>
      <w:bookmarkEnd w:id="415"/>
    </w:p>
    <w:p w14:paraId="23C8DE3E" w14:textId="77777777" w:rsidR="00606931" w:rsidRPr="00D95A50" w:rsidRDefault="00606931" w:rsidP="00606931">
      <w:pPr>
        <w:pStyle w:val="Stycke"/>
        <w:spacing w:before="120"/>
      </w:pPr>
      <w:r w:rsidRPr="00D95A50">
        <w:rPr>
          <w:rStyle w:val="Fparagrafbeteckning"/>
        </w:rPr>
        <w:t>7 §</w:t>
      </w:r>
      <w:r w:rsidRPr="00D95A50">
        <w:rPr>
          <w:rStyle w:val="Fparagrafbeteckning"/>
        </w:rPr>
        <w:t> </w:t>
      </w:r>
      <w:r w:rsidRPr="00D95A50">
        <w:t xml:space="preserve">Tavla T9, </w:t>
      </w:r>
      <w:r w:rsidRPr="00D95A50">
        <w:rPr>
          <w:i/>
        </w:rPr>
        <w:t>nedsatt syn</w:t>
      </w:r>
      <w:r w:rsidRPr="00D95A50">
        <w:t>, får endast sättas upp tillsammans med varnings</w:t>
      </w:r>
      <w:r w:rsidRPr="00D95A50">
        <w:softHyphen/>
        <w:t xml:space="preserve">märken och vägmärke B3, </w:t>
      </w:r>
      <w:r w:rsidRPr="00D95A50">
        <w:rPr>
          <w:i/>
        </w:rPr>
        <w:t>övergångsställe</w:t>
      </w:r>
      <w:r w:rsidRPr="00D95A50">
        <w:t>.</w:t>
      </w:r>
    </w:p>
    <w:p w14:paraId="6C02BAB3" w14:textId="77777777" w:rsidR="00606931" w:rsidRPr="00D95A50" w:rsidRDefault="00606931" w:rsidP="00606931">
      <w:pPr>
        <w:pStyle w:val="Rubrik3"/>
      </w:pPr>
      <w:bookmarkStart w:id="416" w:name="_Toc510610815"/>
      <w:bookmarkStart w:id="417" w:name="_Toc511887118"/>
      <w:r w:rsidRPr="00D95A50">
        <w:t>Tavla T10 Nedsatt hörsel</w:t>
      </w:r>
      <w:bookmarkEnd w:id="416"/>
      <w:bookmarkEnd w:id="417"/>
    </w:p>
    <w:p w14:paraId="3FC15E7D" w14:textId="77777777" w:rsidR="00606931" w:rsidRPr="00D95A50" w:rsidRDefault="00606931" w:rsidP="00606931">
      <w:pPr>
        <w:pStyle w:val="Stycke"/>
        <w:spacing w:before="120"/>
      </w:pPr>
      <w:r w:rsidRPr="00D95A50">
        <w:rPr>
          <w:rStyle w:val="Fparagrafbeteckning"/>
        </w:rPr>
        <w:t>8 §</w:t>
      </w:r>
      <w:r w:rsidRPr="00D95A50">
        <w:rPr>
          <w:rStyle w:val="Fparagrafbeteckning"/>
        </w:rPr>
        <w:t> </w:t>
      </w:r>
      <w:r w:rsidRPr="00D95A50">
        <w:t xml:space="preserve">Tavla T10, </w:t>
      </w:r>
      <w:r w:rsidRPr="00D95A50">
        <w:rPr>
          <w:i/>
        </w:rPr>
        <w:t>nedsatt hörsel</w:t>
      </w:r>
      <w:r w:rsidRPr="00D95A50">
        <w:t xml:space="preserve">, får endast sättas upp tillsammans med varningsmärken och vägmärke B3, </w:t>
      </w:r>
      <w:r w:rsidRPr="00D95A50">
        <w:rPr>
          <w:i/>
        </w:rPr>
        <w:t>övergångsställe</w:t>
      </w:r>
      <w:r w:rsidRPr="00D95A50">
        <w:t>.</w:t>
      </w:r>
    </w:p>
    <w:p w14:paraId="7852A5D1" w14:textId="77777777" w:rsidR="00606931" w:rsidRPr="00D95A50" w:rsidRDefault="00606931" w:rsidP="00606931">
      <w:pPr>
        <w:pStyle w:val="Rubrik3"/>
      </w:pPr>
      <w:bookmarkStart w:id="418" w:name="_Toc510610816"/>
      <w:bookmarkStart w:id="419" w:name="_Toc511887119"/>
      <w:r w:rsidRPr="00D95A50">
        <w:t>Tavla T15 Vägars fortsättning i korsning</w:t>
      </w:r>
      <w:bookmarkEnd w:id="418"/>
      <w:bookmarkEnd w:id="419"/>
    </w:p>
    <w:p w14:paraId="15B03CE9" w14:textId="77777777" w:rsidR="00606931" w:rsidRPr="00D95A50" w:rsidRDefault="00606931" w:rsidP="00606931">
      <w:pPr>
        <w:pStyle w:val="Stycke"/>
        <w:spacing w:before="120"/>
      </w:pPr>
      <w:r w:rsidRPr="00D95A50">
        <w:rPr>
          <w:rStyle w:val="Fparagrafbeteckning"/>
        </w:rPr>
        <w:t>9 §</w:t>
      </w:r>
      <w:r w:rsidRPr="00D95A50">
        <w:rPr>
          <w:rStyle w:val="Fparagrafbeteckning"/>
        </w:rPr>
        <w:t> </w:t>
      </w:r>
      <w:r w:rsidRPr="00D95A50">
        <w:t xml:space="preserve">Om väjningsplikt gäller i en korsning mot svängande trafik som har motsatt färdriktning och som inte har väjningsplikt, ska tavla T15, </w:t>
      </w:r>
      <w:r w:rsidRPr="00D95A50">
        <w:rPr>
          <w:i/>
        </w:rPr>
        <w:t>vägars fortsättning i korsning</w:t>
      </w:r>
      <w:r w:rsidRPr="00D95A50">
        <w:t xml:space="preserve">, sättas upp under vägmärke B1, </w:t>
      </w:r>
      <w:r w:rsidRPr="00D95A50">
        <w:rPr>
          <w:i/>
        </w:rPr>
        <w:t>väjningsplikt</w:t>
      </w:r>
      <w:r w:rsidRPr="00D95A50">
        <w:t xml:space="preserve">, eller B2, </w:t>
      </w:r>
      <w:r w:rsidRPr="00D95A50">
        <w:rPr>
          <w:i/>
        </w:rPr>
        <w:t>stopplikt</w:t>
      </w:r>
      <w:r w:rsidRPr="00D95A50">
        <w:t>.</w:t>
      </w:r>
    </w:p>
    <w:p w14:paraId="251D8565" w14:textId="77777777" w:rsidR="00606931" w:rsidRPr="00D95A50" w:rsidRDefault="00606931" w:rsidP="00606931">
      <w:pPr>
        <w:pStyle w:val="Rubrik3"/>
      </w:pPr>
      <w:bookmarkStart w:id="420" w:name="_Toc510610817"/>
      <w:bookmarkStart w:id="421" w:name="_Toc511887120"/>
      <w:r w:rsidRPr="00D95A50">
        <w:t>Tavla T22 Text</w:t>
      </w:r>
      <w:bookmarkEnd w:id="420"/>
      <w:bookmarkEnd w:id="421"/>
    </w:p>
    <w:p w14:paraId="789349DB" w14:textId="77777777" w:rsidR="00606931" w:rsidRPr="00D95A50" w:rsidRDefault="00606931" w:rsidP="00606931">
      <w:pPr>
        <w:pStyle w:val="AllmnnardRubrik"/>
        <w:rPr>
          <w:rStyle w:val="Fparagrafbeteckning"/>
          <w:b/>
        </w:rPr>
      </w:pPr>
      <w:r w:rsidRPr="00D95A50">
        <w:rPr>
          <w:rStyle w:val="Fparagrafbeteckning"/>
          <w:b/>
        </w:rPr>
        <w:t>Allmänna råd till 3 § lagen (1984:318) om kontrollavgift vid olovlig parkering</w:t>
      </w:r>
    </w:p>
    <w:p w14:paraId="4585526A" w14:textId="77777777" w:rsidR="00606931" w:rsidRPr="00D95A50" w:rsidRDefault="00606931" w:rsidP="00606931">
      <w:pPr>
        <w:pStyle w:val="AllmnnardStycke"/>
      </w:pPr>
      <w:r w:rsidRPr="00D95A50">
        <w:t>Parkeringsplatser som hyrs ut stadigvarande bör anges med texten Förhyrda platser.</w:t>
      </w:r>
    </w:p>
    <w:p w14:paraId="26B79017" w14:textId="77777777" w:rsidR="00606931" w:rsidRPr="00D95A50" w:rsidRDefault="00606931" w:rsidP="00606931">
      <w:pPr>
        <w:pStyle w:val="AllmnnardStyckemedindrag"/>
      </w:pPr>
      <w:r w:rsidRPr="00D95A50">
        <w:t xml:space="preserve">En plats som reserveras för en viss innehavare kan anges med namn på innehavaren eller registreringsnummer på fordonet. </w:t>
      </w:r>
    </w:p>
    <w:p w14:paraId="6B1F8530" w14:textId="77777777" w:rsidR="00606931" w:rsidRPr="00D95A50" w:rsidRDefault="00606931" w:rsidP="00606931">
      <w:pPr>
        <w:pStyle w:val="AllmnnardStyckemedindrag"/>
      </w:pPr>
      <w:r w:rsidRPr="00D95A50">
        <w:t xml:space="preserve">Där det inte tydligt framgår av förhållandena på platsen vem som är besökare till en viss anläggning eller fastighet bör texten Besökare kompletteras med anläggningens eller fastighetens namn. </w:t>
      </w:r>
    </w:p>
    <w:p w14:paraId="3345838A" w14:textId="77777777" w:rsidR="00606931" w:rsidRPr="00D95A50" w:rsidRDefault="00606931" w:rsidP="00606931">
      <w:pPr>
        <w:pStyle w:val="Rubrik2kapitelelliknande"/>
      </w:pPr>
      <w:bookmarkStart w:id="422" w:name="_Toc510610818"/>
      <w:bookmarkStart w:id="423" w:name="_Toc511887121"/>
      <w:r w:rsidRPr="00D95A50">
        <w:t>16 kap. Andra anordningar för anvisningar för trafiken</w:t>
      </w:r>
      <w:bookmarkEnd w:id="422"/>
      <w:bookmarkEnd w:id="423"/>
    </w:p>
    <w:p w14:paraId="0CD41DC7" w14:textId="77777777" w:rsidR="00606931" w:rsidRPr="00D95A50" w:rsidRDefault="00606931" w:rsidP="00606931">
      <w:pPr>
        <w:pStyle w:val="Rubrik3utanluftfre"/>
      </w:pPr>
      <w:bookmarkStart w:id="424" w:name="_Toc510610819"/>
      <w:bookmarkStart w:id="425" w:name="_Toc511887122"/>
      <w:r w:rsidRPr="00D95A50">
        <w:t>Storlekar</w:t>
      </w:r>
      <w:bookmarkEnd w:id="424"/>
      <w:bookmarkEnd w:id="425"/>
    </w:p>
    <w:p w14:paraId="40870A33" w14:textId="77777777" w:rsidR="00606931" w:rsidRPr="00D95A50" w:rsidRDefault="00606931" w:rsidP="00606931">
      <w:pPr>
        <w:pStyle w:val="Stycke"/>
        <w:spacing w:before="120"/>
      </w:pPr>
      <w:r w:rsidRPr="00D95A50">
        <w:rPr>
          <w:rStyle w:val="Fparagrafbeteckning"/>
        </w:rPr>
        <w:t>1 §</w:t>
      </w:r>
      <w:r w:rsidRPr="00D95A50">
        <w:rPr>
          <w:rStyle w:val="Fparagrafbeteckning"/>
        </w:rPr>
        <w:t> </w:t>
      </w:r>
      <w:r w:rsidRPr="00D95A50">
        <w:t>Nedanstående andra anordningar för anvisningar för trafiken ska ha följande storlekar.</w:t>
      </w:r>
    </w:p>
    <w:p w14:paraId="179F1521" w14:textId="77777777" w:rsidR="00606931" w:rsidRPr="00D95A50" w:rsidRDefault="00606931" w:rsidP="00606931">
      <w:pPr>
        <w:pStyle w:val="Stycke"/>
        <w:spacing w:before="360" w:after="120"/>
        <w:rPr>
          <w:b/>
          <w:noProof/>
        </w:rPr>
      </w:pPr>
      <w:r w:rsidRPr="00D95A50">
        <w:rPr>
          <w:noProof/>
        </w:rPr>
        <w:lastRenderedPageBreak/>
        <w:drawing>
          <wp:anchor distT="0" distB="0" distL="114300" distR="114300" simplePos="0" relativeHeight="251663360" behindDoc="0" locked="0" layoutInCell="1" allowOverlap="1" wp14:anchorId="1F62A348" wp14:editId="261EBA1B">
            <wp:simplePos x="0" y="0"/>
            <wp:positionH relativeFrom="margin">
              <wp:align>left</wp:align>
            </wp:positionH>
            <wp:positionV relativeFrom="paragraph">
              <wp:posOffset>182940</wp:posOffset>
            </wp:positionV>
            <wp:extent cx="1440000" cy="1442712"/>
            <wp:effectExtent l="0" t="0" r="8255" b="5715"/>
            <wp:wrapTopAndBottom/>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X1 kontur.jpg"/>
                    <pic:cNvPicPr/>
                  </pic:nvPicPr>
                  <pic:blipFill>
                    <a:blip r:embed="rId152" cstate="print">
                      <a:extLst>
                        <a:ext uri="{BEBA8EAE-BF5A-486C-A8C5-ECC9F3942E4B}">
                          <a14:imgProps xmlns:a14="http://schemas.microsoft.com/office/drawing/2010/main">
                            <a14:imgLayer r:embed="rId15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0000" cy="1442712"/>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Anordning X1 Markeringspil</w:t>
      </w:r>
    </w:p>
    <w:p w14:paraId="4CFA5B38" w14:textId="77777777" w:rsidR="00606931" w:rsidRPr="00D95A50" w:rsidRDefault="00606931" w:rsidP="00606931">
      <w:pPr>
        <w:pStyle w:val="Styckemedindrag"/>
      </w:pP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44554F05" w14:textId="77777777" w:rsidTr="00D41958">
        <w:trPr>
          <w:trHeight w:val="270"/>
        </w:trPr>
        <w:tc>
          <w:tcPr>
            <w:tcW w:w="5216" w:type="dxa"/>
            <w:gridSpan w:val="7"/>
            <w:noWrap/>
            <w:vAlign w:val="bottom"/>
          </w:tcPr>
          <w:p w14:paraId="3B8A5114" w14:textId="77777777" w:rsidR="00606931" w:rsidRPr="00D95A50" w:rsidRDefault="00606931" w:rsidP="00D41958">
            <w:pPr>
              <w:pStyle w:val="Stycke"/>
            </w:pPr>
            <w:r w:rsidRPr="00D95A50">
              <w:t>Storlek och mått i meter för anordning X1</w:t>
            </w:r>
          </w:p>
        </w:tc>
      </w:tr>
      <w:tr w:rsidR="00606931" w:rsidRPr="00D95A50" w14:paraId="52647558" w14:textId="77777777" w:rsidTr="00D41958">
        <w:trPr>
          <w:trHeight w:val="540"/>
        </w:trPr>
        <w:tc>
          <w:tcPr>
            <w:tcW w:w="589" w:type="dxa"/>
            <w:vAlign w:val="bottom"/>
          </w:tcPr>
          <w:p w14:paraId="17C55C18" w14:textId="77777777" w:rsidR="00606931" w:rsidRPr="00D95A50" w:rsidRDefault="00606931" w:rsidP="00D41958">
            <w:pPr>
              <w:pStyle w:val="Stycke"/>
            </w:pPr>
          </w:p>
        </w:tc>
        <w:tc>
          <w:tcPr>
            <w:tcW w:w="757" w:type="dxa"/>
            <w:vAlign w:val="bottom"/>
          </w:tcPr>
          <w:p w14:paraId="096AC011" w14:textId="77777777" w:rsidR="00606931" w:rsidRPr="00D95A50" w:rsidRDefault="00606931" w:rsidP="00D41958">
            <w:pPr>
              <w:pStyle w:val="Stycke"/>
            </w:pPr>
            <w:r w:rsidRPr="00D95A50">
              <w:t>Mycket liten</w:t>
            </w:r>
          </w:p>
        </w:tc>
        <w:tc>
          <w:tcPr>
            <w:tcW w:w="757" w:type="dxa"/>
            <w:vAlign w:val="bottom"/>
          </w:tcPr>
          <w:p w14:paraId="5F56FA41" w14:textId="77777777" w:rsidR="00606931" w:rsidRPr="00D95A50" w:rsidRDefault="00606931" w:rsidP="00D41958">
            <w:pPr>
              <w:pStyle w:val="Stycke"/>
            </w:pPr>
            <w:r w:rsidRPr="00D95A50">
              <w:t>Liten</w:t>
            </w:r>
          </w:p>
        </w:tc>
        <w:tc>
          <w:tcPr>
            <w:tcW w:w="757" w:type="dxa"/>
            <w:vAlign w:val="bottom"/>
          </w:tcPr>
          <w:p w14:paraId="26CB84A7" w14:textId="77777777" w:rsidR="00606931" w:rsidRPr="00D95A50" w:rsidRDefault="00606931" w:rsidP="00D41958">
            <w:pPr>
              <w:pStyle w:val="Stycke"/>
            </w:pPr>
            <w:r w:rsidRPr="00D95A50">
              <w:t>Normal</w:t>
            </w:r>
          </w:p>
        </w:tc>
        <w:tc>
          <w:tcPr>
            <w:tcW w:w="757" w:type="dxa"/>
            <w:vAlign w:val="bottom"/>
          </w:tcPr>
          <w:p w14:paraId="68ACC9DD" w14:textId="77777777" w:rsidR="00606931" w:rsidRPr="00D95A50" w:rsidRDefault="00606931" w:rsidP="00D41958">
            <w:pPr>
              <w:pStyle w:val="Stycke"/>
            </w:pPr>
            <w:r w:rsidRPr="00D95A50">
              <w:t>Stor</w:t>
            </w:r>
          </w:p>
        </w:tc>
        <w:tc>
          <w:tcPr>
            <w:tcW w:w="757" w:type="dxa"/>
            <w:vAlign w:val="bottom"/>
          </w:tcPr>
          <w:p w14:paraId="47C92343" w14:textId="77777777" w:rsidR="00606931" w:rsidRPr="00D95A50" w:rsidRDefault="00606931" w:rsidP="00D41958">
            <w:pPr>
              <w:pStyle w:val="Stycke"/>
            </w:pPr>
            <w:r w:rsidRPr="00D95A50">
              <w:t>Mycket stor</w:t>
            </w:r>
          </w:p>
        </w:tc>
        <w:tc>
          <w:tcPr>
            <w:tcW w:w="842" w:type="dxa"/>
            <w:vAlign w:val="bottom"/>
          </w:tcPr>
          <w:p w14:paraId="0A5AA479" w14:textId="77777777" w:rsidR="00606931" w:rsidRPr="00D95A50" w:rsidRDefault="00606931" w:rsidP="00D41958">
            <w:pPr>
              <w:pStyle w:val="Stycke"/>
            </w:pPr>
            <w:r w:rsidRPr="00D95A50">
              <w:t> </w:t>
            </w:r>
          </w:p>
        </w:tc>
      </w:tr>
      <w:tr w:rsidR="00606931" w:rsidRPr="00D95A50" w14:paraId="39114C75" w14:textId="77777777" w:rsidTr="00D41958">
        <w:trPr>
          <w:trHeight w:val="270"/>
        </w:trPr>
        <w:tc>
          <w:tcPr>
            <w:tcW w:w="589" w:type="dxa"/>
            <w:vAlign w:val="bottom"/>
          </w:tcPr>
          <w:p w14:paraId="72F6A46E" w14:textId="77777777" w:rsidR="00606931" w:rsidRPr="00D95A50" w:rsidRDefault="00606931" w:rsidP="00D41958">
            <w:pPr>
              <w:pStyle w:val="Stycke"/>
            </w:pPr>
            <w:r w:rsidRPr="00D95A50">
              <w:t>S1</w:t>
            </w:r>
          </w:p>
        </w:tc>
        <w:tc>
          <w:tcPr>
            <w:tcW w:w="757" w:type="dxa"/>
            <w:vAlign w:val="bottom"/>
          </w:tcPr>
          <w:p w14:paraId="7B0F0CA3" w14:textId="77777777" w:rsidR="00606931" w:rsidRPr="00D95A50" w:rsidRDefault="00606931" w:rsidP="00D41958">
            <w:pPr>
              <w:pStyle w:val="Stycke"/>
              <w:rPr>
                <w:b/>
              </w:rPr>
            </w:pPr>
          </w:p>
        </w:tc>
        <w:tc>
          <w:tcPr>
            <w:tcW w:w="757" w:type="dxa"/>
            <w:noWrap/>
            <w:vAlign w:val="bottom"/>
          </w:tcPr>
          <w:p w14:paraId="0B64D303" w14:textId="77777777" w:rsidR="00606931" w:rsidRPr="00D95A50" w:rsidRDefault="00606931" w:rsidP="00D41958">
            <w:pPr>
              <w:pStyle w:val="Stycke"/>
              <w:rPr>
                <w:b/>
              </w:rPr>
            </w:pPr>
          </w:p>
        </w:tc>
        <w:tc>
          <w:tcPr>
            <w:tcW w:w="757" w:type="dxa"/>
            <w:noWrap/>
            <w:vAlign w:val="bottom"/>
          </w:tcPr>
          <w:p w14:paraId="35FFCF11" w14:textId="77777777" w:rsidR="00606931" w:rsidRPr="00D95A50" w:rsidRDefault="00606931" w:rsidP="00D41958">
            <w:pPr>
              <w:pStyle w:val="Stycke"/>
              <w:rPr>
                <w:b/>
              </w:rPr>
            </w:pPr>
            <w:r w:rsidRPr="00D95A50">
              <w:rPr>
                <w:b/>
              </w:rPr>
              <w:t>0,60</w:t>
            </w:r>
          </w:p>
        </w:tc>
        <w:tc>
          <w:tcPr>
            <w:tcW w:w="757" w:type="dxa"/>
            <w:noWrap/>
            <w:vAlign w:val="bottom"/>
          </w:tcPr>
          <w:p w14:paraId="31B782C3" w14:textId="77777777" w:rsidR="00606931" w:rsidRPr="00D95A50" w:rsidRDefault="00606931" w:rsidP="00D41958">
            <w:pPr>
              <w:pStyle w:val="Stycke"/>
              <w:rPr>
                <w:b/>
              </w:rPr>
            </w:pPr>
          </w:p>
        </w:tc>
        <w:tc>
          <w:tcPr>
            <w:tcW w:w="757" w:type="dxa"/>
            <w:noWrap/>
            <w:vAlign w:val="bottom"/>
          </w:tcPr>
          <w:p w14:paraId="68204688" w14:textId="77777777" w:rsidR="00606931" w:rsidRPr="00D95A50" w:rsidRDefault="00606931" w:rsidP="00D41958">
            <w:pPr>
              <w:pStyle w:val="Stycke"/>
              <w:rPr>
                <w:b/>
              </w:rPr>
            </w:pPr>
          </w:p>
        </w:tc>
        <w:tc>
          <w:tcPr>
            <w:tcW w:w="842" w:type="dxa"/>
            <w:vAlign w:val="bottom"/>
          </w:tcPr>
          <w:p w14:paraId="393ECB7D" w14:textId="77777777" w:rsidR="00606931" w:rsidRPr="00D95A50" w:rsidRDefault="00606931" w:rsidP="00D41958">
            <w:pPr>
              <w:pStyle w:val="Stycke"/>
            </w:pPr>
            <w:r w:rsidRPr="00D95A50">
              <w:t>Sidlängd</w:t>
            </w:r>
          </w:p>
        </w:tc>
      </w:tr>
    </w:tbl>
    <w:p w14:paraId="67AEFA5F" w14:textId="77777777" w:rsidR="00606931" w:rsidRPr="00D95A50" w:rsidRDefault="00606931" w:rsidP="00606931">
      <w:pPr>
        <w:rPr>
          <w:b/>
          <w:noProof/>
        </w:rPr>
      </w:pPr>
      <w:r w:rsidRPr="00D95A50">
        <w:rPr>
          <w:b/>
          <w:noProof/>
          <w:sz w:val="19"/>
        </w:rPr>
        <w:drawing>
          <wp:anchor distT="0" distB="0" distL="114300" distR="114300" simplePos="0" relativeHeight="251667456" behindDoc="0" locked="0" layoutInCell="1" allowOverlap="1" wp14:anchorId="03D65316" wp14:editId="503E2C16">
            <wp:simplePos x="0" y="0"/>
            <wp:positionH relativeFrom="margin">
              <wp:posOffset>-26670</wp:posOffset>
            </wp:positionH>
            <wp:positionV relativeFrom="paragraph">
              <wp:posOffset>217932</wp:posOffset>
            </wp:positionV>
            <wp:extent cx="2685415" cy="444500"/>
            <wp:effectExtent l="0" t="0" r="635" b="0"/>
            <wp:wrapTopAndBottom/>
            <wp:docPr id="15" name="Bildobjekt 15" descr="G:\Väg- och järnvägsavdelningen\Teknik &amp; Trafik\Sektion vägtrafik\24. Områden\Vägmärkesförordningen\Föreskrifter\Vägmärken 305-272\Figurer\X2 kon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Väg- och järnvägsavdelningen\Teknik &amp; Trafik\Sektion vägtrafik\24. Områden\Vägmärkesförordningen\Föreskrifter\Vägmärken 305-272\Figurer\X2 kontur.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85415"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A50">
        <w:rPr>
          <w:b/>
          <w:noProof/>
          <w:sz w:val="19"/>
        </w:rPr>
        <w:t>Anordning X2 Markeringsskärm för hinder</w:t>
      </w:r>
    </w:p>
    <w:p w14:paraId="3EC7EE7F" w14:textId="77777777" w:rsidR="00606931" w:rsidRPr="00D95A50" w:rsidRDefault="00606931" w:rsidP="00606931">
      <w:pPr>
        <w:pStyle w:val="Brdtext"/>
        <w:rPr>
          <w:noProof/>
        </w:rPr>
      </w:pPr>
    </w:p>
    <w:p w14:paraId="17154BC4" w14:textId="77777777" w:rsidR="00606931" w:rsidRPr="00D95A50" w:rsidRDefault="00606931" w:rsidP="00606931">
      <w:pPr>
        <w:pStyle w:val="Styckemedindrag"/>
        <w:rPr>
          <w:noProof/>
        </w:rPr>
      </w:pPr>
      <w:r w:rsidRPr="00D95A50">
        <w:rPr>
          <w:noProof/>
        </w:rPr>
        <w:t xml:space="preserve">S1 för X2, </w:t>
      </w:r>
      <w:r w:rsidRPr="00D95A50">
        <w:rPr>
          <w:i/>
          <w:noProof/>
        </w:rPr>
        <w:t>markeringsskärm för hinder</w:t>
      </w:r>
      <w:r w:rsidRPr="00D95A50">
        <w:rPr>
          <w:noProof/>
        </w:rPr>
        <w:t>, ska vara minst 0,10 meter.</w:t>
      </w:r>
    </w:p>
    <w:p w14:paraId="27085893" w14:textId="77777777" w:rsidR="00606931" w:rsidRPr="00D95A50" w:rsidRDefault="00606931" w:rsidP="00606931">
      <w:pPr>
        <w:pStyle w:val="Stycke"/>
        <w:rPr>
          <w:noProof/>
        </w:rPr>
      </w:pPr>
    </w:p>
    <w:p w14:paraId="063AC5FD" w14:textId="77777777" w:rsidR="00606931" w:rsidRPr="00D95A50" w:rsidRDefault="00606931" w:rsidP="00606931">
      <w:pPr>
        <w:pStyle w:val="Stycke"/>
        <w:rPr>
          <w:b/>
          <w:noProof/>
        </w:rPr>
      </w:pPr>
      <w:r w:rsidRPr="00D95A50">
        <w:rPr>
          <w:b/>
          <w:noProof/>
        </w:rPr>
        <w:t>Anordning X3 Markeringsskärm för sidohinder, farthinder m.m.</w:t>
      </w:r>
    </w:p>
    <w:p w14:paraId="17CA326F" w14:textId="77777777" w:rsidR="00606931" w:rsidRPr="00D95A50" w:rsidRDefault="00606931" w:rsidP="00606931">
      <w:pPr>
        <w:rPr>
          <w:b/>
          <w:noProof/>
          <w:szCs w:val="19"/>
        </w:rPr>
      </w:pPr>
      <w:r w:rsidRPr="00D95A50">
        <w:rPr>
          <w:b/>
          <w:noProof/>
          <w:sz w:val="19"/>
          <w:szCs w:val="19"/>
        </w:rPr>
        <w:drawing>
          <wp:inline distT="0" distB="0" distL="0" distR="0" wp14:anchorId="7C2E3190" wp14:editId="13305EE5">
            <wp:extent cx="720000" cy="1780713"/>
            <wp:effectExtent l="0" t="0" r="4445" b="0"/>
            <wp:docPr id="244" name="Bildobjekt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X3 kontur.jpg"/>
                    <pic:cNvPicPr/>
                  </pic:nvPicPr>
                  <pic:blipFill>
                    <a:blip r:embed="rId155" cstate="print">
                      <a:extLst>
                        <a:ext uri="{BEBA8EAE-BF5A-486C-A8C5-ECC9F3942E4B}">
                          <a14:imgProps xmlns:a14="http://schemas.microsoft.com/office/drawing/2010/main">
                            <a14:imgLayer r:embed="rId15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20000" cy="1780713"/>
                    </a:xfrm>
                    <a:prstGeom prst="rect">
                      <a:avLst/>
                    </a:prstGeom>
                  </pic:spPr>
                </pic:pic>
              </a:graphicData>
            </a:graphic>
          </wp:inline>
        </w:drawing>
      </w:r>
    </w:p>
    <w:p w14:paraId="42FD96A7" w14:textId="77777777" w:rsidR="00606931" w:rsidRPr="00D95A50" w:rsidRDefault="00606931" w:rsidP="00606931">
      <w:pPr>
        <w:pStyle w:val="Styckemedindrag"/>
      </w:pPr>
    </w:p>
    <w:p w14:paraId="158965B4" w14:textId="77777777" w:rsidR="00606931" w:rsidRPr="00D95A50" w:rsidRDefault="00606931" w:rsidP="00606931">
      <w:pPr>
        <w:pStyle w:val="Styckemedindrag"/>
      </w:pPr>
      <w:r w:rsidRPr="00D95A50">
        <w:t xml:space="preserve">S1 ska vara minst 0,10 meter och S2 ska vara minst 0,40 meter. Förhållandet mellan höjd och bredd ska vara 1:4. </w:t>
      </w:r>
    </w:p>
    <w:p w14:paraId="530F667B" w14:textId="77777777" w:rsidR="00606931" w:rsidRPr="00D95A50" w:rsidRDefault="00606931" w:rsidP="00606931">
      <w:pPr>
        <w:pStyle w:val="Stycke"/>
        <w:spacing w:before="360" w:after="120"/>
        <w:rPr>
          <w:b/>
          <w:noProof/>
        </w:rPr>
      </w:pPr>
      <w:r w:rsidRPr="00D95A50">
        <w:rPr>
          <w:b/>
          <w:noProof/>
        </w:rPr>
        <w:lastRenderedPageBreak/>
        <w:drawing>
          <wp:anchor distT="0" distB="0" distL="114300" distR="114300" simplePos="0" relativeHeight="251679744" behindDoc="0" locked="0" layoutInCell="1" allowOverlap="1" wp14:anchorId="41B53B27" wp14:editId="60AB1757">
            <wp:simplePos x="0" y="0"/>
            <wp:positionH relativeFrom="margin">
              <wp:align>left</wp:align>
            </wp:positionH>
            <wp:positionV relativeFrom="paragraph">
              <wp:posOffset>219782</wp:posOffset>
            </wp:positionV>
            <wp:extent cx="1080000" cy="1628783"/>
            <wp:effectExtent l="0" t="0" r="6350" b="0"/>
            <wp:wrapSquare wrapText="bothSides"/>
            <wp:docPr id="228" name="Bildobjekt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X4 kontur.jpg"/>
                    <pic:cNvPicPr/>
                  </pic:nvPicPr>
                  <pic:blipFill>
                    <a:blip r:embed="rId157" cstate="print">
                      <a:extLst>
                        <a:ext uri="{BEBA8EAE-BF5A-486C-A8C5-ECC9F3942E4B}">
                          <a14:imgProps xmlns:a14="http://schemas.microsoft.com/office/drawing/2010/main">
                            <a14:imgLayer r:embed="rId15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80000" cy="1628783"/>
                    </a:xfrm>
                    <a:prstGeom prst="rect">
                      <a:avLst/>
                    </a:prstGeom>
                  </pic:spPr>
                </pic:pic>
              </a:graphicData>
            </a:graphic>
            <wp14:sizeRelH relativeFrom="margin">
              <wp14:pctWidth>0</wp14:pctWidth>
            </wp14:sizeRelH>
            <wp14:sizeRelV relativeFrom="margin">
              <wp14:pctHeight>0</wp14:pctHeight>
            </wp14:sizeRelV>
          </wp:anchor>
        </w:drawing>
      </w:r>
      <w:r w:rsidRPr="00D95A50">
        <w:rPr>
          <w:b/>
          <w:noProof/>
        </w:rPr>
        <w:t>Anordning X4 Avfartsskärm</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3"/>
        <w:gridCol w:w="747"/>
        <w:gridCol w:w="747"/>
        <w:gridCol w:w="835"/>
        <w:gridCol w:w="747"/>
        <w:gridCol w:w="747"/>
        <w:gridCol w:w="820"/>
      </w:tblGrid>
      <w:tr w:rsidR="00606931" w:rsidRPr="00D95A50" w14:paraId="4D75B79B" w14:textId="77777777" w:rsidTr="00D41958">
        <w:trPr>
          <w:trHeight w:val="270"/>
        </w:trPr>
        <w:tc>
          <w:tcPr>
            <w:tcW w:w="5216" w:type="dxa"/>
            <w:gridSpan w:val="7"/>
            <w:tcBorders>
              <w:top w:val="nil"/>
              <w:left w:val="nil"/>
              <w:bottom w:val="single" w:sz="4" w:space="0" w:color="auto"/>
              <w:right w:val="nil"/>
            </w:tcBorders>
            <w:noWrap/>
            <w:vAlign w:val="bottom"/>
          </w:tcPr>
          <w:p w14:paraId="10DB7073" w14:textId="77777777" w:rsidR="00606931" w:rsidRPr="00D95A50" w:rsidRDefault="00606931" w:rsidP="00D41958">
            <w:pPr>
              <w:pStyle w:val="Styckemedindrag"/>
            </w:pPr>
          </w:p>
        </w:tc>
      </w:tr>
      <w:tr w:rsidR="00606931" w:rsidRPr="00D95A50" w14:paraId="13A50261"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38118841" w14:textId="77777777" w:rsidR="00606931" w:rsidRPr="00D95A50" w:rsidRDefault="00606931" w:rsidP="00D41958">
            <w:pPr>
              <w:pStyle w:val="Stycke"/>
            </w:pPr>
            <w:r w:rsidRPr="00D95A50">
              <w:t>Storlek och mått i meter för anordning X4</w:t>
            </w:r>
          </w:p>
        </w:tc>
      </w:tr>
      <w:tr w:rsidR="00606931" w:rsidRPr="00D95A50" w14:paraId="11D44E7F" w14:textId="77777777" w:rsidTr="00D41958">
        <w:trPr>
          <w:trHeight w:val="540"/>
        </w:trPr>
        <w:tc>
          <w:tcPr>
            <w:tcW w:w="573" w:type="dxa"/>
            <w:tcBorders>
              <w:top w:val="single" w:sz="4" w:space="0" w:color="auto"/>
              <w:left w:val="single" w:sz="4" w:space="0" w:color="auto"/>
              <w:bottom w:val="single" w:sz="4" w:space="0" w:color="auto"/>
              <w:right w:val="single" w:sz="4" w:space="0" w:color="auto"/>
            </w:tcBorders>
            <w:vAlign w:val="bottom"/>
          </w:tcPr>
          <w:p w14:paraId="3C58F1C5" w14:textId="77777777" w:rsidR="00606931" w:rsidRPr="00D95A50" w:rsidRDefault="00606931" w:rsidP="00D41958">
            <w:pPr>
              <w:pStyle w:val="Stycke"/>
            </w:pPr>
          </w:p>
        </w:tc>
        <w:tc>
          <w:tcPr>
            <w:tcW w:w="747" w:type="dxa"/>
            <w:tcBorders>
              <w:top w:val="single" w:sz="4" w:space="0" w:color="auto"/>
              <w:left w:val="single" w:sz="4" w:space="0" w:color="auto"/>
              <w:bottom w:val="single" w:sz="4" w:space="0" w:color="auto"/>
              <w:right w:val="single" w:sz="4" w:space="0" w:color="auto"/>
            </w:tcBorders>
            <w:vAlign w:val="bottom"/>
          </w:tcPr>
          <w:p w14:paraId="3B3FE4B0" w14:textId="77777777" w:rsidR="00606931" w:rsidRPr="00D95A50" w:rsidRDefault="00606931" w:rsidP="00D41958">
            <w:pPr>
              <w:pStyle w:val="Stycke"/>
            </w:pPr>
            <w:r w:rsidRPr="00D95A50">
              <w:t>Mycket liten</w:t>
            </w:r>
          </w:p>
        </w:tc>
        <w:tc>
          <w:tcPr>
            <w:tcW w:w="747" w:type="dxa"/>
            <w:tcBorders>
              <w:top w:val="single" w:sz="4" w:space="0" w:color="auto"/>
              <w:left w:val="single" w:sz="4" w:space="0" w:color="auto"/>
              <w:bottom w:val="single" w:sz="4" w:space="0" w:color="auto"/>
              <w:right w:val="single" w:sz="4" w:space="0" w:color="auto"/>
            </w:tcBorders>
            <w:vAlign w:val="bottom"/>
          </w:tcPr>
          <w:p w14:paraId="1D3510C7" w14:textId="77777777" w:rsidR="00606931" w:rsidRPr="00D95A50" w:rsidRDefault="00606931" w:rsidP="00D41958">
            <w:pPr>
              <w:pStyle w:val="Stycke"/>
            </w:pPr>
            <w:r w:rsidRPr="00D95A50">
              <w:t>Liten</w:t>
            </w:r>
          </w:p>
        </w:tc>
        <w:tc>
          <w:tcPr>
            <w:tcW w:w="835" w:type="dxa"/>
            <w:tcBorders>
              <w:top w:val="single" w:sz="4" w:space="0" w:color="auto"/>
              <w:left w:val="single" w:sz="4" w:space="0" w:color="auto"/>
              <w:bottom w:val="single" w:sz="4" w:space="0" w:color="auto"/>
              <w:right w:val="single" w:sz="4" w:space="0" w:color="auto"/>
            </w:tcBorders>
            <w:vAlign w:val="bottom"/>
          </w:tcPr>
          <w:p w14:paraId="17D157CB" w14:textId="77777777" w:rsidR="00606931" w:rsidRPr="00D95A50" w:rsidRDefault="00606931" w:rsidP="00D41958">
            <w:pPr>
              <w:pStyle w:val="Stycke"/>
            </w:pPr>
            <w:r w:rsidRPr="00D95A50">
              <w:t>Normal</w:t>
            </w:r>
          </w:p>
        </w:tc>
        <w:tc>
          <w:tcPr>
            <w:tcW w:w="747" w:type="dxa"/>
            <w:tcBorders>
              <w:top w:val="single" w:sz="4" w:space="0" w:color="auto"/>
              <w:left w:val="single" w:sz="4" w:space="0" w:color="auto"/>
              <w:bottom w:val="single" w:sz="4" w:space="0" w:color="auto"/>
              <w:right w:val="single" w:sz="4" w:space="0" w:color="auto"/>
            </w:tcBorders>
            <w:vAlign w:val="bottom"/>
          </w:tcPr>
          <w:p w14:paraId="5521D4BF" w14:textId="77777777" w:rsidR="00606931" w:rsidRPr="00D95A50" w:rsidRDefault="00606931" w:rsidP="00D41958">
            <w:pPr>
              <w:pStyle w:val="Stycke"/>
            </w:pPr>
            <w:r w:rsidRPr="00D95A50">
              <w:t>Stor</w:t>
            </w:r>
          </w:p>
        </w:tc>
        <w:tc>
          <w:tcPr>
            <w:tcW w:w="747" w:type="dxa"/>
            <w:tcBorders>
              <w:top w:val="single" w:sz="4" w:space="0" w:color="auto"/>
              <w:left w:val="single" w:sz="4" w:space="0" w:color="auto"/>
              <w:bottom w:val="single" w:sz="4" w:space="0" w:color="auto"/>
              <w:right w:val="single" w:sz="4" w:space="0" w:color="auto"/>
            </w:tcBorders>
            <w:vAlign w:val="bottom"/>
          </w:tcPr>
          <w:p w14:paraId="0DEB809A" w14:textId="77777777" w:rsidR="00606931" w:rsidRPr="00D95A50" w:rsidRDefault="00606931" w:rsidP="00D41958">
            <w:pPr>
              <w:pStyle w:val="Stycke"/>
            </w:pPr>
            <w:r w:rsidRPr="00D95A50">
              <w:t>Mycket stor</w:t>
            </w:r>
          </w:p>
        </w:tc>
        <w:tc>
          <w:tcPr>
            <w:tcW w:w="820" w:type="dxa"/>
            <w:tcBorders>
              <w:top w:val="single" w:sz="4" w:space="0" w:color="auto"/>
              <w:left w:val="single" w:sz="4" w:space="0" w:color="auto"/>
              <w:bottom w:val="single" w:sz="4" w:space="0" w:color="auto"/>
              <w:right w:val="single" w:sz="4" w:space="0" w:color="auto"/>
            </w:tcBorders>
            <w:vAlign w:val="bottom"/>
          </w:tcPr>
          <w:p w14:paraId="1EB145ED" w14:textId="77777777" w:rsidR="00606931" w:rsidRPr="00D95A50" w:rsidRDefault="00606931" w:rsidP="00D41958">
            <w:pPr>
              <w:pStyle w:val="Stycke"/>
            </w:pPr>
            <w:r w:rsidRPr="00D95A50">
              <w:t> </w:t>
            </w:r>
          </w:p>
        </w:tc>
      </w:tr>
      <w:tr w:rsidR="00606931" w:rsidRPr="00D95A50" w14:paraId="4E8E5AE7"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18D416DC" w14:textId="77777777" w:rsidR="00606931" w:rsidRPr="00D95A50" w:rsidRDefault="00606931" w:rsidP="00D41958">
            <w:pPr>
              <w:pStyle w:val="Stycke"/>
            </w:pPr>
            <w:r w:rsidRPr="00D95A50">
              <w:t>S1</w:t>
            </w:r>
          </w:p>
        </w:tc>
        <w:tc>
          <w:tcPr>
            <w:tcW w:w="747" w:type="dxa"/>
            <w:tcBorders>
              <w:top w:val="single" w:sz="4" w:space="0" w:color="auto"/>
              <w:left w:val="single" w:sz="4" w:space="0" w:color="auto"/>
              <w:bottom w:val="single" w:sz="4" w:space="0" w:color="auto"/>
              <w:right w:val="single" w:sz="4" w:space="0" w:color="auto"/>
            </w:tcBorders>
            <w:vAlign w:val="bottom"/>
          </w:tcPr>
          <w:p w14:paraId="1B7DBCA8" w14:textId="77777777" w:rsidR="00606931" w:rsidRPr="00D95A50" w:rsidRDefault="00606931" w:rsidP="00D41958">
            <w:pPr>
              <w:pStyle w:val="Stycke"/>
              <w:rPr>
                <w:b/>
              </w:rPr>
            </w:pPr>
          </w:p>
        </w:tc>
        <w:tc>
          <w:tcPr>
            <w:tcW w:w="747" w:type="dxa"/>
            <w:tcBorders>
              <w:top w:val="single" w:sz="4" w:space="0" w:color="auto"/>
              <w:left w:val="single" w:sz="4" w:space="0" w:color="auto"/>
              <w:bottom w:val="single" w:sz="4" w:space="0" w:color="auto"/>
              <w:right w:val="single" w:sz="4" w:space="0" w:color="auto"/>
            </w:tcBorders>
            <w:noWrap/>
            <w:vAlign w:val="bottom"/>
          </w:tcPr>
          <w:p w14:paraId="41BB3E7D" w14:textId="77777777" w:rsidR="00606931" w:rsidRPr="00D95A50" w:rsidRDefault="00606931" w:rsidP="00D41958">
            <w:pPr>
              <w:pStyle w:val="Stycke"/>
              <w:rPr>
                <w:b/>
              </w:rPr>
            </w:pPr>
            <w:r w:rsidRPr="00D95A50">
              <w:rPr>
                <w:b/>
              </w:rPr>
              <w:t>0,60</w:t>
            </w:r>
          </w:p>
        </w:tc>
        <w:tc>
          <w:tcPr>
            <w:tcW w:w="835" w:type="dxa"/>
            <w:tcBorders>
              <w:top w:val="single" w:sz="4" w:space="0" w:color="auto"/>
              <w:left w:val="single" w:sz="4" w:space="0" w:color="auto"/>
              <w:bottom w:val="single" w:sz="4" w:space="0" w:color="auto"/>
              <w:right w:val="single" w:sz="4" w:space="0" w:color="auto"/>
            </w:tcBorders>
            <w:noWrap/>
            <w:vAlign w:val="bottom"/>
          </w:tcPr>
          <w:p w14:paraId="475929DC" w14:textId="77777777" w:rsidR="00606931" w:rsidRPr="00D95A50" w:rsidRDefault="00606931" w:rsidP="00D41958">
            <w:pPr>
              <w:pStyle w:val="Stycke"/>
              <w:rPr>
                <w:b/>
              </w:rPr>
            </w:pPr>
            <w:r w:rsidRPr="00D95A50">
              <w:rPr>
                <w:b/>
              </w:rPr>
              <w:t>1,20</w:t>
            </w:r>
          </w:p>
        </w:tc>
        <w:tc>
          <w:tcPr>
            <w:tcW w:w="747" w:type="dxa"/>
            <w:tcBorders>
              <w:top w:val="single" w:sz="4" w:space="0" w:color="auto"/>
              <w:left w:val="single" w:sz="4" w:space="0" w:color="auto"/>
              <w:bottom w:val="single" w:sz="4" w:space="0" w:color="auto"/>
              <w:right w:val="single" w:sz="4" w:space="0" w:color="auto"/>
            </w:tcBorders>
            <w:noWrap/>
            <w:vAlign w:val="bottom"/>
          </w:tcPr>
          <w:p w14:paraId="42A7BEB4" w14:textId="77777777" w:rsidR="00606931" w:rsidRPr="00D95A50" w:rsidRDefault="00606931" w:rsidP="00D41958">
            <w:pPr>
              <w:pStyle w:val="Stycke"/>
              <w:rPr>
                <w:b/>
              </w:rPr>
            </w:pPr>
            <w:r w:rsidRPr="00D95A50">
              <w:rPr>
                <w:b/>
              </w:rPr>
              <w:t>1,80</w:t>
            </w:r>
          </w:p>
        </w:tc>
        <w:tc>
          <w:tcPr>
            <w:tcW w:w="747" w:type="dxa"/>
            <w:tcBorders>
              <w:top w:val="single" w:sz="4" w:space="0" w:color="auto"/>
              <w:left w:val="single" w:sz="4" w:space="0" w:color="auto"/>
              <w:bottom w:val="single" w:sz="4" w:space="0" w:color="auto"/>
              <w:right w:val="single" w:sz="4" w:space="0" w:color="auto"/>
            </w:tcBorders>
            <w:noWrap/>
            <w:vAlign w:val="bottom"/>
          </w:tcPr>
          <w:p w14:paraId="384BDACE"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5115DB64" w14:textId="77777777" w:rsidR="00606931" w:rsidRPr="00D95A50" w:rsidRDefault="00606931" w:rsidP="00D41958">
            <w:pPr>
              <w:pStyle w:val="Stycke"/>
            </w:pPr>
            <w:r w:rsidRPr="00D95A50">
              <w:t>Bredd</w:t>
            </w:r>
          </w:p>
        </w:tc>
      </w:tr>
      <w:tr w:rsidR="00606931" w:rsidRPr="00D95A50" w14:paraId="58D18988" w14:textId="77777777" w:rsidTr="00D41958">
        <w:trPr>
          <w:trHeight w:val="270"/>
        </w:trPr>
        <w:tc>
          <w:tcPr>
            <w:tcW w:w="573" w:type="dxa"/>
            <w:tcBorders>
              <w:top w:val="single" w:sz="4" w:space="0" w:color="auto"/>
              <w:left w:val="single" w:sz="4" w:space="0" w:color="auto"/>
              <w:bottom w:val="single" w:sz="4" w:space="0" w:color="auto"/>
              <w:right w:val="single" w:sz="4" w:space="0" w:color="auto"/>
            </w:tcBorders>
            <w:vAlign w:val="bottom"/>
          </w:tcPr>
          <w:p w14:paraId="46422603" w14:textId="77777777" w:rsidR="00606931" w:rsidRPr="00D95A50" w:rsidRDefault="00606931" w:rsidP="00D41958">
            <w:pPr>
              <w:pStyle w:val="Stycke"/>
            </w:pPr>
            <w:r w:rsidRPr="00D95A50">
              <w:t>S2</w:t>
            </w:r>
          </w:p>
        </w:tc>
        <w:tc>
          <w:tcPr>
            <w:tcW w:w="747" w:type="dxa"/>
            <w:tcBorders>
              <w:top w:val="single" w:sz="4" w:space="0" w:color="auto"/>
              <w:left w:val="single" w:sz="4" w:space="0" w:color="auto"/>
              <w:bottom w:val="single" w:sz="4" w:space="0" w:color="auto"/>
              <w:right w:val="single" w:sz="4" w:space="0" w:color="auto"/>
            </w:tcBorders>
            <w:vAlign w:val="bottom"/>
          </w:tcPr>
          <w:p w14:paraId="72B90F9D" w14:textId="77777777" w:rsidR="00606931" w:rsidRPr="00D95A50" w:rsidRDefault="00606931" w:rsidP="00D41958">
            <w:pPr>
              <w:pStyle w:val="Stycke"/>
              <w:rPr>
                <w:b/>
              </w:rPr>
            </w:pPr>
          </w:p>
        </w:tc>
        <w:tc>
          <w:tcPr>
            <w:tcW w:w="747" w:type="dxa"/>
            <w:tcBorders>
              <w:top w:val="single" w:sz="4" w:space="0" w:color="auto"/>
              <w:left w:val="single" w:sz="4" w:space="0" w:color="auto"/>
              <w:bottom w:val="single" w:sz="4" w:space="0" w:color="auto"/>
              <w:right w:val="single" w:sz="4" w:space="0" w:color="auto"/>
            </w:tcBorders>
            <w:noWrap/>
            <w:vAlign w:val="bottom"/>
          </w:tcPr>
          <w:p w14:paraId="4098E1A9" w14:textId="77777777" w:rsidR="00606931" w:rsidRPr="00D95A50" w:rsidRDefault="00606931" w:rsidP="00D41958">
            <w:pPr>
              <w:pStyle w:val="Stycke"/>
              <w:rPr>
                <w:b/>
              </w:rPr>
            </w:pPr>
            <w:r w:rsidRPr="00D95A50">
              <w:rPr>
                <w:b/>
              </w:rPr>
              <w:t>1,00</w:t>
            </w:r>
          </w:p>
        </w:tc>
        <w:tc>
          <w:tcPr>
            <w:tcW w:w="835" w:type="dxa"/>
            <w:tcBorders>
              <w:top w:val="single" w:sz="4" w:space="0" w:color="auto"/>
              <w:left w:val="single" w:sz="4" w:space="0" w:color="auto"/>
              <w:bottom w:val="single" w:sz="4" w:space="0" w:color="auto"/>
              <w:right w:val="single" w:sz="4" w:space="0" w:color="auto"/>
            </w:tcBorders>
            <w:noWrap/>
            <w:vAlign w:val="bottom"/>
          </w:tcPr>
          <w:p w14:paraId="4415F253" w14:textId="77777777" w:rsidR="00606931" w:rsidRPr="00D95A50" w:rsidRDefault="00606931" w:rsidP="00D41958">
            <w:pPr>
              <w:pStyle w:val="Stycke"/>
              <w:rPr>
                <w:b/>
              </w:rPr>
            </w:pPr>
            <w:r w:rsidRPr="00D95A50">
              <w:rPr>
                <w:b/>
              </w:rPr>
              <w:t>2,00</w:t>
            </w:r>
          </w:p>
        </w:tc>
        <w:tc>
          <w:tcPr>
            <w:tcW w:w="747" w:type="dxa"/>
            <w:tcBorders>
              <w:top w:val="single" w:sz="4" w:space="0" w:color="auto"/>
              <w:left w:val="single" w:sz="4" w:space="0" w:color="auto"/>
              <w:bottom w:val="single" w:sz="4" w:space="0" w:color="auto"/>
              <w:right w:val="single" w:sz="4" w:space="0" w:color="auto"/>
            </w:tcBorders>
            <w:noWrap/>
            <w:vAlign w:val="bottom"/>
          </w:tcPr>
          <w:p w14:paraId="18FE4381" w14:textId="77777777" w:rsidR="00606931" w:rsidRPr="00D95A50" w:rsidRDefault="00606931" w:rsidP="00D41958">
            <w:pPr>
              <w:pStyle w:val="Stycke"/>
              <w:rPr>
                <w:b/>
              </w:rPr>
            </w:pPr>
            <w:r w:rsidRPr="00D95A50">
              <w:rPr>
                <w:b/>
              </w:rPr>
              <w:t>3,00</w:t>
            </w:r>
          </w:p>
        </w:tc>
        <w:tc>
          <w:tcPr>
            <w:tcW w:w="747" w:type="dxa"/>
            <w:tcBorders>
              <w:top w:val="single" w:sz="4" w:space="0" w:color="auto"/>
              <w:left w:val="single" w:sz="4" w:space="0" w:color="auto"/>
              <w:bottom w:val="single" w:sz="4" w:space="0" w:color="auto"/>
              <w:right w:val="single" w:sz="4" w:space="0" w:color="auto"/>
            </w:tcBorders>
            <w:noWrap/>
            <w:vAlign w:val="bottom"/>
          </w:tcPr>
          <w:p w14:paraId="6D706E2C" w14:textId="77777777" w:rsidR="00606931" w:rsidRPr="00D95A50" w:rsidRDefault="00606931" w:rsidP="00D41958">
            <w:pPr>
              <w:pStyle w:val="Stycke"/>
              <w:rPr>
                <w:b/>
              </w:rPr>
            </w:pPr>
          </w:p>
        </w:tc>
        <w:tc>
          <w:tcPr>
            <w:tcW w:w="820" w:type="dxa"/>
            <w:tcBorders>
              <w:top w:val="single" w:sz="4" w:space="0" w:color="auto"/>
              <w:left w:val="single" w:sz="4" w:space="0" w:color="auto"/>
              <w:bottom w:val="single" w:sz="4" w:space="0" w:color="auto"/>
              <w:right w:val="single" w:sz="4" w:space="0" w:color="auto"/>
            </w:tcBorders>
            <w:vAlign w:val="bottom"/>
          </w:tcPr>
          <w:p w14:paraId="0D3F84AD" w14:textId="77777777" w:rsidR="00606931" w:rsidRPr="00D95A50" w:rsidRDefault="00606931" w:rsidP="00D41958">
            <w:pPr>
              <w:pStyle w:val="Stycke"/>
            </w:pPr>
            <w:r w:rsidRPr="00D95A50">
              <w:t>Höjd</w:t>
            </w:r>
          </w:p>
        </w:tc>
      </w:tr>
    </w:tbl>
    <w:p w14:paraId="79961872" w14:textId="77777777" w:rsidR="00606931" w:rsidRPr="00D95A50" w:rsidRDefault="00606931" w:rsidP="00606931">
      <w:pPr>
        <w:pStyle w:val="Stycke"/>
        <w:spacing w:before="360" w:after="120"/>
        <w:rPr>
          <w:b/>
          <w:noProof/>
        </w:rPr>
      </w:pPr>
      <w:r w:rsidRPr="00D95A50">
        <w:rPr>
          <w:noProof/>
        </w:rPr>
        <w:drawing>
          <wp:anchor distT="0" distB="0" distL="114300" distR="114300" simplePos="0" relativeHeight="251685888" behindDoc="0" locked="0" layoutInCell="1" allowOverlap="1" wp14:anchorId="1EAB4C15" wp14:editId="2C92958D">
            <wp:simplePos x="0" y="0"/>
            <wp:positionH relativeFrom="margin">
              <wp:align>left</wp:align>
            </wp:positionH>
            <wp:positionV relativeFrom="paragraph">
              <wp:posOffset>420753</wp:posOffset>
            </wp:positionV>
            <wp:extent cx="2091055" cy="1276350"/>
            <wp:effectExtent l="0" t="0" r="4445" b="0"/>
            <wp:wrapTopAndBottom/>
            <wp:docPr id="225" name="Bildobjekt 225" descr="G:\Väg- och järnvägsavdelningen\Teknik &amp; Trafik\Sektion vägtrafik\24. Områden\Vägmärkesförordningen\Föreskrifter\Vägmärken 305-272\Figurer\X5 kon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Väg- och järnvägsavdelningen\Teknik &amp; Trafik\Sektion vägtrafik\24. Områden\Vägmärkesförordningen\Föreskrifter\Vägmärken 305-272\Figurer\X5 kontur.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09105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A50">
        <w:rPr>
          <w:b/>
          <w:noProof/>
        </w:rPr>
        <w:t>Anordning X5 Gul ljuspil eller ljuspilar</w:t>
      </w:r>
    </w:p>
    <w:p w14:paraId="0E34B8CA" w14:textId="77777777" w:rsidR="00606931" w:rsidRPr="00D95A50" w:rsidRDefault="00606931" w:rsidP="00606931">
      <w:pPr>
        <w:pStyle w:val="Styckemedindrag"/>
      </w:pPr>
    </w:p>
    <w:p w14:paraId="17A1DC1A" w14:textId="77777777" w:rsidR="00606931" w:rsidRPr="00D95A50" w:rsidRDefault="00606931" w:rsidP="00606931">
      <w:pPr>
        <w:pStyle w:val="Styckemedindrag"/>
      </w:pPr>
      <w:r w:rsidRPr="00D95A50">
        <w:t xml:space="preserve">S1 ska vara minst 1,00 meter och S2 ska vara minst 1,10 meter. </w:t>
      </w:r>
    </w:p>
    <w:p w14:paraId="37858632" w14:textId="77777777" w:rsidR="00606931" w:rsidRPr="00D95A50" w:rsidRDefault="00606931" w:rsidP="00606931">
      <w:pPr>
        <w:pStyle w:val="Stycke"/>
        <w:spacing w:before="360" w:after="120"/>
        <w:rPr>
          <w:b/>
          <w:noProof/>
        </w:rPr>
      </w:pPr>
      <w:r w:rsidRPr="00D95A50">
        <w:rPr>
          <w:b/>
          <w:noProof/>
        </w:rPr>
        <w:drawing>
          <wp:anchor distT="0" distB="0" distL="114300" distR="114300" simplePos="0" relativeHeight="251680768" behindDoc="0" locked="0" layoutInCell="1" allowOverlap="1" wp14:anchorId="0E80067C" wp14:editId="608588BB">
            <wp:simplePos x="0" y="0"/>
            <wp:positionH relativeFrom="margin">
              <wp:posOffset>-2540</wp:posOffset>
            </wp:positionH>
            <wp:positionV relativeFrom="paragraph">
              <wp:posOffset>521970</wp:posOffset>
            </wp:positionV>
            <wp:extent cx="1439545" cy="1548765"/>
            <wp:effectExtent l="0" t="0" r="8255" b="0"/>
            <wp:wrapTopAndBottom/>
            <wp:docPr id="230" name="Bildobjekt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X6 kontur.jpg"/>
                    <pic:cNvPicPr/>
                  </pic:nvPicPr>
                  <pic:blipFill>
                    <a:blip r:embed="rId160" cstate="print">
                      <a:extLst>
                        <a:ext uri="{BEBA8EAE-BF5A-486C-A8C5-ECC9F3942E4B}">
                          <a14:imgProps xmlns:a14="http://schemas.microsoft.com/office/drawing/2010/main">
                            <a14:imgLayer r:embed="rId1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9545" cy="1548765"/>
                    </a:xfrm>
                    <a:prstGeom prst="rect">
                      <a:avLst/>
                    </a:prstGeom>
                  </pic:spPr>
                </pic:pic>
              </a:graphicData>
            </a:graphic>
            <wp14:sizeRelH relativeFrom="page">
              <wp14:pctWidth>0</wp14:pctWidth>
            </wp14:sizeRelH>
            <wp14:sizeRelV relativeFrom="page">
              <wp14:pctHeight>0</wp14:pctHeight>
            </wp14:sizeRelV>
          </wp:anchor>
        </w:drawing>
      </w:r>
      <w:r w:rsidRPr="00D95A50">
        <w:rPr>
          <w:b/>
          <w:noProof/>
        </w:rPr>
        <w:t>Anordning X6 Särskild varningsanordning</w:t>
      </w:r>
    </w:p>
    <w:p w14:paraId="187A0136" w14:textId="77777777" w:rsidR="00606931" w:rsidRPr="00D95A50" w:rsidRDefault="00606931" w:rsidP="00606931">
      <w:pPr>
        <w:pStyle w:val="Styckemedindrag"/>
      </w:pP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123687A9" w14:textId="77777777" w:rsidTr="00D41958">
        <w:trPr>
          <w:trHeight w:val="270"/>
        </w:trPr>
        <w:tc>
          <w:tcPr>
            <w:tcW w:w="5216" w:type="dxa"/>
            <w:gridSpan w:val="7"/>
            <w:tcBorders>
              <w:top w:val="nil"/>
              <w:left w:val="nil"/>
              <w:bottom w:val="single" w:sz="4" w:space="0" w:color="auto"/>
              <w:right w:val="nil"/>
            </w:tcBorders>
            <w:noWrap/>
            <w:vAlign w:val="bottom"/>
          </w:tcPr>
          <w:p w14:paraId="1B8D2E51" w14:textId="77777777" w:rsidR="00606931" w:rsidRPr="00D95A50" w:rsidRDefault="00606931" w:rsidP="00D41958">
            <w:pPr>
              <w:pStyle w:val="Styckemedindrag"/>
            </w:pPr>
          </w:p>
        </w:tc>
      </w:tr>
      <w:tr w:rsidR="00606931" w:rsidRPr="00D95A50" w14:paraId="64C7C4E6"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50FF14A4" w14:textId="77777777" w:rsidR="00606931" w:rsidRPr="00D95A50" w:rsidRDefault="00606931" w:rsidP="00D41958">
            <w:pPr>
              <w:pStyle w:val="Stycke"/>
            </w:pPr>
            <w:r w:rsidRPr="00D95A50">
              <w:t>Storlek och mått i meter för anordning X6</w:t>
            </w:r>
          </w:p>
        </w:tc>
      </w:tr>
      <w:tr w:rsidR="00606931" w:rsidRPr="00D95A50" w14:paraId="2EE00427" w14:textId="77777777" w:rsidTr="00D41958">
        <w:trPr>
          <w:trHeight w:val="540"/>
        </w:trPr>
        <w:tc>
          <w:tcPr>
            <w:tcW w:w="589" w:type="dxa"/>
            <w:tcBorders>
              <w:top w:val="single" w:sz="4" w:space="0" w:color="auto"/>
              <w:left w:val="single" w:sz="4" w:space="0" w:color="auto"/>
              <w:bottom w:val="single" w:sz="4" w:space="0" w:color="auto"/>
              <w:right w:val="single" w:sz="4" w:space="0" w:color="auto"/>
            </w:tcBorders>
            <w:vAlign w:val="bottom"/>
          </w:tcPr>
          <w:p w14:paraId="5ED985EB"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vAlign w:val="bottom"/>
          </w:tcPr>
          <w:p w14:paraId="59F36475" w14:textId="77777777" w:rsidR="00606931" w:rsidRPr="00D95A50" w:rsidRDefault="00606931" w:rsidP="00D41958">
            <w:pPr>
              <w:pStyle w:val="Stycke"/>
            </w:pPr>
            <w:r w:rsidRPr="00D95A50">
              <w:t>Mycket liten</w:t>
            </w:r>
          </w:p>
        </w:tc>
        <w:tc>
          <w:tcPr>
            <w:tcW w:w="757" w:type="dxa"/>
            <w:tcBorders>
              <w:top w:val="single" w:sz="4" w:space="0" w:color="auto"/>
              <w:left w:val="single" w:sz="4" w:space="0" w:color="auto"/>
              <w:bottom w:val="single" w:sz="4" w:space="0" w:color="auto"/>
              <w:right w:val="single" w:sz="4" w:space="0" w:color="auto"/>
            </w:tcBorders>
            <w:vAlign w:val="bottom"/>
          </w:tcPr>
          <w:p w14:paraId="6961BF68" w14:textId="77777777" w:rsidR="00606931" w:rsidRPr="00D95A50" w:rsidRDefault="00606931" w:rsidP="00D41958">
            <w:pPr>
              <w:pStyle w:val="Stycke"/>
            </w:pPr>
            <w:r w:rsidRPr="00D95A50">
              <w:t>Liten</w:t>
            </w:r>
          </w:p>
        </w:tc>
        <w:tc>
          <w:tcPr>
            <w:tcW w:w="757" w:type="dxa"/>
            <w:tcBorders>
              <w:top w:val="single" w:sz="4" w:space="0" w:color="auto"/>
              <w:left w:val="single" w:sz="4" w:space="0" w:color="auto"/>
              <w:bottom w:val="single" w:sz="4" w:space="0" w:color="auto"/>
              <w:right w:val="single" w:sz="4" w:space="0" w:color="auto"/>
            </w:tcBorders>
            <w:vAlign w:val="bottom"/>
          </w:tcPr>
          <w:p w14:paraId="65F8EFFD" w14:textId="77777777" w:rsidR="00606931" w:rsidRPr="00D95A50" w:rsidRDefault="00606931" w:rsidP="00D41958">
            <w:pPr>
              <w:pStyle w:val="Stycke"/>
            </w:pPr>
            <w:r w:rsidRPr="00D95A50">
              <w:t>Normal</w:t>
            </w:r>
          </w:p>
        </w:tc>
        <w:tc>
          <w:tcPr>
            <w:tcW w:w="757" w:type="dxa"/>
            <w:tcBorders>
              <w:top w:val="single" w:sz="4" w:space="0" w:color="auto"/>
              <w:left w:val="single" w:sz="4" w:space="0" w:color="auto"/>
              <w:bottom w:val="single" w:sz="4" w:space="0" w:color="auto"/>
              <w:right w:val="single" w:sz="4" w:space="0" w:color="auto"/>
            </w:tcBorders>
            <w:vAlign w:val="bottom"/>
          </w:tcPr>
          <w:p w14:paraId="1A1BBCBE" w14:textId="77777777" w:rsidR="00606931" w:rsidRPr="00D95A50" w:rsidRDefault="00606931" w:rsidP="00D41958">
            <w:pPr>
              <w:pStyle w:val="Stycke"/>
            </w:pPr>
            <w:r w:rsidRPr="00D95A50">
              <w:t>Stor</w:t>
            </w:r>
          </w:p>
        </w:tc>
        <w:tc>
          <w:tcPr>
            <w:tcW w:w="757" w:type="dxa"/>
            <w:tcBorders>
              <w:top w:val="single" w:sz="4" w:space="0" w:color="auto"/>
              <w:left w:val="single" w:sz="4" w:space="0" w:color="auto"/>
              <w:bottom w:val="single" w:sz="4" w:space="0" w:color="auto"/>
              <w:right w:val="single" w:sz="4" w:space="0" w:color="auto"/>
            </w:tcBorders>
            <w:vAlign w:val="bottom"/>
          </w:tcPr>
          <w:p w14:paraId="352473DB" w14:textId="77777777" w:rsidR="00606931" w:rsidRPr="00D95A50" w:rsidRDefault="00606931" w:rsidP="00D41958">
            <w:pPr>
              <w:pStyle w:val="Stycke"/>
            </w:pPr>
            <w:r w:rsidRPr="00D95A50">
              <w:t>Mycket stor</w:t>
            </w:r>
          </w:p>
        </w:tc>
        <w:tc>
          <w:tcPr>
            <w:tcW w:w="842" w:type="dxa"/>
            <w:tcBorders>
              <w:top w:val="single" w:sz="4" w:space="0" w:color="auto"/>
              <w:left w:val="single" w:sz="4" w:space="0" w:color="auto"/>
              <w:bottom w:val="single" w:sz="4" w:space="0" w:color="auto"/>
              <w:right w:val="single" w:sz="4" w:space="0" w:color="auto"/>
            </w:tcBorders>
            <w:vAlign w:val="bottom"/>
          </w:tcPr>
          <w:p w14:paraId="527D6030" w14:textId="77777777" w:rsidR="00606931" w:rsidRPr="00D95A50" w:rsidRDefault="00606931" w:rsidP="00D41958">
            <w:pPr>
              <w:pStyle w:val="Stycke"/>
            </w:pPr>
            <w:r w:rsidRPr="00D95A50">
              <w:t> </w:t>
            </w:r>
          </w:p>
        </w:tc>
      </w:tr>
      <w:tr w:rsidR="00606931" w:rsidRPr="00D95A50" w14:paraId="548AA8F4"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630C2987" w14:textId="77777777" w:rsidR="00606931" w:rsidRPr="00D95A50" w:rsidRDefault="00606931" w:rsidP="00D41958">
            <w:pPr>
              <w:pStyle w:val="Stycke"/>
            </w:pPr>
            <w:r w:rsidRPr="00D95A50">
              <w:t>S1</w:t>
            </w:r>
          </w:p>
        </w:tc>
        <w:tc>
          <w:tcPr>
            <w:tcW w:w="757" w:type="dxa"/>
            <w:tcBorders>
              <w:top w:val="single" w:sz="4" w:space="0" w:color="auto"/>
              <w:left w:val="single" w:sz="4" w:space="0" w:color="auto"/>
              <w:bottom w:val="single" w:sz="4" w:space="0" w:color="auto"/>
              <w:right w:val="single" w:sz="4" w:space="0" w:color="auto"/>
            </w:tcBorders>
            <w:vAlign w:val="bottom"/>
          </w:tcPr>
          <w:p w14:paraId="64A20651" w14:textId="77777777" w:rsidR="00606931" w:rsidRPr="00D95A50" w:rsidRDefault="00606931" w:rsidP="00D41958">
            <w:pPr>
              <w:pStyle w:val="Stycke"/>
              <w:rPr>
                <w:b/>
              </w:rPr>
            </w:pPr>
          </w:p>
        </w:tc>
        <w:tc>
          <w:tcPr>
            <w:tcW w:w="757" w:type="dxa"/>
            <w:tcBorders>
              <w:top w:val="single" w:sz="4" w:space="0" w:color="auto"/>
              <w:left w:val="single" w:sz="4" w:space="0" w:color="auto"/>
              <w:bottom w:val="single" w:sz="4" w:space="0" w:color="auto"/>
              <w:right w:val="single" w:sz="4" w:space="0" w:color="auto"/>
            </w:tcBorders>
            <w:noWrap/>
            <w:vAlign w:val="bottom"/>
          </w:tcPr>
          <w:p w14:paraId="36D94F4E" w14:textId="77777777" w:rsidR="00606931" w:rsidRPr="00D95A50" w:rsidRDefault="00606931" w:rsidP="00D41958">
            <w:pPr>
              <w:pStyle w:val="Stycke"/>
              <w:rPr>
                <w:b/>
              </w:rPr>
            </w:pPr>
          </w:p>
        </w:tc>
        <w:tc>
          <w:tcPr>
            <w:tcW w:w="757" w:type="dxa"/>
            <w:tcBorders>
              <w:top w:val="single" w:sz="4" w:space="0" w:color="auto"/>
              <w:left w:val="single" w:sz="4" w:space="0" w:color="auto"/>
              <w:bottom w:val="single" w:sz="4" w:space="0" w:color="auto"/>
              <w:right w:val="single" w:sz="4" w:space="0" w:color="auto"/>
            </w:tcBorders>
            <w:noWrap/>
            <w:vAlign w:val="bottom"/>
          </w:tcPr>
          <w:p w14:paraId="49C4432B" w14:textId="77777777" w:rsidR="00606931" w:rsidRPr="00D95A50" w:rsidRDefault="00606931" w:rsidP="00D41958">
            <w:pPr>
              <w:pStyle w:val="Stycke"/>
              <w:rPr>
                <w:b/>
              </w:rPr>
            </w:pPr>
            <w:r w:rsidRPr="00D95A50">
              <w:rPr>
                <w:b/>
              </w:rPr>
              <w:t>0,90</w:t>
            </w:r>
          </w:p>
        </w:tc>
        <w:tc>
          <w:tcPr>
            <w:tcW w:w="757" w:type="dxa"/>
            <w:tcBorders>
              <w:top w:val="single" w:sz="4" w:space="0" w:color="auto"/>
              <w:left w:val="single" w:sz="4" w:space="0" w:color="auto"/>
              <w:bottom w:val="single" w:sz="4" w:space="0" w:color="auto"/>
              <w:right w:val="single" w:sz="4" w:space="0" w:color="auto"/>
            </w:tcBorders>
            <w:noWrap/>
            <w:vAlign w:val="bottom"/>
          </w:tcPr>
          <w:p w14:paraId="0951AEAD" w14:textId="77777777" w:rsidR="00606931" w:rsidRPr="00D95A50" w:rsidRDefault="00606931" w:rsidP="00D41958">
            <w:pPr>
              <w:pStyle w:val="Stycke"/>
              <w:rPr>
                <w:b/>
              </w:rPr>
            </w:pPr>
          </w:p>
        </w:tc>
        <w:tc>
          <w:tcPr>
            <w:tcW w:w="757" w:type="dxa"/>
            <w:tcBorders>
              <w:top w:val="single" w:sz="4" w:space="0" w:color="auto"/>
              <w:left w:val="single" w:sz="4" w:space="0" w:color="auto"/>
              <w:bottom w:val="single" w:sz="4" w:space="0" w:color="auto"/>
              <w:right w:val="single" w:sz="4" w:space="0" w:color="auto"/>
            </w:tcBorders>
            <w:noWrap/>
            <w:vAlign w:val="bottom"/>
          </w:tcPr>
          <w:p w14:paraId="1DA6E576" w14:textId="77777777" w:rsidR="00606931" w:rsidRPr="00D95A50" w:rsidRDefault="00606931" w:rsidP="00D41958">
            <w:pPr>
              <w:pStyle w:val="Stycke"/>
              <w:rPr>
                <w:b/>
              </w:rPr>
            </w:pPr>
          </w:p>
        </w:tc>
        <w:tc>
          <w:tcPr>
            <w:tcW w:w="842" w:type="dxa"/>
            <w:tcBorders>
              <w:top w:val="single" w:sz="4" w:space="0" w:color="auto"/>
              <w:left w:val="single" w:sz="4" w:space="0" w:color="auto"/>
              <w:bottom w:val="single" w:sz="4" w:space="0" w:color="auto"/>
              <w:right w:val="single" w:sz="4" w:space="0" w:color="auto"/>
            </w:tcBorders>
            <w:vAlign w:val="bottom"/>
          </w:tcPr>
          <w:p w14:paraId="26BDA5B4" w14:textId="77777777" w:rsidR="00606931" w:rsidRPr="00D95A50" w:rsidRDefault="00606931" w:rsidP="00D41958">
            <w:pPr>
              <w:pStyle w:val="Stycke"/>
            </w:pPr>
            <w:r w:rsidRPr="00D95A50">
              <w:t>Bredd</w:t>
            </w:r>
          </w:p>
        </w:tc>
      </w:tr>
    </w:tbl>
    <w:p w14:paraId="66808C2E" w14:textId="77777777" w:rsidR="00606931" w:rsidRPr="00D95A50" w:rsidRDefault="00606931" w:rsidP="00606931">
      <w:pPr>
        <w:pStyle w:val="Stycke"/>
        <w:spacing w:before="360" w:after="120"/>
        <w:rPr>
          <w:b/>
          <w:noProof/>
        </w:rPr>
      </w:pPr>
      <w:r w:rsidRPr="00D95A50">
        <w:rPr>
          <w:noProof/>
        </w:rPr>
        <w:drawing>
          <wp:anchor distT="0" distB="0" distL="114300" distR="114300" simplePos="0" relativeHeight="251688960" behindDoc="0" locked="0" layoutInCell="1" allowOverlap="1" wp14:anchorId="7DDB44EC" wp14:editId="5FF00D84">
            <wp:simplePos x="0" y="0"/>
            <wp:positionH relativeFrom="margin">
              <wp:align>left</wp:align>
            </wp:positionH>
            <wp:positionV relativeFrom="paragraph">
              <wp:posOffset>416632</wp:posOffset>
            </wp:positionV>
            <wp:extent cx="2321560" cy="1275715"/>
            <wp:effectExtent l="0" t="0" r="2540" b="635"/>
            <wp:wrapTopAndBottom/>
            <wp:docPr id="249" name="Bildobjekt 249" descr="G:\Väg- och järnvägsavdelningen\Teknik &amp; Trafik\Sektion vägtrafik\24. Områden\Vägmärkesförordningen\Föreskrifter\Vägmärken 305-272\Figurer\X7 kon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Väg- och järnvägsavdelningen\Teknik &amp; Trafik\Sektion vägtrafik\24. Områden\Vägmärkesförordningen\Föreskrifter\Vägmärken 305-272\Figurer\X7 kontur.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21560"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A50">
        <w:rPr>
          <w:b/>
          <w:noProof/>
        </w:rPr>
        <w:t>Anordning X7 Vägbom</w:t>
      </w:r>
    </w:p>
    <w:p w14:paraId="6C8E9DFF" w14:textId="77777777" w:rsidR="00606931" w:rsidRPr="00D95A50" w:rsidRDefault="00606931" w:rsidP="00606931">
      <w:pPr>
        <w:pStyle w:val="Styckemedindrag"/>
        <w:ind w:firstLine="0"/>
      </w:pPr>
    </w:p>
    <w:p w14:paraId="36501EF2" w14:textId="77777777" w:rsidR="00606931" w:rsidRPr="00D95A50" w:rsidRDefault="00606931" w:rsidP="00606931">
      <w:pPr>
        <w:pStyle w:val="Styckemedindrag"/>
      </w:pPr>
      <w:r w:rsidRPr="00D95A50">
        <w:t>Den reflekterande delen på en vägbom ska vara minst 1,25 meter bred och breddförhållandet mellan röda och gula fält ska vara 4:3. Minsta bredd på rött fält, S1, ska vara 0,20 meter.</w:t>
      </w:r>
    </w:p>
    <w:p w14:paraId="3AC0058D" w14:textId="77777777" w:rsidR="00606931" w:rsidRPr="00D95A50" w:rsidRDefault="00606931" w:rsidP="00606931">
      <w:pPr>
        <w:pStyle w:val="Styckemedindrag"/>
      </w:pPr>
      <w:r w:rsidRPr="00D95A50">
        <w:t>S2 ska vara minst 0,10 meter.</w:t>
      </w:r>
    </w:p>
    <w:p w14:paraId="73A1D1AE" w14:textId="77777777" w:rsidR="00606931" w:rsidRPr="00D95A50" w:rsidRDefault="00606931" w:rsidP="00606931">
      <w:pPr>
        <w:pStyle w:val="Stycke"/>
        <w:spacing w:before="360" w:after="120"/>
        <w:rPr>
          <w:b/>
          <w:noProof/>
        </w:rPr>
      </w:pPr>
      <w:r w:rsidRPr="00D95A50">
        <w:rPr>
          <w:b/>
          <w:noProof/>
        </w:rPr>
        <w:drawing>
          <wp:anchor distT="0" distB="0" distL="114300" distR="114300" simplePos="0" relativeHeight="251684864" behindDoc="0" locked="0" layoutInCell="1" allowOverlap="1" wp14:anchorId="17435D7E" wp14:editId="0E666AC4">
            <wp:simplePos x="0" y="0"/>
            <wp:positionH relativeFrom="margin">
              <wp:posOffset>-13120</wp:posOffset>
            </wp:positionH>
            <wp:positionV relativeFrom="margin">
              <wp:posOffset>3731596</wp:posOffset>
            </wp:positionV>
            <wp:extent cx="1794510" cy="328930"/>
            <wp:effectExtent l="0" t="0" r="0" b="0"/>
            <wp:wrapTopAndBottom/>
            <wp:docPr id="224" name="Bild 224" descr="G:\Väg- och järnvägsavdelningen\Teknik &amp; Trafik\Sektion vägtrafik\24. Områden\Vägmärkesförordningen\Föreskrifter\Vägmärken 305-272\Figurer\X9 kon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G:\Väg- och järnvägsavdelningen\Teknik &amp; Trafik\Sektion vägtrafik\24. Områden\Vägmärkesförordningen\Föreskrifter\Vägmärken 305-272\Figurer\X9 kontur.jpg"/>
                    <pic:cNvPicPr>
                      <a:picLocks noChangeAspect="1" noChangeArrowheads="1"/>
                    </pic:cNvPicPr>
                  </pic:nvPicPr>
                  <pic:blipFill>
                    <a:blip r:embed="rId163" cstate="print">
                      <a:extLst>
                        <a:ext uri="{BEBA8EAE-BF5A-486C-A8C5-ECC9F3942E4B}">
                          <a14:imgProps xmlns:a14="http://schemas.microsoft.com/office/drawing/2010/main">
                            <a14:imgLayer r:embed="rId164">
                              <a14:imgEffect>
                                <a14:saturation sat="0"/>
                              </a14:imgEffect>
                            </a14:imgLayer>
                          </a14:imgProps>
                        </a:ext>
                      </a:extLst>
                    </a:blip>
                    <a:srcRect/>
                    <a:stretch>
                      <a:fillRect/>
                    </a:stretch>
                  </pic:blipFill>
                  <pic:spPr bwMode="auto">
                    <a:xfrm>
                      <a:off x="0" y="0"/>
                      <a:ext cx="1794510" cy="328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95A50">
        <w:rPr>
          <w:b/>
          <w:noProof/>
        </w:rPr>
        <w:t>Anordning X9 Cirkulationstrafik</w:t>
      </w:r>
    </w:p>
    <w:tbl>
      <w:tblPr>
        <w:tblW w:w="52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9"/>
        <w:gridCol w:w="757"/>
        <w:gridCol w:w="757"/>
        <w:gridCol w:w="757"/>
        <w:gridCol w:w="757"/>
        <w:gridCol w:w="757"/>
        <w:gridCol w:w="842"/>
      </w:tblGrid>
      <w:tr w:rsidR="00606931" w:rsidRPr="00D95A50" w14:paraId="72169B4F" w14:textId="77777777" w:rsidTr="00D41958">
        <w:trPr>
          <w:trHeight w:val="270"/>
        </w:trPr>
        <w:tc>
          <w:tcPr>
            <w:tcW w:w="5216" w:type="dxa"/>
            <w:gridSpan w:val="7"/>
            <w:tcBorders>
              <w:top w:val="nil"/>
              <w:left w:val="nil"/>
              <w:bottom w:val="single" w:sz="4" w:space="0" w:color="auto"/>
              <w:right w:val="nil"/>
            </w:tcBorders>
            <w:noWrap/>
          </w:tcPr>
          <w:p w14:paraId="21F5E9C9" w14:textId="77777777" w:rsidR="00606931" w:rsidRPr="00D95A50" w:rsidRDefault="00606931" w:rsidP="00D41958">
            <w:pPr>
              <w:pStyle w:val="Styckemedindrag"/>
              <w:ind w:firstLine="0"/>
              <w:jc w:val="left"/>
            </w:pPr>
          </w:p>
        </w:tc>
      </w:tr>
      <w:tr w:rsidR="00606931" w:rsidRPr="00D95A50" w14:paraId="09EBDA54" w14:textId="77777777" w:rsidTr="00D41958">
        <w:trPr>
          <w:trHeight w:val="270"/>
        </w:trPr>
        <w:tc>
          <w:tcPr>
            <w:tcW w:w="5216" w:type="dxa"/>
            <w:gridSpan w:val="7"/>
            <w:tcBorders>
              <w:top w:val="single" w:sz="4" w:space="0" w:color="auto"/>
              <w:left w:val="single" w:sz="4" w:space="0" w:color="auto"/>
              <w:bottom w:val="single" w:sz="4" w:space="0" w:color="auto"/>
              <w:right w:val="single" w:sz="4" w:space="0" w:color="auto"/>
            </w:tcBorders>
            <w:noWrap/>
            <w:vAlign w:val="bottom"/>
          </w:tcPr>
          <w:p w14:paraId="685116FD" w14:textId="77777777" w:rsidR="00606931" w:rsidRPr="00D95A50" w:rsidRDefault="00606931" w:rsidP="00D41958">
            <w:pPr>
              <w:pStyle w:val="Stycke"/>
            </w:pPr>
            <w:r w:rsidRPr="00D95A50">
              <w:t>Storlek och mått i meter för anordning X9</w:t>
            </w:r>
          </w:p>
        </w:tc>
      </w:tr>
      <w:tr w:rsidR="00606931" w:rsidRPr="00D95A50" w14:paraId="69900BDC" w14:textId="77777777" w:rsidTr="00D41958">
        <w:trPr>
          <w:trHeight w:val="540"/>
        </w:trPr>
        <w:tc>
          <w:tcPr>
            <w:tcW w:w="589" w:type="dxa"/>
            <w:tcBorders>
              <w:top w:val="single" w:sz="4" w:space="0" w:color="auto"/>
              <w:left w:val="single" w:sz="4" w:space="0" w:color="auto"/>
              <w:bottom w:val="single" w:sz="4" w:space="0" w:color="auto"/>
              <w:right w:val="single" w:sz="4" w:space="0" w:color="auto"/>
            </w:tcBorders>
            <w:vAlign w:val="bottom"/>
          </w:tcPr>
          <w:p w14:paraId="38238A01" w14:textId="77777777" w:rsidR="00606931" w:rsidRPr="00D95A50" w:rsidRDefault="00606931" w:rsidP="00D41958">
            <w:pPr>
              <w:pStyle w:val="Stycke"/>
            </w:pPr>
          </w:p>
        </w:tc>
        <w:tc>
          <w:tcPr>
            <w:tcW w:w="757" w:type="dxa"/>
            <w:tcBorders>
              <w:top w:val="single" w:sz="4" w:space="0" w:color="auto"/>
              <w:left w:val="single" w:sz="4" w:space="0" w:color="auto"/>
              <w:bottom w:val="single" w:sz="4" w:space="0" w:color="auto"/>
              <w:right w:val="single" w:sz="4" w:space="0" w:color="auto"/>
            </w:tcBorders>
            <w:vAlign w:val="bottom"/>
          </w:tcPr>
          <w:p w14:paraId="467218C3" w14:textId="77777777" w:rsidR="00606931" w:rsidRPr="00D95A50" w:rsidRDefault="00606931" w:rsidP="00D41958">
            <w:pPr>
              <w:pStyle w:val="Stycke"/>
            </w:pPr>
            <w:r w:rsidRPr="00D95A50">
              <w:t>Mycket liten</w:t>
            </w:r>
          </w:p>
        </w:tc>
        <w:tc>
          <w:tcPr>
            <w:tcW w:w="757" w:type="dxa"/>
            <w:tcBorders>
              <w:top w:val="single" w:sz="4" w:space="0" w:color="auto"/>
              <w:left w:val="single" w:sz="4" w:space="0" w:color="auto"/>
              <w:bottom w:val="single" w:sz="4" w:space="0" w:color="auto"/>
              <w:right w:val="single" w:sz="4" w:space="0" w:color="auto"/>
            </w:tcBorders>
            <w:vAlign w:val="bottom"/>
          </w:tcPr>
          <w:p w14:paraId="222CC6DC" w14:textId="77777777" w:rsidR="00606931" w:rsidRPr="00D95A50" w:rsidRDefault="00606931" w:rsidP="00D41958">
            <w:pPr>
              <w:pStyle w:val="Stycke"/>
            </w:pPr>
            <w:r w:rsidRPr="00D95A50">
              <w:t>Liten</w:t>
            </w:r>
          </w:p>
        </w:tc>
        <w:tc>
          <w:tcPr>
            <w:tcW w:w="757" w:type="dxa"/>
            <w:tcBorders>
              <w:top w:val="single" w:sz="4" w:space="0" w:color="auto"/>
              <w:left w:val="single" w:sz="4" w:space="0" w:color="auto"/>
              <w:bottom w:val="single" w:sz="4" w:space="0" w:color="auto"/>
              <w:right w:val="single" w:sz="4" w:space="0" w:color="auto"/>
            </w:tcBorders>
            <w:vAlign w:val="bottom"/>
          </w:tcPr>
          <w:p w14:paraId="2AD5AD7B" w14:textId="77777777" w:rsidR="00606931" w:rsidRPr="00D95A50" w:rsidRDefault="00606931" w:rsidP="00D41958">
            <w:pPr>
              <w:pStyle w:val="Stycke"/>
            </w:pPr>
            <w:r w:rsidRPr="00D95A50">
              <w:t>Normal</w:t>
            </w:r>
          </w:p>
        </w:tc>
        <w:tc>
          <w:tcPr>
            <w:tcW w:w="757" w:type="dxa"/>
            <w:tcBorders>
              <w:top w:val="single" w:sz="4" w:space="0" w:color="auto"/>
              <w:left w:val="single" w:sz="4" w:space="0" w:color="auto"/>
              <w:bottom w:val="single" w:sz="4" w:space="0" w:color="auto"/>
              <w:right w:val="single" w:sz="4" w:space="0" w:color="auto"/>
            </w:tcBorders>
            <w:vAlign w:val="bottom"/>
          </w:tcPr>
          <w:p w14:paraId="626D0D11" w14:textId="77777777" w:rsidR="00606931" w:rsidRPr="00D95A50" w:rsidRDefault="00606931" w:rsidP="00D41958">
            <w:pPr>
              <w:pStyle w:val="Stycke"/>
            </w:pPr>
            <w:r w:rsidRPr="00D95A50">
              <w:t>Stor</w:t>
            </w:r>
          </w:p>
        </w:tc>
        <w:tc>
          <w:tcPr>
            <w:tcW w:w="757" w:type="dxa"/>
            <w:tcBorders>
              <w:top w:val="single" w:sz="4" w:space="0" w:color="auto"/>
              <w:left w:val="single" w:sz="4" w:space="0" w:color="auto"/>
              <w:bottom w:val="single" w:sz="4" w:space="0" w:color="auto"/>
              <w:right w:val="single" w:sz="4" w:space="0" w:color="auto"/>
            </w:tcBorders>
            <w:vAlign w:val="bottom"/>
          </w:tcPr>
          <w:p w14:paraId="0C9B26A9" w14:textId="77777777" w:rsidR="00606931" w:rsidRPr="00D95A50" w:rsidRDefault="00606931" w:rsidP="00D41958">
            <w:pPr>
              <w:pStyle w:val="Stycke"/>
            </w:pPr>
            <w:r w:rsidRPr="00D95A50">
              <w:t>Mycket stor</w:t>
            </w:r>
          </w:p>
        </w:tc>
        <w:tc>
          <w:tcPr>
            <w:tcW w:w="842" w:type="dxa"/>
            <w:tcBorders>
              <w:top w:val="single" w:sz="4" w:space="0" w:color="auto"/>
              <w:left w:val="single" w:sz="4" w:space="0" w:color="auto"/>
              <w:bottom w:val="single" w:sz="4" w:space="0" w:color="auto"/>
              <w:right w:val="single" w:sz="4" w:space="0" w:color="auto"/>
            </w:tcBorders>
            <w:vAlign w:val="bottom"/>
          </w:tcPr>
          <w:p w14:paraId="3726E0EF" w14:textId="77777777" w:rsidR="00606931" w:rsidRPr="00D95A50" w:rsidRDefault="00606931" w:rsidP="00D41958">
            <w:pPr>
              <w:pStyle w:val="Stycke"/>
            </w:pPr>
            <w:r w:rsidRPr="00D95A50">
              <w:t> </w:t>
            </w:r>
          </w:p>
        </w:tc>
      </w:tr>
      <w:tr w:rsidR="00606931" w:rsidRPr="00D95A50" w14:paraId="2B89461B" w14:textId="77777777" w:rsidTr="00D41958">
        <w:trPr>
          <w:trHeight w:val="270"/>
        </w:trPr>
        <w:tc>
          <w:tcPr>
            <w:tcW w:w="589" w:type="dxa"/>
            <w:tcBorders>
              <w:top w:val="single" w:sz="4" w:space="0" w:color="auto"/>
              <w:left w:val="single" w:sz="4" w:space="0" w:color="auto"/>
              <w:bottom w:val="single" w:sz="4" w:space="0" w:color="auto"/>
              <w:right w:val="single" w:sz="4" w:space="0" w:color="auto"/>
            </w:tcBorders>
            <w:vAlign w:val="bottom"/>
          </w:tcPr>
          <w:p w14:paraId="5623EB5C" w14:textId="77777777" w:rsidR="00606931" w:rsidRPr="00D95A50" w:rsidRDefault="00606931" w:rsidP="00D41958">
            <w:pPr>
              <w:pStyle w:val="Stycke"/>
            </w:pPr>
            <w:r w:rsidRPr="00D95A50">
              <w:t>S1</w:t>
            </w:r>
          </w:p>
        </w:tc>
        <w:tc>
          <w:tcPr>
            <w:tcW w:w="757" w:type="dxa"/>
            <w:tcBorders>
              <w:top w:val="single" w:sz="4" w:space="0" w:color="auto"/>
              <w:left w:val="single" w:sz="4" w:space="0" w:color="auto"/>
              <w:bottom w:val="single" w:sz="4" w:space="0" w:color="auto"/>
              <w:right w:val="single" w:sz="4" w:space="0" w:color="auto"/>
            </w:tcBorders>
            <w:vAlign w:val="bottom"/>
          </w:tcPr>
          <w:p w14:paraId="3B090C9A" w14:textId="77777777" w:rsidR="00606931" w:rsidRPr="00D95A50" w:rsidRDefault="00606931" w:rsidP="00D41958">
            <w:pPr>
              <w:pStyle w:val="Stycke"/>
              <w:rPr>
                <w:b/>
              </w:rPr>
            </w:pPr>
          </w:p>
        </w:tc>
        <w:tc>
          <w:tcPr>
            <w:tcW w:w="757" w:type="dxa"/>
            <w:tcBorders>
              <w:top w:val="single" w:sz="4" w:space="0" w:color="auto"/>
              <w:left w:val="single" w:sz="4" w:space="0" w:color="auto"/>
              <w:bottom w:val="single" w:sz="4" w:space="0" w:color="auto"/>
              <w:right w:val="single" w:sz="4" w:space="0" w:color="auto"/>
            </w:tcBorders>
            <w:noWrap/>
            <w:vAlign w:val="bottom"/>
          </w:tcPr>
          <w:p w14:paraId="6535442A" w14:textId="77777777" w:rsidR="00606931" w:rsidRPr="00D95A50" w:rsidRDefault="00606931" w:rsidP="00D41958">
            <w:pPr>
              <w:pStyle w:val="Stycke"/>
              <w:rPr>
                <w:b/>
              </w:rPr>
            </w:pPr>
            <w:r w:rsidRPr="00D95A50">
              <w:rPr>
                <w:b/>
              </w:rPr>
              <w:t>0,15</w:t>
            </w:r>
          </w:p>
        </w:tc>
        <w:tc>
          <w:tcPr>
            <w:tcW w:w="757" w:type="dxa"/>
            <w:tcBorders>
              <w:top w:val="single" w:sz="4" w:space="0" w:color="auto"/>
              <w:left w:val="single" w:sz="4" w:space="0" w:color="auto"/>
              <w:bottom w:val="single" w:sz="4" w:space="0" w:color="auto"/>
              <w:right w:val="single" w:sz="4" w:space="0" w:color="auto"/>
            </w:tcBorders>
            <w:noWrap/>
            <w:vAlign w:val="bottom"/>
          </w:tcPr>
          <w:p w14:paraId="4784DF64" w14:textId="77777777" w:rsidR="00606931" w:rsidRPr="00D95A50" w:rsidRDefault="00606931" w:rsidP="00D41958">
            <w:pPr>
              <w:pStyle w:val="Stycke"/>
              <w:rPr>
                <w:b/>
              </w:rPr>
            </w:pPr>
            <w:r w:rsidRPr="00D95A50">
              <w:rPr>
                <w:b/>
              </w:rPr>
              <w:t>0,20</w:t>
            </w:r>
          </w:p>
        </w:tc>
        <w:tc>
          <w:tcPr>
            <w:tcW w:w="757" w:type="dxa"/>
            <w:tcBorders>
              <w:top w:val="single" w:sz="4" w:space="0" w:color="auto"/>
              <w:left w:val="single" w:sz="4" w:space="0" w:color="auto"/>
              <w:bottom w:val="single" w:sz="4" w:space="0" w:color="auto"/>
              <w:right w:val="single" w:sz="4" w:space="0" w:color="auto"/>
            </w:tcBorders>
            <w:noWrap/>
            <w:vAlign w:val="bottom"/>
          </w:tcPr>
          <w:p w14:paraId="4F7ADAE4" w14:textId="77777777" w:rsidR="00606931" w:rsidRPr="00D95A50" w:rsidRDefault="00606931" w:rsidP="00D41958">
            <w:pPr>
              <w:pStyle w:val="Stycke"/>
              <w:rPr>
                <w:b/>
              </w:rPr>
            </w:pPr>
            <w:r w:rsidRPr="00D95A50">
              <w:rPr>
                <w:b/>
              </w:rPr>
              <w:t>0,30</w:t>
            </w:r>
          </w:p>
        </w:tc>
        <w:tc>
          <w:tcPr>
            <w:tcW w:w="757" w:type="dxa"/>
            <w:tcBorders>
              <w:top w:val="single" w:sz="4" w:space="0" w:color="auto"/>
              <w:left w:val="single" w:sz="4" w:space="0" w:color="auto"/>
              <w:bottom w:val="single" w:sz="4" w:space="0" w:color="auto"/>
              <w:right w:val="single" w:sz="4" w:space="0" w:color="auto"/>
            </w:tcBorders>
            <w:noWrap/>
            <w:vAlign w:val="bottom"/>
          </w:tcPr>
          <w:p w14:paraId="372C3552" w14:textId="77777777" w:rsidR="00606931" w:rsidRPr="00D95A50" w:rsidRDefault="00606931" w:rsidP="00D41958">
            <w:pPr>
              <w:pStyle w:val="Stycke"/>
              <w:rPr>
                <w:b/>
              </w:rPr>
            </w:pPr>
          </w:p>
        </w:tc>
        <w:tc>
          <w:tcPr>
            <w:tcW w:w="842" w:type="dxa"/>
            <w:tcBorders>
              <w:top w:val="single" w:sz="4" w:space="0" w:color="auto"/>
              <w:left w:val="single" w:sz="4" w:space="0" w:color="auto"/>
              <w:bottom w:val="single" w:sz="4" w:space="0" w:color="auto"/>
              <w:right w:val="single" w:sz="4" w:space="0" w:color="auto"/>
            </w:tcBorders>
            <w:vAlign w:val="bottom"/>
          </w:tcPr>
          <w:p w14:paraId="3606521F" w14:textId="77777777" w:rsidR="00606931" w:rsidRPr="00D95A50" w:rsidRDefault="00606931" w:rsidP="00D41958">
            <w:pPr>
              <w:pStyle w:val="Stycke"/>
            </w:pPr>
            <w:r w:rsidRPr="00D95A50">
              <w:t>Bredd</w:t>
            </w:r>
          </w:p>
        </w:tc>
      </w:tr>
    </w:tbl>
    <w:p w14:paraId="4C53414A" w14:textId="77777777" w:rsidR="00606931" w:rsidRPr="00D95A50" w:rsidRDefault="00606931" w:rsidP="00606931">
      <w:pPr>
        <w:pStyle w:val="Rubrik3"/>
      </w:pPr>
      <w:bookmarkStart w:id="426" w:name="_Toc510610820"/>
      <w:bookmarkStart w:id="427" w:name="_Toc511887123"/>
      <w:r w:rsidRPr="00D95A50">
        <w:t>Tillämpning</w:t>
      </w:r>
      <w:bookmarkEnd w:id="426"/>
      <w:bookmarkEnd w:id="427"/>
    </w:p>
    <w:p w14:paraId="30FC98AA" w14:textId="77777777" w:rsidR="00606931" w:rsidRPr="00D95A50" w:rsidRDefault="00606931" w:rsidP="00606931">
      <w:pPr>
        <w:pStyle w:val="Rubrik3utanluftfre"/>
      </w:pPr>
      <w:bookmarkStart w:id="428" w:name="_Toc510610821"/>
      <w:bookmarkStart w:id="429" w:name="_Toc511887124"/>
      <w:r w:rsidRPr="00D95A50">
        <w:t>Anordning X1 Markeringspil</w:t>
      </w:r>
      <w:bookmarkEnd w:id="428"/>
      <w:bookmarkEnd w:id="429"/>
    </w:p>
    <w:p w14:paraId="657970FF" w14:textId="77777777" w:rsidR="00606931" w:rsidRPr="00D95A50" w:rsidRDefault="00606931" w:rsidP="00606931">
      <w:pPr>
        <w:pStyle w:val="Stycke"/>
      </w:pPr>
      <w:r w:rsidRPr="00D95A50">
        <w:rPr>
          <w:rStyle w:val="Fparagrafbeteckning"/>
        </w:rPr>
        <w:t>2 §</w:t>
      </w:r>
      <w:r w:rsidRPr="00D95A50">
        <w:rPr>
          <w:rStyle w:val="Fparagrafbeteckning"/>
        </w:rPr>
        <w:t> </w:t>
      </w:r>
      <w:r w:rsidRPr="00D95A50">
        <w:t xml:space="preserve">Anordning X1, </w:t>
      </w:r>
      <w:r w:rsidRPr="00D95A50">
        <w:rPr>
          <w:i/>
        </w:rPr>
        <w:t>markeringspil</w:t>
      </w:r>
      <w:r w:rsidRPr="00D95A50">
        <w:t>,</w:t>
      </w:r>
      <w:r w:rsidRPr="00D95A50">
        <w:rPr>
          <w:rFonts w:ascii="Calibri" w:hAnsi="Calibri"/>
          <w:sz w:val="21"/>
          <w:szCs w:val="21"/>
          <w:lang w:eastAsia="en-US"/>
        </w:rPr>
        <w:t xml:space="preserve"> </w:t>
      </w:r>
      <w:r w:rsidRPr="00D95A50">
        <w:t>ska sättas upp med underkanten högst en meter högre än körbanan. Det gäller om det inte finns särskilda skäl för något annat.</w:t>
      </w:r>
    </w:p>
    <w:p w14:paraId="7EF0CC29" w14:textId="77777777" w:rsidR="00606931" w:rsidRPr="00D95A50" w:rsidRDefault="00606931" w:rsidP="00606931">
      <w:pPr>
        <w:pStyle w:val="Styckemedindrag"/>
      </w:pPr>
      <w:r w:rsidRPr="00D95A50">
        <w:t>Anordningar som sätts upp över varandra ska ha ett mellanrum på minst en meter.</w:t>
      </w:r>
    </w:p>
    <w:p w14:paraId="76D545D0" w14:textId="77777777" w:rsidR="00606931" w:rsidRPr="00D95A50" w:rsidRDefault="00606931" w:rsidP="00606931">
      <w:pPr>
        <w:pStyle w:val="Rubrik3"/>
        <w:rPr>
          <w:bCs/>
        </w:rPr>
      </w:pPr>
      <w:bookmarkStart w:id="430" w:name="_Toc510610822"/>
      <w:bookmarkStart w:id="431" w:name="_Toc511887125"/>
      <w:r w:rsidRPr="00D95A50">
        <w:rPr>
          <w:bCs/>
        </w:rPr>
        <w:lastRenderedPageBreak/>
        <w:t>Anordning X3 Markeringsskärm för sidohinder, farthinder m.m.</w:t>
      </w:r>
      <w:bookmarkEnd w:id="430"/>
      <w:bookmarkEnd w:id="431"/>
    </w:p>
    <w:p w14:paraId="6EE445C1" w14:textId="77777777" w:rsidR="00606931" w:rsidRPr="00D95A50" w:rsidRDefault="00606931" w:rsidP="00606931">
      <w:pPr>
        <w:pStyle w:val="Stycke"/>
      </w:pPr>
      <w:r w:rsidRPr="00D95A50">
        <w:rPr>
          <w:rStyle w:val="Fparagrafbeteckning"/>
        </w:rPr>
        <w:t>3 §</w:t>
      </w:r>
      <w:r w:rsidRPr="00D95A50">
        <w:rPr>
          <w:rStyle w:val="Fparagrafbeteckning"/>
        </w:rPr>
        <w:t> </w:t>
      </w:r>
      <w:r w:rsidRPr="00D95A50">
        <w:t>Anordning X3,</w:t>
      </w:r>
      <w:r w:rsidRPr="00D95A50">
        <w:rPr>
          <w:i/>
        </w:rPr>
        <w:t xml:space="preserve"> markeringsskärm för sidohinder, farthinder m.m.</w:t>
      </w:r>
      <w:r w:rsidRPr="00D95A50">
        <w:t>, ska sättas upp med underkanten högst en meter högre än körbanan. Det gäller om det inte finns särskilda skäl för något annat.</w:t>
      </w:r>
    </w:p>
    <w:p w14:paraId="4654ED6E" w14:textId="77777777" w:rsidR="00606931" w:rsidRPr="00D95A50" w:rsidRDefault="00606931" w:rsidP="00606931">
      <w:pPr>
        <w:pStyle w:val="Rubrik3"/>
        <w:rPr>
          <w:bCs/>
        </w:rPr>
      </w:pPr>
      <w:bookmarkStart w:id="432" w:name="_Toc510610823"/>
      <w:bookmarkStart w:id="433" w:name="_Toc511887126"/>
      <w:r w:rsidRPr="00D95A50">
        <w:rPr>
          <w:bCs/>
        </w:rPr>
        <w:t>Anordning X4 Avfartsskärm</w:t>
      </w:r>
      <w:bookmarkEnd w:id="432"/>
      <w:bookmarkEnd w:id="433"/>
    </w:p>
    <w:p w14:paraId="43257997" w14:textId="77777777" w:rsidR="00606931" w:rsidRPr="00D95A50" w:rsidRDefault="00606931" w:rsidP="00606931">
      <w:pPr>
        <w:pStyle w:val="Stycke"/>
      </w:pPr>
      <w:r w:rsidRPr="00D95A50">
        <w:rPr>
          <w:rStyle w:val="Fparagrafbeteckning"/>
        </w:rPr>
        <w:t>4 §</w:t>
      </w:r>
      <w:r w:rsidRPr="00D95A50">
        <w:rPr>
          <w:rStyle w:val="Fparagrafbeteckning"/>
        </w:rPr>
        <w:t> </w:t>
      </w:r>
      <w:r w:rsidRPr="00D95A50">
        <w:t xml:space="preserve">Anordning X4, </w:t>
      </w:r>
      <w:r w:rsidRPr="00D95A50">
        <w:rPr>
          <w:i/>
          <w:iCs/>
        </w:rPr>
        <w:t>avfartsskärm</w:t>
      </w:r>
      <w:r w:rsidRPr="00D95A50">
        <w:t>, ska sättas upp så nära skiljepunkten som möjligt. Avståndet i sidled ska dock vara högst fyra meter från vägkant.</w:t>
      </w:r>
    </w:p>
    <w:p w14:paraId="0FB66D86" w14:textId="77777777" w:rsidR="00606931" w:rsidRPr="00D95A50" w:rsidRDefault="00606931" w:rsidP="00606931">
      <w:pPr>
        <w:pStyle w:val="Styckemedindrag"/>
      </w:pPr>
      <w:r w:rsidRPr="00D95A50">
        <w:t>Anordningen ska sättas upp med underkanten högst en meter högre upp än körbanan.</w:t>
      </w:r>
    </w:p>
    <w:p w14:paraId="64947516" w14:textId="77777777" w:rsidR="00606931" w:rsidRPr="00D95A50" w:rsidRDefault="00606931" w:rsidP="00606931">
      <w:pPr>
        <w:pStyle w:val="Rubrik3"/>
        <w:rPr>
          <w:bCs/>
        </w:rPr>
      </w:pPr>
      <w:bookmarkStart w:id="434" w:name="_Toc510610824"/>
      <w:bookmarkStart w:id="435" w:name="_Toc511887127"/>
      <w:r w:rsidRPr="00D95A50">
        <w:rPr>
          <w:bCs/>
        </w:rPr>
        <w:t>Anordning X6 Särskild varningsanordning</w:t>
      </w:r>
      <w:bookmarkEnd w:id="434"/>
      <w:bookmarkEnd w:id="435"/>
    </w:p>
    <w:p w14:paraId="2E5CAACE" w14:textId="77777777" w:rsidR="00606931" w:rsidRPr="00D95A50" w:rsidRDefault="00606931" w:rsidP="00606931">
      <w:pPr>
        <w:pStyle w:val="Stycke"/>
      </w:pPr>
      <w:r w:rsidRPr="00D95A50">
        <w:rPr>
          <w:rStyle w:val="Fparagrafbeteckning"/>
        </w:rPr>
        <w:t>5 §</w:t>
      </w:r>
      <w:r w:rsidRPr="00D95A50">
        <w:rPr>
          <w:rStyle w:val="Fparagrafbeteckning"/>
        </w:rPr>
        <w:t> </w:t>
      </w:r>
      <w:r w:rsidRPr="00D95A50">
        <w:t xml:space="preserve">Anordning X6, </w:t>
      </w:r>
      <w:r w:rsidRPr="00D95A50">
        <w:rPr>
          <w:i/>
          <w:iCs/>
        </w:rPr>
        <w:t>särskild varningsanordning</w:t>
      </w:r>
      <w:r w:rsidRPr="00D95A50">
        <w:rPr>
          <w:iCs/>
        </w:rPr>
        <w:t>,</w:t>
      </w:r>
      <w:r w:rsidRPr="00D95A50">
        <w:rPr>
          <w:i/>
          <w:iCs/>
        </w:rPr>
        <w:t xml:space="preserve"> </w:t>
      </w:r>
      <w:r w:rsidRPr="00D95A50">
        <w:t>ska sättas upp på höger sida av vägen eller körbanan. På en väg eller körbana med fler än ett körfält för färd i samma riktning ska dock anordningen vara uppsatt på båda sidor om vägen eller körbanan.</w:t>
      </w:r>
    </w:p>
    <w:p w14:paraId="34116433" w14:textId="77777777" w:rsidR="00606931" w:rsidRPr="00D95A50" w:rsidRDefault="00606931" w:rsidP="00606931">
      <w:pPr>
        <w:pStyle w:val="Styckemedindrag"/>
      </w:pPr>
      <w:r w:rsidRPr="00D95A50">
        <w:t xml:space="preserve">Avståndet mellan anordningen och den plats där framkomligheten är begränsad ska där den högsta tillåtna hastigheten är 70 kilometer i timmen eller högre vara minst 150 meter och högst 400 meter. </w:t>
      </w:r>
    </w:p>
    <w:p w14:paraId="1A3DB752" w14:textId="77777777" w:rsidR="00606931" w:rsidRPr="00D95A50" w:rsidRDefault="00606931" w:rsidP="00606931">
      <w:pPr>
        <w:pStyle w:val="Styckemedindrag"/>
      </w:pPr>
      <w:r w:rsidRPr="00D95A50">
        <w:t>På vägar där den högsta tillåtna hastigheten är lägre än 70 kilometer i timmen ska anordningen vara uppsatt minst 50 meter före den plats där framkomligheten är begränsad. Det gäller om det inte finns särskilda skäl för något annat och om det kan ske utan fara för trafiksäkerheten.</w:t>
      </w:r>
    </w:p>
    <w:p w14:paraId="4CAE8082" w14:textId="77777777" w:rsidR="00606931" w:rsidRPr="00D95A50" w:rsidRDefault="00606931" w:rsidP="00606931">
      <w:pPr>
        <w:pStyle w:val="AllmnnardRubrik"/>
      </w:pPr>
      <w:r w:rsidRPr="00D95A50">
        <w:t>Allmänna råd till 5 kap. 1 § vägmärkesförordningen (2007:90)</w:t>
      </w:r>
    </w:p>
    <w:p w14:paraId="5D84CC26" w14:textId="77777777" w:rsidR="00606931" w:rsidRPr="00D95A50" w:rsidRDefault="00606931" w:rsidP="00606931">
      <w:pPr>
        <w:pStyle w:val="AllmnnardStycke"/>
      </w:pPr>
      <w:r w:rsidRPr="00D95A50">
        <w:t>Är framkomligheten inskränkt av någon annan orsak än att en olycka inträffat bör någon av följande andra texter användas för att ange orsaken.</w:t>
      </w:r>
    </w:p>
    <w:p w14:paraId="4A98AE3D" w14:textId="77777777" w:rsidR="00606931" w:rsidRPr="00D95A50" w:rsidRDefault="00606931" w:rsidP="00606931">
      <w:pPr>
        <w:pStyle w:val="AllmnnardStyckemedindrag"/>
      </w:pPr>
    </w:p>
    <w:p w14:paraId="5E612B3B" w14:textId="77777777" w:rsidR="00606931" w:rsidRPr="00D95A50" w:rsidRDefault="00606931" w:rsidP="00606931">
      <w:pPr>
        <w:pStyle w:val="AllmnnardStycke"/>
      </w:pPr>
      <w:r w:rsidRPr="00D95A50">
        <w:t>Kontroll</w:t>
      </w:r>
    </w:p>
    <w:p w14:paraId="50C464CD" w14:textId="77777777" w:rsidR="00606931" w:rsidRPr="00D95A50" w:rsidRDefault="00606931" w:rsidP="00606931">
      <w:pPr>
        <w:pStyle w:val="AllmnnardStycke"/>
      </w:pPr>
      <w:r w:rsidRPr="00D95A50">
        <w:t>POLIS</w:t>
      </w:r>
    </w:p>
    <w:p w14:paraId="195BFBAB" w14:textId="77777777" w:rsidR="00606931" w:rsidRPr="00D95A50" w:rsidRDefault="00606931" w:rsidP="00606931">
      <w:pPr>
        <w:pStyle w:val="AllmnnardStycke"/>
      </w:pPr>
      <w:r w:rsidRPr="00D95A50">
        <w:t>Bärgning</w:t>
      </w:r>
    </w:p>
    <w:p w14:paraId="78D297E0" w14:textId="77777777" w:rsidR="00606931" w:rsidRPr="00D95A50" w:rsidRDefault="00606931" w:rsidP="00606931">
      <w:pPr>
        <w:pStyle w:val="AllmnnardStycke"/>
      </w:pPr>
      <w:r w:rsidRPr="00D95A50">
        <w:t>Lastning</w:t>
      </w:r>
    </w:p>
    <w:p w14:paraId="42195487" w14:textId="77777777" w:rsidR="00606931" w:rsidRPr="00D95A50" w:rsidRDefault="00606931" w:rsidP="00606931">
      <w:pPr>
        <w:pStyle w:val="AllmnnardStycke"/>
      </w:pPr>
      <w:r w:rsidRPr="00D95A50">
        <w:t>Eftersök</w:t>
      </w:r>
    </w:p>
    <w:p w14:paraId="60CC8519" w14:textId="77777777" w:rsidR="00606931" w:rsidRPr="00D95A50" w:rsidRDefault="00606931" w:rsidP="00606931">
      <w:pPr>
        <w:pStyle w:val="Rubrik3"/>
      </w:pPr>
      <w:bookmarkStart w:id="436" w:name="_Toc510610825"/>
      <w:bookmarkStart w:id="437" w:name="_Toc511887128"/>
      <w:r w:rsidRPr="00D95A50">
        <w:t>Anordning X7 Bom</w:t>
      </w:r>
      <w:bookmarkEnd w:id="436"/>
      <w:bookmarkEnd w:id="437"/>
    </w:p>
    <w:p w14:paraId="211B09EB" w14:textId="77777777" w:rsidR="00606931" w:rsidRPr="00D95A50" w:rsidRDefault="00606931" w:rsidP="00606931">
      <w:pPr>
        <w:pStyle w:val="Stycke"/>
        <w:spacing w:before="120"/>
      </w:pPr>
      <w:r w:rsidRPr="00D95A50">
        <w:rPr>
          <w:rStyle w:val="Fparagrafbeteckning"/>
        </w:rPr>
        <w:t>6 §</w:t>
      </w:r>
      <w:r w:rsidRPr="00D95A50">
        <w:rPr>
          <w:rStyle w:val="Fparagrafbeteckning"/>
        </w:rPr>
        <w:t> </w:t>
      </w:r>
      <w:r w:rsidRPr="00D95A50">
        <w:t xml:space="preserve">Sätts anordning X7, </w:t>
      </w:r>
      <w:r w:rsidRPr="00D95A50">
        <w:rPr>
          <w:i/>
        </w:rPr>
        <w:t>bom</w:t>
      </w:r>
      <w:r w:rsidRPr="00D95A50">
        <w:t>, upp för att ange att en väg som inte är enskild är helt avstängd ska även signal, rött fast ljus, enligt 3 kap. 21 § vägmärkes</w:t>
      </w:r>
      <w:r w:rsidRPr="00D95A50">
        <w:softHyphen/>
        <w:t>förordningen (2007:90), sättas upp. Signalen behöver dock inte sättas upp om det ändå framgår att vägen är avstängd.</w:t>
      </w:r>
    </w:p>
    <w:p w14:paraId="25583D30" w14:textId="77777777" w:rsidR="00606931" w:rsidRPr="00D95A50" w:rsidRDefault="00606931" w:rsidP="00606931">
      <w:pPr>
        <w:pStyle w:val="Rubrik3"/>
      </w:pPr>
      <w:bookmarkStart w:id="438" w:name="_Toc510610826"/>
      <w:bookmarkStart w:id="439" w:name="_Toc511887129"/>
      <w:r w:rsidRPr="00D95A50">
        <w:lastRenderedPageBreak/>
        <w:t>Anordning X10 Stolpmarkeringsanordning</w:t>
      </w:r>
      <w:bookmarkEnd w:id="438"/>
      <w:bookmarkEnd w:id="439"/>
    </w:p>
    <w:p w14:paraId="4530127C" w14:textId="77777777" w:rsidR="00606931" w:rsidRPr="00D95A50" w:rsidRDefault="00606931" w:rsidP="00606931">
      <w:pPr>
        <w:pStyle w:val="Stycke"/>
        <w:spacing w:before="120"/>
      </w:pPr>
      <w:r w:rsidRPr="00D95A50">
        <w:rPr>
          <w:rStyle w:val="Fparagrafbeteckning"/>
        </w:rPr>
        <w:t>7 §</w:t>
      </w:r>
      <w:r w:rsidRPr="00D95A50">
        <w:rPr>
          <w:rStyle w:val="Fparagrafbeteckning"/>
        </w:rPr>
        <w:t> </w:t>
      </w:r>
      <w:r w:rsidRPr="00D95A50">
        <w:rPr>
          <w:rStyle w:val="Fparagrafbeteckning"/>
          <w:b w:val="0"/>
        </w:rPr>
        <w:t>Om anordning X10,</w:t>
      </w:r>
      <w:r w:rsidRPr="00D95A50">
        <w:rPr>
          <w:rStyle w:val="Fparagrafbeteckning"/>
        </w:rPr>
        <w:t xml:space="preserve"> </w:t>
      </w:r>
      <w:r w:rsidRPr="00D95A50">
        <w:rPr>
          <w:rStyle w:val="Fparagrafbeteckning"/>
          <w:b w:val="0"/>
          <w:i/>
        </w:rPr>
        <w:t>s</w:t>
      </w:r>
      <w:r w:rsidRPr="00D95A50">
        <w:rPr>
          <w:i/>
        </w:rPr>
        <w:t>tolpmarkeringsanordning</w:t>
      </w:r>
      <w:r w:rsidRPr="00D95A50">
        <w:t xml:space="preserve">, sätts upp på en stolpe med märke A39, </w:t>
      </w:r>
      <w:r w:rsidRPr="00D95A50">
        <w:rPr>
          <w:i/>
        </w:rPr>
        <w:t>kryssmärke</w:t>
      </w:r>
      <w:r w:rsidRPr="00D95A50">
        <w:t>, ska anordningen ha minst två gula fält och ett rött fält däremellan. Det röda fältet ska vara 0,5 meter högt.</w:t>
      </w:r>
    </w:p>
    <w:p w14:paraId="6041F3CA" w14:textId="77777777" w:rsidR="00606931" w:rsidRPr="00D95A50" w:rsidRDefault="00606931" w:rsidP="00606931">
      <w:pPr>
        <w:pStyle w:val="Rubrik2kapitelelliknande"/>
      </w:pPr>
      <w:bookmarkStart w:id="440" w:name="_Toc510610827"/>
      <w:bookmarkStart w:id="441" w:name="_Toc511887130"/>
      <w:r w:rsidRPr="00D95A50">
        <w:t>17 kap. Tecken av vakt</w:t>
      </w:r>
      <w:bookmarkEnd w:id="440"/>
      <w:bookmarkEnd w:id="441"/>
      <w:r w:rsidRPr="00D95A50">
        <w:t xml:space="preserve"> </w:t>
      </w:r>
    </w:p>
    <w:p w14:paraId="5D3276EE" w14:textId="77777777" w:rsidR="00606931" w:rsidRPr="00D95A50" w:rsidRDefault="00606931" w:rsidP="00606931">
      <w:pPr>
        <w:pStyle w:val="Stycke"/>
        <w:rPr>
          <w:b/>
        </w:rPr>
      </w:pPr>
      <w:r w:rsidRPr="00D95A50">
        <w:rPr>
          <w:b/>
        </w:rPr>
        <w:t>Tecken av vakt V1 Stopp</w:t>
      </w:r>
    </w:p>
    <w:p w14:paraId="74096D89" w14:textId="77777777" w:rsidR="00606931" w:rsidRPr="00D95A50" w:rsidRDefault="00606931" w:rsidP="00606931">
      <w:pPr>
        <w:pStyle w:val="Stycke"/>
        <w:spacing w:before="120"/>
      </w:pPr>
      <w:r w:rsidRPr="00D95A50">
        <w:rPr>
          <w:rStyle w:val="Fparagrafbeteckning"/>
        </w:rPr>
        <w:t>1 §</w:t>
      </w:r>
      <w:r w:rsidRPr="00D95A50">
        <w:rPr>
          <w:rStyle w:val="Fparagrafbeteckning"/>
        </w:rPr>
        <w:t> </w:t>
      </w:r>
      <w:r w:rsidRPr="00D95A50">
        <w:t xml:space="preserve">När tecken V1, </w:t>
      </w:r>
      <w:r w:rsidRPr="00D95A50">
        <w:rPr>
          <w:i/>
        </w:rPr>
        <w:t>stopp</w:t>
      </w:r>
      <w:r w:rsidRPr="00D95A50">
        <w:t xml:space="preserve">, ges med märke C34, </w:t>
      </w:r>
      <w:r w:rsidRPr="00D95A50">
        <w:rPr>
          <w:i/>
        </w:rPr>
        <w:t>stopp för angivet ändamål</w:t>
      </w:r>
      <w:r w:rsidRPr="00D95A50">
        <w:t>, ska märket ha minst storleken liten.</w:t>
      </w:r>
    </w:p>
    <w:p w14:paraId="28BC223F" w14:textId="77777777" w:rsidR="00606931" w:rsidRPr="00D95A50" w:rsidRDefault="00606931" w:rsidP="00606931">
      <w:pPr>
        <w:pStyle w:val="Rubrik2kapitelelliknande"/>
      </w:pPr>
      <w:bookmarkStart w:id="442" w:name="_Toc510610828"/>
      <w:bookmarkStart w:id="443" w:name="_Toc511887131"/>
      <w:r w:rsidRPr="00D95A50">
        <w:t>18 kap. Säkerhetsanordningar i korsningar med järnväg eller spårväg</w:t>
      </w:r>
      <w:bookmarkEnd w:id="442"/>
      <w:bookmarkEnd w:id="443"/>
    </w:p>
    <w:p w14:paraId="547A9FEE" w14:textId="77777777" w:rsidR="00606931" w:rsidRPr="00D95A50" w:rsidRDefault="00606931" w:rsidP="00606931">
      <w:pPr>
        <w:pStyle w:val="Rubrik3utanluftfre"/>
        <w:rPr>
          <w:rStyle w:val="Fparagrafbeteckning"/>
        </w:rPr>
      </w:pPr>
      <w:bookmarkStart w:id="444" w:name="_Toc510610829"/>
      <w:bookmarkStart w:id="445" w:name="_Toc511887132"/>
      <w:r w:rsidRPr="00D95A50">
        <w:t>Storlekar</w:t>
      </w:r>
      <w:bookmarkEnd w:id="444"/>
      <w:r w:rsidRPr="00D95A50">
        <w:rPr>
          <w:rStyle w:val="Fparagrafbeteckning"/>
        </w:rPr>
        <w:t xml:space="preserve"> </w:t>
      </w:r>
      <w:bookmarkEnd w:id="445"/>
    </w:p>
    <w:p w14:paraId="7F564D84" w14:textId="77777777" w:rsidR="00606931" w:rsidRPr="00D95A50" w:rsidRDefault="00606931" w:rsidP="00606931">
      <w:pPr>
        <w:pStyle w:val="Stycke"/>
      </w:pPr>
      <w:r w:rsidRPr="00D95A50">
        <w:rPr>
          <w:rStyle w:val="Fparagrafbeteckning"/>
        </w:rPr>
        <w:t>1 §</w:t>
      </w:r>
      <w:r w:rsidRPr="00D95A50">
        <w:rPr>
          <w:rStyle w:val="Fparagrafbeteckning"/>
        </w:rPr>
        <w:t> </w:t>
      </w:r>
      <w:r w:rsidRPr="00D95A50">
        <w:t>Nedanstående säkerhetsanordningar i korsningar med järnväg eller spårväg ska ha följande storlekar.</w:t>
      </w:r>
    </w:p>
    <w:p w14:paraId="2CE8BBE9" w14:textId="77777777" w:rsidR="00606931" w:rsidRPr="00D95A50" w:rsidRDefault="00606931" w:rsidP="00606931">
      <w:pPr>
        <w:pStyle w:val="Stycke"/>
        <w:spacing w:before="360" w:after="120"/>
        <w:rPr>
          <w:b/>
        </w:rPr>
      </w:pPr>
      <w:r w:rsidRPr="00D95A50">
        <w:rPr>
          <w:b/>
          <w:noProof/>
        </w:rPr>
        <w:drawing>
          <wp:anchor distT="0" distB="0" distL="114300" distR="114300" simplePos="0" relativeHeight="251671552" behindDoc="0" locked="0" layoutInCell="1" allowOverlap="1" wp14:anchorId="0A1A9954" wp14:editId="3978E0DE">
            <wp:simplePos x="0" y="0"/>
            <wp:positionH relativeFrom="margin">
              <wp:posOffset>0</wp:posOffset>
            </wp:positionH>
            <wp:positionV relativeFrom="paragraph">
              <wp:posOffset>459072</wp:posOffset>
            </wp:positionV>
            <wp:extent cx="3191510" cy="709930"/>
            <wp:effectExtent l="0" t="0" r="0" b="0"/>
            <wp:wrapTopAndBottom/>
            <wp:docPr id="12" name="Bildobjekt 12" descr="G:\Väg- och järnvägsavdelningen\Teknik &amp; Trafik\Sektion vägtrafik\24. Områden\Vägmärkesförordningen\Föreskrifter\Vägmärken 305-272\Figurer\Y3 kon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Väg- och järnvägsavdelningen\Teknik &amp; Trafik\Sektion vägtrafik\24. Områden\Vägmärkesförordningen\Föreskrifter\Vägmärken 305-272\Figurer\Y3 kontur.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191510" cy="70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A50">
        <w:rPr>
          <w:b/>
        </w:rPr>
        <w:t>Anordning Y3 bom</w:t>
      </w:r>
    </w:p>
    <w:p w14:paraId="777DB654" w14:textId="77777777" w:rsidR="00606931" w:rsidRPr="00D95A50" w:rsidRDefault="00606931" w:rsidP="00606931">
      <w:pPr>
        <w:pStyle w:val="Styckemedindrag"/>
        <w:spacing w:before="120"/>
      </w:pPr>
      <w:r w:rsidRPr="00D95A50">
        <w:t xml:space="preserve">På en bom som är 3,5 meter eller längre ska de röda fälten vara 0,5 meter breda (S1) och avståndet mellan de röda fälten ska vara 0,5 meter (S2). Detsamma gäller om det finns flera bommar på samma sida av spåren som tillsammans blir längre än 3,5 meter. Fälten ska vara minst 0,1 meter höga (S3). På en bom som är kortare än 3,5 meter får de röda fältens bredd anpassas till bommen. </w:t>
      </w:r>
    </w:p>
    <w:p w14:paraId="2CC8A8CE" w14:textId="77777777" w:rsidR="00606931" w:rsidRPr="00D95A50" w:rsidRDefault="00606931" w:rsidP="00606931">
      <w:pPr>
        <w:pStyle w:val="Stycke"/>
      </w:pPr>
    </w:p>
    <w:p w14:paraId="2900BD15" w14:textId="77777777" w:rsidR="00606931" w:rsidRPr="00D95A50" w:rsidRDefault="00606931" w:rsidP="00606931">
      <w:pPr>
        <w:pStyle w:val="Stycke"/>
        <w:rPr>
          <w:b/>
        </w:rPr>
      </w:pPr>
      <w:r w:rsidRPr="00D95A50">
        <w:rPr>
          <w:b/>
          <w:noProof/>
        </w:rPr>
        <w:drawing>
          <wp:anchor distT="0" distB="0" distL="114300" distR="114300" simplePos="0" relativeHeight="251689984" behindDoc="0" locked="0" layoutInCell="1" allowOverlap="1" wp14:anchorId="6D5764B6" wp14:editId="4CBF7F92">
            <wp:simplePos x="0" y="0"/>
            <wp:positionH relativeFrom="margin">
              <wp:align>left</wp:align>
            </wp:positionH>
            <wp:positionV relativeFrom="paragraph">
              <wp:posOffset>175631</wp:posOffset>
            </wp:positionV>
            <wp:extent cx="667385" cy="1612265"/>
            <wp:effectExtent l="0" t="0" r="0" b="6985"/>
            <wp:wrapTopAndBottom/>
            <wp:docPr id="242" name="Bildobjekt 242" descr="G:\Väg- och järnvägsavdelningen\Teknik &amp; Trafik\Sektion vägtrafik\24. Områden\Vägmärkesförordningen\Föreskrifter\Vägmärken 305-272\Figurer\Y4 kontur (med 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Väg- och järnvägsavdelningen\Teknik &amp; Trafik\Sektion vägtrafik\24. Områden\Vägmärkesförordningen\Föreskrifter\Vägmärken 305-272\Figurer\Y4 kontur (med S2).p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67385" cy="1612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A50">
        <w:rPr>
          <w:b/>
        </w:rPr>
        <w:t xml:space="preserve">Anordning Y4 Plankorsningsskärm </w:t>
      </w:r>
    </w:p>
    <w:p w14:paraId="1C6284BB" w14:textId="77777777" w:rsidR="00606931" w:rsidRPr="00D95A50" w:rsidRDefault="00606931" w:rsidP="00606931">
      <w:pPr>
        <w:pStyle w:val="Styckemedindrag"/>
        <w:rPr>
          <w:rStyle w:val="Fparagrafbeteckning"/>
          <w:b w:val="0"/>
        </w:rPr>
      </w:pPr>
    </w:p>
    <w:p w14:paraId="0A8AB2F5" w14:textId="77777777" w:rsidR="00606931" w:rsidRPr="00D95A50" w:rsidRDefault="00606931" w:rsidP="00606931">
      <w:pPr>
        <w:pStyle w:val="Styckemedindrag"/>
        <w:rPr>
          <w:b/>
        </w:rPr>
      </w:pPr>
      <w:r w:rsidRPr="00D95A50">
        <w:rPr>
          <w:rStyle w:val="Fparagrafbeteckning"/>
          <w:b w:val="0"/>
        </w:rPr>
        <w:t xml:space="preserve">Bredden (S1) på Y4, </w:t>
      </w:r>
      <w:r w:rsidRPr="00D95A50">
        <w:rPr>
          <w:rStyle w:val="Fparagrafbeteckning"/>
          <w:b w:val="0"/>
          <w:i/>
        </w:rPr>
        <w:t>plankorsningsskärm</w:t>
      </w:r>
      <w:r w:rsidRPr="00D95A50">
        <w:rPr>
          <w:rStyle w:val="Fparagrafbeteckning"/>
          <w:b w:val="0"/>
        </w:rPr>
        <w:t xml:space="preserve"> ska vara minst vara 0,3 meter och höjden (S2) på skärmen ska vara minst 1,2 meter. </w:t>
      </w:r>
    </w:p>
    <w:p w14:paraId="06001D40" w14:textId="77777777" w:rsidR="00606931" w:rsidRPr="00D95A50" w:rsidRDefault="00606931" w:rsidP="00606931">
      <w:pPr>
        <w:pStyle w:val="Rubrik3"/>
      </w:pPr>
      <w:bookmarkStart w:id="446" w:name="_Toc510610830"/>
      <w:bookmarkStart w:id="447" w:name="_Toc511887133"/>
      <w:r w:rsidRPr="00D95A50">
        <w:lastRenderedPageBreak/>
        <w:t>Textstorlekar</w:t>
      </w:r>
      <w:bookmarkEnd w:id="446"/>
      <w:bookmarkEnd w:id="447"/>
      <w:r w:rsidRPr="00D95A50">
        <w:t xml:space="preserve"> </w:t>
      </w:r>
    </w:p>
    <w:p w14:paraId="4D6ED539" w14:textId="77777777" w:rsidR="00606931" w:rsidRPr="00D95A50" w:rsidRDefault="00606931" w:rsidP="00606931">
      <w:pPr>
        <w:pStyle w:val="Stycke"/>
        <w:spacing w:before="120"/>
      </w:pPr>
      <w:r w:rsidRPr="00D95A50">
        <w:rPr>
          <w:rStyle w:val="Fparagrafbeteckning"/>
        </w:rPr>
        <w:t>2 §</w:t>
      </w:r>
      <w:r w:rsidRPr="00D95A50">
        <w:rPr>
          <w:rStyle w:val="Fparagrafbeteckning"/>
        </w:rPr>
        <w:t> </w:t>
      </w:r>
      <w:r w:rsidRPr="00D95A50">
        <w:t xml:space="preserve">Text på baksidan av Y3, </w:t>
      </w:r>
      <w:r w:rsidRPr="00D95A50">
        <w:rPr>
          <w:i/>
        </w:rPr>
        <w:t>bom</w:t>
      </w:r>
      <w:r w:rsidRPr="00D95A50">
        <w:t>, ska anges med tecken som är minst 0,06 meter höga.</w:t>
      </w:r>
    </w:p>
    <w:p w14:paraId="2FF6D5A8" w14:textId="77777777" w:rsidR="00606931" w:rsidRPr="00D95A50" w:rsidRDefault="00606931" w:rsidP="00606931">
      <w:pPr>
        <w:pStyle w:val="Rubrik3"/>
      </w:pPr>
      <w:bookmarkStart w:id="448" w:name="_Toc510610831"/>
      <w:bookmarkStart w:id="449" w:name="_Toc511887134"/>
      <w:r w:rsidRPr="00D95A50">
        <w:t>Tillämpning</w:t>
      </w:r>
      <w:bookmarkEnd w:id="448"/>
      <w:bookmarkEnd w:id="449"/>
      <w:r w:rsidRPr="00D95A50">
        <w:t xml:space="preserve"> </w:t>
      </w:r>
    </w:p>
    <w:p w14:paraId="2B6F61BA" w14:textId="77777777" w:rsidR="00606931" w:rsidRPr="00D95A50" w:rsidRDefault="00606931" w:rsidP="00606931">
      <w:pPr>
        <w:pStyle w:val="Rubrik3utanluftfre"/>
      </w:pPr>
      <w:bookmarkStart w:id="450" w:name="_Toc511887135"/>
      <w:r w:rsidRPr="00D95A50">
        <w:t>Anordning Y3 bom</w:t>
      </w:r>
      <w:bookmarkEnd w:id="450"/>
    </w:p>
    <w:p w14:paraId="6B04F249" w14:textId="77777777" w:rsidR="00606931" w:rsidRPr="00D95A50" w:rsidRDefault="00606931" w:rsidP="00606931">
      <w:pPr>
        <w:pStyle w:val="Stycke"/>
      </w:pPr>
      <w:r w:rsidRPr="00D95A50">
        <w:rPr>
          <w:rStyle w:val="Fparagrafbeteckning"/>
        </w:rPr>
        <w:t>3 §</w:t>
      </w:r>
      <w:r w:rsidRPr="00D95A50">
        <w:rPr>
          <w:rStyle w:val="Fparagrafbeteckning"/>
        </w:rPr>
        <w:t> </w:t>
      </w:r>
      <w:r w:rsidRPr="00D95A50">
        <w:t xml:space="preserve">Anordning Y3, </w:t>
      </w:r>
      <w:r w:rsidRPr="00D95A50">
        <w:rPr>
          <w:i/>
        </w:rPr>
        <w:t>bom</w:t>
      </w:r>
      <w:r w:rsidRPr="00D95A50">
        <w:t>, ska vara gul på den sida som är vänd mot trafiken. Den sidan ska innehålla minst tre röda fält av reflexmaterial som är godkänt för väg</w:t>
      </w:r>
      <w:r w:rsidRPr="00D95A50">
        <w:softHyphen/>
        <w:t xml:space="preserve">märken. </w:t>
      </w:r>
    </w:p>
    <w:p w14:paraId="37CFD2EE" w14:textId="77777777" w:rsidR="00606931" w:rsidRPr="00D95A50" w:rsidRDefault="00606931" w:rsidP="00606931">
      <w:pPr>
        <w:pStyle w:val="AllmnnardRubrik"/>
      </w:pPr>
      <w:r w:rsidRPr="00D95A50">
        <w:t>Allmänna råd</w:t>
      </w:r>
    </w:p>
    <w:p w14:paraId="3ADBCA68" w14:textId="77777777" w:rsidR="00606931" w:rsidRPr="00D95A50" w:rsidRDefault="00606931" w:rsidP="00606931">
      <w:pPr>
        <w:pStyle w:val="AllmnnardStycke"/>
      </w:pPr>
      <w:r w:rsidRPr="00D95A50">
        <w:t>De röda fälten bör täcka hela höjden av bommen. En bom kan vara försedd med ytterligare anordningar för att öka dess synbarhet eller med anordningar som förhindrar att personer kan passera under bommen.</w:t>
      </w:r>
    </w:p>
    <w:p w14:paraId="1CF0B85F" w14:textId="77777777" w:rsidR="00606931" w:rsidRPr="00D95A50" w:rsidRDefault="00606931" w:rsidP="00606931">
      <w:pPr>
        <w:pStyle w:val="Stycke"/>
        <w:spacing w:before="240"/>
      </w:pPr>
      <w:r w:rsidRPr="00D95A50">
        <w:rPr>
          <w:rStyle w:val="Fparagrafbeteckning"/>
        </w:rPr>
        <w:t>4 §</w:t>
      </w:r>
      <w:r w:rsidRPr="00D95A50">
        <w:rPr>
          <w:rStyle w:val="Fparagrafbeteckning"/>
        </w:rPr>
        <w:t> </w:t>
      </w:r>
      <w:r w:rsidRPr="00D95A50">
        <w:rPr>
          <w:rStyle w:val="Fparagrafbeteckning"/>
          <w:b w:val="0"/>
        </w:rPr>
        <w:t xml:space="preserve">En </w:t>
      </w:r>
      <w:r w:rsidRPr="00D95A50">
        <w:t>bom ska vara placerad mellan kryssmärke och spår.</w:t>
      </w:r>
    </w:p>
    <w:p w14:paraId="59DDDE04" w14:textId="77777777" w:rsidR="00606931" w:rsidRPr="00D95A50" w:rsidRDefault="00606931" w:rsidP="00606931">
      <w:pPr>
        <w:pStyle w:val="Stycke"/>
        <w:spacing w:before="120"/>
      </w:pPr>
      <w:r w:rsidRPr="00D95A50">
        <w:rPr>
          <w:rStyle w:val="Fparagrafbeteckning"/>
        </w:rPr>
        <w:t>5 §</w:t>
      </w:r>
      <w:r w:rsidRPr="00D95A50">
        <w:rPr>
          <w:rStyle w:val="Fparagrafbeteckning"/>
        </w:rPr>
        <w:t> </w:t>
      </w:r>
      <w:r w:rsidRPr="00D95A50">
        <w:rPr>
          <w:rStyle w:val="Fparagrafbeteckning"/>
          <w:b w:val="0"/>
        </w:rPr>
        <w:t xml:space="preserve">En </w:t>
      </w:r>
      <w:r w:rsidRPr="00D95A50">
        <w:t>lykta på en bom ska blinka 75–85 gånger per minut.</w:t>
      </w:r>
    </w:p>
    <w:p w14:paraId="2F9B2090" w14:textId="77777777" w:rsidR="00606931" w:rsidRPr="00D95A50" w:rsidRDefault="00606931" w:rsidP="00606931">
      <w:pPr>
        <w:pStyle w:val="Stycke"/>
        <w:spacing w:before="120"/>
      </w:pPr>
      <w:r w:rsidRPr="00D95A50">
        <w:rPr>
          <w:rStyle w:val="Fparagrafbeteckning"/>
        </w:rPr>
        <w:t>6 §</w:t>
      </w:r>
      <w:r w:rsidRPr="00D95A50">
        <w:rPr>
          <w:rStyle w:val="Fparagrafbeteckning"/>
        </w:rPr>
        <w:t> </w:t>
      </w:r>
      <w:r w:rsidRPr="00D95A50">
        <w:rPr>
          <w:rStyle w:val="Fparagrafbeteckning"/>
          <w:b w:val="0"/>
        </w:rPr>
        <w:t>L</w:t>
      </w:r>
      <w:r w:rsidRPr="00D95A50">
        <w:t>yktan ska vara placerad så att den hamnar så nära körbanans mitt som möjligt när bommen är fälld.</w:t>
      </w:r>
    </w:p>
    <w:p w14:paraId="6D3CF75F" w14:textId="77777777" w:rsidR="00606931" w:rsidRPr="00D95A50" w:rsidRDefault="00606931" w:rsidP="00606931">
      <w:pPr>
        <w:pStyle w:val="AllmnnardRubrik"/>
      </w:pPr>
      <w:r w:rsidRPr="00D95A50">
        <w:t>Allmänna råd</w:t>
      </w:r>
    </w:p>
    <w:p w14:paraId="56EAE727" w14:textId="77777777" w:rsidR="00606931" w:rsidRPr="00D95A50" w:rsidRDefault="00606931" w:rsidP="00606931">
      <w:pPr>
        <w:pStyle w:val="AllmnnardStycke"/>
      </w:pPr>
      <w:r w:rsidRPr="00D95A50">
        <w:t>Har en körbana fler än ett körfält i samma färdriktning bör lyktan vara placerad så att den hamnar mitt över högra delen av körbanan.</w:t>
      </w:r>
    </w:p>
    <w:p w14:paraId="0CB2B5E3" w14:textId="77777777" w:rsidR="00606931" w:rsidRPr="00D95A50" w:rsidRDefault="00606931" w:rsidP="00606931">
      <w:pPr>
        <w:pStyle w:val="AllmnnardStyckemedindrag"/>
      </w:pPr>
      <w:r w:rsidRPr="00D95A50">
        <w:t>Om flera bommar finns på samma sida om spåren behövs en lykta endast på bommen för den högra delen av körbanan.</w:t>
      </w:r>
    </w:p>
    <w:p w14:paraId="3EF87C76" w14:textId="77777777" w:rsidR="00606931" w:rsidRPr="00D95A50" w:rsidRDefault="00606931" w:rsidP="00606931">
      <w:pPr>
        <w:pStyle w:val="Rubrik3"/>
      </w:pPr>
      <w:bookmarkStart w:id="451" w:name="_Toc511887136"/>
      <w:r w:rsidRPr="00D95A50">
        <w:t>Anordning Y4 Plankorsningsskärm</w:t>
      </w:r>
      <w:bookmarkEnd w:id="451"/>
    </w:p>
    <w:p w14:paraId="5DCBA125" w14:textId="77777777" w:rsidR="00606931" w:rsidRPr="00D95A50" w:rsidRDefault="00606931" w:rsidP="00606931">
      <w:pPr>
        <w:pStyle w:val="Stycke"/>
        <w:spacing w:before="120"/>
      </w:pPr>
      <w:r w:rsidRPr="00D95A50">
        <w:rPr>
          <w:rStyle w:val="Fparagrafbeteckning"/>
        </w:rPr>
        <w:t>7 §</w:t>
      </w:r>
      <w:r w:rsidRPr="00D95A50">
        <w:rPr>
          <w:rStyle w:val="Fparagrafbeteckning"/>
        </w:rPr>
        <w:t> </w:t>
      </w:r>
      <w:r w:rsidRPr="00D95A50">
        <w:rPr>
          <w:rStyle w:val="Fparagrafbeteckning"/>
          <w:b w:val="0"/>
        </w:rPr>
        <w:t>Om</w:t>
      </w:r>
      <w:r w:rsidRPr="00D95A50">
        <w:t xml:space="preserve"> anordning Y4, </w:t>
      </w:r>
      <w:r w:rsidRPr="00D95A50">
        <w:rPr>
          <w:i/>
        </w:rPr>
        <w:t>plankorsningsskärm</w:t>
      </w:r>
      <w:r w:rsidRPr="00D95A50">
        <w:t>, sätts upp ska den sättas upp på båda sidor om vägen.</w:t>
      </w:r>
    </w:p>
    <w:p w14:paraId="67F1DFF5" w14:textId="77777777" w:rsidR="00606931" w:rsidRPr="00D95A50" w:rsidRDefault="00606931" w:rsidP="00606931">
      <w:pPr>
        <w:pStyle w:val="Rubrik2kapitelelliknande"/>
      </w:pPr>
      <w:bookmarkStart w:id="452" w:name="_Toc510610832"/>
      <w:bookmarkStart w:id="453" w:name="_Toc511887137"/>
      <w:r w:rsidRPr="00D95A50">
        <w:t>19 kap. Undantag</w:t>
      </w:r>
      <w:bookmarkEnd w:id="452"/>
      <w:bookmarkEnd w:id="453"/>
    </w:p>
    <w:p w14:paraId="452999D6" w14:textId="77777777" w:rsidR="00606931" w:rsidRPr="00D95A50" w:rsidRDefault="00606931" w:rsidP="00606931">
      <w:pPr>
        <w:pStyle w:val="Stycke"/>
        <w:spacing w:before="120"/>
      </w:pPr>
      <w:r w:rsidRPr="00D95A50">
        <w:rPr>
          <w:rStyle w:val="Fparagrafbeteckning"/>
        </w:rPr>
        <w:t>1 §</w:t>
      </w:r>
      <w:r w:rsidRPr="00D95A50">
        <w:rPr>
          <w:rStyle w:val="Fparagrafbeteckning"/>
        </w:rPr>
        <w:t> </w:t>
      </w:r>
      <w:r w:rsidRPr="00D95A50">
        <w:t>Undantag från dessa föreskrifter prövas av Transportstyrelsen.</w:t>
      </w:r>
    </w:p>
    <w:p w14:paraId="67FF8CCB" w14:textId="77777777" w:rsidR="00606931" w:rsidRPr="00D95A50" w:rsidRDefault="00606931" w:rsidP="00606931">
      <w:pPr>
        <w:pStyle w:val="Rubrik2kapitelelliknande"/>
      </w:pPr>
      <w:bookmarkStart w:id="454" w:name="_Toc511887138"/>
      <w:r w:rsidRPr="00D95A50">
        <w:t>Ikraftträdande- och övergångsbestämmelser</w:t>
      </w:r>
      <w:bookmarkEnd w:id="454"/>
    </w:p>
    <w:p w14:paraId="51C930B8" w14:textId="77777777" w:rsidR="00606931" w:rsidRPr="00D95A50" w:rsidRDefault="00606931" w:rsidP="00606931">
      <w:pPr>
        <w:pStyle w:val="Styckemedindrag"/>
      </w:pPr>
      <w:r w:rsidRPr="00D95A50">
        <w:t xml:space="preserve">1. Denna författning träder i kraft den ?? ?? 201?. </w:t>
      </w:r>
    </w:p>
    <w:p w14:paraId="2E5EEF0B" w14:textId="77777777" w:rsidR="00606931" w:rsidRPr="00D95A50" w:rsidRDefault="00606931" w:rsidP="00606931">
      <w:pPr>
        <w:pStyle w:val="Styckemedindrag"/>
      </w:pPr>
      <w:r w:rsidRPr="00D95A50">
        <w:t>2. Genom författningen upphävs Trafiksäkerhetsverkets regler (TSVFS 1984:32) om utmärkning enligt lagen (1984:318) om kontrollavgift vid o</w:t>
      </w:r>
      <w:r w:rsidRPr="00D95A50">
        <w:softHyphen/>
        <w:t>lovlig parkering, Trafiksäkerhetsverkets föreskrifter (TSVFS 1989:116) om bomanläggning i plankorsning, Vägverkets föreskrifter (VVFS 2007:305) om vägmärken och andra anordningar samt Vägverkets före</w:t>
      </w:r>
      <w:r w:rsidRPr="00D95A50">
        <w:softHyphen/>
        <w:t>skrifter (VVFS 2008:272) om storlekar på vägmärken och andra anordningar.</w:t>
      </w:r>
    </w:p>
    <w:p w14:paraId="0B053791" w14:textId="77777777" w:rsidR="00606931" w:rsidRPr="00D95A50" w:rsidRDefault="00606931" w:rsidP="00606931">
      <w:pPr>
        <w:pStyle w:val="Styckemedindrag"/>
        <w:rPr>
          <w:szCs w:val="19"/>
        </w:rPr>
      </w:pPr>
      <w:r w:rsidRPr="00D95A50">
        <w:lastRenderedPageBreak/>
        <w:t xml:space="preserve">3. Vägmärken och andra anordningar enligt äldre bestämmelser vilka till storlek eller utformning strider mot denna författning får användas tills vidare, dock längst till utgången av år 2020. </w:t>
      </w:r>
    </w:p>
    <w:p w14:paraId="62315C7D" w14:textId="77777777" w:rsidR="00606931" w:rsidRPr="00D95A50" w:rsidRDefault="00606931" w:rsidP="00606931">
      <w:pPr>
        <w:pStyle w:val="Beslutandeochfredragande"/>
      </w:pPr>
    </w:p>
    <w:p w14:paraId="1AB604B3" w14:textId="77777777" w:rsidR="00606931" w:rsidRPr="00D95A50" w:rsidRDefault="00606931" w:rsidP="00606931">
      <w:pPr>
        <w:pStyle w:val="Beslutandeochfredragande"/>
      </w:pPr>
      <w:r w:rsidRPr="00D95A50">
        <w:t>På Transportstyrelsens vägnar</w:t>
      </w:r>
    </w:p>
    <w:p w14:paraId="53DEFFF9" w14:textId="77777777" w:rsidR="00606931" w:rsidRPr="00D95A50" w:rsidRDefault="00606931" w:rsidP="00606931">
      <w:pPr>
        <w:pStyle w:val="Beslutandeochfredragande"/>
      </w:pPr>
    </w:p>
    <w:p w14:paraId="2D0ECF19" w14:textId="77777777" w:rsidR="00606931" w:rsidRPr="00D95A50" w:rsidRDefault="00606931" w:rsidP="00606931">
      <w:pPr>
        <w:pStyle w:val="Beslutandeochfredragande"/>
      </w:pPr>
      <w:r w:rsidRPr="00D95A50">
        <w:t>JONAS BJELFVENSTAM</w:t>
      </w:r>
    </w:p>
    <w:p w14:paraId="2C2BAB2E" w14:textId="77777777" w:rsidR="00606931" w:rsidRPr="00D95A50" w:rsidRDefault="00606931" w:rsidP="00606931">
      <w:pPr>
        <w:pStyle w:val="Beslutandeochfredragande"/>
      </w:pPr>
      <w:r w:rsidRPr="00D95A50">
        <w:tab/>
        <w:t>Lars Hammar</w:t>
      </w:r>
    </w:p>
    <w:p w14:paraId="2252C6EC" w14:textId="77777777" w:rsidR="00606931" w:rsidRPr="00D95A50" w:rsidRDefault="00606931" w:rsidP="00606931">
      <w:pPr>
        <w:pStyle w:val="Beslutandeochfredragande"/>
      </w:pPr>
      <w:r w:rsidRPr="00D95A50">
        <w:tab/>
        <w:t>(Väg och järnväg)</w:t>
      </w:r>
    </w:p>
    <w:p w14:paraId="5CA622F3" w14:textId="77777777" w:rsidR="00606931" w:rsidRPr="00D95A50" w:rsidRDefault="00606931" w:rsidP="00606931">
      <w:pPr>
        <w:pStyle w:val="Styckemedindrag"/>
      </w:pPr>
    </w:p>
    <w:p w14:paraId="6C97AE99" w14:textId="77777777" w:rsidR="00606931" w:rsidRPr="00D95A50" w:rsidRDefault="00606931" w:rsidP="00606931">
      <w:pPr>
        <w:pStyle w:val="Styckemedindrag"/>
      </w:pPr>
    </w:p>
    <w:p w14:paraId="12121A1F" w14:textId="77777777" w:rsidR="00606931" w:rsidRPr="00D95A50" w:rsidRDefault="00606931" w:rsidP="00606931">
      <w:pPr>
        <w:pStyle w:val="Styckemedindrag"/>
      </w:pPr>
    </w:p>
    <w:p w14:paraId="5B80D886" w14:textId="77777777" w:rsidR="00606931" w:rsidRPr="00D95A50" w:rsidRDefault="00606931" w:rsidP="00606931">
      <w:pPr>
        <w:pStyle w:val="Styckemedindrag"/>
        <w:sectPr w:rsidR="00606931" w:rsidRPr="00D95A50" w:rsidSect="00863B68">
          <w:headerReference w:type="even" r:id="rId167"/>
          <w:headerReference w:type="default" r:id="rId168"/>
          <w:footerReference w:type="even" r:id="rId169"/>
          <w:footerReference w:type="default" r:id="rId170"/>
          <w:headerReference w:type="first" r:id="rId171"/>
          <w:footerReference w:type="first" r:id="rId172"/>
          <w:type w:val="oddPage"/>
          <w:pgSz w:w="9356" w:h="13721" w:code="9"/>
          <w:pgMar w:top="1418" w:right="2381" w:bottom="964" w:left="1134" w:header="964" w:footer="0" w:gutter="0"/>
          <w:pgNumType w:start="1"/>
          <w:cols w:space="708"/>
          <w:titlePg/>
          <w:docGrid w:linePitch="360"/>
        </w:sectPr>
      </w:pPr>
    </w:p>
    <w:p w14:paraId="78FF6E88" w14:textId="77777777" w:rsidR="00606931" w:rsidRPr="00D95A50" w:rsidRDefault="00606931" w:rsidP="00606931">
      <w:pPr>
        <w:pStyle w:val="Rubrik2utanluftfreellerBilaga"/>
      </w:pPr>
      <w:bookmarkStart w:id="455" w:name="_Toc510610833"/>
      <w:bookmarkStart w:id="456" w:name="_Toc511887139"/>
      <w:r w:rsidRPr="00D95A50">
        <w:lastRenderedPageBreak/>
        <w:t>Bilaga 1</w:t>
      </w:r>
      <w:bookmarkEnd w:id="455"/>
      <w:r w:rsidRPr="00D95A50">
        <w:t>. Symboler på märke I2 Turistområde</w:t>
      </w:r>
      <w:bookmarkEnd w:id="456"/>
    </w:p>
    <w:tbl>
      <w:tblPr>
        <w:tblW w:w="5954" w:type="dxa"/>
        <w:tblCellMar>
          <w:top w:w="28" w:type="dxa"/>
          <w:left w:w="57" w:type="dxa"/>
          <w:bottom w:w="28" w:type="dxa"/>
          <w:right w:w="57" w:type="dxa"/>
        </w:tblCellMar>
        <w:tblLook w:val="04A0" w:firstRow="1" w:lastRow="0" w:firstColumn="1" w:lastColumn="0" w:noHBand="0" w:noVBand="1"/>
      </w:tblPr>
      <w:tblGrid>
        <w:gridCol w:w="1982"/>
        <w:gridCol w:w="1986"/>
        <w:gridCol w:w="1986"/>
      </w:tblGrid>
      <w:tr w:rsidR="00606931" w:rsidRPr="00D95A50" w14:paraId="18CE3B38" w14:textId="77777777" w:rsidTr="00D41958">
        <w:trPr>
          <w:cantSplit/>
        </w:trPr>
        <w:tc>
          <w:tcPr>
            <w:tcW w:w="1982" w:type="dxa"/>
            <w:tcBorders>
              <w:top w:val="single" w:sz="4" w:space="0" w:color="auto"/>
              <w:bottom w:val="single" w:sz="4" w:space="0" w:color="auto"/>
            </w:tcBorders>
            <w:shd w:val="clear" w:color="auto" w:fill="auto"/>
          </w:tcPr>
          <w:p w14:paraId="7A406026" w14:textId="77777777" w:rsidR="00606931" w:rsidRPr="00D95A50" w:rsidRDefault="00606931" w:rsidP="00D41958">
            <w:pPr>
              <w:pBdr>
                <w:left w:val="single" w:sz="4" w:space="4" w:color="auto"/>
              </w:pBdr>
              <w:spacing w:line="232" w:lineRule="exact"/>
              <w:jc w:val="center"/>
              <w:rPr>
                <w:b/>
                <w:sz w:val="19"/>
              </w:rPr>
            </w:pPr>
            <w:r w:rsidRPr="00D95A50">
              <w:rPr>
                <w:b/>
                <w:sz w:val="19"/>
              </w:rPr>
              <w:t>Symbol</w:t>
            </w:r>
          </w:p>
        </w:tc>
        <w:tc>
          <w:tcPr>
            <w:tcW w:w="1986" w:type="dxa"/>
            <w:tcBorders>
              <w:top w:val="single" w:sz="4" w:space="0" w:color="auto"/>
              <w:bottom w:val="single" w:sz="4" w:space="0" w:color="auto"/>
            </w:tcBorders>
            <w:shd w:val="clear" w:color="auto" w:fill="auto"/>
          </w:tcPr>
          <w:p w14:paraId="12B57EAE" w14:textId="77777777" w:rsidR="00606931" w:rsidRPr="00D95A50" w:rsidRDefault="00606931" w:rsidP="00D41958">
            <w:pPr>
              <w:pBdr>
                <w:left w:val="single" w:sz="4" w:space="4" w:color="auto"/>
              </w:pBdr>
              <w:spacing w:line="232" w:lineRule="exact"/>
              <w:jc w:val="both"/>
              <w:rPr>
                <w:b/>
                <w:sz w:val="19"/>
              </w:rPr>
            </w:pPr>
            <w:r w:rsidRPr="00D95A50">
              <w:rPr>
                <w:b/>
                <w:sz w:val="19"/>
              </w:rPr>
              <w:t>Område/annan</w:t>
            </w:r>
          </w:p>
          <w:p w14:paraId="57C989D7" w14:textId="77777777" w:rsidR="00606931" w:rsidRPr="00D95A50" w:rsidRDefault="00606931" w:rsidP="00D41958">
            <w:pPr>
              <w:pBdr>
                <w:left w:val="single" w:sz="4" w:space="4" w:color="auto"/>
              </w:pBdr>
              <w:spacing w:line="232" w:lineRule="exact"/>
              <w:jc w:val="both"/>
              <w:rPr>
                <w:b/>
                <w:sz w:val="19"/>
              </w:rPr>
            </w:pPr>
            <w:r w:rsidRPr="00D95A50">
              <w:rPr>
                <w:b/>
                <w:sz w:val="19"/>
              </w:rPr>
              <w:t>text på märket</w:t>
            </w:r>
          </w:p>
        </w:tc>
        <w:tc>
          <w:tcPr>
            <w:tcW w:w="1986" w:type="dxa"/>
            <w:tcBorders>
              <w:top w:val="single" w:sz="4" w:space="0" w:color="auto"/>
              <w:bottom w:val="single" w:sz="4" w:space="0" w:color="auto"/>
            </w:tcBorders>
            <w:shd w:val="clear" w:color="auto" w:fill="auto"/>
          </w:tcPr>
          <w:p w14:paraId="69B9D286" w14:textId="77777777" w:rsidR="00606931" w:rsidRPr="00D95A50" w:rsidRDefault="00606931" w:rsidP="00D41958">
            <w:pPr>
              <w:pBdr>
                <w:left w:val="single" w:sz="4" w:space="4" w:color="auto"/>
                <w:right w:val="single" w:sz="4" w:space="4" w:color="auto"/>
              </w:pBdr>
              <w:spacing w:line="232" w:lineRule="exact"/>
              <w:rPr>
                <w:b/>
                <w:sz w:val="19"/>
              </w:rPr>
            </w:pPr>
            <w:r w:rsidRPr="00D95A50">
              <w:rPr>
                <w:b/>
                <w:sz w:val="19"/>
              </w:rPr>
              <w:t>Kommun</w:t>
            </w:r>
          </w:p>
        </w:tc>
      </w:tr>
      <w:tr w:rsidR="00606931" w:rsidRPr="00D95A50" w14:paraId="24002C8D" w14:textId="77777777" w:rsidTr="00D419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021"/>
        </w:trPr>
        <w:tc>
          <w:tcPr>
            <w:tcW w:w="1982" w:type="dxa"/>
            <w:tcBorders>
              <w:top w:val="single" w:sz="4" w:space="0" w:color="auto"/>
              <w:left w:val="nil"/>
              <w:bottom w:val="nil"/>
              <w:right w:val="nil"/>
            </w:tcBorders>
            <w:vAlign w:val="bottom"/>
          </w:tcPr>
          <w:p w14:paraId="3AC29355" w14:textId="77777777" w:rsidR="00606931" w:rsidRPr="00D95A50" w:rsidRDefault="00606931" w:rsidP="00D41958">
            <w:pPr>
              <w:pBdr>
                <w:left w:val="single" w:sz="4" w:space="4" w:color="auto"/>
              </w:pBdr>
              <w:spacing w:line="232" w:lineRule="exact"/>
              <w:rPr>
                <w:sz w:val="19"/>
              </w:rPr>
            </w:pPr>
            <w:r w:rsidRPr="00D95A50">
              <w:rPr>
                <w:noProof/>
                <w:sz w:val="19"/>
              </w:rPr>
              <w:drawing>
                <wp:anchor distT="0" distB="0" distL="114300" distR="114300" simplePos="0" relativeHeight="251698176" behindDoc="0" locked="0" layoutInCell="1" allowOverlap="1" wp14:anchorId="698DDBC7" wp14:editId="02355609">
                  <wp:simplePos x="0" y="0"/>
                  <wp:positionH relativeFrom="column">
                    <wp:posOffset>392430</wp:posOffset>
                  </wp:positionH>
                  <wp:positionV relativeFrom="paragraph">
                    <wp:posOffset>5715</wp:posOffset>
                  </wp:positionV>
                  <wp:extent cx="498475" cy="465455"/>
                  <wp:effectExtent l="19050" t="0" r="0" b="0"/>
                  <wp:wrapNone/>
                  <wp:docPr id="13" name="Bildobjekt 4" descr="Symbol Biosfärsområde Vattenr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Symbol Biosfärsområde Vattenriket.jpg"/>
                          <pic:cNvPicPr>
                            <a:picLocks noChangeAspect="1" noChangeArrowheads="1"/>
                          </pic:cNvPicPr>
                        </pic:nvPicPr>
                        <pic:blipFill>
                          <a:blip r:embed="rId173" cstate="print">
                            <a:grayscl/>
                            <a:biLevel thresh="50000"/>
                          </a:blip>
                          <a:srcRect/>
                          <a:stretch>
                            <a:fillRect/>
                          </a:stretch>
                        </pic:blipFill>
                        <pic:spPr bwMode="auto">
                          <a:xfrm>
                            <a:off x="0" y="0"/>
                            <a:ext cx="498475" cy="465455"/>
                          </a:xfrm>
                          <a:prstGeom prst="rect">
                            <a:avLst/>
                          </a:prstGeom>
                          <a:noFill/>
                          <a:ln w="9525">
                            <a:noFill/>
                            <a:miter lim="800000"/>
                            <a:headEnd/>
                            <a:tailEnd/>
                          </a:ln>
                        </pic:spPr>
                      </pic:pic>
                    </a:graphicData>
                  </a:graphic>
                </wp:anchor>
              </w:drawing>
            </w:r>
          </w:p>
          <w:p w14:paraId="559B025D" w14:textId="77777777" w:rsidR="00606931" w:rsidRPr="00D95A50" w:rsidRDefault="00606931" w:rsidP="00D41958">
            <w:pPr>
              <w:pBdr>
                <w:left w:val="single" w:sz="4" w:space="4" w:color="auto"/>
              </w:pBdr>
              <w:rPr>
                <w:sz w:val="19"/>
              </w:rPr>
            </w:pPr>
          </w:p>
          <w:p w14:paraId="36B68580" w14:textId="77777777" w:rsidR="00606931" w:rsidRPr="00D95A50" w:rsidRDefault="00606931" w:rsidP="00D41958">
            <w:pPr>
              <w:pBdr>
                <w:left w:val="single" w:sz="4" w:space="4" w:color="auto"/>
              </w:pBdr>
              <w:rPr>
                <w:sz w:val="19"/>
              </w:rPr>
            </w:pPr>
          </w:p>
        </w:tc>
        <w:tc>
          <w:tcPr>
            <w:tcW w:w="1986" w:type="dxa"/>
            <w:tcBorders>
              <w:top w:val="single" w:sz="4" w:space="0" w:color="auto"/>
              <w:left w:val="nil"/>
              <w:bottom w:val="nil"/>
              <w:right w:val="nil"/>
            </w:tcBorders>
            <w:vAlign w:val="bottom"/>
          </w:tcPr>
          <w:p w14:paraId="132C3F91" w14:textId="77777777" w:rsidR="00606931" w:rsidRPr="00D95A50" w:rsidRDefault="00606931" w:rsidP="00D41958">
            <w:pPr>
              <w:pBdr>
                <w:left w:val="single" w:sz="4" w:space="4" w:color="auto"/>
              </w:pBdr>
              <w:spacing w:line="232" w:lineRule="exact"/>
              <w:rPr>
                <w:sz w:val="19"/>
              </w:rPr>
            </w:pPr>
            <w:r w:rsidRPr="00D95A50">
              <w:rPr>
                <w:sz w:val="19"/>
              </w:rPr>
              <w:t>Biosfärsområde</w:t>
            </w:r>
          </w:p>
          <w:p w14:paraId="238F5CC4" w14:textId="77777777" w:rsidR="00606931" w:rsidRPr="00D95A50" w:rsidRDefault="00606931" w:rsidP="00D41958">
            <w:pPr>
              <w:pBdr>
                <w:left w:val="single" w:sz="4" w:space="4" w:color="auto"/>
              </w:pBdr>
              <w:spacing w:line="232" w:lineRule="exact"/>
              <w:rPr>
                <w:sz w:val="19"/>
              </w:rPr>
            </w:pPr>
            <w:r w:rsidRPr="00D95A50">
              <w:rPr>
                <w:sz w:val="19"/>
              </w:rPr>
              <w:t>Vattenriket</w:t>
            </w:r>
          </w:p>
        </w:tc>
        <w:tc>
          <w:tcPr>
            <w:tcW w:w="1986" w:type="dxa"/>
            <w:tcBorders>
              <w:top w:val="single" w:sz="4" w:space="0" w:color="auto"/>
              <w:left w:val="nil"/>
              <w:bottom w:val="nil"/>
              <w:right w:val="nil"/>
            </w:tcBorders>
            <w:vAlign w:val="bottom"/>
          </w:tcPr>
          <w:p w14:paraId="4DE6A2CB" w14:textId="77777777" w:rsidR="00606931" w:rsidRPr="00D95A50" w:rsidRDefault="00606931" w:rsidP="00D41958">
            <w:pPr>
              <w:pBdr>
                <w:left w:val="single" w:sz="4" w:space="4" w:color="auto"/>
              </w:pBdr>
              <w:spacing w:line="232" w:lineRule="exact"/>
              <w:rPr>
                <w:sz w:val="19"/>
              </w:rPr>
            </w:pPr>
            <w:r w:rsidRPr="00D95A50">
              <w:rPr>
                <w:sz w:val="19"/>
              </w:rPr>
              <w:t>Kristianstads kommun</w:t>
            </w:r>
          </w:p>
        </w:tc>
      </w:tr>
      <w:tr w:rsidR="00606931" w:rsidRPr="00D95A50" w14:paraId="0269FF2B" w14:textId="77777777" w:rsidTr="00D41958">
        <w:trPr>
          <w:cantSplit/>
        </w:trPr>
        <w:tc>
          <w:tcPr>
            <w:tcW w:w="1982" w:type="dxa"/>
            <w:vAlign w:val="bottom"/>
          </w:tcPr>
          <w:p w14:paraId="35B9D8CB"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693056" behindDoc="0" locked="0" layoutInCell="1" allowOverlap="1" wp14:anchorId="53324A98" wp14:editId="4B649352">
                  <wp:simplePos x="0" y="0"/>
                  <wp:positionH relativeFrom="column">
                    <wp:posOffset>327660</wp:posOffset>
                  </wp:positionH>
                  <wp:positionV relativeFrom="paragraph">
                    <wp:posOffset>63500</wp:posOffset>
                  </wp:positionV>
                  <wp:extent cx="561340" cy="539750"/>
                  <wp:effectExtent l="19050" t="0" r="0" b="0"/>
                  <wp:wrapNone/>
                  <wp:docPr id="1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4"/>
                          <pic:cNvPicPr>
                            <a:picLocks noChangeAspect="1" noChangeArrowheads="1"/>
                          </pic:cNvPicPr>
                        </pic:nvPicPr>
                        <pic:blipFill>
                          <a:blip r:embed="rId174" cstate="print"/>
                          <a:srcRect/>
                          <a:stretch>
                            <a:fillRect/>
                          </a:stretch>
                        </pic:blipFill>
                        <pic:spPr bwMode="auto">
                          <a:xfrm>
                            <a:off x="0" y="0"/>
                            <a:ext cx="561340" cy="539750"/>
                          </a:xfrm>
                          <a:prstGeom prst="rect">
                            <a:avLst/>
                          </a:prstGeom>
                          <a:noFill/>
                          <a:ln w="9525">
                            <a:noFill/>
                            <a:miter lim="800000"/>
                            <a:headEnd/>
                            <a:tailEnd/>
                          </a:ln>
                        </pic:spPr>
                      </pic:pic>
                    </a:graphicData>
                  </a:graphic>
                </wp:anchor>
              </w:drawing>
            </w:r>
          </w:p>
          <w:p w14:paraId="35BEA6BC" w14:textId="77777777" w:rsidR="00606931" w:rsidRPr="00D95A50" w:rsidRDefault="00606931" w:rsidP="00D41958">
            <w:pPr>
              <w:spacing w:line="232" w:lineRule="exact"/>
              <w:jc w:val="center"/>
              <w:rPr>
                <w:sz w:val="19"/>
              </w:rPr>
            </w:pPr>
          </w:p>
          <w:p w14:paraId="6E0F3C9B" w14:textId="2B677F6D" w:rsidR="00606931" w:rsidRPr="00D95A50" w:rsidRDefault="00606931" w:rsidP="00D41958">
            <w:pPr>
              <w:spacing w:line="232" w:lineRule="exact"/>
              <w:jc w:val="center"/>
              <w:rPr>
                <w:sz w:val="19"/>
              </w:rPr>
            </w:pPr>
            <w:r>
              <w:rPr>
                <w:noProof/>
              </w:rPr>
              <mc:AlternateContent>
                <mc:Choice Requires="wpc">
                  <w:drawing>
                    <wp:inline distT="0" distB="0" distL="0" distR="0" wp14:anchorId="6ABD6981" wp14:editId="5ED4F929">
                      <wp:extent cx="494665" cy="509270"/>
                      <wp:effectExtent l="0" t="0" r="0" b="0"/>
                      <wp:docPr id="252" name="Arbetsyta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374AB12" id="Arbetsyta 4" o:spid="_x0000_s1026" editas="canvas" style="width:38.95pt;height:40.1pt;mso-position-horizontal-relative:char;mso-position-vertical-relative:line" coordsize="49466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4665;height:509270;visibility:visible;mso-wrap-style:square">
                        <v:fill o:detectmouseclick="t"/>
                        <v:path o:connecttype="none"/>
                      </v:shape>
                      <w10:anchorlock/>
                    </v:group>
                  </w:pict>
                </mc:Fallback>
              </mc:AlternateContent>
            </w:r>
          </w:p>
        </w:tc>
        <w:tc>
          <w:tcPr>
            <w:tcW w:w="1986" w:type="dxa"/>
            <w:vAlign w:val="bottom"/>
          </w:tcPr>
          <w:p w14:paraId="5994FCFE" w14:textId="77777777" w:rsidR="00606931" w:rsidRPr="00D95A50" w:rsidRDefault="00606931" w:rsidP="00D41958">
            <w:pPr>
              <w:spacing w:line="232" w:lineRule="exact"/>
              <w:jc w:val="both"/>
              <w:rPr>
                <w:sz w:val="19"/>
              </w:rPr>
            </w:pPr>
            <w:r w:rsidRPr="00D95A50">
              <w:rPr>
                <w:sz w:val="19"/>
              </w:rPr>
              <w:t>Fårö</w:t>
            </w:r>
          </w:p>
        </w:tc>
        <w:tc>
          <w:tcPr>
            <w:tcW w:w="1986" w:type="dxa"/>
            <w:vAlign w:val="bottom"/>
          </w:tcPr>
          <w:p w14:paraId="43BA91B0" w14:textId="77777777" w:rsidR="00606931" w:rsidRPr="00D95A50" w:rsidRDefault="00606931" w:rsidP="00D41958">
            <w:pPr>
              <w:spacing w:line="232" w:lineRule="exact"/>
              <w:rPr>
                <w:sz w:val="19"/>
              </w:rPr>
            </w:pPr>
          </w:p>
          <w:p w14:paraId="6773D89D" w14:textId="77777777" w:rsidR="00606931" w:rsidRPr="00D95A50" w:rsidRDefault="00606931" w:rsidP="00D41958">
            <w:pPr>
              <w:spacing w:line="232" w:lineRule="exact"/>
              <w:rPr>
                <w:sz w:val="19"/>
              </w:rPr>
            </w:pPr>
          </w:p>
          <w:p w14:paraId="6249EA68" w14:textId="77777777" w:rsidR="00606931" w:rsidRPr="00D95A50" w:rsidRDefault="00606931" w:rsidP="00D41958">
            <w:pPr>
              <w:spacing w:line="232" w:lineRule="exact"/>
              <w:rPr>
                <w:sz w:val="19"/>
              </w:rPr>
            </w:pPr>
          </w:p>
          <w:p w14:paraId="48B27CC9" w14:textId="77777777" w:rsidR="00606931" w:rsidRPr="00D95A50" w:rsidRDefault="00606931" w:rsidP="00D41958">
            <w:pPr>
              <w:spacing w:line="232" w:lineRule="exact"/>
              <w:rPr>
                <w:sz w:val="19"/>
              </w:rPr>
            </w:pPr>
            <w:r w:rsidRPr="00D95A50">
              <w:rPr>
                <w:sz w:val="19"/>
              </w:rPr>
              <w:t>Gotlands kommun</w:t>
            </w:r>
          </w:p>
        </w:tc>
      </w:tr>
      <w:tr w:rsidR="00606931" w:rsidRPr="00D95A50" w14:paraId="1D275F97" w14:textId="77777777" w:rsidTr="00D41958">
        <w:trPr>
          <w:cantSplit/>
        </w:trPr>
        <w:tc>
          <w:tcPr>
            <w:tcW w:w="1982" w:type="dxa"/>
            <w:vAlign w:val="bottom"/>
          </w:tcPr>
          <w:p w14:paraId="376EC76C" w14:textId="77777777" w:rsidR="00606931" w:rsidRPr="00D95A50" w:rsidRDefault="00606931" w:rsidP="00D41958">
            <w:pPr>
              <w:spacing w:line="232" w:lineRule="exact"/>
              <w:rPr>
                <w:sz w:val="19"/>
              </w:rPr>
            </w:pPr>
            <w:r w:rsidRPr="00D95A50">
              <w:rPr>
                <w:noProof/>
                <w:sz w:val="19"/>
              </w:rPr>
              <w:drawing>
                <wp:anchor distT="0" distB="0" distL="114300" distR="114300" simplePos="0" relativeHeight="251699200" behindDoc="0" locked="0" layoutInCell="1" allowOverlap="1" wp14:anchorId="19057B68" wp14:editId="025BF424">
                  <wp:simplePos x="0" y="0"/>
                  <wp:positionH relativeFrom="column">
                    <wp:posOffset>315595</wp:posOffset>
                  </wp:positionH>
                  <wp:positionV relativeFrom="paragraph">
                    <wp:posOffset>-1905</wp:posOffset>
                  </wp:positionV>
                  <wp:extent cx="541655" cy="542925"/>
                  <wp:effectExtent l="0" t="0" r="0" b="9525"/>
                  <wp:wrapNone/>
                  <wp:docPr id="16" name="Bildobjekt 1" descr="symbol I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symbol I2.bmp"/>
                          <pic:cNvPicPr>
                            <a:picLocks noChangeAspect="1" noChangeArrowheads="1"/>
                          </pic:cNvPicPr>
                        </pic:nvPicPr>
                        <pic:blipFill>
                          <a:blip r:embed="rId175" cstate="print"/>
                          <a:srcRect/>
                          <a:stretch>
                            <a:fillRect/>
                          </a:stretch>
                        </pic:blipFill>
                        <pic:spPr bwMode="auto">
                          <a:xfrm>
                            <a:off x="0" y="0"/>
                            <a:ext cx="541655" cy="542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986" w:type="dxa"/>
            <w:vAlign w:val="bottom"/>
          </w:tcPr>
          <w:p w14:paraId="2FE559EC" w14:textId="77777777" w:rsidR="00606931" w:rsidRPr="00D95A50" w:rsidRDefault="00606931" w:rsidP="00D41958">
            <w:pPr>
              <w:spacing w:line="232" w:lineRule="exact"/>
              <w:jc w:val="both"/>
              <w:rPr>
                <w:sz w:val="19"/>
              </w:rPr>
            </w:pPr>
          </w:p>
          <w:p w14:paraId="0CB77B7E" w14:textId="77777777" w:rsidR="00606931" w:rsidRPr="00D95A50" w:rsidRDefault="00606931" w:rsidP="00D41958">
            <w:pPr>
              <w:spacing w:line="232" w:lineRule="exact"/>
              <w:jc w:val="both"/>
              <w:rPr>
                <w:sz w:val="19"/>
              </w:rPr>
            </w:pPr>
          </w:p>
          <w:p w14:paraId="7609528F" w14:textId="77777777" w:rsidR="00606931" w:rsidRPr="00D95A50" w:rsidRDefault="00606931" w:rsidP="00D41958">
            <w:pPr>
              <w:spacing w:line="232" w:lineRule="exact"/>
              <w:jc w:val="both"/>
              <w:rPr>
                <w:sz w:val="19"/>
              </w:rPr>
            </w:pPr>
          </w:p>
          <w:p w14:paraId="5EB12438" w14:textId="77777777" w:rsidR="00606931" w:rsidRPr="00D95A50" w:rsidRDefault="00606931" w:rsidP="00D41958">
            <w:pPr>
              <w:spacing w:line="232" w:lineRule="exact"/>
              <w:jc w:val="both"/>
              <w:rPr>
                <w:sz w:val="19"/>
              </w:rPr>
            </w:pPr>
            <w:r w:rsidRPr="00D95A50">
              <w:rPr>
                <w:sz w:val="19"/>
              </w:rPr>
              <w:t>Glasriket</w:t>
            </w:r>
          </w:p>
        </w:tc>
        <w:tc>
          <w:tcPr>
            <w:tcW w:w="1986" w:type="dxa"/>
            <w:vAlign w:val="bottom"/>
          </w:tcPr>
          <w:p w14:paraId="4CC76451" w14:textId="77777777" w:rsidR="00606931" w:rsidRPr="00D95A50" w:rsidRDefault="00606931" w:rsidP="00D41958">
            <w:pPr>
              <w:spacing w:line="232" w:lineRule="exact"/>
              <w:rPr>
                <w:sz w:val="19"/>
              </w:rPr>
            </w:pPr>
          </w:p>
          <w:p w14:paraId="18604774" w14:textId="77777777" w:rsidR="00606931" w:rsidRPr="00D95A50" w:rsidRDefault="00606931" w:rsidP="00D41958">
            <w:pPr>
              <w:spacing w:line="232" w:lineRule="exact"/>
              <w:rPr>
                <w:sz w:val="19"/>
              </w:rPr>
            </w:pPr>
          </w:p>
          <w:p w14:paraId="40A1E051" w14:textId="77777777" w:rsidR="00606931" w:rsidRPr="00D95A50" w:rsidRDefault="00606931" w:rsidP="00D41958">
            <w:pPr>
              <w:spacing w:line="232" w:lineRule="exact"/>
              <w:rPr>
                <w:sz w:val="19"/>
              </w:rPr>
            </w:pPr>
            <w:r w:rsidRPr="00D95A50">
              <w:rPr>
                <w:sz w:val="19"/>
              </w:rPr>
              <w:t>Lessebo, Nybro och Uppvidinge kommuner</w:t>
            </w:r>
          </w:p>
        </w:tc>
      </w:tr>
      <w:tr w:rsidR="00606931" w:rsidRPr="00D95A50" w14:paraId="7D9A79F6" w14:textId="77777777" w:rsidTr="00D41958">
        <w:trPr>
          <w:cantSplit/>
        </w:trPr>
        <w:tc>
          <w:tcPr>
            <w:tcW w:w="1982" w:type="dxa"/>
          </w:tcPr>
          <w:p w14:paraId="0A8AE75F"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691008" behindDoc="0" locked="0" layoutInCell="1" allowOverlap="1" wp14:anchorId="1CB1B4C4" wp14:editId="687072B5">
                  <wp:simplePos x="0" y="0"/>
                  <wp:positionH relativeFrom="column">
                    <wp:posOffset>389255</wp:posOffset>
                  </wp:positionH>
                  <wp:positionV relativeFrom="paragraph">
                    <wp:posOffset>63500</wp:posOffset>
                  </wp:positionV>
                  <wp:extent cx="478790" cy="479425"/>
                  <wp:effectExtent l="19050" t="0" r="0" b="0"/>
                  <wp:wrapNone/>
                  <wp:docPr id="21"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3"/>
                          <pic:cNvPicPr>
                            <a:picLocks noChangeAspect="1" noChangeArrowheads="1"/>
                          </pic:cNvPicPr>
                        </pic:nvPicPr>
                        <pic:blipFill>
                          <a:blip r:embed="rId176" cstate="print">
                            <a:grayscl/>
                            <a:biLevel thresh="50000"/>
                          </a:blip>
                          <a:srcRect/>
                          <a:stretch>
                            <a:fillRect/>
                          </a:stretch>
                        </pic:blipFill>
                        <pic:spPr bwMode="auto">
                          <a:xfrm>
                            <a:off x="0" y="0"/>
                            <a:ext cx="478790" cy="479425"/>
                          </a:xfrm>
                          <a:prstGeom prst="rect">
                            <a:avLst/>
                          </a:prstGeom>
                          <a:noFill/>
                          <a:ln w="9525">
                            <a:noFill/>
                            <a:miter lim="800000"/>
                            <a:headEnd/>
                            <a:tailEnd/>
                          </a:ln>
                        </pic:spPr>
                      </pic:pic>
                    </a:graphicData>
                  </a:graphic>
                </wp:anchor>
              </w:drawing>
            </w:r>
          </w:p>
          <w:p w14:paraId="0DDACDE1" w14:textId="77777777" w:rsidR="00606931" w:rsidRPr="00D95A50" w:rsidRDefault="00606931" w:rsidP="00D41958">
            <w:pPr>
              <w:spacing w:line="232" w:lineRule="exact"/>
              <w:jc w:val="center"/>
              <w:rPr>
                <w:sz w:val="19"/>
              </w:rPr>
            </w:pPr>
          </w:p>
          <w:p w14:paraId="1E18E437" w14:textId="77777777" w:rsidR="00606931" w:rsidRPr="00D95A50" w:rsidRDefault="00606931" w:rsidP="00D41958">
            <w:pPr>
              <w:spacing w:line="232" w:lineRule="exact"/>
              <w:jc w:val="center"/>
              <w:rPr>
                <w:sz w:val="19"/>
              </w:rPr>
            </w:pPr>
          </w:p>
        </w:tc>
        <w:tc>
          <w:tcPr>
            <w:tcW w:w="1986" w:type="dxa"/>
            <w:vAlign w:val="bottom"/>
          </w:tcPr>
          <w:p w14:paraId="3BF7E3A7" w14:textId="77777777" w:rsidR="00606931" w:rsidRPr="00D95A50" w:rsidRDefault="00606931" w:rsidP="00D41958">
            <w:pPr>
              <w:spacing w:line="232" w:lineRule="exact"/>
              <w:jc w:val="both"/>
              <w:rPr>
                <w:sz w:val="19"/>
              </w:rPr>
            </w:pPr>
          </w:p>
          <w:p w14:paraId="2FE5570F" w14:textId="77777777" w:rsidR="00606931" w:rsidRPr="00D95A50" w:rsidRDefault="00606931" w:rsidP="00D41958">
            <w:pPr>
              <w:spacing w:line="232" w:lineRule="exact"/>
              <w:jc w:val="both"/>
              <w:rPr>
                <w:sz w:val="19"/>
              </w:rPr>
            </w:pPr>
          </w:p>
          <w:p w14:paraId="0C49A8AE" w14:textId="77777777" w:rsidR="00606931" w:rsidRPr="00D95A50" w:rsidRDefault="00606931" w:rsidP="00D41958">
            <w:pPr>
              <w:spacing w:line="232" w:lineRule="exact"/>
              <w:jc w:val="both"/>
              <w:rPr>
                <w:sz w:val="19"/>
              </w:rPr>
            </w:pPr>
            <w:r w:rsidRPr="00D95A50">
              <w:rPr>
                <w:sz w:val="19"/>
              </w:rPr>
              <w:t xml:space="preserve">Grevskapet </w:t>
            </w:r>
          </w:p>
          <w:p w14:paraId="00D8C09B" w14:textId="77777777" w:rsidR="00606931" w:rsidRPr="00D95A50" w:rsidRDefault="00606931" w:rsidP="00D41958">
            <w:pPr>
              <w:spacing w:line="232" w:lineRule="exact"/>
              <w:jc w:val="both"/>
              <w:rPr>
                <w:sz w:val="19"/>
              </w:rPr>
            </w:pPr>
            <w:r w:rsidRPr="00D95A50">
              <w:rPr>
                <w:sz w:val="19"/>
              </w:rPr>
              <w:t>Gränna-Visingsö</w:t>
            </w:r>
          </w:p>
        </w:tc>
        <w:tc>
          <w:tcPr>
            <w:tcW w:w="1986" w:type="dxa"/>
          </w:tcPr>
          <w:p w14:paraId="16619FED" w14:textId="77777777" w:rsidR="00606931" w:rsidRPr="00D95A50" w:rsidRDefault="00606931" w:rsidP="00D41958">
            <w:pPr>
              <w:spacing w:line="232" w:lineRule="exact"/>
              <w:rPr>
                <w:sz w:val="19"/>
              </w:rPr>
            </w:pPr>
          </w:p>
          <w:p w14:paraId="3A41019E" w14:textId="77777777" w:rsidR="00606931" w:rsidRPr="00D95A50" w:rsidRDefault="00606931" w:rsidP="00D41958">
            <w:pPr>
              <w:spacing w:line="232" w:lineRule="exact"/>
              <w:rPr>
                <w:sz w:val="19"/>
              </w:rPr>
            </w:pPr>
          </w:p>
          <w:p w14:paraId="6AE7EA6B" w14:textId="77777777" w:rsidR="00606931" w:rsidRPr="00D95A50" w:rsidRDefault="00606931" w:rsidP="00D41958">
            <w:pPr>
              <w:spacing w:line="232" w:lineRule="exact"/>
              <w:rPr>
                <w:sz w:val="19"/>
              </w:rPr>
            </w:pPr>
          </w:p>
          <w:p w14:paraId="5E18EF20" w14:textId="77777777" w:rsidR="00606931" w:rsidRPr="00D95A50" w:rsidRDefault="00606931" w:rsidP="00D41958">
            <w:pPr>
              <w:spacing w:line="232" w:lineRule="exact"/>
              <w:rPr>
                <w:sz w:val="19"/>
              </w:rPr>
            </w:pPr>
            <w:r w:rsidRPr="00D95A50">
              <w:rPr>
                <w:sz w:val="19"/>
              </w:rPr>
              <w:t>Jönköpings kommun</w:t>
            </w:r>
          </w:p>
        </w:tc>
      </w:tr>
      <w:tr w:rsidR="00606931" w:rsidRPr="00D95A50" w14:paraId="699F6387" w14:textId="77777777" w:rsidTr="00D41958">
        <w:trPr>
          <w:cantSplit/>
        </w:trPr>
        <w:tc>
          <w:tcPr>
            <w:tcW w:w="1982" w:type="dxa"/>
          </w:tcPr>
          <w:p w14:paraId="2A45BC51"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692032" behindDoc="0" locked="0" layoutInCell="1" allowOverlap="1" wp14:anchorId="3CED80BE" wp14:editId="7E70BD94">
                  <wp:simplePos x="0" y="0"/>
                  <wp:positionH relativeFrom="column">
                    <wp:posOffset>417830</wp:posOffset>
                  </wp:positionH>
                  <wp:positionV relativeFrom="paragraph">
                    <wp:posOffset>102235</wp:posOffset>
                  </wp:positionV>
                  <wp:extent cx="493395" cy="490855"/>
                  <wp:effectExtent l="19050" t="0" r="1905" b="0"/>
                  <wp:wrapNone/>
                  <wp:docPr id="23"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7"/>
                          <pic:cNvPicPr>
                            <a:picLocks noChangeAspect="1" noChangeArrowheads="1"/>
                          </pic:cNvPicPr>
                        </pic:nvPicPr>
                        <pic:blipFill>
                          <a:blip r:embed="rId177" cstate="print">
                            <a:grayscl/>
                            <a:biLevel thresh="50000"/>
                          </a:blip>
                          <a:srcRect/>
                          <a:stretch>
                            <a:fillRect/>
                          </a:stretch>
                        </pic:blipFill>
                        <pic:spPr bwMode="auto">
                          <a:xfrm>
                            <a:off x="0" y="0"/>
                            <a:ext cx="493395" cy="490855"/>
                          </a:xfrm>
                          <a:prstGeom prst="rect">
                            <a:avLst/>
                          </a:prstGeom>
                          <a:noFill/>
                          <a:ln w="9525">
                            <a:noFill/>
                            <a:miter lim="800000"/>
                            <a:headEnd/>
                            <a:tailEnd/>
                          </a:ln>
                        </pic:spPr>
                      </pic:pic>
                    </a:graphicData>
                  </a:graphic>
                </wp:anchor>
              </w:drawing>
            </w:r>
          </w:p>
          <w:p w14:paraId="50564345" w14:textId="77777777" w:rsidR="00606931" w:rsidRPr="00D95A50" w:rsidRDefault="00606931" w:rsidP="00D41958">
            <w:pPr>
              <w:spacing w:line="232" w:lineRule="exact"/>
              <w:jc w:val="center"/>
              <w:rPr>
                <w:sz w:val="19"/>
              </w:rPr>
            </w:pPr>
          </w:p>
          <w:p w14:paraId="185F91B9" w14:textId="291EAC29" w:rsidR="00606931" w:rsidRPr="00D95A50" w:rsidRDefault="00606931" w:rsidP="00D41958">
            <w:pPr>
              <w:spacing w:line="232" w:lineRule="exact"/>
              <w:jc w:val="center"/>
              <w:rPr>
                <w:sz w:val="19"/>
              </w:rPr>
            </w:pPr>
            <w:r>
              <w:rPr>
                <w:noProof/>
              </w:rPr>
              <mc:AlternateContent>
                <mc:Choice Requires="wpc">
                  <w:drawing>
                    <wp:inline distT="0" distB="0" distL="0" distR="0" wp14:anchorId="18B17725" wp14:editId="7DAB2105">
                      <wp:extent cx="355600" cy="349250"/>
                      <wp:effectExtent l="0" t="0" r="0" b="0"/>
                      <wp:docPr id="251" name="Arbetsyta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81BA641" id="Arbetsyta 2" o:spid="_x0000_s1026" editas="canvas" style="width:28pt;height:27.5pt;mso-position-horizontal-relative:char;mso-position-vertical-relative:line" coordsize="3556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">
                      <v:shape id="_x0000_s1027" type="#_x0000_t75" style="position:absolute;width:355600;height:349250;visibility:visible;mso-wrap-style:square">
                        <v:fill o:detectmouseclick="t"/>
                        <v:path o:connecttype="none"/>
                      </v:shape>
                      <w10:anchorlock/>
                    </v:group>
                  </w:pict>
                </mc:Fallback>
              </mc:AlternateContent>
            </w:r>
          </w:p>
        </w:tc>
        <w:tc>
          <w:tcPr>
            <w:tcW w:w="1986" w:type="dxa"/>
            <w:vAlign w:val="bottom"/>
          </w:tcPr>
          <w:p w14:paraId="25663003" w14:textId="77777777" w:rsidR="00606931" w:rsidRPr="00D95A50" w:rsidRDefault="00606931" w:rsidP="00D41958">
            <w:pPr>
              <w:spacing w:line="232" w:lineRule="exact"/>
              <w:jc w:val="both"/>
              <w:rPr>
                <w:sz w:val="19"/>
              </w:rPr>
            </w:pPr>
            <w:r w:rsidRPr="00D95A50">
              <w:rPr>
                <w:sz w:val="19"/>
              </w:rPr>
              <w:t>Guldriket</w:t>
            </w:r>
          </w:p>
        </w:tc>
        <w:tc>
          <w:tcPr>
            <w:tcW w:w="1986" w:type="dxa"/>
          </w:tcPr>
          <w:p w14:paraId="5C4CB9B5" w14:textId="77777777" w:rsidR="00606931" w:rsidRPr="00D95A50" w:rsidRDefault="00606931" w:rsidP="00D41958">
            <w:pPr>
              <w:spacing w:line="232" w:lineRule="exact"/>
              <w:rPr>
                <w:sz w:val="19"/>
              </w:rPr>
            </w:pPr>
          </w:p>
          <w:p w14:paraId="067D2DB3" w14:textId="77777777" w:rsidR="00606931" w:rsidRPr="00D95A50" w:rsidRDefault="00606931" w:rsidP="00D41958">
            <w:pPr>
              <w:spacing w:line="232" w:lineRule="exact"/>
              <w:rPr>
                <w:sz w:val="19"/>
              </w:rPr>
            </w:pPr>
          </w:p>
          <w:p w14:paraId="0B4ED072" w14:textId="77777777" w:rsidR="00606931" w:rsidRPr="00D95A50" w:rsidRDefault="00606931" w:rsidP="00D41958">
            <w:pPr>
              <w:spacing w:line="232" w:lineRule="exact"/>
              <w:rPr>
                <w:sz w:val="19"/>
              </w:rPr>
            </w:pPr>
            <w:r w:rsidRPr="00D95A50">
              <w:rPr>
                <w:sz w:val="19"/>
              </w:rPr>
              <w:t>Skellefteå, Norsjö och Malå kommuner</w:t>
            </w:r>
          </w:p>
        </w:tc>
      </w:tr>
      <w:tr w:rsidR="00606931" w:rsidRPr="00D95A50" w14:paraId="723A8B39" w14:textId="77777777" w:rsidTr="00D41958">
        <w:trPr>
          <w:cantSplit/>
        </w:trPr>
        <w:tc>
          <w:tcPr>
            <w:tcW w:w="1982" w:type="dxa"/>
          </w:tcPr>
          <w:p w14:paraId="22BA2223"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694080" behindDoc="0" locked="0" layoutInCell="1" allowOverlap="1" wp14:anchorId="72A1C812" wp14:editId="4385471C">
                  <wp:simplePos x="0" y="0"/>
                  <wp:positionH relativeFrom="column">
                    <wp:posOffset>378460</wp:posOffset>
                  </wp:positionH>
                  <wp:positionV relativeFrom="paragraph">
                    <wp:posOffset>56515</wp:posOffset>
                  </wp:positionV>
                  <wp:extent cx="485775" cy="467360"/>
                  <wp:effectExtent l="19050" t="0" r="9525" b="0"/>
                  <wp:wrapNone/>
                  <wp:docPr id="24" name="Bild 92" descr="Kristianope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2" descr="Kristianopel symbol"/>
                          <pic:cNvPicPr>
                            <a:picLocks noChangeAspect="1" noChangeArrowheads="1"/>
                          </pic:cNvPicPr>
                        </pic:nvPicPr>
                        <pic:blipFill>
                          <a:blip r:embed="rId178" cstate="print">
                            <a:grayscl/>
                            <a:biLevel thresh="50000"/>
                          </a:blip>
                          <a:srcRect/>
                          <a:stretch>
                            <a:fillRect/>
                          </a:stretch>
                        </pic:blipFill>
                        <pic:spPr bwMode="auto">
                          <a:xfrm>
                            <a:off x="0" y="0"/>
                            <a:ext cx="485775" cy="467360"/>
                          </a:xfrm>
                          <a:prstGeom prst="rect">
                            <a:avLst/>
                          </a:prstGeom>
                          <a:noFill/>
                          <a:ln w="9525">
                            <a:noFill/>
                            <a:miter lim="800000"/>
                            <a:headEnd/>
                            <a:tailEnd/>
                          </a:ln>
                        </pic:spPr>
                      </pic:pic>
                    </a:graphicData>
                  </a:graphic>
                </wp:anchor>
              </w:drawing>
            </w:r>
          </w:p>
          <w:p w14:paraId="59BC685D" w14:textId="77777777" w:rsidR="00606931" w:rsidRPr="00D95A50" w:rsidRDefault="00606931" w:rsidP="00D41958">
            <w:pPr>
              <w:spacing w:line="232" w:lineRule="exact"/>
              <w:jc w:val="center"/>
              <w:rPr>
                <w:sz w:val="19"/>
              </w:rPr>
            </w:pPr>
          </w:p>
          <w:p w14:paraId="2BFC94D9" w14:textId="77777777" w:rsidR="00606931" w:rsidRPr="00D95A50" w:rsidRDefault="00606931" w:rsidP="00D41958">
            <w:pPr>
              <w:spacing w:line="232" w:lineRule="exact"/>
              <w:jc w:val="center"/>
              <w:rPr>
                <w:sz w:val="19"/>
              </w:rPr>
            </w:pPr>
          </w:p>
          <w:p w14:paraId="13E7133D" w14:textId="77777777" w:rsidR="00606931" w:rsidRPr="00D95A50" w:rsidRDefault="00606931" w:rsidP="00D41958">
            <w:pPr>
              <w:spacing w:line="232" w:lineRule="exact"/>
              <w:jc w:val="center"/>
              <w:rPr>
                <w:sz w:val="19"/>
              </w:rPr>
            </w:pPr>
          </w:p>
        </w:tc>
        <w:tc>
          <w:tcPr>
            <w:tcW w:w="1986" w:type="dxa"/>
            <w:vAlign w:val="bottom"/>
          </w:tcPr>
          <w:p w14:paraId="22D9CCCD" w14:textId="77777777" w:rsidR="00606931" w:rsidRPr="00D95A50" w:rsidRDefault="00606931" w:rsidP="00D41958">
            <w:pPr>
              <w:spacing w:line="232" w:lineRule="exact"/>
              <w:jc w:val="both"/>
              <w:rPr>
                <w:sz w:val="19"/>
              </w:rPr>
            </w:pPr>
            <w:r w:rsidRPr="00D95A50">
              <w:rPr>
                <w:sz w:val="19"/>
              </w:rPr>
              <w:t>Kristianopel</w:t>
            </w:r>
          </w:p>
        </w:tc>
        <w:tc>
          <w:tcPr>
            <w:tcW w:w="1986" w:type="dxa"/>
          </w:tcPr>
          <w:p w14:paraId="18928C72" w14:textId="77777777" w:rsidR="00606931" w:rsidRPr="00D95A50" w:rsidRDefault="00606931" w:rsidP="00D41958">
            <w:pPr>
              <w:spacing w:line="232" w:lineRule="exact"/>
              <w:rPr>
                <w:sz w:val="19"/>
              </w:rPr>
            </w:pPr>
          </w:p>
          <w:p w14:paraId="4922BF30" w14:textId="77777777" w:rsidR="00606931" w:rsidRPr="00D95A50" w:rsidRDefault="00606931" w:rsidP="00D41958">
            <w:pPr>
              <w:spacing w:line="232" w:lineRule="exact"/>
              <w:rPr>
                <w:sz w:val="19"/>
              </w:rPr>
            </w:pPr>
          </w:p>
          <w:p w14:paraId="550D831B" w14:textId="77777777" w:rsidR="00606931" w:rsidRPr="00D95A50" w:rsidRDefault="00606931" w:rsidP="00D41958">
            <w:pPr>
              <w:spacing w:line="232" w:lineRule="exact"/>
              <w:rPr>
                <w:sz w:val="19"/>
              </w:rPr>
            </w:pPr>
          </w:p>
          <w:p w14:paraId="026B8784" w14:textId="77777777" w:rsidR="00606931" w:rsidRPr="00D95A50" w:rsidRDefault="00606931" w:rsidP="00D41958">
            <w:pPr>
              <w:spacing w:line="232" w:lineRule="exact"/>
              <w:rPr>
                <w:sz w:val="19"/>
              </w:rPr>
            </w:pPr>
            <w:r w:rsidRPr="00D95A50">
              <w:rPr>
                <w:sz w:val="19"/>
              </w:rPr>
              <w:t>Karlskrona kommun</w:t>
            </w:r>
          </w:p>
        </w:tc>
      </w:tr>
      <w:tr w:rsidR="00606931" w:rsidRPr="00D95A50" w14:paraId="7FD2DD04" w14:textId="77777777" w:rsidTr="00D41958">
        <w:trPr>
          <w:cantSplit/>
        </w:trPr>
        <w:tc>
          <w:tcPr>
            <w:tcW w:w="1982" w:type="dxa"/>
          </w:tcPr>
          <w:p w14:paraId="4AFBF35C"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695104" behindDoc="0" locked="0" layoutInCell="1" allowOverlap="1" wp14:anchorId="6B05DEA7" wp14:editId="5B3B9292">
                  <wp:simplePos x="0" y="0"/>
                  <wp:positionH relativeFrom="column">
                    <wp:posOffset>344805</wp:posOffset>
                  </wp:positionH>
                  <wp:positionV relativeFrom="paragraph">
                    <wp:posOffset>28575</wp:posOffset>
                  </wp:positionV>
                  <wp:extent cx="565150" cy="476250"/>
                  <wp:effectExtent l="19050" t="0" r="6350" b="0"/>
                  <wp:wrapNone/>
                  <wp:docPr id="26" name="Bild 93" descr="Marsfjä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3" descr="Marsfjällen"/>
                          <pic:cNvPicPr>
                            <a:picLocks noChangeAspect="1" noChangeArrowheads="1"/>
                          </pic:cNvPicPr>
                        </pic:nvPicPr>
                        <pic:blipFill>
                          <a:blip r:embed="rId179" cstate="print"/>
                          <a:srcRect/>
                          <a:stretch>
                            <a:fillRect/>
                          </a:stretch>
                        </pic:blipFill>
                        <pic:spPr bwMode="auto">
                          <a:xfrm>
                            <a:off x="0" y="0"/>
                            <a:ext cx="565150" cy="476250"/>
                          </a:xfrm>
                          <a:prstGeom prst="rect">
                            <a:avLst/>
                          </a:prstGeom>
                          <a:noFill/>
                          <a:ln w="9525">
                            <a:noFill/>
                            <a:miter lim="800000"/>
                            <a:headEnd/>
                            <a:tailEnd/>
                          </a:ln>
                        </pic:spPr>
                      </pic:pic>
                    </a:graphicData>
                  </a:graphic>
                </wp:anchor>
              </w:drawing>
            </w:r>
          </w:p>
          <w:p w14:paraId="3EB3DF52" w14:textId="77777777" w:rsidR="00606931" w:rsidRPr="00D95A50" w:rsidRDefault="00606931" w:rsidP="00D41958">
            <w:pPr>
              <w:spacing w:line="232" w:lineRule="exact"/>
              <w:jc w:val="center"/>
              <w:rPr>
                <w:sz w:val="19"/>
              </w:rPr>
            </w:pPr>
          </w:p>
          <w:p w14:paraId="158B30E5" w14:textId="77777777" w:rsidR="00606931" w:rsidRPr="00D95A50" w:rsidRDefault="00606931" w:rsidP="00D41958">
            <w:pPr>
              <w:spacing w:line="232" w:lineRule="exact"/>
              <w:jc w:val="center"/>
              <w:rPr>
                <w:sz w:val="19"/>
              </w:rPr>
            </w:pPr>
          </w:p>
        </w:tc>
        <w:tc>
          <w:tcPr>
            <w:tcW w:w="1986" w:type="dxa"/>
            <w:vAlign w:val="bottom"/>
          </w:tcPr>
          <w:p w14:paraId="17DF8E72" w14:textId="77777777" w:rsidR="00606931" w:rsidRPr="00D95A50" w:rsidRDefault="00606931" w:rsidP="00D41958">
            <w:pPr>
              <w:spacing w:line="232" w:lineRule="exact"/>
              <w:jc w:val="both"/>
              <w:rPr>
                <w:sz w:val="19"/>
              </w:rPr>
            </w:pPr>
            <w:r w:rsidRPr="00D95A50">
              <w:rPr>
                <w:sz w:val="19"/>
              </w:rPr>
              <w:t>Marsfjällen</w:t>
            </w:r>
          </w:p>
        </w:tc>
        <w:tc>
          <w:tcPr>
            <w:tcW w:w="1986" w:type="dxa"/>
          </w:tcPr>
          <w:p w14:paraId="7668694D" w14:textId="77777777" w:rsidR="00606931" w:rsidRPr="00D95A50" w:rsidRDefault="00606931" w:rsidP="00D41958">
            <w:pPr>
              <w:spacing w:line="232" w:lineRule="exact"/>
              <w:rPr>
                <w:sz w:val="19"/>
              </w:rPr>
            </w:pPr>
          </w:p>
          <w:p w14:paraId="1E9CB087" w14:textId="77777777" w:rsidR="00606931" w:rsidRPr="00D95A50" w:rsidRDefault="00606931" w:rsidP="00D41958">
            <w:pPr>
              <w:spacing w:line="232" w:lineRule="exact"/>
              <w:rPr>
                <w:sz w:val="19"/>
              </w:rPr>
            </w:pPr>
          </w:p>
          <w:p w14:paraId="7C2CE0C3" w14:textId="77777777" w:rsidR="00606931" w:rsidRPr="00D95A50" w:rsidRDefault="00606931" w:rsidP="00D41958">
            <w:pPr>
              <w:spacing w:line="232" w:lineRule="exact"/>
              <w:rPr>
                <w:sz w:val="19"/>
              </w:rPr>
            </w:pPr>
          </w:p>
          <w:p w14:paraId="60B7A21B" w14:textId="77777777" w:rsidR="00606931" w:rsidRPr="00D95A50" w:rsidRDefault="00606931" w:rsidP="00D41958">
            <w:pPr>
              <w:spacing w:line="232" w:lineRule="exact"/>
              <w:rPr>
                <w:sz w:val="19"/>
              </w:rPr>
            </w:pPr>
            <w:r w:rsidRPr="00D95A50">
              <w:rPr>
                <w:sz w:val="19"/>
              </w:rPr>
              <w:t>Vilhelmina kommun</w:t>
            </w:r>
          </w:p>
        </w:tc>
      </w:tr>
      <w:tr w:rsidR="00606931" w:rsidRPr="00D95A50" w14:paraId="2722ECF0" w14:textId="77777777" w:rsidTr="00D41958">
        <w:trPr>
          <w:cantSplit/>
        </w:trPr>
        <w:tc>
          <w:tcPr>
            <w:tcW w:w="1982" w:type="dxa"/>
          </w:tcPr>
          <w:p w14:paraId="5775E248"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696128" behindDoc="0" locked="0" layoutInCell="1" allowOverlap="1" wp14:anchorId="1772C614" wp14:editId="2925BB58">
                  <wp:simplePos x="0" y="0"/>
                  <wp:positionH relativeFrom="column">
                    <wp:posOffset>337185</wp:posOffset>
                  </wp:positionH>
                  <wp:positionV relativeFrom="paragraph">
                    <wp:posOffset>57785</wp:posOffset>
                  </wp:positionV>
                  <wp:extent cx="521970" cy="469900"/>
                  <wp:effectExtent l="19050" t="0" r="0" b="0"/>
                  <wp:wrapNone/>
                  <wp:docPr id="27" name="Bild 95" descr="Sigtuna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5" descr="Sigtuna symbol"/>
                          <pic:cNvPicPr>
                            <a:picLocks noChangeAspect="1" noChangeArrowheads="1"/>
                          </pic:cNvPicPr>
                        </pic:nvPicPr>
                        <pic:blipFill>
                          <a:blip r:embed="rId180" cstate="print"/>
                          <a:srcRect/>
                          <a:stretch>
                            <a:fillRect/>
                          </a:stretch>
                        </pic:blipFill>
                        <pic:spPr bwMode="auto">
                          <a:xfrm>
                            <a:off x="0" y="0"/>
                            <a:ext cx="521970" cy="469900"/>
                          </a:xfrm>
                          <a:prstGeom prst="rect">
                            <a:avLst/>
                          </a:prstGeom>
                          <a:noFill/>
                          <a:ln w="9525">
                            <a:noFill/>
                            <a:miter lim="800000"/>
                            <a:headEnd/>
                            <a:tailEnd/>
                          </a:ln>
                        </pic:spPr>
                      </pic:pic>
                    </a:graphicData>
                  </a:graphic>
                </wp:anchor>
              </w:drawing>
            </w:r>
          </w:p>
          <w:p w14:paraId="6076B97F" w14:textId="77777777" w:rsidR="00606931" w:rsidRPr="00D95A50" w:rsidRDefault="00606931" w:rsidP="00D41958">
            <w:pPr>
              <w:spacing w:line="232" w:lineRule="exact"/>
              <w:jc w:val="center"/>
              <w:rPr>
                <w:sz w:val="19"/>
              </w:rPr>
            </w:pPr>
          </w:p>
          <w:p w14:paraId="45B73911" w14:textId="77777777" w:rsidR="00606931" w:rsidRPr="00D95A50" w:rsidRDefault="00606931" w:rsidP="00D41958">
            <w:pPr>
              <w:spacing w:line="232" w:lineRule="exact"/>
              <w:jc w:val="center"/>
              <w:rPr>
                <w:sz w:val="19"/>
              </w:rPr>
            </w:pPr>
          </w:p>
        </w:tc>
        <w:tc>
          <w:tcPr>
            <w:tcW w:w="1986" w:type="dxa"/>
            <w:vAlign w:val="bottom"/>
          </w:tcPr>
          <w:p w14:paraId="21152BA7" w14:textId="77777777" w:rsidR="00606931" w:rsidRPr="00D95A50" w:rsidRDefault="00606931" w:rsidP="00D41958">
            <w:pPr>
              <w:spacing w:line="232" w:lineRule="exact"/>
              <w:jc w:val="both"/>
              <w:rPr>
                <w:sz w:val="19"/>
              </w:rPr>
            </w:pPr>
            <w:r w:rsidRPr="00D95A50">
              <w:rPr>
                <w:sz w:val="19"/>
              </w:rPr>
              <w:t>Medeltida stadskärna</w:t>
            </w:r>
          </w:p>
        </w:tc>
        <w:tc>
          <w:tcPr>
            <w:tcW w:w="1986" w:type="dxa"/>
          </w:tcPr>
          <w:p w14:paraId="44385D6A" w14:textId="77777777" w:rsidR="00606931" w:rsidRPr="00D95A50" w:rsidRDefault="00606931" w:rsidP="00D41958">
            <w:pPr>
              <w:spacing w:line="232" w:lineRule="exact"/>
              <w:rPr>
                <w:sz w:val="19"/>
              </w:rPr>
            </w:pPr>
          </w:p>
          <w:p w14:paraId="41648ABE" w14:textId="77777777" w:rsidR="00606931" w:rsidRPr="00D95A50" w:rsidRDefault="00606931" w:rsidP="00D41958">
            <w:pPr>
              <w:spacing w:line="232" w:lineRule="exact"/>
              <w:rPr>
                <w:sz w:val="19"/>
              </w:rPr>
            </w:pPr>
          </w:p>
          <w:p w14:paraId="492B6FB1" w14:textId="77777777" w:rsidR="00606931" w:rsidRPr="00D95A50" w:rsidRDefault="00606931" w:rsidP="00D41958">
            <w:pPr>
              <w:spacing w:line="232" w:lineRule="exact"/>
              <w:rPr>
                <w:sz w:val="19"/>
              </w:rPr>
            </w:pPr>
          </w:p>
          <w:p w14:paraId="2268BCE2" w14:textId="77777777" w:rsidR="00606931" w:rsidRPr="00D95A50" w:rsidRDefault="00606931" w:rsidP="00D41958">
            <w:pPr>
              <w:spacing w:line="232" w:lineRule="exact"/>
              <w:rPr>
                <w:sz w:val="19"/>
              </w:rPr>
            </w:pPr>
            <w:r w:rsidRPr="00D95A50">
              <w:rPr>
                <w:sz w:val="19"/>
              </w:rPr>
              <w:t>Sigtuna kommun</w:t>
            </w:r>
          </w:p>
        </w:tc>
      </w:tr>
      <w:tr w:rsidR="00606931" w:rsidRPr="00D95A50" w14:paraId="5FA74956" w14:textId="77777777" w:rsidTr="00D41958">
        <w:trPr>
          <w:cantSplit/>
        </w:trPr>
        <w:tc>
          <w:tcPr>
            <w:tcW w:w="1982" w:type="dxa"/>
          </w:tcPr>
          <w:p w14:paraId="01E88DEE"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697152" behindDoc="0" locked="0" layoutInCell="1" allowOverlap="1" wp14:anchorId="2790DCC9" wp14:editId="7B72DF3C">
                  <wp:simplePos x="0" y="0"/>
                  <wp:positionH relativeFrom="column">
                    <wp:posOffset>327660</wp:posOffset>
                  </wp:positionH>
                  <wp:positionV relativeFrom="paragraph">
                    <wp:posOffset>73025</wp:posOffset>
                  </wp:positionV>
                  <wp:extent cx="500380" cy="467360"/>
                  <wp:effectExtent l="19050" t="0" r="0" b="0"/>
                  <wp:wrapNone/>
                  <wp:docPr id="28" name="Bild 96" descr="Siljansbygden symbol hä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6" descr="Siljansbygden symbol häst"/>
                          <pic:cNvPicPr>
                            <a:picLocks noChangeAspect="1" noChangeArrowheads="1"/>
                          </pic:cNvPicPr>
                        </pic:nvPicPr>
                        <pic:blipFill>
                          <a:blip r:embed="rId181" cstate="print">
                            <a:grayscl/>
                            <a:biLevel thresh="50000"/>
                          </a:blip>
                          <a:srcRect/>
                          <a:stretch>
                            <a:fillRect/>
                          </a:stretch>
                        </pic:blipFill>
                        <pic:spPr bwMode="auto">
                          <a:xfrm>
                            <a:off x="0" y="0"/>
                            <a:ext cx="500380" cy="467360"/>
                          </a:xfrm>
                          <a:prstGeom prst="rect">
                            <a:avLst/>
                          </a:prstGeom>
                          <a:noFill/>
                          <a:ln w="9525">
                            <a:noFill/>
                            <a:miter lim="800000"/>
                            <a:headEnd/>
                            <a:tailEnd/>
                          </a:ln>
                        </pic:spPr>
                      </pic:pic>
                    </a:graphicData>
                  </a:graphic>
                </wp:anchor>
              </w:drawing>
            </w:r>
          </w:p>
          <w:p w14:paraId="519995AA" w14:textId="77777777" w:rsidR="00606931" w:rsidRPr="00D95A50" w:rsidRDefault="00606931" w:rsidP="00D41958">
            <w:pPr>
              <w:spacing w:line="232" w:lineRule="exact"/>
              <w:jc w:val="center"/>
              <w:rPr>
                <w:sz w:val="19"/>
              </w:rPr>
            </w:pPr>
          </w:p>
          <w:p w14:paraId="0C0F6910" w14:textId="77777777" w:rsidR="00606931" w:rsidRPr="00D95A50" w:rsidRDefault="00606931" w:rsidP="00D41958">
            <w:pPr>
              <w:spacing w:line="232" w:lineRule="exact"/>
              <w:jc w:val="center"/>
              <w:rPr>
                <w:sz w:val="19"/>
              </w:rPr>
            </w:pPr>
          </w:p>
        </w:tc>
        <w:tc>
          <w:tcPr>
            <w:tcW w:w="1986" w:type="dxa"/>
            <w:vAlign w:val="bottom"/>
          </w:tcPr>
          <w:p w14:paraId="463E4E2C" w14:textId="77777777" w:rsidR="00606931" w:rsidRPr="00D95A50" w:rsidRDefault="00606931" w:rsidP="00D41958">
            <w:pPr>
              <w:spacing w:line="232" w:lineRule="exact"/>
              <w:jc w:val="both"/>
              <w:rPr>
                <w:sz w:val="19"/>
              </w:rPr>
            </w:pPr>
            <w:r w:rsidRPr="00D95A50">
              <w:rPr>
                <w:sz w:val="19"/>
              </w:rPr>
              <w:t>Siljansbygden</w:t>
            </w:r>
          </w:p>
        </w:tc>
        <w:tc>
          <w:tcPr>
            <w:tcW w:w="1986" w:type="dxa"/>
          </w:tcPr>
          <w:p w14:paraId="5F49D323" w14:textId="77777777" w:rsidR="00606931" w:rsidRPr="00D95A50" w:rsidRDefault="00606931" w:rsidP="00D41958">
            <w:pPr>
              <w:spacing w:line="232" w:lineRule="exact"/>
              <w:rPr>
                <w:sz w:val="19"/>
              </w:rPr>
            </w:pPr>
          </w:p>
          <w:p w14:paraId="2E35C7CC" w14:textId="77777777" w:rsidR="00606931" w:rsidRPr="00D95A50" w:rsidRDefault="00606931" w:rsidP="00D41958">
            <w:pPr>
              <w:spacing w:line="232" w:lineRule="exact"/>
              <w:rPr>
                <w:sz w:val="19"/>
              </w:rPr>
            </w:pPr>
          </w:p>
          <w:p w14:paraId="603EAE08" w14:textId="77777777" w:rsidR="00606931" w:rsidRPr="00D95A50" w:rsidRDefault="00606931" w:rsidP="00D41958">
            <w:pPr>
              <w:spacing w:line="232" w:lineRule="exact"/>
              <w:rPr>
                <w:sz w:val="19"/>
              </w:rPr>
            </w:pPr>
            <w:r w:rsidRPr="00D95A50">
              <w:rPr>
                <w:sz w:val="19"/>
              </w:rPr>
              <w:t>Leksands, Mora, Orsa och Rättviks kommuner</w:t>
            </w:r>
          </w:p>
        </w:tc>
      </w:tr>
    </w:tbl>
    <w:p w14:paraId="2FB55FAE" w14:textId="77777777" w:rsidR="00606931" w:rsidRPr="00D95A50" w:rsidRDefault="00606931" w:rsidP="00606931">
      <w:r w:rsidRPr="00D95A50">
        <w:br w:type="page"/>
      </w:r>
    </w:p>
    <w:tbl>
      <w:tblPr>
        <w:tblW w:w="5954" w:type="dxa"/>
        <w:tblCellMar>
          <w:top w:w="28" w:type="dxa"/>
          <w:left w:w="57" w:type="dxa"/>
          <w:bottom w:w="28" w:type="dxa"/>
          <w:right w:w="57" w:type="dxa"/>
        </w:tblCellMar>
        <w:tblLook w:val="04A0" w:firstRow="1" w:lastRow="0" w:firstColumn="1" w:lastColumn="0" w:noHBand="0" w:noVBand="1"/>
      </w:tblPr>
      <w:tblGrid>
        <w:gridCol w:w="1982"/>
        <w:gridCol w:w="1986"/>
        <w:gridCol w:w="1986"/>
      </w:tblGrid>
      <w:tr w:rsidR="00606931" w:rsidRPr="00D95A50" w14:paraId="19C3AA5D" w14:textId="77777777" w:rsidTr="00D41958">
        <w:trPr>
          <w:cantSplit/>
        </w:trPr>
        <w:tc>
          <w:tcPr>
            <w:tcW w:w="1982" w:type="dxa"/>
            <w:tcBorders>
              <w:top w:val="single" w:sz="4" w:space="0" w:color="auto"/>
              <w:bottom w:val="single" w:sz="4" w:space="0" w:color="auto"/>
            </w:tcBorders>
            <w:shd w:val="clear" w:color="auto" w:fill="auto"/>
          </w:tcPr>
          <w:p w14:paraId="5C245E37" w14:textId="77777777" w:rsidR="00606931" w:rsidRPr="00D95A50" w:rsidRDefault="00606931" w:rsidP="00D41958">
            <w:pPr>
              <w:spacing w:line="232" w:lineRule="exact"/>
              <w:jc w:val="center"/>
              <w:rPr>
                <w:b/>
                <w:sz w:val="19"/>
              </w:rPr>
            </w:pPr>
            <w:r w:rsidRPr="00D95A50">
              <w:rPr>
                <w:b/>
                <w:sz w:val="19"/>
              </w:rPr>
              <w:lastRenderedPageBreak/>
              <w:t>Symbol</w:t>
            </w:r>
          </w:p>
        </w:tc>
        <w:tc>
          <w:tcPr>
            <w:tcW w:w="1986" w:type="dxa"/>
            <w:tcBorders>
              <w:top w:val="single" w:sz="4" w:space="0" w:color="auto"/>
              <w:bottom w:val="single" w:sz="4" w:space="0" w:color="auto"/>
            </w:tcBorders>
            <w:shd w:val="clear" w:color="auto" w:fill="auto"/>
          </w:tcPr>
          <w:p w14:paraId="7A3F532C" w14:textId="77777777" w:rsidR="00606931" w:rsidRPr="00D95A50" w:rsidRDefault="00606931" w:rsidP="00D41958">
            <w:pPr>
              <w:spacing w:line="232" w:lineRule="exact"/>
              <w:jc w:val="both"/>
              <w:rPr>
                <w:b/>
                <w:sz w:val="19"/>
              </w:rPr>
            </w:pPr>
            <w:r w:rsidRPr="00D95A50">
              <w:rPr>
                <w:b/>
                <w:sz w:val="19"/>
              </w:rPr>
              <w:t>Område/annan</w:t>
            </w:r>
          </w:p>
          <w:p w14:paraId="6A66AE1A" w14:textId="77777777" w:rsidR="00606931" w:rsidRPr="00D95A50" w:rsidRDefault="00606931" w:rsidP="00D41958">
            <w:pPr>
              <w:spacing w:line="232" w:lineRule="exact"/>
              <w:jc w:val="both"/>
              <w:rPr>
                <w:b/>
                <w:sz w:val="19"/>
              </w:rPr>
            </w:pPr>
            <w:r w:rsidRPr="00D95A50">
              <w:rPr>
                <w:b/>
                <w:sz w:val="19"/>
              </w:rPr>
              <w:t>text på märket</w:t>
            </w:r>
          </w:p>
        </w:tc>
        <w:tc>
          <w:tcPr>
            <w:tcW w:w="1986" w:type="dxa"/>
            <w:tcBorders>
              <w:top w:val="single" w:sz="4" w:space="0" w:color="auto"/>
              <w:bottom w:val="single" w:sz="4" w:space="0" w:color="auto"/>
            </w:tcBorders>
            <w:shd w:val="clear" w:color="auto" w:fill="auto"/>
          </w:tcPr>
          <w:p w14:paraId="003203AD" w14:textId="77777777" w:rsidR="00606931" w:rsidRPr="00D95A50" w:rsidRDefault="00606931" w:rsidP="00D41958">
            <w:pPr>
              <w:spacing w:line="232" w:lineRule="exact"/>
              <w:rPr>
                <w:b/>
                <w:sz w:val="19"/>
              </w:rPr>
            </w:pPr>
            <w:r w:rsidRPr="00D95A50">
              <w:rPr>
                <w:b/>
                <w:sz w:val="19"/>
              </w:rPr>
              <w:t>Kommun</w:t>
            </w:r>
          </w:p>
        </w:tc>
      </w:tr>
      <w:tr w:rsidR="00606931" w:rsidRPr="00D95A50" w14:paraId="2ADB506D" w14:textId="77777777" w:rsidTr="00D41958">
        <w:trPr>
          <w:cantSplit/>
        </w:trPr>
        <w:tc>
          <w:tcPr>
            <w:tcW w:w="1982" w:type="dxa"/>
            <w:tcBorders>
              <w:top w:val="single" w:sz="4" w:space="0" w:color="auto"/>
            </w:tcBorders>
          </w:tcPr>
          <w:p w14:paraId="026B7334"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701248" behindDoc="0" locked="0" layoutInCell="1" allowOverlap="1" wp14:anchorId="00EB074C" wp14:editId="5383A3E2">
                  <wp:simplePos x="0" y="0"/>
                  <wp:positionH relativeFrom="column">
                    <wp:posOffset>357505</wp:posOffset>
                  </wp:positionH>
                  <wp:positionV relativeFrom="paragraph">
                    <wp:posOffset>-3175</wp:posOffset>
                  </wp:positionV>
                  <wp:extent cx="558800" cy="541020"/>
                  <wp:effectExtent l="19050" t="0" r="0" b="0"/>
                  <wp:wrapNone/>
                  <wp:docPr id="29" name="Bild 97" descr="Storsjöbyg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7" descr="Storsjöbygden"/>
                          <pic:cNvPicPr>
                            <a:picLocks noChangeAspect="1" noChangeArrowheads="1"/>
                          </pic:cNvPicPr>
                        </pic:nvPicPr>
                        <pic:blipFill>
                          <a:blip r:embed="rId182" cstate="print"/>
                          <a:srcRect/>
                          <a:stretch>
                            <a:fillRect/>
                          </a:stretch>
                        </pic:blipFill>
                        <pic:spPr bwMode="auto">
                          <a:xfrm>
                            <a:off x="0" y="0"/>
                            <a:ext cx="558800" cy="541020"/>
                          </a:xfrm>
                          <a:prstGeom prst="rect">
                            <a:avLst/>
                          </a:prstGeom>
                          <a:noFill/>
                          <a:ln w="9525">
                            <a:noFill/>
                            <a:miter lim="800000"/>
                            <a:headEnd/>
                            <a:tailEnd/>
                          </a:ln>
                        </pic:spPr>
                      </pic:pic>
                    </a:graphicData>
                  </a:graphic>
                </wp:anchor>
              </w:drawing>
            </w:r>
          </w:p>
          <w:p w14:paraId="6F2F4352" w14:textId="77777777" w:rsidR="00606931" w:rsidRPr="00D95A50" w:rsidRDefault="00606931" w:rsidP="00D41958">
            <w:pPr>
              <w:spacing w:line="232" w:lineRule="exact"/>
              <w:jc w:val="center"/>
              <w:rPr>
                <w:sz w:val="19"/>
              </w:rPr>
            </w:pPr>
          </w:p>
          <w:p w14:paraId="0336A45A" w14:textId="77777777" w:rsidR="00606931" w:rsidRPr="00D95A50" w:rsidRDefault="00606931" w:rsidP="00D41958">
            <w:pPr>
              <w:spacing w:line="232" w:lineRule="exact"/>
              <w:jc w:val="center"/>
              <w:rPr>
                <w:sz w:val="19"/>
              </w:rPr>
            </w:pPr>
          </w:p>
        </w:tc>
        <w:tc>
          <w:tcPr>
            <w:tcW w:w="1986" w:type="dxa"/>
            <w:tcBorders>
              <w:top w:val="single" w:sz="4" w:space="0" w:color="auto"/>
            </w:tcBorders>
            <w:vAlign w:val="bottom"/>
          </w:tcPr>
          <w:p w14:paraId="624BBB2E" w14:textId="77777777" w:rsidR="00606931" w:rsidRPr="00D95A50" w:rsidRDefault="00606931" w:rsidP="00D41958">
            <w:pPr>
              <w:spacing w:line="232" w:lineRule="exact"/>
              <w:jc w:val="both"/>
              <w:rPr>
                <w:sz w:val="19"/>
              </w:rPr>
            </w:pPr>
            <w:r w:rsidRPr="00D95A50">
              <w:rPr>
                <w:sz w:val="19"/>
              </w:rPr>
              <w:t>Storsjöbygden</w:t>
            </w:r>
          </w:p>
        </w:tc>
        <w:tc>
          <w:tcPr>
            <w:tcW w:w="1986" w:type="dxa"/>
            <w:tcBorders>
              <w:top w:val="single" w:sz="4" w:space="0" w:color="auto"/>
            </w:tcBorders>
          </w:tcPr>
          <w:p w14:paraId="0E58AD2E" w14:textId="77777777" w:rsidR="00606931" w:rsidRPr="00D95A50" w:rsidRDefault="00606931" w:rsidP="00D41958">
            <w:pPr>
              <w:spacing w:line="232" w:lineRule="exact"/>
              <w:rPr>
                <w:sz w:val="19"/>
              </w:rPr>
            </w:pPr>
          </w:p>
          <w:p w14:paraId="7AF8838A" w14:textId="77777777" w:rsidR="00606931" w:rsidRPr="00D95A50" w:rsidRDefault="00606931" w:rsidP="00D41958">
            <w:pPr>
              <w:spacing w:line="232" w:lineRule="exact"/>
              <w:rPr>
                <w:sz w:val="19"/>
              </w:rPr>
            </w:pPr>
            <w:r w:rsidRPr="00D95A50">
              <w:rPr>
                <w:sz w:val="19"/>
              </w:rPr>
              <w:t>Bergs, Bräcke, Krokoms, Östersunds och Åre kommuner</w:t>
            </w:r>
          </w:p>
        </w:tc>
      </w:tr>
      <w:tr w:rsidR="00606931" w:rsidRPr="00D95A50" w14:paraId="40FB674A" w14:textId="77777777" w:rsidTr="00D41958">
        <w:trPr>
          <w:cantSplit/>
        </w:trPr>
        <w:tc>
          <w:tcPr>
            <w:tcW w:w="1982" w:type="dxa"/>
          </w:tcPr>
          <w:p w14:paraId="3AA932D9"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702272" behindDoc="0" locked="0" layoutInCell="1" allowOverlap="1" wp14:anchorId="7C32F48F" wp14:editId="49DD06FD">
                  <wp:simplePos x="0" y="0"/>
                  <wp:positionH relativeFrom="column">
                    <wp:posOffset>383540</wp:posOffset>
                  </wp:positionH>
                  <wp:positionV relativeFrom="paragraph">
                    <wp:posOffset>89535</wp:posOffset>
                  </wp:positionV>
                  <wp:extent cx="496570" cy="469265"/>
                  <wp:effectExtent l="19050" t="0" r="0" b="0"/>
                  <wp:wrapNone/>
                  <wp:docPr id="30" name="Bild 98" descr="Storsudre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8" descr="Storsudret symbol"/>
                          <pic:cNvPicPr>
                            <a:picLocks noChangeAspect="1" noChangeArrowheads="1"/>
                          </pic:cNvPicPr>
                        </pic:nvPicPr>
                        <pic:blipFill>
                          <a:blip r:embed="rId183" cstate="print"/>
                          <a:srcRect/>
                          <a:stretch>
                            <a:fillRect/>
                          </a:stretch>
                        </pic:blipFill>
                        <pic:spPr bwMode="auto">
                          <a:xfrm>
                            <a:off x="0" y="0"/>
                            <a:ext cx="496570" cy="469265"/>
                          </a:xfrm>
                          <a:prstGeom prst="rect">
                            <a:avLst/>
                          </a:prstGeom>
                          <a:noFill/>
                          <a:ln w="9525">
                            <a:noFill/>
                            <a:miter lim="800000"/>
                            <a:headEnd/>
                            <a:tailEnd/>
                          </a:ln>
                        </pic:spPr>
                      </pic:pic>
                    </a:graphicData>
                  </a:graphic>
                </wp:anchor>
              </w:drawing>
            </w:r>
          </w:p>
          <w:p w14:paraId="08109317" w14:textId="77777777" w:rsidR="00606931" w:rsidRPr="00D95A50" w:rsidRDefault="00606931" w:rsidP="00D41958">
            <w:pPr>
              <w:spacing w:line="232" w:lineRule="exact"/>
              <w:jc w:val="center"/>
              <w:rPr>
                <w:sz w:val="19"/>
              </w:rPr>
            </w:pPr>
          </w:p>
          <w:p w14:paraId="7EE78E2D" w14:textId="77777777" w:rsidR="00606931" w:rsidRPr="00D95A50" w:rsidRDefault="00606931" w:rsidP="00D41958">
            <w:pPr>
              <w:spacing w:line="232" w:lineRule="exact"/>
              <w:jc w:val="center"/>
              <w:rPr>
                <w:sz w:val="19"/>
              </w:rPr>
            </w:pPr>
          </w:p>
        </w:tc>
        <w:tc>
          <w:tcPr>
            <w:tcW w:w="1986" w:type="dxa"/>
            <w:vAlign w:val="bottom"/>
          </w:tcPr>
          <w:p w14:paraId="144656BA" w14:textId="77777777" w:rsidR="00606931" w:rsidRPr="00D95A50" w:rsidRDefault="00606931" w:rsidP="00D41958">
            <w:pPr>
              <w:spacing w:line="232" w:lineRule="exact"/>
              <w:jc w:val="both"/>
              <w:rPr>
                <w:sz w:val="19"/>
              </w:rPr>
            </w:pPr>
            <w:r w:rsidRPr="00D95A50">
              <w:rPr>
                <w:sz w:val="19"/>
              </w:rPr>
              <w:t>Storsudret</w:t>
            </w:r>
          </w:p>
        </w:tc>
        <w:tc>
          <w:tcPr>
            <w:tcW w:w="1986" w:type="dxa"/>
          </w:tcPr>
          <w:p w14:paraId="6979D324" w14:textId="77777777" w:rsidR="00606931" w:rsidRPr="00D95A50" w:rsidRDefault="00606931" w:rsidP="00D41958">
            <w:pPr>
              <w:spacing w:line="232" w:lineRule="exact"/>
              <w:rPr>
                <w:sz w:val="19"/>
              </w:rPr>
            </w:pPr>
          </w:p>
          <w:p w14:paraId="01A6076A" w14:textId="77777777" w:rsidR="00606931" w:rsidRPr="00D95A50" w:rsidRDefault="00606931" w:rsidP="00D41958">
            <w:pPr>
              <w:spacing w:line="232" w:lineRule="exact"/>
              <w:rPr>
                <w:sz w:val="19"/>
              </w:rPr>
            </w:pPr>
          </w:p>
          <w:p w14:paraId="5977203C" w14:textId="77777777" w:rsidR="00606931" w:rsidRPr="00D95A50" w:rsidRDefault="00606931" w:rsidP="00D41958">
            <w:pPr>
              <w:spacing w:line="232" w:lineRule="exact"/>
              <w:rPr>
                <w:sz w:val="19"/>
              </w:rPr>
            </w:pPr>
          </w:p>
          <w:p w14:paraId="4A1C7683" w14:textId="77777777" w:rsidR="00606931" w:rsidRPr="00D95A50" w:rsidRDefault="00606931" w:rsidP="00D41958">
            <w:pPr>
              <w:spacing w:line="232" w:lineRule="exact"/>
              <w:rPr>
                <w:sz w:val="19"/>
              </w:rPr>
            </w:pPr>
            <w:r w:rsidRPr="00D95A50">
              <w:rPr>
                <w:sz w:val="19"/>
              </w:rPr>
              <w:t>Gotlands kommun</w:t>
            </w:r>
          </w:p>
        </w:tc>
      </w:tr>
      <w:tr w:rsidR="00606931" w:rsidRPr="00D95A50" w14:paraId="4069563F" w14:textId="77777777" w:rsidTr="00D41958">
        <w:trPr>
          <w:cantSplit/>
        </w:trPr>
        <w:tc>
          <w:tcPr>
            <w:tcW w:w="1982" w:type="dxa"/>
          </w:tcPr>
          <w:p w14:paraId="07B66AB6"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703296" behindDoc="0" locked="0" layoutInCell="1" allowOverlap="1" wp14:anchorId="3F61E742" wp14:editId="29F1B687">
                  <wp:simplePos x="0" y="0"/>
                  <wp:positionH relativeFrom="column">
                    <wp:posOffset>359410</wp:posOffset>
                  </wp:positionH>
                  <wp:positionV relativeFrom="paragraph">
                    <wp:posOffset>111125</wp:posOffset>
                  </wp:positionV>
                  <wp:extent cx="485775" cy="468630"/>
                  <wp:effectExtent l="19050" t="0" r="9525" b="0"/>
                  <wp:wrapNone/>
                  <wp:docPr id="31" name="Bild 99" descr="Strömsholm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9" descr="Strömsholm symbol"/>
                          <pic:cNvPicPr>
                            <a:picLocks noChangeAspect="1" noChangeArrowheads="1"/>
                          </pic:cNvPicPr>
                        </pic:nvPicPr>
                        <pic:blipFill>
                          <a:blip r:embed="rId184" cstate="print"/>
                          <a:srcRect/>
                          <a:stretch>
                            <a:fillRect/>
                          </a:stretch>
                        </pic:blipFill>
                        <pic:spPr bwMode="auto">
                          <a:xfrm>
                            <a:off x="0" y="0"/>
                            <a:ext cx="485775" cy="468630"/>
                          </a:xfrm>
                          <a:prstGeom prst="rect">
                            <a:avLst/>
                          </a:prstGeom>
                          <a:noFill/>
                          <a:ln w="9525">
                            <a:noFill/>
                            <a:miter lim="800000"/>
                            <a:headEnd/>
                            <a:tailEnd/>
                          </a:ln>
                        </pic:spPr>
                      </pic:pic>
                    </a:graphicData>
                  </a:graphic>
                </wp:anchor>
              </w:drawing>
            </w:r>
          </w:p>
          <w:p w14:paraId="7C288003" w14:textId="77777777" w:rsidR="00606931" w:rsidRPr="00D95A50" w:rsidRDefault="00606931" w:rsidP="00D41958">
            <w:pPr>
              <w:spacing w:line="232" w:lineRule="exact"/>
              <w:jc w:val="center"/>
              <w:rPr>
                <w:sz w:val="19"/>
              </w:rPr>
            </w:pPr>
          </w:p>
          <w:p w14:paraId="38C3E043" w14:textId="77777777" w:rsidR="00606931" w:rsidRPr="00D95A50" w:rsidRDefault="00606931" w:rsidP="00D41958">
            <w:pPr>
              <w:spacing w:line="232" w:lineRule="exact"/>
              <w:jc w:val="center"/>
              <w:rPr>
                <w:sz w:val="19"/>
              </w:rPr>
            </w:pPr>
          </w:p>
          <w:p w14:paraId="4D7F36D7" w14:textId="77777777" w:rsidR="00606931" w:rsidRPr="00D95A50" w:rsidRDefault="00606931" w:rsidP="00D41958">
            <w:pPr>
              <w:spacing w:line="232" w:lineRule="exact"/>
              <w:jc w:val="center"/>
              <w:rPr>
                <w:sz w:val="19"/>
              </w:rPr>
            </w:pPr>
          </w:p>
        </w:tc>
        <w:tc>
          <w:tcPr>
            <w:tcW w:w="1986" w:type="dxa"/>
            <w:vAlign w:val="bottom"/>
          </w:tcPr>
          <w:p w14:paraId="2467C168" w14:textId="77777777" w:rsidR="00606931" w:rsidRPr="00D95A50" w:rsidRDefault="00606931" w:rsidP="00D41958">
            <w:pPr>
              <w:spacing w:line="232" w:lineRule="exact"/>
              <w:jc w:val="both"/>
              <w:rPr>
                <w:sz w:val="19"/>
              </w:rPr>
            </w:pPr>
            <w:r w:rsidRPr="00D95A50">
              <w:rPr>
                <w:sz w:val="19"/>
              </w:rPr>
              <w:t>Strömsholm</w:t>
            </w:r>
          </w:p>
        </w:tc>
        <w:tc>
          <w:tcPr>
            <w:tcW w:w="1986" w:type="dxa"/>
          </w:tcPr>
          <w:p w14:paraId="3B736A74" w14:textId="77777777" w:rsidR="00606931" w:rsidRPr="00D95A50" w:rsidRDefault="00606931" w:rsidP="00D41958">
            <w:pPr>
              <w:spacing w:line="232" w:lineRule="exact"/>
              <w:rPr>
                <w:sz w:val="19"/>
              </w:rPr>
            </w:pPr>
          </w:p>
          <w:p w14:paraId="55C7BC68" w14:textId="77777777" w:rsidR="00606931" w:rsidRPr="00D95A50" w:rsidRDefault="00606931" w:rsidP="00D41958">
            <w:pPr>
              <w:spacing w:line="232" w:lineRule="exact"/>
              <w:rPr>
                <w:sz w:val="19"/>
              </w:rPr>
            </w:pPr>
          </w:p>
          <w:p w14:paraId="6A93BA92" w14:textId="77777777" w:rsidR="00606931" w:rsidRPr="00D95A50" w:rsidRDefault="00606931" w:rsidP="00D41958">
            <w:pPr>
              <w:spacing w:line="232" w:lineRule="exact"/>
              <w:rPr>
                <w:sz w:val="19"/>
              </w:rPr>
            </w:pPr>
            <w:r w:rsidRPr="00D95A50">
              <w:rPr>
                <w:sz w:val="19"/>
              </w:rPr>
              <w:t>Hallstahammars kommun</w:t>
            </w:r>
          </w:p>
        </w:tc>
      </w:tr>
      <w:tr w:rsidR="00606931" w:rsidRPr="00D95A50" w14:paraId="3C389E2B" w14:textId="77777777" w:rsidTr="00D41958">
        <w:trPr>
          <w:cantSplit/>
        </w:trPr>
        <w:tc>
          <w:tcPr>
            <w:tcW w:w="1982" w:type="dxa"/>
          </w:tcPr>
          <w:p w14:paraId="241E753F"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700224" behindDoc="0" locked="0" layoutInCell="1" allowOverlap="1" wp14:anchorId="38F433EF" wp14:editId="0B7917F7">
                  <wp:simplePos x="0" y="0"/>
                  <wp:positionH relativeFrom="column">
                    <wp:posOffset>321310</wp:posOffset>
                  </wp:positionH>
                  <wp:positionV relativeFrom="paragraph">
                    <wp:posOffset>98425</wp:posOffset>
                  </wp:positionV>
                  <wp:extent cx="565150" cy="457200"/>
                  <wp:effectExtent l="19050" t="0" r="6350" b="0"/>
                  <wp:wrapNone/>
                  <wp:docPr id="448" name="Bild 94" descr="TärnabyHemava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4" descr="TärnabyHemavan symbol"/>
                          <pic:cNvPicPr>
                            <a:picLocks noChangeAspect="1" noChangeArrowheads="1"/>
                          </pic:cNvPicPr>
                        </pic:nvPicPr>
                        <pic:blipFill>
                          <a:blip r:embed="rId185" cstate="print"/>
                          <a:srcRect/>
                          <a:stretch>
                            <a:fillRect/>
                          </a:stretch>
                        </pic:blipFill>
                        <pic:spPr bwMode="auto">
                          <a:xfrm>
                            <a:off x="0" y="0"/>
                            <a:ext cx="565150" cy="457200"/>
                          </a:xfrm>
                          <a:prstGeom prst="rect">
                            <a:avLst/>
                          </a:prstGeom>
                          <a:noFill/>
                          <a:ln w="9525">
                            <a:noFill/>
                            <a:miter lim="800000"/>
                            <a:headEnd/>
                            <a:tailEnd/>
                          </a:ln>
                        </pic:spPr>
                      </pic:pic>
                    </a:graphicData>
                  </a:graphic>
                </wp:anchor>
              </w:drawing>
            </w:r>
          </w:p>
          <w:p w14:paraId="3F84BADE" w14:textId="77777777" w:rsidR="00606931" w:rsidRPr="00D95A50" w:rsidRDefault="00606931" w:rsidP="00D41958">
            <w:pPr>
              <w:spacing w:line="232" w:lineRule="exact"/>
              <w:jc w:val="center"/>
              <w:rPr>
                <w:sz w:val="19"/>
              </w:rPr>
            </w:pPr>
          </w:p>
          <w:p w14:paraId="6201AD57" w14:textId="77777777" w:rsidR="00606931" w:rsidRPr="00D95A50" w:rsidRDefault="00606931" w:rsidP="00D41958">
            <w:pPr>
              <w:spacing w:line="232" w:lineRule="exact"/>
              <w:jc w:val="center"/>
              <w:rPr>
                <w:sz w:val="19"/>
              </w:rPr>
            </w:pPr>
          </w:p>
        </w:tc>
        <w:tc>
          <w:tcPr>
            <w:tcW w:w="1986" w:type="dxa"/>
            <w:vAlign w:val="bottom"/>
          </w:tcPr>
          <w:p w14:paraId="7563C283" w14:textId="77777777" w:rsidR="00606931" w:rsidRPr="00D95A50" w:rsidRDefault="00606931" w:rsidP="00D41958">
            <w:pPr>
              <w:spacing w:line="232" w:lineRule="exact"/>
              <w:jc w:val="both"/>
              <w:rPr>
                <w:sz w:val="19"/>
              </w:rPr>
            </w:pPr>
            <w:r w:rsidRPr="00D95A50">
              <w:rPr>
                <w:sz w:val="19"/>
              </w:rPr>
              <w:t>Tärnaby-Hemavan</w:t>
            </w:r>
          </w:p>
        </w:tc>
        <w:tc>
          <w:tcPr>
            <w:tcW w:w="1986" w:type="dxa"/>
          </w:tcPr>
          <w:p w14:paraId="0F2A089D" w14:textId="77777777" w:rsidR="00606931" w:rsidRPr="00D95A50" w:rsidRDefault="00606931" w:rsidP="00D41958">
            <w:pPr>
              <w:spacing w:line="232" w:lineRule="exact"/>
              <w:rPr>
                <w:sz w:val="19"/>
              </w:rPr>
            </w:pPr>
          </w:p>
          <w:p w14:paraId="5A992D99" w14:textId="77777777" w:rsidR="00606931" w:rsidRPr="00D95A50" w:rsidRDefault="00606931" w:rsidP="00D41958">
            <w:pPr>
              <w:spacing w:line="232" w:lineRule="exact"/>
              <w:rPr>
                <w:sz w:val="19"/>
              </w:rPr>
            </w:pPr>
          </w:p>
          <w:p w14:paraId="41773A1F" w14:textId="77777777" w:rsidR="00606931" w:rsidRPr="00D95A50" w:rsidRDefault="00606931" w:rsidP="00D41958">
            <w:pPr>
              <w:spacing w:line="232" w:lineRule="exact"/>
              <w:rPr>
                <w:sz w:val="19"/>
              </w:rPr>
            </w:pPr>
          </w:p>
          <w:p w14:paraId="15FD948D" w14:textId="77777777" w:rsidR="00606931" w:rsidRPr="00D95A50" w:rsidRDefault="00606931" w:rsidP="00D41958">
            <w:pPr>
              <w:spacing w:line="232" w:lineRule="exact"/>
              <w:rPr>
                <w:sz w:val="19"/>
              </w:rPr>
            </w:pPr>
            <w:r w:rsidRPr="00D95A50">
              <w:rPr>
                <w:sz w:val="19"/>
              </w:rPr>
              <w:t>Storumans kommun</w:t>
            </w:r>
          </w:p>
        </w:tc>
      </w:tr>
      <w:tr w:rsidR="00606931" w:rsidRPr="00D95A50" w14:paraId="5B097AC8" w14:textId="77777777" w:rsidTr="00D41958">
        <w:trPr>
          <w:cantSplit/>
        </w:trPr>
        <w:tc>
          <w:tcPr>
            <w:tcW w:w="1982" w:type="dxa"/>
          </w:tcPr>
          <w:p w14:paraId="6318B342"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704320" behindDoc="0" locked="0" layoutInCell="1" allowOverlap="1" wp14:anchorId="3F9924CA" wp14:editId="71252CDA">
                  <wp:simplePos x="0" y="0"/>
                  <wp:positionH relativeFrom="column">
                    <wp:posOffset>370840</wp:posOffset>
                  </wp:positionH>
                  <wp:positionV relativeFrom="paragraph">
                    <wp:posOffset>66040</wp:posOffset>
                  </wp:positionV>
                  <wp:extent cx="471805" cy="466725"/>
                  <wp:effectExtent l="19050" t="0" r="4445" b="0"/>
                  <wp:wrapNone/>
                  <wp:docPr id="449" name="Bild 100" descr="Vallonbruke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0" descr="Vallonbruken symbol"/>
                          <pic:cNvPicPr>
                            <a:picLocks noChangeAspect="1" noChangeArrowheads="1"/>
                          </pic:cNvPicPr>
                        </pic:nvPicPr>
                        <pic:blipFill>
                          <a:blip r:embed="rId186" cstate="print"/>
                          <a:srcRect/>
                          <a:stretch>
                            <a:fillRect/>
                          </a:stretch>
                        </pic:blipFill>
                        <pic:spPr bwMode="auto">
                          <a:xfrm>
                            <a:off x="0" y="0"/>
                            <a:ext cx="471805" cy="466725"/>
                          </a:xfrm>
                          <a:prstGeom prst="rect">
                            <a:avLst/>
                          </a:prstGeom>
                          <a:noFill/>
                          <a:ln w="9525">
                            <a:noFill/>
                            <a:miter lim="800000"/>
                            <a:headEnd/>
                            <a:tailEnd/>
                          </a:ln>
                        </pic:spPr>
                      </pic:pic>
                    </a:graphicData>
                  </a:graphic>
                </wp:anchor>
              </w:drawing>
            </w:r>
          </w:p>
          <w:p w14:paraId="45A1CA6F" w14:textId="77777777" w:rsidR="00606931" w:rsidRPr="00D95A50" w:rsidRDefault="00606931" w:rsidP="00D41958">
            <w:pPr>
              <w:spacing w:line="232" w:lineRule="exact"/>
              <w:jc w:val="center"/>
              <w:rPr>
                <w:sz w:val="19"/>
              </w:rPr>
            </w:pPr>
          </w:p>
          <w:p w14:paraId="6ADFEDE5" w14:textId="77777777" w:rsidR="00606931" w:rsidRPr="00D95A50" w:rsidRDefault="00606931" w:rsidP="00D41958">
            <w:pPr>
              <w:spacing w:line="232" w:lineRule="exact"/>
              <w:jc w:val="center"/>
              <w:rPr>
                <w:sz w:val="19"/>
              </w:rPr>
            </w:pPr>
          </w:p>
          <w:p w14:paraId="2BB667C6" w14:textId="77777777" w:rsidR="00606931" w:rsidRPr="00D95A50" w:rsidRDefault="00606931" w:rsidP="00D41958">
            <w:pPr>
              <w:spacing w:line="232" w:lineRule="exact"/>
              <w:jc w:val="center"/>
              <w:rPr>
                <w:sz w:val="19"/>
              </w:rPr>
            </w:pPr>
          </w:p>
        </w:tc>
        <w:tc>
          <w:tcPr>
            <w:tcW w:w="1986" w:type="dxa"/>
            <w:vAlign w:val="bottom"/>
          </w:tcPr>
          <w:p w14:paraId="0FB7DAE5" w14:textId="77777777" w:rsidR="00606931" w:rsidRPr="00D95A50" w:rsidRDefault="00606931" w:rsidP="00D41958">
            <w:pPr>
              <w:spacing w:line="232" w:lineRule="exact"/>
              <w:jc w:val="both"/>
              <w:rPr>
                <w:sz w:val="19"/>
              </w:rPr>
            </w:pPr>
            <w:r w:rsidRPr="00D95A50">
              <w:rPr>
                <w:sz w:val="19"/>
              </w:rPr>
              <w:t>Vallonbruken</w:t>
            </w:r>
          </w:p>
        </w:tc>
        <w:tc>
          <w:tcPr>
            <w:tcW w:w="1986" w:type="dxa"/>
          </w:tcPr>
          <w:p w14:paraId="1B552D01" w14:textId="77777777" w:rsidR="00606931" w:rsidRPr="00D95A50" w:rsidRDefault="00606931" w:rsidP="00D41958">
            <w:pPr>
              <w:spacing w:line="232" w:lineRule="exact"/>
              <w:rPr>
                <w:sz w:val="19"/>
              </w:rPr>
            </w:pPr>
          </w:p>
          <w:p w14:paraId="2DAC407A" w14:textId="77777777" w:rsidR="00606931" w:rsidRPr="00D95A50" w:rsidRDefault="00606931" w:rsidP="00D41958">
            <w:pPr>
              <w:spacing w:line="232" w:lineRule="exact"/>
              <w:rPr>
                <w:sz w:val="19"/>
              </w:rPr>
            </w:pPr>
          </w:p>
          <w:p w14:paraId="44325C3D" w14:textId="77777777" w:rsidR="00606931" w:rsidRPr="00D95A50" w:rsidRDefault="00606931" w:rsidP="00D41958">
            <w:pPr>
              <w:spacing w:line="232" w:lineRule="exact"/>
              <w:rPr>
                <w:sz w:val="19"/>
              </w:rPr>
            </w:pPr>
            <w:r w:rsidRPr="00D95A50">
              <w:rPr>
                <w:sz w:val="19"/>
              </w:rPr>
              <w:t>Tierps, Uppsala och Östhammars kommuner</w:t>
            </w:r>
          </w:p>
        </w:tc>
      </w:tr>
      <w:tr w:rsidR="00606931" w:rsidRPr="00D95A50" w14:paraId="67232E41" w14:textId="77777777" w:rsidTr="00D41958">
        <w:trPr>
          <w:cantSplit/>
        </w:trPr>
        <w:tc>
          <w:tcPr>
            <w:tcW w:w="1982" w:type="dxa"/>
          </w:tcPr>
          <w:p w14:paraId="15B836B5" w14:textId="77777777" w:rsidR="00606931" w:rsidRPr="00D95A50" w:rsidRDefault="00606931" w:rsidP="00D41958">
            <w:pPr>
              <w:spacing w:line="232" w:lineRule="exact"/>
              <w:jc w:val="center"/>
              <w:rPr>
                <w:noProof/>
                <w:sz w:val="19"/>
              </w:rPr>
            </w:pPr>
            <w:r w:rsidRPr="00D95A50">
              <w:rPr>
                <w:noProof/>
                <w:sz w:val="19"/>
              </w:rPr>
              <w:drawing>
                <wp:anchor distT="0" distB="0" distL="114300" distR="114300" simplePos="0" relativeHeight="251706368" behindDoc="0" locked="0" layoutInCell="1" allowOverlap="1" wp14:anchorId="3A368E5F" wp14:editId="5A00B0FF">
                  <wp:simplePos x="0" y="0"/>
                  <wp:positionH relativeFrom="column">
                    <wp:posOffset>386715</wp:posOffset>
                  </wp:positionH>
                  <wp:positionV relativeFrom="paragraph">
                    <wp:posOffset>41275</wp:posOffset>
                  </wp:positionV>
                  <wp:extent cx="374650" cy="464185"/>
                  <wp:effectExtent l="19050" t="0" r="6350" b="0"/>
                  <wp:wrapNone/>
                  <wp:docPr id="450" name="Bildobjekt 3" descr="I2 vasasymbl_för d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 vasasymbl_för dok.jpg"/>
                          <pic:cNvPicPr/>
                        </pic:nvPicPr>
                        <pic:blipFill>
                          <a:blip r:embed="rId187" cstate="print"/>
                          <a:stretch>
                            <a:fillRect/>
                          </a:stretch>
                        </pic:blipFill>
                        <pic:spPr>
                          <a:xfrm>
                            <a:off x="0" y="0"/>
                            <a:ext cx="374650" cy="464185"/>
                          </a:xfrm>
                          <a:prstGeom prst="rect">
                            <a:avLst/>
                          </a:prstGeom>
                          <a:noFill/>
                        </pic:spPr>
                      </pic:pic>
                    </a:graphicData>
                  </a:graphic>
                </wp:anchor>
              </w:drawing>
            </w:r>
          </w:p>
        </w:tc>
        <w:tc>
          <w:tcPr>
            <w:tcW w:w="1986" w:type="dxa"/>
            <w:vAlign w:val="bottom"/>
          </w:tcPr>
          <w:p w14:paraId="57176E62" w14:textId="77777777" w:rsidR="00606931" w:rsidRPr="00D95A50" w:rsidRDefault="00606931" w:rsidP="00D41958">
            <w:pPr>
              <w:spacing w:line="232" w:lineRule="exact"/>
              <w:jc w:val="both"/>
              <w:rPr>
                <w:sz w:val="19"/>
              </w:rPr>
            </w:pPr>
            <w:r w:rsidRPr="00D95A50">
              <w:rPr>
                <w:sz w:val="19"/>
              </w:rPr>
              <w:t>Vasaloppsområdet/</w:t>
            </w:r>
          </w:p>
          <w:p w14:paraId="38F27B05" w14:textId="77777777" w:rsidR="00606931" w:rsidRPr="00D95A50" w:rsidRDefault="00606931" w:rsidP="00D41958">
            <w:pPr>
              <w:spacing w:line="232" w:lineRule="exact"/>
              <w:jc w:val="both"/>
              <w:rPr>
                <w:sz w:val="19"/>
              </w:rPr>
            </w:pPr>
            <w:r w:rsidRPr="00D95A50">
              <w:rPr>
                <w:sz w:val="19"/>
              </w:rPr>
              <w:t>Vasaloppet</w:t>
            </w:r>
          </w:p>
        </w:tc>
        <w:tc>
          <w:tcPr>
            <w:tcW w:w="1986" w:type="dxa"/>
          </w:tcPr>
          <w:p w14:paraId="49664B5A" w14:textId="77777777" w:rsidR="00606931" w:rsidRPr="00D95A50" w:rsidRDefault="00606931" w:rsidP="00D41958">
            <w:pPr>
              <w:spacing w:line="232" w:lineRule="exact"/>
              <w:rPr>
                <w:sz w:val="19"/>
              </w:rPr>
            </w:pPr>
          </w:p>
          <w:p w14:paraId="7465A20B" w14:textId="77777777" w:rsidR="00606931" w:rsidRPr="00D95A50" w:rsidRDefault="00606931" w:rsidP="00D41958">
            <w:pPr>
              <w:spacing w:line="232" w:lineRule="exact"/>
              <w:rPr>
                <w:sz w:val="19"/>
              </w:rPr>
            </w:pPr>
          </w:p>
          <w:p w14:paraId="7A0684D7" w14:textId="77777777" w:rsidR="00606931" w:rsidRPr="00D95A50" w:rsidRDefault="00606931" w:rsidP="00D41958">
            <w:pPr>
              <w:spacing w:line="232" w:lineRule="exact"/>
              <w:rPr>
                <w:sz w:val="19"/>
              </w:rPr>
            </w:pPr>
            <w:r w:rsidRPr="00D95A50">
              <w:rPr>
                <w:sz w:val="19"/>
              </w:rPr>
              <w:t>Malung-Sälens och Mora kommuner</w:t>
            </w:r>
          </w:p>
        </w:tc>
      </w:tr>
      <w:tr w:rsidR="00606931" w:rsidRPr="00D95A50" w14:paraId="62EE8968" w14:textId="77777777" w:rsidTr="00D41958">
        <w:trPr>
          <w:cantSplit/>
        </w:trPr>
        <w:tc>
          <w:tcPr>
            <w:tcW w:w="1982" w:type="dxa"/>
          </w:tcPr>
          <w:p w14:paraId="4BB26115"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705344" behindDoc="0" locked="0" layoutInCell="1" allowOverlap="1" wp14:anchorId="67930259" wp14:editId="0DCDF6C3">
                  <wp:simplePos x="0" y="0"/>
                  <wp:positionH relativeFrom="column">
                    <wp:posOffset>387350</wp:posOffset>
                  </wp:positionH>
                  <wp:positionV relativeFrom="paragraph">
                    <wp:posOffset>52070</wp:posOffset>
                  </wp:positionV>
                  <wp:extent cx="442595" cy="468630"/>
                  <wp:effectExtent l="19050" t="0" r="0" b="0"/>
                  <wp:wrapNone/>
                  <wp:docPr id="451" name="Bild 101" descr="Åkulla boklö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Åkulla boklöv"/>
                          <pic:cNvPicPr>
                            <a:picLocks noChangeAspect="1" noChangeArrowheads="1"/>
                          </pic:cNvPicPr>
                        </pic:nvPicPr>
                        <pic:blipFill>
                          <a:blip r:embed="rId188" cstate="print"/>
                          <a:srcRect/>
                          <a:stretch>
                            <a:fillRect/>
                          </a:stretch>
                        </pic:blipFill>
                        <pic:spPr bwMode="auto">
                          <a:xfrm>
                            <a:off x="0" y="0"/>
                            <a:ext cx="442595" cy="468630"/>
                          </a:xfrm>
                          <a:prstGeom prst="rect">
                            <a:avLst/>
                          </a:prstGeom>
                          <a:noFill/>
                          <a:ln w="9525">
                            <a:noFill/>
                            <a:miter lim="800000"/>
                            <a:headEnd/>
                            <a:tailEnd/>
                          </a:ln>
                        </pic:spPr>
                      </pic:pic>
                    </a:graphicData>
                  </a:graphic>
                </wp:anchor>
              </w:drawing>
            </w:r>
          </w:p>
          <w:p w14:paraId="15434AEF" w14:textId="77777777" w:rsidR="00606931" w:rsidRPr="00D95A50" w:rsidRDefault="00606931" w:rsidP="00D41958">
            <w:pPr>
              <w:spacing w:line="232" w:lineRule="exact"/>
              <w:jc w:val="center"/>
              <w:rPr>
                <w:sz w:val="19"/>
              </w:rPr>
            </w:pPr>
          </w:p>
          <w:p w14:paraId="519E604E" w14:textId="77777777" w:rsidR="00606931" w:rsidRPr="00D95A50" w:rsidRDefault="00606931" w:rsidP="00D41958">
            <w:pPr>
              <w:spacing w:line="232" w:lineRule="exact"/>
              <w:jc w:val="center"/>
              <w:rPr>
                <w:sz w:val="19"/>
              </w:rPr>
            </w:pPr>
          </w:p>
          <w:p w14:paraId="43E173FE" w14:textId="77777777" w:rsidR="00606931" w:rsidRPr="00D95A50" w:rsidRDefault="00606931" w:rsidP="00D41958">
            <w:pPr>
              <w:spacing w:line="232" w:lineRule="exact"/>
              <w:jc w:val="center"/>
              <w:rPr>
                <w:sz w:val="19"/>
              </w:rPr>
            </w:pPr>
          </w:p>
        </w:tc>
        <w:tc>
          <w:tcPr>
            <w:tcW w:w="1986" w:type="dxa"/>
            <w:vAlign w:val="bottom"/>
          </w:tcPr>
          <w:p w14:paraId="3B2BA114" w14:textId="77777777" w:rsidR="00606931" w:rsidRPr="00D95A50" w:rsidRDefault="00606931" w:rsidP="00D41958">
            <w:pPr>
              <w:spacing w:line="232" w:lineRule="exact"/>
              <w:jc w:val="both"/>
              <w:rPr>
                <w:sz w:val="19"/>
              </w:rPr>
            </w:pPr>
            <w:r w:rsidRPr="00D95A50">
              <w:rPr>
                <w:sz w:val="19"/>
              </w:rPr>
              <w:t>Åkulla bokskogar</w:t>
            </w:r>
          </w:p>
        </w:tc>
        <w:tc>
          <w:tcPr>
            <w:tcW w:w="1986" w:type="dxa"/>
          </w:tcPr>
          <w:p w14:paraId="13CF52E3" w14:textId="77777777" w:rsidR="00606931" w:rsidRPr="00D95A50" w:rsidRDefault="00606931" w:rsidP="00D41958">
            <w:pPr>
              <w:spacing w:line="232" w:lineRule="exact"/>
              <w:rPr>
                <w:sz w:val="19"/>
              </w:rPr>
            </w:pPr>
          </w:p>
          <w:p w14:paraId="13AB810B" w14:textId="77777777" w:rsidR="00606931" w:rsidRPr="00D95A50" w:rsidRDefault="00606931" w:rsidP="00D41958">
            <w:pPr>
              <w:spacing w:line="232" w:lineRule="exact"/>
              <w:rPr>
                <w:sz w:val="19"/>
              </w:rPr>
            </w:pPr>
          </w:p>
          <w:p w14:paraId="35824DC7" w14:textId="77777777" w:rsidR="00606931" w:rsidRPr="00D95A50" w:rsidRDefault="00606931" w:rsidP="00D41958">
            <w:pPr>
              <w:spacing w:line="232" w:lineRule="exact"/>
              <w:rPr>
                <w:sz w:val="19"/>
              </w:rPr>
            </w:pPr>
            <w:r w:rsidRPr="00D95A50">
              <w:rPr>
                <w:sz w:val="19"/>
              </w:rPr>
              <w:t>Falkenbergs och Varbergs kommuner</w:t>
            </w:r>
          </w:p>
        </w:tc>
      </w:tr>
    </w:tbl>
    <w:p w14:paraId="741A4ADF" w14:textId="77777777" w:rsidR="00606931" w:rsidRPr="00D95A50" w:rsidRDefault="00606931" w:rsidP="00606931">
      <w:pPr>
        <w:pStyle w:val="Styckemedindrag"/>
      </w:pPr>
    </w:p>
    <w:p w14:paraId="2FB74306" w14:textId="77777777" w:rsidR="00606931" w:rsidRPr="00D95A50" w:rsidRDefault="00606931" w:rsidP="00606931">
      <w:pPr>
        <w:pStyle w:val="Styckemedindrag"/>
      </w:pPr>
    </w:p>
    <w:p w14:paraId="24931A51" w14:textId="77777777" w:rsidR="00606931" w:rsidRPr="00D95A50" w:rsidRDefault="00606931" w:rsidP="00606931">
      <w:pPr>
        <w:pStyle w:val="Styckemedindrag"/>
        <w:sectPr w:rsidR="00606931" w:rsidRPr="00D95A50" w:rsidSect="00D41958">
          <w:headerReference w:type="even" r:id="rId189"/>
          <w:headerReference w:type="default" r:id="rId190"/>
          <w:type w:val="oddPage"/>
          <w:pgSz w:w="9356" w:h="13721" w:code="9"/>
          <w:pgMar w:top="1418" w:right="2381" w:bottom="964" w:left="1134" w:header="964" w:footer="0" w:gutter="0"/>
          <w:cols w:space="708"/>
          <w:docGrid w:linePitch="360"/>
        </w:sectPr>
      </w:pPr>
    </w:p>
    <w:p w14:paraId="3A6566CC" w14:textId="77777777" w:rsidR="00606931" w:rsidRPr="00D95A50" w:rsidRDefault="00606931" w:rsidP="00606931">
      <w:pPr>
        <w:pStyle w:val="Rubrik2utanluftfreellerBilaga"/>
      </w:pPr>
      <w:bookmarkStart w:id="457" w:name="_Toc510610834"/>
      <w:bookmarkStart w:id="458" w:name="_Toc511887140"/>
      <w:r w:rsidRPr="00D95A50">
        <w:lastRenderedPageBreak/>
        <w:t>Bilaga 2</w:t>
      </w:r>
      <w:bookmarkEnd w:id="457"/>
      <w:r w:rsidRPr="00D95A50">
        <w:t>. Symboler på märke I3 Landmärke</w:t>
      </w:r>
      <w:bookmarkEnd w:id="458"/>
    </w:p>
    <w:tbl>
      <w:tblPr>
        <w:tblW w:w="5955" w:type="dxa"/>
        <w:tblCellMar>
          <w:top w:w="28" w:type="dxa"/>
          <w:left w:w="57" w:type="dxa"/>
          <w:bottom w:w="28" w:type="dxa"/>
          <w:right w:w="57" w:type="dxa"/>
        </w:tblCellMar>
        <w:tblLook w:val="04A0" w:firstRow="1" w:lastRow="0" w:firstColumn="1" w:lastColumn="0" w:noHBand="0" w:noVBand="1"/>
      </w:tblPr>
      <w:tblGrid>
        <w:gridCol w:w="1900"/>
        <w:gridCol w:w="2268"/>
        <w:gridCol w:w="1787"/>
      </w:tblGrid>
      <w:tr w:rsidR="00606931" w:rsidRPr="00D95A50" w14:paraId="1A697085" w14:textId="77777777" w:rsidTr="00D41958">
        <w:trPr>
          <w:cantSplit/>
          <w:tblHeader/>
        </w:trPr>
        <w:tc>
          <w:tcPr>
            <w:tcW w:w="1900" w:type="dxa"/>
            <w:tcBorders>
              <w:top w:val="single" w:sz="4" w:space="0" w:color="auto"/>
              <w:bottom w:val="single" w:sz="4" w:space="0" w:color="auto"/>
            </w:tcBorders>
          </w:tcPr>
          <w:p w14:paraId="5F2583FD" w14:textId="77777777" w:rsidR="00606931" w:rsidRPr="00D95A50" w:rsidRDefault="00606931" w:rsidP="00D41958">
            <w:pPr>
              <w:spacing w:line="232" w:lineRule="exact"/>
              <w:jc w:val="center"/>
              <w:rPr>
                <w:b/>
                <w:sz w:val="19"/>
              </w:rPr>
            </w:pPr>
            <w:r w:rsidRPr="00D95A50">
              <w:rPr>
                <w:b/>
                <w:sz w:val="19"/>
              </w:rPr>
              <w:t>Symbol</w:t>
            </w:r>
          </w:p>
        </w:tc>
        <w:tc>
          <w:tcPr>
            <w:tcW w:w="2268" w:type="dxa"/>
            <w:tcBorders>
              <w:top w:val="single" w:sz="4" w:space="0" w:color="auto"/>
              <w:bottom w:val="single" w:sz="4" w:space="0" w:color="auto"/>
            </w:tcBorders>
          </w:tcPr>
          <w:p w14:paraId="3D455F9F" w14:textId="77777777" w:rsidR="00606931" w:rsidRPr="00D95A50" w:rsidRDefault="00606931" w:rsidP="00D41958">
            <w:pPr>
              <w:spacing w:line="232" w:lineRule="exact"/>
              <w:rPr>
                <w:b/>
                <w:sz w:val="19"/>
              </w:rPr>
            </w:pPr>
            <w:r w:rsidRPr="00D95A50">
              <w:rPr>
                <w:b/>
                <w:sz w:val="19"/>
              </w:rPr>
              <w:t>Landmärke</w:t>
            </w:r>
          </w:p>
        </w:tc>
        <w:tc>
          <w:tcPr>
            <w:tcW w:w="1787" w:type="dxa"/>
            <w:tcBorders>
              <w:top w:val="single" w:sz="4" w:space="0" w:color="auto"/>
              <w:bottom w:val="single" w:sz="4" w:space="0" w:color="auto"/>
            </w:tcBorders>
            <w:vAlign w:val="bottom"/>
          </w:tcPr>
          <w:p w14:paraId="29722104" w14:textId="77777777" w:rsidR="00606931" w:rsidRPr="00D95A50" w:rsidRDefault="00606931" w:rsidP="00D41958">
            <w:pPr>
              <w:spacing w:line="232" w:lineRule="exact"/>
              <w:rPr>
                <w:b/>
                <w:sz w:val="19"/>
              </w:rPr>
            </w:pPr>
            <w:r w:rsidRPr="00D95A50">
              <w:rPr>
                <w:b/>
                <w:sz w:val="19"/>
              </w:rPr>
              <w:t>Län</w:t>
            </w:r>
          </w:p>
        </w:tc>
      </w:tr>
      <w:tr w:rsidR="00606931" w:rsidRPr="00D95A50" w14:paraId="1B38DF9C" w14:textId="77777777" w:rsidTr="00D41958">
        <w:trPr>
          <w:cantSplit/>
        </w:trPr>
        <w:tc>
          <w:tcPr>
            <w:tcW w:w="1900" w:type="dxa"/>
            <w:tcBorders>
              <w:top w:val="single" w:sz="4" w:space="0" w:color="auto"/>
            </w:tcBorders>
          </w:tcPr>
          <w:p w14:paraId="5A0E5E87"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707392" behindDoc="0" locked="0" layoutInCell="1" allowOverlap="1" wp14:anchorId="318055EE" wp14:editId="236D630E">
                  <wp:simplePos x="0" y="0"/>
                  <wp:positionH relativeFrom="column">
                    <wp:posOffset>370205</wp:posOffset>
                  </wp:positionH>
                  <wp:positionV relativeFrom="paragraph">
                    <wp:posOffset>73025</wp:posOffset>
                  </wp:positionV>
                  <wp:extent cx="478790" cy="467995"/>
                  <wp:effectExtent l="19050" t="0" r="0" b="0"/>
                  <wp:wrapNone/>
                  <wp:docPr id="452" name="Bild 119" descr="Balberge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9" descr="Balberget symbol"/>
                          <pic:cNvPicPr>
                            <a:picLocks noChangeAspect="1" noChangeArrowheads="1"/>
                          </pic:cNvPicPr>
                        </pic:nvPicPr>
                        <pic:blipFill>
                          <a:blip r:embed="rId191" cstate="print">
                            <a:grayscl/>
                            <a:biLevel thresh="50000"/>
                          </a:blip>
                          <a:srcRect/>
                          <a:stretch>
                            <a:fillRect/>
                          </a:stretch>
                        </pic:blipFill>
                        <pic:spPr bwMode="auto">
                          <a:xfrm>
                            <a:off x="0" y="0"/>
                            <a:ext cx="478790" cy="467995"/>
                          </a:xfrm>
                          <a:prstGeom prst="rect">
                            <a:avLst/>
                          </a:prstGeom>
                          <a:noFill/>
                          <a:ln w="9525">
                            <a:noFill/>
                            <a:miter lim="800000"/>
                            <a:headEnd/>
                            <a:tailEnd/>
                          </a:ln>
                        </pic:spPr>
                      </pic:pic>
                    </a:graphicData>
                  </a:graphic>
                </wp:anchor>
              </w:drawing>
            </w:r>
          </w:p>
          <w:p w14:paraId="744D546E" w14:textId="77777777" w:rsidR="00606931" w:rsidRPr="00D95A50" w:rsidRDefault="00606931" w:rsidP="00D41958">
            <w:pPr>
              <w:spacing w:line="232" w:lineRule="exact"/>
              <w:jc w:val="center"/>
              <w:rPr>
                <w:sz w:val="19"/>
              </w:rPr>
            </w:pPr>
          </w:p>
          <w:p w14:paraId="55ACF5AC" w14:textId="77777777" w:rsidR="00606931" w:rsidRPr="00D95A50" w:rsidRDefault="00606931" w:rsidP="00D41958">
            <w:pPr>
              <w:spacing w:line="232" w:lineRule="exact"/>
              <w:jc w:val="center"/>
              <w:rPr>
                <w:sz w:val="19"/>
              </w:rPr>
            </w:pPr>
          </w:p>
          <w:p w14:paraId="6759AF1C" w14:textId="77777777" w:rsidR="00606931" w:rsidRPr="00D95A50" w:rsidRDefault="00606931" w:rsidP="00D41958">
            <w:pPr>
              <w:spacing w:line="232" w:lineRule="exact"/>
              <w:jc w:val="center"/>
              <w:rPr>
                <w:sz w:val="19"/>
              </w:rPr>
            </w:pPr>
          </w:p>
        </w:tc>
        <w:tc>
          <w:tcPr>
            <w:tcW w:w="2268" w:type="dxa"/>
            <w:tcBorders>
              <w:top w:val="single" w:sz="4" w:space="0" w:color="auto"/>
            </w:tcBorders>
            <w:vAlign w:val="bottom"/>
          </w:tcPr>
          <w:p w14:paraId="769FA706" w14:textId="77777777" w:rsidR="00606931" w:rsidRPr="00D95A50" w:rsidRDefault="00606931" w:rsidP="00D41958">
            <w:pPr>
              <w:rPr>
                <w:color w:val="000000"/>
                <w:sz w:val="19"/>
                <w:szCs w:val="19"/>
              </w:rPr>
            </w:pPr>
            <w:r w:rsidRPr="00D95A50">
              <w:rPr>
                <w:color w:val="000000"/>
                <w:sz w:val="19"/>
                <w:szCs w:val="19"/>
              </w:rPr>
              <w:t>Balberget</w:t>
            </w:r>
          </w:p>
        </w:tc>
        <w:tc>
          <w:tcPr>
            <w:tcW w:w="1787" w:type="dxa"/>
            <w:tcBorders>
              <w:top w:val="single" w:sz="4" w:space="0" w:color="auto"/>
            </w:tcBorders>
            <w:vAlign w:val="bottom"/>
          </w:tcPr>
          <w:p w14:paraId="65D799EC" w14:textId="77777777" w:rsidR="00606931" w:rsidRPr="00D95A50" w:rsidRDefault="00606931" w:rsidP="00D41958">
            <w:pPr>
              <w:rPr>
                <w:color w:val="000000"/>
                <w:sz w:val="19"/>
                <w:szCs w:val="19"/>
              </w:rPr>
            </w:pPr>
            <w:r w:rsidRPr="00D95A50">
              <w:rPr>
                <w:color w:val="000000"/>
                <w:sz w:val="19"/>
                <w:szCs w:val="19"/>
              </w:rPr>
              <w:t>Västerbottens län</w:t>
            </w:r>
          </w:p>
        </w:tc>
      </w:tr>
      <w:tr w:rsidR="00606931" w:rsidRPr="00D95A50" w14:paraId="716B9C2B" w14:textId="77777777" w:rsidTr="00D41958">
        <w:trPr>
          <w:cantSplit/>
        </w:trPr>
        <w:tc>
          <w:tcPr>
            <w:tcW w:w="1900" w:type="dxa"/>
          </w:tcPr>
          <w:p w14:paraId="6FE71439"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716608" behindDoc="0" locked="0" layoutInCell="1" allowOverlap="1" wp14:anchorId="367DD086" wp14:editId="13B5869D">
                  <wp:simplePos x="0" y="0"/>
                  <wp:positionH relativeFrom="column">
                    <wp:posOffset>409303</wp:posOffset>
                  </wp:positionH>
                  <wp:positionV relativeFrom="paragraph">
                    <wp:posOffset>76382</wp:posOffset>
                  </wp:positionV>
                  <wp:extent cx="329293" cy="464457"/>
                  <wp:effectExtent l="19050" t="0" r="0" b="0"/>
                  <wp:wrapNone/>
                  <wp:docPr id="453" name="Bildobjekt 1" descr="Bodåsla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åslaven.JPG"/>
                          <pic:cNvPicPr/>
                        </pic:nvPicPr>
                        <pic:blipFill>
                          <a:blip r:embed="rId192" cstate="print"/>
                          <a:stretch>
                            <a:fillRect/>
                          </a:stretch>
                        </pic:blipFill>
                        <pic:spPr>
                          <a:xfrm>
                            <a:off x="0" y="0"/>
                            <a:ext cx="329293" cy="464457"/>
                          </a:xfrm>
                          <a:prstGeom prst="rect">
                            <a:avLst/>
                          </a:prstGeom>
                        </pic:spPr>
                      </pic:pic>
                    </a:graphicData>
                  </a:graphic>
                </wp:anchor>
              </w:drawing>
            </w:r>
          </w:p>
          <w:p w14:paraId="0EFFC386" w14:textId="77777777" w:rsidR="00606931" w:rsidRPr="00D95A50" w:rsidRDefault="00606931" w:rsidP="00D41958">
            <w:pPr>
              <w:spacing w:line="232" w:lineRule="exact"/>
              <w:jc w:val="center"/>
              <w:rPr>
                <w:sz w:val="19"/>
              </w:rPr>
            </w:pPr>
          </w:p>
          <w:p w14:paraId="04FCA60E" w14:textId="77777777" w:rsidR="00606931" w:rsidRPr="00D95A50" w:rsidRDefault="00606931" w:rsidP="00D41958">
            <w:pPr>
              <w:spacing w:line="232" w:lineRule="exact"/>
              <w:jc w:val="center"/>
              <w:rPr>
                <w:sz w:val="19"/>
              </w:rPr>
            </w:pPr>
          </w:p>
          <w:p w14:paraId="6B7B074E" w14:textId="77777777" w:rsidR="00606931" w:rsidRPr="00D95A50" w:rsidRDefault="00606931" w:rsidP="00D41958">
            <w:pPr>
              <w:spacing w:line="232" w:lineRule="exact"/>
              <w:jc w:val="center"/>
              <w:rPr>
                <w:sz w:val="19"/>
              </w:rPr>
            </w:pPr>
          </w:p>
        </w:tc>
        <w:tc>
          <w:tcPr>
            <w:tcW w:w="2268" w:type="dxa"/>
            <w:vAlign w:val="bottom"/>
          </w:tcPr>
          <w:p w14:paraId="69D41938" w14:textId="77777777" w:rsidR="00606931" w:rsidRPr="00D95A50" w:rsidRDefault="00606931" w:rsidP="00D41958">
            <w:pPr>
              <w:rPr>
                <w:color w:val="000000"/>
                <w:sz w:val="19"/>
                <w:szCs w:val="19"/>
              </w:rPr>
            </w:pPr>
            <w:r w:rsidRPr="00D95A50">
              <w:rPr>
                <w:color w:val="000000"/>
                <w:sz w:val="19"/>
                <w:szCs w:val="19"/>
              </w:rPr>
              <w:t>Bodåslaven</w:t>
            </w:r>
          </w:p>
        </w:tc>
        <w:tc>
          <w:tcPr>
            <w:tcW w:w="1787" w:type="dxa"/>
            <w:vAlign w:val="bottom"/>
          </w:tcPr>
          <w:p w14:paraId="08D86A1D" w14:textId="77777777" w:rsidR="00606931" w:rsidRPr="00D95A50" w:rsidRDefault="00606931" w:rsidP="00D41958">
            <w:pPr>
              <w:rPr>
                <w:color w:val="000000"/>
                <w:sz w:val="19"/>
                <w:szCs w:val="19"/>
              </w:rPr>
            </w:pPr>
            <w:r w:rsidRPr="00D95A50">
              <w:rPr>
                <w:color w:val="000000"/>
                <w:sz w:val="19"/>
                <w:szCs w:val="19"/>
              </w:rPr>
              <w:t>Gävleborgs län</w:t>
            </w:r>
          </w:p>
        </w:tc>
      </w:tr>
      <w:tr w:rsidR="00606931" w:rsidRPr="00D95A50" w14:paraId="080EAE07" w14:textId="77777777" w:rsidTr="00D41958">
        <w:trPr>
          <w:cantSplit/>
        </w:trPr>
        <w:tc>
          <w:tcPr>
            <w:tcW w:w="1900" w:type="dxa"/>
          </w:tcPr>
          <w:p w14:paraId="48532252"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709440" behindDoc="0" locked="0" layoutInCell="1" allowOverlap="1" wp14:anchorId="35F9F806" wp14:editId="51ACC07E">
                  <wp:simplePos x="0" y="0"/>
                  <wp:positionH relativeFrom="column">
                    <wp:posOffset>-27940</wp:posOffset>
                  </wp:positionH>
                  <wp:positionV relativeFrom="paragraph">
                    <wp:posOffset>114935</wp:posOffset>
                  </wp:positionV>
                  <wp:extent cx="586740" cy="466725"/>
                  <wp:effectExtent l="19050" t="0" r="3810" b="0"/>
                  <wp:wrapNone/>
                  <wp:docPr id="454" name="Bild 122" descr="Brahehus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2" descr="Brahehus s"/>
                          <pic:cNvPicPr>
                            <a:picLocks noChangeAspect="1" noChangeArrowheads="1"/>
                          </pic:cNvPicPr>
                        </pic:nvPicPr>
                        <pic:blipFill>
                          <a:blip r:embed="rId193" cstate="print"/>
                          <a:srcRect/>
                          <a:stretch>
                            <a:fillRect/>
                          </a:stretch>
                        </pic:blipFill>
                        <pic:spPr bwMode="auto">
                          <a:xfrm>
                            <a:off x="0" y="0"/>
                            <a:ext cx="586740" cy="466725"/>
                          </a:xfrm>
                          <a:prstGeom prst="rect">
                            <a:avLst/>
                          </a:prstGeom>
                          <a:noFill/>
                          <a:ln w="9525">
                            <a:noFill/>
                            <a:miter lim="800000"/>
                            <a:headEnd/>
                            <a:tailEnd/>
                          </a:ln>
                        </pic:spPr>
                      </pic:pic>
                    </a:graphicData>
                  </a:graphic>
                </wp:anchor>
              </w:drawing>
            </w:r>
          </w:p>
          <w:p w14:paraId="385871A4"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710464" behindDoc="0" locked="0" layoutInCell="1" allowOverlap="1" wp14:anchorId="6B617218" wp14:editId="1462F822">
                  <wp:simplePos x="0" y="0"/>
                  <wp:positionH relativeFrom="column">
                    <wp:posOffset>584200</wp:posOffset>
                  </wp:positionH>
                  <wp:positionV relativeFrom="paragraph">
                    <wp:posOffset>8255</wp:posOffset>
                  </wp:positionV>
                  <wp:extent cx="539750" cy="396240"/>
                  <wp:effectExtent l="19050" t="0" r="0" b="0"/>
                  <wp:wrapNone/>
                  <wp:docPr id="455" name="Bild 124" descr="Brahehu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4" descr="Brahehus n"/>
                          <pic:cNvPicPr>
                            <a:picLocks noChangeAspect="1" noChangeArrowheads="1"/>
                          </pic:cNvPicPr>
                        </pic:nvPicPr>
                        <pic:blipFill>
                          <a:blip r:embed="rId194" cstate="print"/>
                          <a:srcRect/>
                          <a:stretch>
                            <a:fillRect/>
                          </a:stretch>
                        </pic:blipFill>
                        <pic:spPr bwMode="auto">
                          <a:xfrm>
                            <a:off x="0" y="0"/>
                            <a:ext cx="539750" cy="396240"/>
                          </a:xfrm>
                          <a:prstGeom prst="rect">
                            <a:avLst/>
                          </a:prstGeom>
                          <a:noFill/>
                          <a:ln w="9525">
                            <a:noFill/>
                            <a:miter lim="800000"/>
                            <a:headEnd/>
                            <a:tailEnd/>
                          </a:ln>
                        </pic:spPr>
                      </pic:pic>
                    </a:graphicData>
                  </a:graphic>
                </wp:anchor>
              </w:drawing>
            </w:r>
          </w:p>
          <w:p w14:paraId="340C6FDA" w14:textId="77777777" w:rsidR="00606931" w:rsidRPr="00D95A50" w:rsidRDefault="00606931" w:rsidP="00D41958">
            <w:pPr>
              <w:spacing w:line="232" w:lineRule="exact"/>
              <w:jc w:val="center"/>
              <w:rPr>
                <w:sz w:val="19"/>
              </w:rPr>
            </w:pPr>
          </w:p>
          <w:p w14:paraId="5C2BDEC7" w14:textId="77777777" w:rsidR="00606931" w:rsidRPr="00D95A50" w:rsidRDefault="00606931" w:rsidP="00D41958">
            <w:pPr>
              <w:spacing w:line="232" w:lineRule="exact"/>
              <w:jc w:val="center"/>
              <w:rPr>
                <w:sz w:val="19"/>
              </w:rPr>
            </w:pPr>
          </w:p>
        </w:tc>
        <w:tc>
          <w:tcPr>
            <w:tcW w:w="2268" w:type="dxa"/>
            <w:vAlign w:val="bottom"/>
          </w:tcPr>
          <w:p w14:paraId="1A0E574E" w14:textId="77777777" w:rsidR="00606931" w:rsidRPr="00D95A50" w:rsidRDefault="00606931" w:rsidP="00D41958">
            <w:pPr>
              <w:rPr>
                <w:color w:val="000000"/>
                <w:sz w:val="19"/>
                <w:szCs w:val="19"/>
              </w:rPr>
            </w:pPr>
            <w:r w:rsidRPr="00D95A50">
              <w:rPr>
                <w:color w:val="000000"/>
                <w:sz w:val="19"/>
                <w:szCs w:val="19"/>
              </w:rPr>
              <w:t>Brahehus</w:t>
            </w:r>
          </w:p>
        </w:tc>
        <w:tc>
          <w:tcPr>
            <w:tcW w:w="1787" w:type="dxa"/>
            <w:vAlign w:val="bottom"/>
          </w:tcPr>
          <w:p w14:paraId="33380B1A" w14:textId="77777777" w:rsidR="00606931" w:rsidRPr="00D95A50" w:rsidRDefault="00606931" w:rsidP="00D41958">
            <w:pPr>
              <w:rPr>
                <w:color w:val="000000"/>
                <w:sz w:val="19"/>
                <w:szCs w:val="19"/>
              </w:rPr>
            </w:pPr>
            <w:r w:rsidRPr="00D95A50">
              <w:rPr>
                <w:color w:val="000000"/>
                <w:sz w:val="19"/>
                <w:szCs w:val="19"/>
              </w:rPr>
              <w:t>Jönköpings län</w:t>
            </w:r>
          </w:p>
        </w:tc>
      </w:tr>
      <w:tr w:rsidR="00606931" w:rsidRPr="00D95A50" w14:paraId="36A7762D" w14:textId="77777777" w:rsidTr="00D41958">
        <w:trPr>
          <w:cantSplit/>
        </w:trPr>
        <w:tc>
          <w:tcPr>
            <w:tcW w:w="1900" w:type="dxa"/>
          </w:tcPr>
          <w:p w14:paraId="36370442"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711488" behindDoc="0" locked="0" layoutInCell="1" allowOverlap="1" wp14:anchorId="33D5FC1B" wp14:editId="333563C9">
                  <wp:simplePos x="0" y="0"/>
                  <wp:positionH relativeFrom="column">
                    <wp:posOffset>417195</wp:posOffset>
                  </wp:positionH>
                  <wp:positionV relativeFrom="paragraph">
                    <wp:posOffset>84455</wp:posOffset>
                  </wp:positionV>
                  <wp:extent cx="410210" cy="455295"/>
                  <wp:effectExtent l="19050" t="0" r="8890" b="0"/>
                  <wp:wrapNone/>
                  <wp:docPr id="456" name="Bild 125" descr="Heliga Birgi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5" descr="Heliga Birgitta"/>
                          <pic:cNvPicPr>
                            <a:picLocks noChangeAspect="1" noChangeArrowheads="1"/>
                          </pic:cNvPicPr>
                        </pic:nvPicPr>
                        <pic:blipFill>
                          <a:blip r:embed="rId195" cstate="print">
                            <a:grayscl/>
                            <a:biLevel thresh="50000"/>
                          </a:blip>
                          <a:srcRect t="2977"/>
                          <a:stretch>
                            <a:fillRect/>
                          </a:stretch>
                        </pic:blipFill>
                        <pic:spPr bwMode="auto">
                          <a:xfrm>
                            <a:off x="0" y="0"/>
                            <a:ext cx="410210" cy="455295"/>
                          </a:xfrm>
                          <a:prstGeom prst="rect">
                            <a:avLst/>
                          </a:prstGeom>
                          <a:noFill/>
                          <a:ln w="9525">
                            <a:noFill/>
                            <a:miter lim="800000"/>
                            <a:headEnd/>
                            <a:tailEnd/>
                          </a:ln>
                        </pic:spPr>
                      </pic:pic>
                    </a:graphicData>
                  </a:graphic>
                </wp:anchor>
              </w:drawing>
            </w:r>
          </w:p>
          <w:p w14:paraId="77AB16EA" w14:textId="77777777" w:rsidR="00606931" w:rsidRPr="00D95A50" w:rsidRDefault="00606931" w:rsidP="00D41958">
            <w:pPr>
              <w:spacing w:line="232" w:lineRule="exact"/>
              <w:jc w:val="center"/>
              <w:rPr>
                <w:sz w:val="19"/>
              </w:rPr>
            </w:pPr>
          </w:p>
          <w:p w14:paraId="799AFF06" w14:textId="77777777" w:rsidR="00606931" w:rsidRPr="00D95A50" w:rsidRDefault="00606931" w:rsidP="00D41958">
            <w:pPr>
              <w:spacing w:line="232" w:lineRule="exact"/>
              <w:jc w:val="center"/>
              <w:rPr>
                <w:sz w:val="19"/>
              </w:rPr>
            </w:pPr>
          </w:p>
          <w:p w14:paraId="4A36784C" w14:textId="77777777" w:rsidR="00606931" w:rsidRPr="00D95A50" w:rsidRDefault="00606931" w:rsidP="00D41958">
            <w:pPr>
              <w:spacing w:line="232" w:lineRule="exact"/>
              <w:jc w:val="center"/>
              <w:rPr>
                <w:sz w:val="19"/>
              </w:rPr>
            </w:pPr>
          </w:p>
        </w:tc>
        <w:tc>
          <w:tcPr>
            <w:tcW w:w="2268" w:type="dxa"/>
            <w:vAlign w:val="bottom"/>
          </w:tcPr>
          <w:p w14:paraId="26B1E3D6" w14:textId="77777777" w:rsidR="00606931" w:rsidRPr="00D95A50" w:rsidRDefault="00606931" w:rsidP="00D41958">
            <w:pPr>
              <w:rPr>
                <w:color w:val="000000"/>
                <w:sz w:val="19"/>
                <w:szCs w:val="19"/>
              </w:rPr>
            </w:pPr>
            <w:r w:rsidRPr="00D95A50">
              <w:rPr>
                <w:color w:val="000000"/>
                <w:sz w:val="19"/>
                <w:szCs w:val="19"/>
              </w:rPr>
              <w:t>Heliga Birgitta</w:t>
            </w:r>
          </w:p>
        </w:tc>
        <w:tc>
          <w:tcPr>
            <w:tcW w:w="1787" w:type="dxa"/>
            <w:vAlign w:val="bottom"/>
          </w:tcPr>
          <w:p w14:paraId="117E559F" w14:textId="77777777" w:rsidR="00606931" w:rsidRPr="00D95A50" w:rsidRDefault="00606931" w:rsidP="00D41958">
            <w:pPr>
              <w:rPr>
                <w:color w:val="000000"/>
                <w:sz w:val="19"/>
                <w:szCs w:val="19"/>
              </w:rPr>
            </w:pPr>
            <w:r w:rsidRPr="00D95A50">
              <w:rPr>
                <w:color w:val="000000"/>
                <w:sz w:val="19"/>
                <w:szCs w:val="19"/>
              </w:rPr>
              <w:t>Östergötlands län</w:t>
            </w:r>
          </w:p>
        </w:tc>
      </w:tr>
      <w:tr w:rsidR="00606931" w:rsidRPr="00D95A50" w14:paraId="7252D182" w14:textId="77777777" w:rsidTr="00D41958">
        <w:trPr>
          <w:cantSplit/>
        </w:trPr>
        <w:tc>
          <w:tcPr>
            <w:tcW w:w="1900" w:type="dxa"/>
          </w:tcPr>
          <w:p w14:paraId="516D65C7"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712512" behindDoc="0" locked="0" layoutInCell="1" allowOverlap="1" wp14:anchorId="2241F6E7" wp14:editId="57A9D070">
                  <wp:simplePos x="0" y="0"/>
                  <wp:positionH relativeFrom="column">
                    <wp:posOffset>363855</wp:posOffset>
                  </wp:positionH>
                  <wp:positionV relativeFrom="paragraph">
                    <wp:posOffset>70485</wp:posOffset>
                  </wp:positionV>
                  <wp:extent cx="482600" cy="470535"/>
                  <wp:effectExtent l="19050" t="0" r="0" b="0"/>
                  <wp:wrapNone/>
                  <wp:docPr id="457" name="Bild 126" descr="Hoburgens fy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6" descr="Hoburgens fyr symbol"/>
                          <pic:cNvPicPr>
                            <a:picLocks noChangeAspect="1" noChangeArrowheads="1"/>
                          </pic:cNvPicPr>
                        </pic:nvPicPr>
                        <pic:blipFill>
                          <a:blip r:embed="rId196" cstate="print">
                            <a:grayscl/>
                            <a:biLevel thresh="50000"/>
                          </a:blip>
                          <a:srcRect l="4433" t="4991" r="4900" b="4991"/>
                          <a:stretch>
                            <a:fillRect/>
                          </a:stretch>
                        </pic:blipFill>
                        <pic:spPr bwMode="auto">
                          <a:xfrm>
                            <a:off x="0" y="0"/>
                            <a:ext cx="482600" cy="470535"/>
                          </a:xfrm>
                          <a:prstGeom prst="rect">
                            <a:avLst/>
                          </a:prstGeom>
                          <a:noFill/>
                          <a:ln w="9525">
                            <a:noFill/>
                            <a:miter lim="800000"/>
                            <a:headEnd/>
                            <a:tailEnd/>
                          </a:ln>
                        </pic:spPr>
                      </pic:pic>
                    </a:graphicData>
                  </a:graphic>
                </wp:anchor>
              </w:drawing>
            </w:r>
          </w:p>
          <w:p w14:paraId="6CE65D6E" w14:textId="77777777" w:rsidR="00606931" w:rsidRPr="00D95A50" w:rsidRDefault="00606931" w:rsidP="00D41958">
            <w:pPr>
              <w:spacing w:line="232" w:lineRule="exact"/>
              <w:jc w:val="center"/>
              <w:rPr>
                <w:sz w:val="19"/>
              </w:rPr>
            </w:pPr>
          </w:p>
          <w:p w14:paraId="5C9B3281" w14:textId="77777777" w:rsidR="00606931" w:rsidRPr="00D95A50" w:rsidRDefault="00606931" w:rsidP="00D41958">
            <w:pPr>
              <w:spacing w:line="232" w:lineRule="exact"/>
              <w:jc w:val="center"/>
              <w:rPr>
                <w:sz w:val="19"/>
              </w:rPr>
            </w:pPr>
          </w:p>
          <w:p w14:paraId="48ED6E48" w14:textId="77777777" w:rsidR="00606931" w:rsidRPr="00D95A50" w:rsidRDefault="00606931" w:rsidP="00D41958">
            <w:pPr>
              <w:spacing w:line="232" w:lineRule="exact"/>
              <w:jc w:val="center"/>
              <w:rPr>
                <w:sz w:val="19"/>
              </w:rPr>
            </w:pPr>
          </w:p>
        </w:tc>
        <w:tc>
          <w:tcPr>
            <w:tcW w:w="2268" w:type="dxa"/>
            <w:vAlign w:val="bottom"/>
          </w:tcPr>
          <w:p w14:paraId="57AC9DD1" w14:textId="77777777" w:rsidR="00606931" w:rsidRPr="00D95A50" w:rsidRDefault="00606931" w:rsidP="00D41958">
            <w:pPr>
              <w:rPr>
                <w:color w:val="000000"/>
                <w:sz w:val="19"/>
                <w:szCs w:val="19"/>
              </w:rPr>
            </w:pPr>
            <w:r w:rsidRPr="00D95A50">
              <w:rPr>
                <w:color w:val="000000"/>
                <w:sz w:val="19"/>
                <w:szCs w:val="19"/>
              </w:rPr>
              <w:t>Hoburgens fyr</w:t>
            </w:r>
          </w:p>
        </w:tc>
        <w:tc>
          <w:tcPr>
            <w:tcW w:w="1787" w:type="dxa"/>
            <w:vAlign w:val="bottom"/>
          </w:tcPr>
          <w:p w14:paraId="142F36B7" w14:textId="77777777" w:rsidR="00606931" w:rsidRPr="00D95A50" w:rsidRDefault="00606931" w:rsidP="00D41958">
            <w:pPr>
              <w:rPr>
                <w:color w:val="000000"/>
                <w:sz w:val="19"/>
                <w:szCs w:val="19"/>
              </w:rPr>
            </w:pPr>
            <w:r w:rsidRPr="00D95A50">
              <w:rPr>
                <w:color w:val="000000"/>
                <w:sz w:val="19"/>
                <w:szCs w:val="19"/>
              </w:rPr>
              <w:t>Gotlands län</w:t>
            </w:r>
          </w:p>
        </w:tc>
      </w:tr>
      <w:tr w:rsidR="00606931" w:rsidRPr="00D95A50" w14:paraId="73B93FCD" w14:textId="77777777" w:rsidTr="00D41958">
        <w:trPr>
          <w:cantSplit/>
        </w:trPr>
        <w:tc>
          <w:tcPr>
            <w:tcW w:w="1900" w:type="dxa"/>
          </w:tcPr>
          <w:p w14:paraId="6E3C6FEB"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713536" behindDoc="0" locked="0" layoutInCell="1" allowOverlap="1" wp14:anchorId="28AE2E55" wp14:editId="3D343DF5">
                  <wp:simplePos x="0" y="0"/>
                  <wp:positionH relativeFrom="column">
                    <wp:posOffset>373380</wp:posOffset>
                  </wp:positionH>
                  <wp:positionV relativeFrom="paragraph">
                    <wp:posOffset>66040</wp:posOffset>
                  </wp:positionV>
                  <wp:extent cx="493395" cy="467995"/>
                  <wp:effectExtent l="19050" t="0" r="1905" b="0"/>
                  <wp:wrapNone/>
                  <wp:docPr id="458" name="Bild 127" descr="Kalklin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7" descr="Kalklinbana"/>
                          <pic:cNvPicPr>
                            <a:picLocks noChangeAspect="1" noChangeArrowheads="1"/>
                          </pic:cNvPicPr>
                        </pic:nvPicPr>
                        <pic:blipFill>
                          <a:blip r:embed="rId197" cstate="print"/>
                          <a:srcRect/>
                          <a:stretch>
                            <a:fillRect/>
                          </a:stretch>
                        </pic:blipFill>
                        <pic:spPr bwMode="auto">
                          <a:xfrm>
                            <a:off x="0" y="0"/>
                            <a:ext cx="493395" cy="467995"/>
                          </a:xfrm>
                          <a:prstGeom prst="rect">
                            <a:avLst/>
                          </a:prstGeom>
                          <a:noFill/>
                          <a:ln w="9525">
                            <a:noFill/>
                            <a:miter lim="800000"/>
                            <a:headEnd/>
                            <a:tailEnd/>
                          </a:ln>
                        </pic:spPr>
                      </pic:pic>
                    </a:graphicData>
                  </a:graphic>
                </wp:anchor>
              </w:drawing>
            </w:r>
          </w:p>
          <w:p w14:paraId="1F9E88C7" w14:textId="77777777" w:rsidR="00606931" w:rsidRPr="00D95A50" w:rsidRDefault="00606931" w:rsidP="00D41958">
            <w:pPr>
              <w:spacing w:line="232" w:lineRule="exact"/>
              <w:jc w:val="center"/>
              <w:rPr>
                <w:sz w:val="19"/>
              </w:rPr>
            </w:pPr>
          </w:p>
          <w:p w14:paraId="1FF1FE41" w14:textId="77777777" w:rsidR="00606931" w:rsidRPr="00D95A50" w:rsidRDefault="00606931" w:rsidP="00D41958">
            <w:pPr>
              <w:spacing w:line="232" w:lineRule="exact"/>
              <w:jc w:val="center"/>
              <w:rPr>
                <w:sz w:val="19"/>
              </w:rPr>
            </w:pPr>
          </w:p>
          <w:p w14:paraId="21B3D3CA" w14:textId="77777777" w:rsidR="00606931" w:rsidRPr="00D95A50" w:rsidRDefault="00606931" w:rsidP="00D41958">
            <w:pPr>
              <w:spacing w:line="232" w:lineRule="exact"/>
              <w:jc w:val="center"/>
              <w:rPr>
                <w:sz w:val="19"/>
              </w:rPr>
            </w:pPr>
          </w:p>
        </w:tc>
        <w:tc>
          <w:tcPr>
            <w:tcW w:w="2268" w:type="dxa"/>
            <w:vAlign w:val="bottom"/>
          </w:tcPr>
          <w:p w14:paraId="0AD0AD80" w14:textId="77777777" w:rsidR="00606931" w:rsidRPr="00D95A50" w:rsidRDefault="00606931" w:rsidP="00D41958">
            <w:pPr>
              <w:rPr>
                <w:color w:val="000000"/>
                <w:sz w:val="19"/>
                <w:szCs w:val="19"/>
              </w:rPr>
            </w:pPr>
            <w:r w:rsidRPr="00D95A50">
              <w:rPr>
                <w:color w:val="000000"/>
                <w:sz w:val="19"/>
                <w:szCs w:val="19"/>
              </w:rPr>
              <w:t>Kalklinbana</w:t>
            </w:r>
          </w:p>
        </w:tc>
        <w:tc>
          <w:tcPr>
            <w:tcW w:w="1787" w:type="dxa"/>
            <w:vAlign w:val="bottom"/>
          </w:tcPr>
          <w:p w14:paraId="029CB50F" w14:textId="77777777" w:rsidR="00606931" w:rsidRPr="00D95A50" w:rsidRDefault="00606931" w:rsidP="00D41958">
            <w:pPr>
              <w:rPr>
                <w:color w:val="000000"/>
                <w:sz w:val="19"/>
                <w:szCs w:val="19"/>
              </w:rPr>
            </w:pPr>
            <w:r w:rsidRPr="00D95A50">
              <w:rPr>
                <w:color w:val="000000"/>
                <w:sz w:val="19"/>
                <w:szCs w:val="19"/>
              </w:rPr>
              <w:t>Västmanlands län</w:t>
            </w:r>
          </w:p>
          <w:p w14:paraId="50DAC4B5" w14:textId="77777777" w:rsidR="00606931" w:rsidRPr="00D95A50" w:rsidRDefault="00606931" w:rsidP="00D41958">
            <w:pPr>
              <w:rPr>
                <w:color w:val="000000"/>
                <w:sz w:val="19"/>
                <w:szCs w:val="19"/>
              </w:rPr>
            </w:pPr>
            <w:r w:rsidRPr="00D95A50">
              <w:rPr>
                <w:color w:val="000000"/>
                <w:sz w:val="19"/>
                <w:szCs w:val="19"/>
              </w:rPr>
              <w:t>Södermanlands län</w:t>
            </w:r>
          </w:p>
        </w:tc>
      </w:tr>
      <w:tr w:rsidR="00606931" w:rsidRPr="00D95A50" w14:paraId="7AF6669B" w14:textId="77777777" w:rsidTr="00D41958">
        <w:trPr>
          <w:cantSplit/>
        </w:trPr>
        <w:tc>
          <w:tcPr>
            <w:tcW w:w="1900" w:type="dxa"/>
          </w:tcPr>
          <w:p w14:paraId="24D18978"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714560" behindDoc="0" locked="0" layoutInCell="1" allowOverlap="1" wp14:anchorId="1839B9FF" wp14:editId="79A124E1">
                  <wp:simplePos x="0" y="0"/>
                  <wp:positionH relativeFrom="column">
                    <wp:posOffset>371475</wp:posOffset>
                  </wp:positionH>
                  <wp:positionV relativeFrom="paragraph">
                    <wp:posOffset>83185</wp:posOffset>
                  </wp:positionV>
                  <wp:extent cx="482600" cy="433070"/>
                  <wp:effectExtent l="19050" t="0" r="0" b="0"/>
                  <wp:wrapNone/>
                  <wp:docPr id="459" name="Bild 128" descr="Karlsöarna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8" descr="Karlsöarna symbol"/>
                          <pic:cNvPicPr>
                            <a:picLocks noChangeAspect="1" noChangeArrowheads="1"/>
                          </pic:cNvPicPr>
                        </pic:nvPicPr>
                        <pic:blipFill>
                          <a:blip r:embed="rId198" cstate="print"/>
                          <a:srcRect b="6657"/>
                          <a:stretch>
                            <a:fillRect/>
                          </a:stretch>
                        </pic:blipFill>
                        <pic:spPr bwMode="auto">
                          <a:xfrm>
                            <a:off x="0" y="0"/>
                            <a:ext cx="482600" cy="433070"/>
                          </a:xfrm>
                          <a:prstGeom prst="rect">
                            <a:avLst/>
                          </a:prstGeom>
                          <a:noFill/>
                          <a:ln w="9525">
                            <a:noFill/>
                            <a:miter lim="800000"/>
                            <a:headEnd/>
                            <a:tailEnd/>
                          </a:ln>
                        </pic:spPr>
                      </pic:pic>
                    </a:graphicData>
                  </a:graphic>
                </wp:anchor>
              </w:drawing>
            </w:r>
          </w:p>
          <w:p w14:paraId="15938CF3" w14:textId="77777777" w:rsidR="00606931" w:rsidRPr="00D95A50" w:rsidRDefault="00606931" w:rsidP="00D41958">
            <w:pPr>
              <w:spacing w:line="232" w:lineRule="exact"/>
              <w:jc w:val="center"/>
              <w:rPr>
                <w:sz w:val="19"/>
              </w:rPr>
            </w:pPr>
          </w:p>
          <w:p w14:paraId="5892FD46" w14:textId="77777777" w:rsidR="00606931" w:rsidRPr="00D95A50" w:rsidRDefault="00606931" w:rsidP="00D41958">
            <w:pPr>
              <w:spacing w:line="232" w:lineRule="exact"/>
              <w:jc w:val="center"/>
              <w:rPr>
                <w:sz w:val="19"/>
              </w:rPr>
            </w:pPr>
          </w:p>
          <w:p w14:paraId="1A0B4CB6" w14:textId="77777777" w:rsidR="00606931" w:rsidRPr="00D95A50" w:rsidRDefault="00606931" w:rsidP="00D41958">
            <w:pPr>
              <w:spacing w:line="232" w:lineRule="exact"/>
              <w:jc w:val="center"/>
              <w:rPr>
                <w:sz w:val="19"/>
              </w:rPr>
            </w:pPr>
          </w:p>
        </w:tc>
        <w:tc>
          <w:tcPr>
            <w:tcW w:w="2268" w:type="dxa"/>
            <w:vAlign w:val="bottom"/>
          </w:tcPr>
          <w:p w14:paraId="3E8A9345" w14:textId="77777777" w:rsidR="00606931" w:rsidRPr="00D95A50" w:rsidRDefault="00606931" w:rsidP="00D41958">
            <w:pPr>
              <w:rPr>
                <w:color w:val="000000"/>
                <w:sz w:val="19"/>
                <w:szCs w:val="19"/>
              </w:rPr>
            </w:pPr>
            <w:r w:rsidRPr="00D95A50">
              <w:rPr>
                <w:color w:val="000000"/>
                <w:sz w:val="19"/>
                <w:szCs w:val="19"/>
              </w:rPr>
              <w:t>Karlsöarna</w:t>
            </w:r>
          </w:p>
        </w:tc>
        <w:tc>
          <w:tcPr>
            <w:tcW w:w="1787" w:type="dxa"/>
            <w:vAlign w:val="bottom"/>
          </w:tcPr>
          <w:p w14:paraId="65409DE6" w14:textId="77777777" w:rsidR="00606931" w:rsidRPr="00D95A50" w:rsidRDefault="00606931" w:rsidP="00D41958">
            <w:pPr>
              <w:rPr>
                <w:color w:val="000000"/>
                <w:sz w:val="19"/>
                <w:szCs w:val="19"/>
              </w:rPr>
            </w:pPr>
            <w:r w:rsidRPr="00D95A50">
              <w:rPr>
                <w:color w:val="000000"/>
                <w:sz w:val="19"/>
                <w:szCs w:val="19"/>
              </w:rPr>
              <w:t>Gotlands län</w:t>
            </w:r>
          </w:p>
        </w:tc>
      </w:tr>
      <w:tr w:rsidR="00606931" w:rsidRPr="00D95A50" w14:paraId="68EC2010" w14:textId="77777777" w:rsidTr="00D41958">
        <w:trPr>
          <w:cantSplit/>
        </w:trPr>
        <w:tc>
          <w:tcPr>
            <w:tcW w:w="1900" w:type="dxa"/>
            <w:shd w:val="clear" w:color="auto" w:fill="auto"/>
          </w:tcPr>
          <w:p w14:paraId="59CB3148"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717632" behindDoc="0" locked="0" layoutInCell="1" allowOverlap="1" wp14:anchorId="3610C340" wp14:editId="3C1F3D4D">
                  <wp:simplePos x="0" y="0"/>
                  <wp:positionH relativeFrom="column">
                    <wp:posOffset>361355</wp:posOffset>
                  </wp:positionH>
                  <wp:positionV relativeFrom="paragraph">
                    <wp:posOffset>111089</wp:posOffset>
                  </wp:positionV>
                  <wp:extent cx="530647" cy="325137"/>
                  <wp:effectExtent l="19050" t="0" r="2753" b="0"/>
                  <wp:wrapNone/>
                  <wp:docPr id="4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cstate="print"/>
                          <a:srcRect/>
                          <a:stretch>
                            <a:fillRect/>
                          </a:stretch>
                        </pic:blipFill>
                        <pic:spPr bwMode="auto">
                          <a:xfrm>
                            <a:off x="0" y="0"/>
                            <a:ext cx="530648" cy="325138"/>
                          </a:xfrm>
                          <a:prstGeom prst="rect">
                            <a:avLst/>
                          </a:prstGeom>
                          <a:noFill/>
                          <a:ln w="9525">
                            <a:noFill/>
                            <a:miter lim="800000"/>
                            <a:headEnd/>
                            <a:tailEnd/>
                          </a:ln>
                        </pic:spPr>
                      </pic:pic>
                    </a:graphicData>
                  </a:graphic>
                </wp:anchor>
              </w:drawing>
            </w:r>
          </w:p>
          <w:p w14:paraId="632E836D" w14:textId="77777777" w:rsidR="00606931" w:rsidRPr="00D95A50" w:rsidRDefault="00606931" w:rsidP="00D41958">
            <w:pPr>
              <w:spacing w:line="232" w:lineRule="exact"/>
              <w:jc w:val="center"/>
              <w:rPr>
                <w:sz w:val="19"/>
              </w:rPr>
            </w:pPr>
          </w:p>
          <w:p w14:paraId="0A74D87F" w14:textId="77777777" w:rsidR="00606931" w:rsidRPr="00D95A50" w:rsidRDefault="00606931" w:rsidP="00D41958">
            <w:pPr>
              <w:spacing w:line="232" w:lineRule="exact"/>
              <w:jc w:val="center"/>
              <w:rPr>
                <w:sz w:val="19"/>
              </w:rPr>
            </w:pPr>
          </w:p>
          <w:p w14:paraId="3FA24931" w14:textId="77777777" w:rsidR="00606931" w:rsidRPr="00D95A50" w:rsidRDefault="00606931" w:rsidP="00D41958">
            <w:pPr>
              <w:spacing w:line="232" w:lineRule="exact"/>
              <w:jc w:val="center"/>
              <w:rPr>
                <w:sz w:val="19"/>
              </w:rPr>
            </w:pPr>
          </w:p>
        </w:tc>
        <w:tc>
          <w:tcPr>
            <w:tcW w:w="2268" w:type="dxa"/>
            <w:shd w:val="clear" w:color="auto" w:fill="auto"/>
            <w:vAlign w:val="bottom"/>
          </w:tcPr>
          <w:p w14:paraId="4FDEBA76" w14:textId="77777777" w:rsidR="00606931" w:rsidRPr="00D95A50" w:rsidRDefault="00606931" w:rsidP="00D41958">
            <w:pPr>
              <w:rPr>
                <w:color w:val="000000"/>
                <w:sz w:val="19"/>
                <w:szCs w:val="19"/>
              </w:rPr>
            </w:pPr>
            <w:r w:rsidRPr="00D95A50">
              <w:rPr>
                <w:color w:val="000000"/>
                <w:sz w:val="19"/>
                <w:szCs w:val="19"/>
              </w:rPr>
              <w:t>Lapporten</w:t>
            </w:r>
          </w:p>
        </w:tc>
        <w:tc>
          <w:tcPr>
            <w:tcW w:w="1787" w:type="dxa"/>
            <w:shd w:val="clear" w:color="auto" w:fill="auto"/>
            <w:vAlign w:val="bottom"/>
          </w:tcPr>
          <w:p w14:paraId="2EA41CA8" w14:textId="77777777" w:rsidR="00606931" w:rsidRPr="00D95A50" w:rsidRDefault="00606931" w:rsidP="00D41958">
            <w:pPr>
              <w:rPr>
                <w:color w:val="000000"/>
                <w:sz w:val="19"/>
                <w:szCs w:val="19"/>
              </w:rPr>
            </w:pPr>
            <w:r w:rsidRPr="00D95A50">
              <w:rPr>
                <w:color w:val="000000"/>
                <w:sz w:val="19"/>
                <w:szCs w:val="19"/>
              </w:rPr>
              <w:t>Norrbottens län</w:t>
            </w:r>
          </w:p>
        </w:tc>
      </w:tr>
      <w:tr w:rsidR="00606931" w:rsidRPr="00D95A50" w14:paraId="67249EFF" w14:textId="77777777" w:rsidTr="00D41958">
        <w:trPr>
          <w:cantSplit/>
        </w:trPr>
        <w:tc>
          <w:tcPr>
            <w:tcW w:w="1900" w:type="dxa"/>
          </w:tcPr>
          <w:p w14:paraId="4596E725"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708416" behindDoc="0" locked="0" layoutInCell="1" allowOverlap="1" wp14:anchorId="157F7EA7" wp14:editId="572A91AD">
                  <wp:simplePos x="0" y="0"/>
                  <wp:positionH relativeFrom="column">
                    <wp:posOffset>371926</wp:posOffset>
                  </wp:positionH>
                  <wp:positionV relativeFrom="paragraph">
                    <wp:posOffset>59806</wp:posOffset>
                  </wp:positionV>
                  <wp:extent cx="520076" cy="508351"/>
                  <wp:effectExtent l="19050" t="0" r="0" b="0"/>
                  <wp:wrapNone/>
                  <wp:docPr id="461" name="Bild 120" descr="Potatisba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0" descr="Potatisbacken"/>
                          <pic:cNvPicPr>
                            <a:picLocks noChangeAspect="1" noChangeArrowheads="1"/>
                          </pic:cNvPicPr>
                        </pic:nvPicPr>
                        <pic:blipFill>
                          <a:blip r:embed="rId200" cstate="print"/>
                          <a:srcRect/>
                          <a:stretch>
                            <a:fillRect/>
                          </a:stretch>
                        </pic:blipFill>
                        <pic:spPr bwMode="auto">
                          <a:xfrm>
                            <a:off x="0" y="0"/>
                            <a:ext cx="521162" cy="509413"/>
                          </a:xfrm>
                          <a:prstGeom prst="rect">
                            <a:avLst/>
                          </a:prstGeom>
                          <a:noFill/>
                          <a:ln w="9525">
                            <a:noFill/>
                            <a:miter lim="800000"/>
                            <a:headEnd/>
                            <a:tailEnd/>
                          </a:ln>
                        </pic:spPr>
                      </pic:pic>
                    </a:graphicData>
                  </a:graphic>
                </wp:anchor>
              </w:drawing>
            </w:r>
          </w:p>
          <w:p w14:paraId="492E4E68" w14:textId="77777777" w:rsidR="00606931" w:rsidRPr="00D95A50" w:rsidRDefault="00606931" w:rsidP="00D41958">
            <w:pPr>
              <w:spacing w:line="232" w:lineRule="exact"/>
              <w:jc w:val="center"/>
              <w:rPr>
                <w:sz w:val="19"/>
              </w:rPr>
            </w:pPr>
          </w:p>
          <w:p w14:paraId="1082CF11" w14:textId="77777777" w:rsidR="00606931" w:rsidRPr="00D95A50" w:rsidRDefault="00606931" w:rsidP="00D41958">
            <w:pPr>
              <w:spacing w:line="232" w:lineRule="exact"/>
              <w:jc w:val="center"/>
              <w:rPr>
                <w:sz w:val="19"/>
              </w:rPr>
            </w:pPr>
          </w:p>
          <w:p w14:paraId="054E6624" w14:textId="77777777" w:rsidR="00606931" w:rsidRPr="00D95A50" w:rsidRDefault="00606931" w:rsidP="00D41958">
            <w:pPr>
              <w:spacing w:line="232" w:lineRule="exact"/>
              <w:jc w:val="center"/>
              <w:rPr>
                <w:sz w:val="19"/>
              </w:rPr>
            </w:pPr>
          </w:p>
        </w:tc>
        <w:tc>
          <w:tcPr>
            <w:tcW w:w="2268" w:type="dxa"/>
            <w:vAlign w:val="bottom"/>
          </w:tcPr>
          <w:p w14:paraId="2BB137F0" w14:textId="77777777" w:rsidR="00606931" w:rsidRPr="00D95A50" w:rsidRDefault="00606931" w:rsidP="00D41958">
            <w:pPr>
              <w:rPr>
                <w:color w:val="000000"/>
                <w:sz w:val="19"/>
                <w:szCs w:val="19"/>
              </w:rPr>
            </w:pPr>
            <w:r w:rsidRPr="00D95A50">
              <w:rPr>
                <w:color w:val="000000"/>
                <w:sz w:val="19"/>
                <w:szCs w:val="19"/>
              </w:rPr>
              <w:t>Potatisbacken</w:t>
            </w:r>
          </w:p>
        </w:tc>
        <w:tc>
          <w:tcPr>
            <w:tcW w:w="1787" w:type="dxa"/>
            <w:vAlign w:val="bottom"/>
          </w:tcPr>
          <w:p w14:paraId="48BBC941" w14:textId="77777777" w:rsidR="00606931" w:rsidRPr="00D95A50" w:rsidRDefault="00606931" w:rsidP="00D41958">
            <w:pPr>
              <w:rPr>
                <w:color w:val="000000"/>
                <w:sz w:val="19"/>
                <w:szCs w:val="19"/>
              </w:rPr>
            </w:pPr>
            <w:r w:rsidRPr="00D95A50">
              <w:rPr>
                <w:color w:val="000000"/>
                <w:sz w:val="19"/>
                <w:szCs w:val="19"/>
              </w:rPr>
              <w:t>Västerbottens län</w:t>
            </w:r>
          </w:p>
        </w:tc>
      </w:tr>
      <w:tr w:rsidR="00606931" w:rsidRPr="00D95A50" w14:paraId="5A1E44C2" w14:textId="77777777" w:rsidTr="00D41958">
        <w:trPr>
          <w:cantSplit/>
        </w:trPr>
        <w:tc>
          <w:tcPr>
            <w:tcW w:w="1900" w:type="dxa"/>
          </w:tcPr>
          <w:p w14:paraId="02F49B6B" w14:textId="77777777" w:rsidR="00606931" w:rsidRPr="00D95A50" w:rsidRDefault="00606931" w:rsidP="00D41958">
            <w:pPr>
              <w:spacing w:line="232" w:lineRule="exact"/>
              <w:jc w:val="center"/>
              <w:rPr>
                <w:sz w:val="19"/>
              </w:rPr>
            </w:pPr>
            <w:r w:rsidRPr="00D95A50">
              <w:rPr>
                <w:noProof/>
                <w:sz w:val="19"/>
              </w:rPr>
              <w:drawing>
                <wp:anchor distT="0" distB="0" distL="114300" distR="114300" simplePos="0" relativeHeight="251715584" behindDoc="0" locked="0" layoutInCell="1" allowOverlap="1" wp14:anchorId="17237EDB" wp14:editId="47C64557">
                  <wp:simplePos x="0" y="0"/>
                  <wp:positionH relativeFrom="column">
                    <wp:posOffset>303530</wp:posOffset>
                  </wp:positionH>
                  <wp:positionV relativeFrom="paragraph">
                    <wp:posOffset>107315</wp:posOffset>
                  </wp:positionV>
                  <wp:extent cx="590550" cy="466725"/>
                  <wp:effectExtent l="19050" t="0" r="0" b="0"/>
                  <wp:wrapNone/>
                  <wp:docPr id="462" name="Bild 129" descr="Grim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9" descr="Grimeton"/>
                          <pic:cNvPicPr>
                            <a:picLocks noChangeAspect="1" noChangeArrowheads="1"/>
                          </pic:cNvPicPr>
                        </pic:nvPicPr>
                        <pic:blipFill>
                          <a:blip r:embed="rId201" cstate="print"/>
                          <a:srcRect/>
                          <a:stretch>
                            <a:fillRect/>
                          </a:stretch>
                        </pic:blipFill>
                        <pic:spPr bwMode="auto">
                          <a:xfrm>
                            <a:off x="0" y="0"/>
                            <a:ext cx="590550" cy="466725"/>
                          </a:xfrm>
                          <a:prstGeom prst="rect">
                            <a:avLst/>
                          </a:prstGeom>
                          <a:noFill/>
                          <a:ln w="9525">
                            <a:noFill/>
                            <a:miter lim="800000"/>
                            <a:headEnd/>
                            <a:tailEnd/>
                          </a:ln>
                        </pic:spPr>
                      </pic:pic>
                    </a:graphicData>
                  </a:graphic>
                </wp:anchor>
              </w:drawing>
            </w:r>
          </w:p>
          <w:p w14:paraId="7CFB183B" w14:textId="77777777" w:rsidR="00606931" w:rsidRPr="00D95A50" w:rsidRDefault="00606931" w:rsidP="00D41958">
            <w:pPr>
              <w:spacing w:line="232" w:lineRule="exact"/>
              <w:jc w:val="center"/>
              <w:rPr>
                <w:sz w:val="19"/>
              </w:rPr>
            </w:pPr>
          </w:p>
          <w:p w14:paraId="47DD90C3" w14:textId="77777777" w:rsidR="00606931" w:rsidRPr="00D95A50" w:rsidRDefault="00606931" w:rsidP="00D41958">
            <w:pPr>
              <w:spacing w:line="232" w:lineRule="exact"/>
              <w:jc w:val="center"/>
              <w:rPr>
                <w:sz w:val="19"/>
              </w:rPr>
            </w:pPr>
          </w:p>
          <w:p w14:paraId="1A076707" w14:textId="77777777" w:rsidR="00606931" w:rsidRPr="00D95A50" w:rsidRDefault="00606931" w:rsidP="00D41958">
            <w:pPr>
              <w:spacing w:line="232" w:lineRule="exact"/>
              <w:jc w:val="center"/>
              <w:rPr>
                <w:sz w:val="19"/>
              </w:rPr>
            </w:pPr>
          </w:p>
        </w:tc>
        <w:tc>
          <w:tcPr>
            <w:tcW w:w="2268" w:type="dxa"/>
            <w:vAlign w:val="bottom"/>
          </w:tcPr>
          <w:p w14:paraId="29083762" w14:textId="77777777" w:rsidR="00606931" w:rsidRPr="00D95A50" w:rsidRDefault="00606931" w:rsidP="00D41958">
            <w:pPr>
              <w:rPr>
                <w:color w:val="000000"/>
                <w:sz w:val="19"/>
                <w:szCs w:val="19"/>
              </w:rPr>
            </w:pPr>
            <w:r w:rsidRPr="00D95A50">
              <w:rPr>
                <w:color w:val="000000"/>
                <w:sz w:val="19"/>
                <w:szCs w:val="19"/>
              </w:rPr>
              <w:t>Radiostationen Grimeton</w:t>
            </w:r>
          </w:p>
        </w:tc>
        <w:tc>
          <w:tcPr>
            <w:tcW w:w="1787" w:type="dxa"/>
            <w:vAlign w:val="bottom"/>
          </w:tcPr>
          <w:p w14:paraId="3B417B26" w14:textId="77777777" w:rsidR="00606931" w:rsidRPr="00D95A50" w:rsidRDefault="00606931" w:rsidP="00D41958">
            <w:pPr>
              <w:rPr>
                <w:color w:val="000000"/>
                <w:sz w:val="19"/>
                <w:szCs w:val="19"/>
              </w:rPr>
            </w:pPr>
            <w:r w:rsidRPr="00D95A50">
              <w:rPr>
                <w:color w:val="000000"/>
                <w:sz w:val="19"/>
                <w:szCs w:val="19"/>
              </w:rPr>
              <w:t>Hallands län</w:t>
            </w:r>
          </w:p>
        </w:tc>
      </w:tr>
    </w:tbl>
    <w:p w14:paraId="5640AC27" w14:textId="77777777" w:rsidR="00606931" w:rsidRPr="00D95A50" w:rsidRDefault="00606931" w:rsidP="00606931">
      <w:pPr>
        <w:pStyle w:val="Styckemedindrag"/>
      </w:pPr>
    </w:p>
    <w:p w14:paraId="0A1940AB" w14:textId="77777777" w:rsidR="00606931" w:rsidRPr="00D95A50" w:rsidRDefault="00606931" w:rsidP="00606931">
      <w:pPr>
        <w:pStyle w:val="Styckemedindrag"/>
      </w:pPr>
    </w:p>
    <w:p w14:paraId="05D29433" w14:textId="77777777" w:rsidR="00606931" w:rsidRPr="00D95A50" w:rsidRDefault="00606931" w:rsidP="00606931">
      <w:pPr>
        <w:pStyle w:val="Styckemedindrag"/>
        <w:sectPr w:rsidR="00606931" w:rsidRPr="00D95A50" w:rsidSect="00D41958">
          <w:headerReference w:type="even" r:id="rId202"/>
          <w:headerReference w:type="default" r:id="rId203"/>
          <w:type w:val="oddPage"/>
          <w:pgSz w:w="9356" w:h="13721" w:code="9"/>
          <w:pgMar w:top="1418" w:right="2381" w:bottom="964" w:left="1134" w:header="964" w:footer="0" w:gutter="0"/>
          <w:cols w:space="708"/>
          <w:docGrid w:linePitch="360"/>
        </w:sectPr>
      </w:pPr>
    </w:p>
    <w:p w14:paraId="7A8C2537" w14:textId="77777777" w:rsidR="00606931" w:rsidRPr="00D95A50" w:rsidRDefault="00606931" w:rsidP="00606931">
      <w:pPr>
        <w:pStyle w:val="Rubrik2utanluftfreellerBilaga"/>
      </w:pPr>
      <w:bookmarkStart w:id="459" w:name="_Toc511887141"/>
      <w:r w:rsidRPr="00D95A50">
        <w:lastRenderedPageBreak/>
        <w:t xml:space="preserve">Bilaga 3. </w:t>
      </w:r>
      <w:bookmarkEnd w:id="459"/>
      <w:r w:rsidRPr="00D95A50">
        <w:t>Exempel på utmärkning av parkeringsplatser</w:t>
      </w:r>
    </w:p>
    <w:p w14:paraId="6D7CB420" w14:textId="77777777" w:rsidR="00606931" w:rsidRPr="00D95A50" w:rsidRDefault="00606931" w:rsidP="00606931">
      <w:r w:rsidRPr="00D95A50">
        <w:rPr>
          <w:noProof/>
          <w:sz w:val="20"/>
          <w:szCs w:val="20"/>
        </w:rPr>
        <w:drawing>
          <wp:inline distT="0" distB="0" distL="0" distR="0" wp14:anchorId="1C5EF3C6" wp14:editId="01BAAC41">
            <wp:extent cx="3709035" cy="5240701"/>
            <wp:effectExtent l="0" t="0" r="0" b="0"/>
            <wp:docPr id="241" name="Bildobjekt 241" descr="cid:FA73FF09C08098524396E180804F0B726A36A1D1@transportstyrels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FA73FF09C08098524396E180804F0B726A36A1D1@transportstyrelsen.se"/>
                    <pic:cNvPicPr>
                      <a:picLocks noChangeAspect="1" noChangeArrowheads="1"/>
                    </pic:cNvPicPr>
                  </pic:nvPicPr>
                  <pic:blipFill>
                    <a:blip r:embed="rId204" r:link="rId205" cstate="print">
                      <a:extLst>
                        <a:ext uri="{28A0092B-C50C-407E-A947-70E740481C1C}">
                          <a14:useLocalDpi xmlns:a14="http://schemas.microsoft.com/office/drawing/2010/main" val="0"/>
                        </a:ext>
                      </a:extLst>
                    </a:blip>
                    <a:srcRect/>
                    <a:stretch>
                      <a:fillRect/>
                    </a:stretch>
                  </pic:blipFill>
                  <pic:spPr bwMode="auto">
                    <a:xfrm>
                      <a:off x="0" y="0"/>
                      <a:ext cx="3709035" cy="5240701"/>
                    </a:xfrm>
                    <a:prstGeom prst="rect">
                      <a:avLst/>
                    </a:prstGeom>
                    <a:noFill/>
                    <a:ln>
                      <a:noFill/>
                    </a:ln>
                  </pic:spPr>
                </pic:pic>
              </a:graphicData>
            </a:graphic>
          </wp:inline>
        </w:drawing>
      </w:r>
    </w:p>
    <w:p w14:paraId="64172749" w14:textId="77777777" w:rsidR="00606931" w:rsidRPr="00D95A50" w:rsidRDefault="00606931" w:rsidP="00606931">
      <w:pPr>
        <w:rPr>
          <w:sz w:val="19"/>
        </w:rPr>
      </w:pPr>
      <w:r w:rsidRPr="00D95A50">
        <w:br w:type="page"/>
      </w:r>
    </w:p>
    <w:p w14:paraId="674AF881" w14:textId="77777777" w:rsidR="00606931" w:rsidRPr="00D95A50" w:rsidRDefault="00606931" w:rsidP="00606931">
      <w:pPr>
        <w:rPr>
          <w:sz w:val="19"/>
        </w:rPr>
      </w:pPr>
      <w:r w:rsidRPr="00D95A50">
        <w:rPr>
          <w:noProof/>
          <w:sz w:val="20"/>
          <w:szCs w:val="20"/>
        </w:rPr>
        <w:lastRenderedPageBreak/>
        <w:drawing>
          <wp:anchor distT="0" distB="0" distL="114300" distR="114300" simplePos="0" relativeHeight="251661312" behindDoc="0" locked="0" layoutInCell="1" allowOverlap="1" wp14:anchorId="716EEB5D" wp14:editId="47484001">
            <wp:simplePos x="0" y="0"/>
            <wp:positionH relativeFrom="column">
              <wp:posOffset>-635</wp:posOffset>
            </wp:positionH>
            <wp:positionV relativeFrom="paragraph">
              <wp:posOffset>-455</wp:posOffset>
            </wp:positionV>
            <wp:extent cx="3709035" cy="5250815"/>
            <wp:effectExtent l="0" t="0" r="0" b="0"/>
            <wp:wrapTopAndBottom/>
            <wp:docPr id="231" name="Bildobjekt 231" descr="cid:57B0466E2C0C02E47E09D587A616009238ACAEFE@transportstyrels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57B0466E2C0C02E47E09D587A616009238ACAEFE@transportstyrelsen.se"/>
                    <pic:cNvPicPr>
                      <a:picLocks noChangeAspect="1" noChangeArrowheads="1"/>
                    </pic:cNvPicPr>
                  </pic:nvPicPr>
                  <pic:blipFill>
                    <a:blip r:embed="rId206" r:link="rId207" cstate="print">
                      <a:extLst>
                        <a:ext uri="{28A0092B-C50C-407E-A947-70E740481C1C}">
                          <a14:useLocalDpi xmlns:a14="http://schemas.microsoft.com/office/drawing/2010/main" val="0"/>
                        </a:ext>
                      </a:extLst>
                    </a:blip>
                    <a:srcRect/>
                    <a:stretch>
                      <a:fillRect/>
                    </a:stretch>
                  </pic:blipFill>
                  <pic:spPr bwMode="auto">
                    <a:xfrm>
                      <a:off x="0" y="0"/>
                      <a:ext cx="3709035" cy="5250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A50">
        <w:br w:type="page"/>
      </w:r>
    </w:p>
    <w:p w14:paraId="422C56AA" w14:textId="77777777" w:rsidR="00606931" w:rsidRPr="006C54AD" w:rsidRDefault="00606931" w:rsidP="00606931">
      <w:pPr>
        <w:pStyle w:val="Stycke"/>
      </w:pPr>
      <w:r w:rsidRPr="00D95A50">
        <w:rPr>
          <w:noProof/>
          <w:sz w:val="20"/>
          <w:szCs w:val="20"/>
        </w:rPr>
        <w:lastRenderedPageBreak/>
        <w:drawing>
          <wp:anchor distT="0" distB="0" distL="114300" distR="114300" simplePos="0" relativeHeight="251718656" behindDoc="0" locked="0" layoutInCell="1" allowOverlap="1" wp14:anchorId="39CC4273" wp14:editId="6C1E18AE">
            <wp:simplePos x="0" y="0"/>
            <wp:positionH relativeFrom="column">
              <wp:posOffset>-3810</wp:posOffset>
            </wp:positionH>
            <wp:positionV relativeFrom="paragraph">
              <wp:posOffset>-3283</wp:posOffset>
            </wp:positionV>
            <wp:extent cx="3709035" cy="5240701"/>
            <wp:effectExtent l="0" t="0" r="0" b="0"/>
            <wp:wrapTopAndBottom/>
            <wp:docPr id="238" name="Bildobjekt 238" descr="cid:AD6A3832D11914CC476F1FE572A465E44585DDBA@transportstyrels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AD6A3832D11914CC476F1FE572A465E44585DDBA@transportstyrelsen.se"/>
                    <pic:cNvPicPr>
                      <a:picLocks noChangeAspect="1" noChangeArrowheads="1"/>
                    </pic:cNvPicPr>
                  </pic:nvPicPr>
                  <pic:blipFill>
                    <a:blip r:embed="rId208" r:link="rId209" cstate="print">
                      <a:extLst>
                        <a:ext uri="{28A0092B-C50C-407E-A947-70E740481C1C}">
                          <a14:useLocalDpi xmlns:a14="http://schemas.microsoft.com/office/drawing/2010/main" val="0"/>
                        </a:ext>
                      </a:extLst>
                    </a:blip>
                    <a:srcRect/>
                    <a:stretch>
                      <a:fillRect/>
                    </a:stretch>
                  </pic:blipFill>
                  <pic:spPr bwMode="auto">
                    <a:xfrm>
                      <a:off x="0" y="0"/>
                      <a:ext cx="3709035" cy="52407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57D84" w14:textId="77777777" w:rsidR="000A39A4" w:rsidRDefault="000A39A4" w:rsidP="000A39A4">
      <w:pPr>
        <w:pStyle w:val="Beslutandeochfredragande"/>
      </w:pPr>
    </w:p>
    <w:p w14:paraId="7FAD0EE9" w14:textId="77777777" w:rsidR="008311F0" w:rsidRDefault="008311F0" w:rsidP="000A39A4">
      <w:pPr>
        <w:pStyle w:val="Beslutandeochfredragande"/>
      </w:pPr>
    </w:p>
    <w:sectPr w:rsidR="008311F0" w:rsidSect="00863B68">
      <w:headerReference w:type="even" r:id="rId210"/>
      <w:headerReference w:type="default" r:id="rId211"/>
      <w:footerReference w:type="even" r:id="rId212"/>
      <w:footerReference w:type="default" r:id="rId213"/>
      <w:headerReference w:type="first" r:id="rId214"/>
      <w:footerReference w:type="first" r:id="rId215"/>
      <w:type w:val="oddPage"/>
      <w:pgSz w:w="9356" w:h="13721" w:code="9"/>
      <w:pgMar w:top="1418" w:right="2381" w:bottom="964" w:left="1134" w:header="964"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4D088" w14:textId="77777777" w:rsidR="00C01177" w:rsidRDefault="00C01177">
      <w:r>
        <w:separator/>
      </w:r>
    </w:p>
    <w:p w14:paraId="2B90A9C1" w14:textId="77777777" w:rsidR="00C01177" w:rsidRDefault="00C01177"/>
  </w:endnote>
  <w:endnote w:type="continuationSeparator" w:id="0">
    <w:p w14:paraId="429FBF36" w14:textId="77777777" w:rsidR="00C01177" w:rsidRDefault="00C01177">
      <w:r>
        <w:continuationSeparator/>
      </w:r>
    </w:p>
    <w:p w14:paraId="05776133" w14:textId="77777777" w:rsidR="00C01177" w:rsidRDefault="00C011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2AABC" w14:textId="04B33B5D" w:rsidR="00C01177" w:rsidRDefault="00C01177" w:rsidP="00E210E6">
    <w:pPr>
      <w:framePr w:w="1588" w:h="346" w:hRule="exact" w:wrap="around" w:vAnchor="page" w:hAnchor="page" w:x="511" w:y="13099" w:anchorLock="1"/>
      <w:rPr>
        <w:rStyle w:val="Sidnummer"/>
      </w:rPr>
    </w:pPr>
    <w:r>
      <w:rPr>
        <w:rStyle w:val="Sidnummer"/>
      </w:rPr>
      <w:fldChar w:fldCharType="begin"/>
    </w:r>
    <w:r>
      <w:rPr>
        <w:rStyle w:val="Sidnummer"/>
      </w:rPr>
      <w:instrText xml:space="preserve">PAGE  </w:instrText>
    </w:r>
    <w:r>
      <w:rPr>
        <w:rStyle w:val="Sidnummer"/>
      </w:rPr>
      <w:fldChar w:fldCharType="separate"/>
    </w:r>
    <w:r w:rsidR="00A50D1C">
      <w:rPr>
        <w:rStyle w:val="Sidnummer"/>
        <w:noProof/>
      </w:rPr>
      <w:t>46</w:t>
    </w:r>
    <w:r>
      <w:rPr>
        <w:rStyle w:val="Sidnummer"/>
      </w:rPr>
      <w:fldChar w:fldCharType="end"/>
    </w:r>
  </w:p>
  <w:p w14:paraId="677CE0EF" w14:textId="2C0F428B" w:rsidR="00C01177" w:rsidRDefault="00C01177">
    <w:pPr>
      <w:pStyle w:val="Sidfot"/>
    </w:pPr>
    <w:r>
      <w:rPr>
        <w:noProof/>
      </w:rPr>
      <mc:AlternateContent>
        <mc:Choice Requires="wps">
          <w:drawing>
            <wp:anchor distT="0" distB="0" distL="114300" distR="114300" simplePos="0" relativeHeight="251666432" behindDoc="0" locked="1" layoutInCell="1" allowOverlap="1" wp14:anchorId="4C7782D3" wp14:editId="54506A6A">
              <wp:simplePos x="0" y="0"/>
              <wp:positionH relativeFrom="column">
                <wp:posOffset>-1275715</wp:posOffset>
              </wp:positionH>
              <wp:positionV relativeFrom="page">
                <wp:posOffset>421005</wp:posOffset>
              </wp:positionV>
              <wp:extent cx="1478280" cy="238760"/>
              <wp:effectExtent l="0" t="0" r="0" b="0"/>
              <wp:wrapNone/>
              <wp:docPr id="2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91E9" w14:textId="6E167ED7" w:rsidR="00C01177" w:rsidRDefault="00C01177" w:rsidP="00D104F7">
                          <w:pPr>
                            <w:pStyle w:val="FSnr-sidhuvud"/>
                            <w:ind w:left="0" w:right="0"/>
                            <w:jc w:val="left"/>
                          </w:pPr>
                          <w:r>
                            <w:rPr>
                              <w:bCs/>
                              <w:noProof/>
                            </w:rPr>
                            <w:fldChar w:fldCharType="begin"/>
                          </w:r>
                          <w:r>
                            <w:rPr>
                              <w:bCs/>
                              <w:noProof/>
                            </w:rPr>
                            <w:instrText xml:space="preserve"> STYLEREF  FS-nr  \* MERGEFORMAT </w:instrText>
                          </w:r>
                          <w:r>
                            <w:rPr>
                              <w:bCs/>
                              <w:noProof/>
                            </w:rPr>
                            <w:fldChar w:fldCharType="separate"/>
                          </w:r>
                          <w:r w:rsidR="00A50D1C">
                            <w:rPr>
                              <w:bCs/>
                              <w:noProof/>
                            </w:rPr>
                            <w:t>TSFS 2018:</w:t>
                          </w:r>
                          <w:r>
                            <w:rPr>
                              <w:bCs/>
                              <w:noProof/>
                            </w:rPr>
                            <w:fldChar w:fldCharType="end"/>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C7782D3" id="_x0000_t202" coordsize="21600,21600" o:spt="202" path="m,l,21600r21600,l21600,xe">
              <v:stroke joinstyle="miter"/>
              <v:path gradientshapeok="t" o:connecttype="rect"/>
            </v:shapetype>
            <v:shape id="Text Box 1" o:spid="_x0000_s1027" type="#_x0000_t202" style="position:absolute;margin-left:-100.45pt;margin-top:33.15pt;width:116.4pt;height:18.8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e9uA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" filled="f" stroked="f">
              <v:textbox style="mso-fit-shape-to-text:t">
                <w:txbxContent>
                  <w:p w14:paraId="2E7F91E9" w14:textId="6E167ED7" w:rsidR="00C01177" w:rsidRDefault="00C01177" w:rsidP="00D104F7">
                    <w:pPr>
                      <w:pStyle w:val="FSnr-sidhuvud"/>
                      <w:ind w:left="0" w:right="0"/>
                      <w:jc w:val="left"/>
                    </w:pPr>
                    <w:r>
                      <w:rPr>
                        <w:bCs/>
                        <w:noProof/>
                      </w:rPr>
                      <w:fldChar w:fldCharType="begin"/>
                    </w:r>
                    <w:r>
                      <w:rPr>
                        <w:bCs/>
                        <w:noProof/>
                      </w:rPr>
                      <w:instrText xml:space="preserve"> STYLEREF  FS-nr  \* MERGEFORMAT </w:instrText>
                    </w:r>
                    <w:r>
                      <w:rPr>
                        <w:bCs/>
                        <w:noProof/>
                      </w:rPr>
                      <w:fldChar w:fldCharType="separate"/>
                    </w:r>
                    <w:r w:rsidR="00A50D1C">
                      <w:rPr>
                        <w:bCs/>
                        <w:noProof/>
                      </w:rPr>
                      <w:t>TSFS 2018:</w:t>
                    </w:r>
                    <w:r>
                      <w:rPr>
                        <w:bCs/>
                        <w:noProof/>
                      </w:rPr>
                      <w:fldChar w:fldCharType="end"/>
                    </w:r>
                  </w:p>
                </w:txbxContent>
              </v:textbox>
              <w10:wrap anchory="page"/>
              <w10:anchorlock/>
            </v:shape>
          </w:pict>
        </mc:Fallback>
      </mc:AlternateContent>
    </w:r>
  </w:p>
  <w:p w14:paraId="3CCE2D95" w14:textId="77777777" w:rsidR="00C01177" w:rsidRDefault="00C0117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D2F67" w14:textId="3121915A" w:rsidR="00C01177" w:rsidRDefault="00C01177" w:rsidP="00B8777D">
    <w:pPr>
      <w:framePr w:w="1588" w:h="346" w:hRule="exact" w:wrap="around" w:vAnchor="page" w:hAnchor="page" w:x="7213" w:y="13099" w:anchorLock="1"/>
      <w:jc w:val="right"/>
      <w:rPr>
        <w:rStyle w:val="Sidnummer"/>
      </w:rPr>
    </w:pPr>
    <w:r>
      <w:rPr>
        <w:noProof/>
      </w:rPr>
      <mc:AlternateContent>
        <mc:Choice Requires="wps">
          <w:drawing>
            <wp:anchor distT="0" distB="0" distL="114300" distR="114300" simplePos="0" relativeHeight="251667456" behindDoc="0" locked="1" layoutInCell="1" allowOverlap="1" wp14:anchorId="1FE2B9D6" wp14:editId="7407B7DB">
              <wp:simplePos x="0" y="0"/>
              <wp:positionH relativeFrom="page">
                <wp:posOffset>4234180</wp:posOffset>
              </wp:positionH>
              <wp:positionV relativeFrom="page">
                <wp:posOffset>423545</wp:posOffset>
              </wp:positionV>
              <wp:extent cx="1483360" cy="238760"/>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F4615" w14:textId="671DAD98" w:rsidR="00C01177" w:rsidRDefault="00C01177" w:rsidP="00D104F7">
                          <w:pPr>
                            <w:pStyle w:val="FSnr-sidhuvud"/>
                            <w:ind w:left="0" w:right="0"/>
                          </w:pPr>
                          <w:r>
                            <w:rPr>
                              <w:noProof/>
                            </w:rPr>
                            <w:fldChar w:fldCharType="begin"/>
                          </w:r>
                          <w:r>
                            <w:rPr>
                              <w:noProof/>
                            </w:rPr>
                            <w:instrText xml:space="preserve"> STYLEREF  FS-nr  \* MERGEFORMAT </w:instrText>
                          </w:r>
                          <w:r>
                            <w:rPr>
                              <w:noProof/>
                            </w:rPr>
                            <w:fldChar w:fldCharType="separate"/>
                          </w:r>
                          <w:r w:rsidR="00A50D1C">
                            <w:rPr>
                              <w:noProof/>
                            </w:rPr>
                            <w:t>TSFS 2018:</w:t>
                          </w:r>
                          <w:r>
                            <w:rPr>
                              <w:noProof/>
                            </w:rPr>
                            <w:fldChar w:fldCharType="end"/>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1FE2B9D6" id="_x0000_t202" coordsize="21600,21600" o:spt="202" path="m,l,21600r21600,l21600,xe">
              <v:stroke joinstyle="miter"/>
              <v:path gradientshapeok="t" o:connecttype="rect"/>
            </v:shapetype>
            <v:shape id="Text Box 2" o:spid="_x0000_s1028" type="#_x0000_t202" style="position:absolute;left:0;text-align:left;margin-left:333.4pt;margin-top:33.35pt;width:116.8pt;height:18.8pt;z-index:251667456;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Tmtw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" filled="f" stroked="f">
              <v:textbox style="mso-fit-shape-to-text:t">
                <w:txbxContent>
                  <w:p w14:paraId="702F4615" w14:textId="671DAD98" w:rsidR="00C01177" w:rsidRDefault="00C01177" w:rsidP="00D104F7">
                    <w:pPr>
                      <w:pStyle w:val="FSnr-sidhuvud"/>
                      <w:ind w:left="0" w:right="0"/>
                    </w:pPr>
                    <w:r>
                      <w:rPr>
                        <w:noProof/>
                      </w:rPr>
                      <w:fldChar w:fldCharType="begin"/>
                    </w:r>
                    <w:r>
                      <w:rPr>
                        <w:noProof/>
                      </w:rPr>
                      <w:instrText xml:space="preserve"> STYLEREF  FS-nr  \* MERGEFORMAT </w:instrText>
                    </w:r>
                    <w:r>
                      <w:rPr>
                        <w:noProof/>
                      </w:rPr>
                      <w:fldChar w:fldCharType="separate"/>
                    </w:r>
                    <w:r w:rsidR="00A50D1C">
                      <w:rPr>
                        <w:noProof/>
                      </w:rPr>
                      <w:t>TSFS 2018:</w:t>
                    </w:r>
                    <w:r>
                      <w:rPr>
                        <w:noProof/>
                      </w:rPr>
                      <w:fldChar w:fldCharType="end"/>
                    </w:r>
                  </w:p>
                </w:txbxContent>
              </v:textbox>
              <w10:wrap anchorx="page" anchory="page"/>
              <w10:anchorlock/>
            </v:shape>
          </w:pict>
        </mc:Fallback>
      </mc:AlternateContent>
    </w:r>
    <w:r>
      <w:rPr>
        <w:rStyle w:val="Sidnummer"/>
      </w:rPr>
      <w:fldChar w:fldCharType="begin"/>
    </w:r>
    <w:r>
      <w:rPr>
        <w:rStyle w:val="Sidnummer"/>
      </w:rPr>
      <w:instrText xml:space="preserve">PAGE  </w:instrText>
    </w:r>
    <w:r>
      <w:rPr>
        <w:rStyle w:val="Sidnummer"/>
      </w:rPr>
      <w:fldChar w:fldCharType="separate"/>
    </w:r>
    <w:r w:rsidR="00A50D1C">
      <w:rPr>
        <w:rStyle w:val="Sidnummer"/>
        <w:noProof/>
      </w:rPr>
      <w:t>45</w:t>
    </w:r>
    <w:r>
      <w:rPr>
        <w:rStyle w:val="Sidnummer"/>
      </w:rPr>
      <w:fldChar w:fldCharType="end"/>
    </w:r>
  </w:p>
  <w:p w14:paraId="41903F69" w14:textId="77777777" w:rsidR="00C01177" w:rsidRDefault="00C01177" w:rsidP="00B8777D">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A4985" w14:textId="32BB74A0" w:rsidR="00C01177" w:rsidRDefault="00C01177" w:rsidP="00B8777D">
    <w:pPr>
      <w:framePr w:w="1588" w:h="346" w:hRule="exact" w:wrap="around" w:vAnchor="page" w:hAnchor="page" w:x="7213" w:y="13099" w:anchorLock="1"/>
      <w:jc w:val="right"/>
      <w:rPr>
        <w:rStyle w:val="Sidnummer"/>
      </w:rPr>
    </w:pPr>
    <w:r>
      <w:rPr>
        <w:rStyle w:val="Sidnummer"/>
      </w:rPr>
      <w:fldChar w:fldCharType="begin"/>
    </w:r>
    <w:r>
      <w:rPr>
        <w:rStyle w:val="Sidnummer"/>
      </w:rPr>
      <w:instrText xml:space="preserve">PAGE  </w:instrText>
    </w:r>
    <w:r>
      <w:rPr>
        <w:rStyle w:val="Sidnummer"/>
      </w:rPr>
      <w:fldChar w:fldCharType="separate"/>
    </w:r>
    <w:r w:rsidR="00A50D1C">
      <w:rPr>
        <w:rStyle w:val="Sidnummer"/>
        <w:noProof/>
      </w:rPr>
      <w:t>1</w:t>
    </w:r>
    <w:r>
      <w:rPr>
        <w:rStyle w:val="Sidnummer"/>
      </w:rPr>
      <w:fldChar w:fldCharType="end"/>
    </w:r>
  </w:p>
  <w:p w14:paraId="28D33721" w14:textId="77777777" w:rsidR="00C01177" w:rsidRDefault="00C01177" w:rsidP="00B8777D">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270B5" w14:textId="04E07C19" w:rsidR="00C01177" w:rsidRDefault="00C01177" w:rsidP="00E210E6">
    <w:pPr>
      <w:framePr w:w="1588" w:h="346" w:hRule="exact" w:wrap="around" w:vAnchor="page" w:hAnchor="page" w:x="511" w:y="13099" w:anchorLock="1"/>
      <w:rPr>
        <w:rStyle w:val="Sidnummer"/>
      </w:rPr>
    </w:pPr>
    <w:r>
      <w:rPr>
        <w:rStyle w:val="Sidnummer"/>
      </w:rPr>
      <w:fldChar w:fldCharType="begin"/>
    </w:r>
    <w:r>
      <w:rPr>
        <w:rStyle w:val="Sidnummer"/>
      </w:rPr>
      <w:instrText xml:space="preserve">PAGE  </w:instrText>
    </w:r>
    <w:r>
      <w:rPr>
        <w:rStyle w:val="Sidnummer"/>
      </w:rPr>
      <w:fldChar w:fldCharType="separate"/>
    </w:r>
    <w:r w:rsidR="00A50D1C">
      <w:rPr>
        <w:rStyle w:val="Sidnummer"/>
        <w:noProof/>
      </w:rPr>
      <w:t>2</w:t>
    </w:r>
    <w:r>
      <w:rPr>
        <w:rStyle w:val="Sidnummer"/>
      </w:rPr>
      <w:fldChar w:fldCharType="end"/>
    </w:r>
  </w:p>
  <w:p w14:paraId="3D5A8840" w14:textId="3D3F9B37" w:rsidR="00C01177" w:rsidRDefault="00C01177">
    <w:pPr>
      <w:pStyle w:val="Sidfot"/>
    </w:pPr>
    <w:r>
      <w:rPr>
        <w:noProof/>
      </w:rPr>
      <mc:AlternateContent>
        <mc:Choice Requires="wps">
          <w:drawing>
            <wp:anchor distT="0" distB="0" distL="114300" distR="114300" simplePos="0" relativeHeight="251661312" behindDoc="0" locked="1" layoutInCell="1" allowOverlap="1" wp14:anchorId="5A1DDBEE" wp14:editId="51E0EF0D">
              <wp:simplePos x="0" y="0"/>
              <wp:positionH relativeFrom="column">
                <wp:posOffset>-1275715</wp:posOffset>
              </wp:positionH>
              <wp:positionV relativeFrom="page">
                <wp:posOffset>421005</wp:posOffset>
              </wp:positionV>
              <wp:extent cx="1480820" cy="238760"/>
              <wp:effectExtent l="0" t="3810" r="0" b="0"/>
              <wp:wrapNone/>
              <wp:docPr id="2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DE635" w14:textId="75E05997" w:rsidR="00C01177" w:rsidRDefault="00C01177" w:rsidP="00D104F7">
                          <w:pPr>
                            <w:pStyle w:val="FSnr-sidhuvud"/>
                            <w:ind w:left="0" w:right="0"/>
                            <w:jc w:val="left"/>
                          </w:pPr>
                          <w:r>
                            <w:rPr>
                              <w:bCs/>
                              <w:noProof/>
                            </w:rPr>
                            <w:fldChar w:fldCharType="begin"/>
                          </w:r>
                          <w:r>
                            <w:rPr>
                              <w:bCs/>
                              <w:noProof/>
                            </w:rPr>
                            <w:instrText xml:space="preserve"> STYLEREF  FS-nr  \* MERGEFORMAT </w:instrText>
                          </w:r>
                          <w:r>
                            <w:rPr>
                              <w:bCs/>
                              <w:noProof/>
                            </w:rPr>
                            <w:fldChar w:fldCharType="separate"/>
                          </w:r>
                          <w:r w:rsidR="00A50D1C">
                            <w:rPr>
                              <w:bCs/>
                              <w:noProof/>
                            </w:rPr>
                            <w:t>TSFS 2018:</w:t>
                          </w:r>
                          <w:r>
                            <w:rPr>
                              <w:bCs/>
                              <w:noProof/>
                            </w:rPr>
                            <w:fldChar w:fldCharType="end"/>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A1DDBEE" id="_x0000_t202" coordsize="21600,21600" o:spt="202" path="m,l,21600r21600,l21600,xe">
              <v:stroke joinstyle="miter"/>
              <v:path gradientshapeok="t" o:connecttype="rect"/>
            </v:shapetype>
            <v:shape id="_x0000_s1029" type="#_x0000_t202" style="position:absolute;margin-left:-100.45pt;margin-top:33.15pt;width:116.6pt;height:18.8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5wouQIAAMI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" filled="f" stroked="f">
              <v:textbox style="mso-fit-shape-to-text:t">
                <w:txbxContent>
                  <w:p w14:paraId="159DE635" w14:textId="75E05997" w:rsidR="00C01177" w:rsidRDefault="00C01177" w:rsidP="00D104F7">
                    <w:pPr>
                      <w:pStyle w:val="FSnr-sidhuvud"/>
                      <w:ind w:left="0" w:right="0"/>
                      <w:jc w:val="left"/>
                    </w:pPr>
                    <w:r>
                      <w:rPr>
                        <w:bCs/>
                        <w:noProof/>
                      </w:rPr>
                      <w:fldChar w:fldCharType="begin"/>
                    </w:r>
                    <w:r>
                      <w:rPr>
                        <w:bCs/>
                        <w:noProof/>
                      </w:rPr>
                      <w:instrText xml:space="preserve"> STYLEREF  FS-nr  \* MERGEFORMAT </w:instrText>
                    </w:r>
                    <w:r>
                      <w:rPr>
                        <w:bCs/>
                        <w:noProof/>
                      </w:rPr>
                      <w:fldChar w:fldCharType="separate"/>
                    </w:r>
                    <w:r w:rsidR="00A50D1C">
                      <w:rPr>
                        <w:bCs/>
                        <w:noProof/>
                      </w:rPr>
                      <w:t>TSFS 2018:</w:t>
                    </w:r>
                    <w:r>
                      <w:rPr>
                        <w:bCs/>
                        <w:noProof/>
                      </w:rPr>
                      <w:fldChar w:fldCharType="end"/>
                    </w:r>
                  </w:p>
                </w:txbxContent>
              </v:textbox>
              <w10:wrap anchory="page"/>
              <w10:anchorlock/>
            </v:shape>
          </w:pict>
        </mc:Fallback>
      </mc:AlternateContent>
    </w:r>
  </w:p>
  <w:p w14:paraId="5529D771" w14:textId="77777777" w:rsidR="00C01177" w:rsidRDefault="00C0117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1E157" w14:textId="3BE530B9" w:rsidR="00C01177" w:rsidRDefault="00C01177" w:rsidP="00B8777D">
    <w:pPr>
      <w:framePr w:w="1588" w:h="346" w:hRule="exact" w:wrap="around" w:vAnchor="page" w:hAnchor="page" w:x="7213" w:y="13099" w:anchorLock="1"/>
      <w:jc w:val="right"/>
      <w:rPr>
        <w:rStyle w:val="Sidnummer"/>
      </w:rPr>
    </w:pPr>
    <w:r>
      <w:rPr>
        <w:noProof/>
      </w:rPr>
      <mc:AlternateContent>
        <mc:Choice Requires="wps">
          <w:drawing>
            <wp:anchor distT="0" distB="0" distL="114300" distR="114300" simplePos="0" relativeHeight="251662336" behindDoc="0" locked="1" layoutInCell="1" allowOverlap="1" wp14:anchorId="468B2BBA" wp14:editId="7BBC7F88">
              <wp:simplePos x="0" y="0"/>
              <wp:positionH relativeFrom="page">
                <wp:posOffset>4234180</wp:posOffset>
              </wp:positionH>
              <wp:positionV relativeFrom="page">
                <wp:posOffset>423545</wp:posOffset>
              </wp:positionV>
              <wp:extent cx="1483360" cy="238760"/>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892CB" w14:textId="0A59D107" w:rsidR="00C01177" w:rsidRDefault="00C01177" w:rsidP="00D104F7">
                          <w:pPr>
                            <w:pStyle w:val="FSnr-sidhuvud"/>
                            <w:ind w:left="0" w:right="0"/>
                          </w:pPr>
                          <w:r>
                            <w:rPr>
                              <w:noProof/>
                            </w:rPr>
                            <w:fldChar w:fldCharType="begin"/>
                          </w:r>
                          <w:r>
                            <w:rPr>
                              <w:noProof/>
                            </w:rPr>
                            <w:instrText xml:space="preserve"> STYLEREF  FS-nr  \* MERGEFORMAT </w:instrText>
                          </w:r>
                          <w:r>
                            <w:rPr>
                              <w:noProof/>
                            </w:rPr>
                            <w:fldChar w:fldCharType="separate"/>
                          </w:r>
                          <w:r w:rsidR="00A50D1C">
                            <w:rPr>
                              <w:noProof/>
                            </w:rPr>
                            <w:t>TSFS 2018:</w:t>
                          </w:r>
                          <w:r>
                            <w:rPr>
                              <w:noProof/>
                            </w:rPr>
                            <w:fldChar w:fldCharType="end"/>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68B2BBA" id="_x0000_t202" coordsize="21600,21600" o:spt="202" path="m,l,21600r21600,l21600,xe">
              <v:stroke joinstyle="miter"/>
              <v:path gradientshapeok="t" o:connecttype="rect"/>
            </v:shapetype>
            <v:shape id="_x0000_s1030" type="#_x0000_t202" style="position:absolute;left:0;text-align:left;margin-left:333.4pt;margin-top:33.35pt;width:116.8pt;height:18.8pt;z-index:251662336;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s1tw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" filled="f" stroked="f">
              <v:textbox style="mso-fit-shape-to-text:t">
                <w:txbxContent>
                  <w:p w14:paraId="2BD892CB" w14:textId="0A59D107" w:rsidR="00C01177" w:rsidRDefault="00C01177" w:rsidP="00D104F7">
                    <w:pPr>
                      <w:pStyle w:val="FSnr-sidhuvud"/>
                      <w:ind w:left="0" w:right="0"/>
                    </w:pPr>
                    <w:r>
                      <w:rPr>
                        <w:noProof/>
                      </w:rPr>
                      <w:fldChar w:fldCharType="begin"/>
                    </w:r>
                    <w:r>
                      <w:rPr>
                        <w:noProof/>
                      </w:rPr>
                      <w:instrText xml:space="preserve"> STYLEREF  FS-nr  \* MERGEFORMAT </w:instrText>
                    </w:r>
                    <w:r>
                      <w:rPr>
                        <w:noProof/>
                      </w:rPr>
                      <w:fldChar w:fldCharType="separate"/>
                    </w:r>
                    <w:r w:rsidR="00A50D1C">
                      <w:rPr>
                        <w:noProof/>
                      </w:rPr>
                      <w:t>TSFS 2018:</w:t>
                    </w:r>
                    <w:r>
                      <w:rPr>
                        <w:noProof/>
                      </w:rPr>
                      <w:fldChar w:fldCharType="end"/>
                    </w:r>
                  </w:p>
                </w:txbxContent>
              </v:textbox>
              <w10:wrap anchorx="page" anchory="page"/>
              <w10:anchorlock/>
            </v:shape>
          </w:pict>
        </mc:Fallback>
      </mc:AlternateContent>
    </w:r>
    <w:r>
      <w:rPr>
        <w:rStyle w:val="Sidnummer"/>
      </w:rPr>
      <w:fldChar w:fldCharType="begin"/>
    </w:r>
    <w:r>
      <w:rPr>
        <w:rStyle w:val="Sidnummer"/>
      </w:rPr>
      <w:instrText xml:space="preserve">PAGE  </w:instrText>
    </w:r>
    <w:r>
      <w:rPr>
        <w:rStyle w:val="Sidnummer"/>
      </w:rPr>
      <w:fldChar w:fldCharType="separate"/>
    </w:r>
    <w:r w:rsidR="00A50D1C">
      <w:rPr>
        <w:rStyle w:val="Sidnummer"/>
        <w:noProof/>
      </w:rPr>
      <w:t>3</w:t>
    </w:r>
    <w:r>
      <w:rPr>
        <w:rStyle w:val="Sidnummer"/>
      </w:rPr>
      <w:fldChar w:fldCharType="end"/>
    </w:r>
  </w:p>
  <w:p w14:paraId="6AFE8C96" w14:textId="77777777" w:rsidR="00C01177" w:rsidRDefault="00C01177" w:rsidP="00B8777D">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AA2DF" w14:textId="63D46EA5" w:rsidR="00C01177" w:rsidRDefault="00C01177" w:rsidP="00B8777D">
    <w:pPr>
      <w:framePr w:w="1588" w:h="346" w:hRule="exact" w:wrap="around" w:vAnchor="page" w:hAnchor="page" w:x="7213" w:y="13099" w:anchorLock="1"/>
      <w:jc w:val="right"/>
      <w:rPr>
        <w:rStyle w:val="Sidnummer"/>
      </w:rPr>
    </w:pPr>
    <w:r>
      <w:rPr>
        <w:rStyle w:val="Sidnummer"/>
      </w:rPr>
      <w:fldChar w:fldCharType="begin"/>
    </w:r>
    <w:r>
      <w:rPr>
        <w:rStyle w:val="Sidnummer"/>
      </w:rPr>
      <w:instrText xml:space="preserve">PAGE  </w:instrText>
    </w:r>
    <w:r>
      <w:rPr>
        <w:rStyle w:val="Sidnummer"/>
      </w:rPr>
      <w:fldChar w:fldCharType="separate"/>
    </w:r>
    <w:r w:rsidR="00A50D1C">
      <w:rPr>
        <w:rStyle w:val="Sidnummer"/>
        <w:noProof/>
      </w:rPr>
      <w:t>1</w:t>
    </w:r>
    <w:r>
      <w:rPr>
        <w:rStyle w:val="Sidnummer"/>
      </w:rPr>
      <w:fldChar w:fldCharType="end"/>
    </w:r>
  </w:p>
  <w:p w14:paraId="79D74489" w14:textId="77777777" w:rsidR="00C01177" w:rsidRDefault="00C01177" w:rsidP="00B8777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D4ACA" w14:textId="77777777" w:rsidR="00C01177" w:rsidRDefault="00C01177"/>
  </w:footnote>
  <w:footnote w:type="continuationSeparator" w:id="0">
    <w:p w14:paraId="7A5D37D3" w14:textId="77777777" w:rsidR="00C01177" w:rsidRDefault="00C01177">
      <w:r>
        <w:continuationSeparator/>
      </w:r>
    </w:p>
    <w:p w14:paraId="65338E50" w14:textId="77777777" w:rsidR="00C01177" w:rsidRDefault="00C01177"/>
  </w:footnote>
  <w:footnote w:type="continuationNotice" w:id="1">
    <w:p w14:paraId="1EFB3589" w14:textId="77777777" w:rsidR="00C01177" w:rsidRDefault="00C01177"/>
    <w:p w14:paraId="26417F8B" w14:textId="77777777" w:rsidR="00C01177" w:rsidRDefault="00C011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D8F26" w14:textId="77777777" w:rsidR="00C01177" w:rsidRPr="00B766D7" w:rsidRDefault="00C01177" w:rsidP="00866DC5">
    <w:pPr>
      <w:pStyle w:val="FSnr-sidhuvud"/>
      <w:jc w:val="left"/>
      <w:rPr>
        <w:b w:val="0"/>
        <w:i/>
        <w:sz w:val="19"/>
        <w:szCs w:val="19"/>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0222C" w14:textId="77777777" w:rsidR="00C01177" w:rsidRPr="00B766D7" w:rsidRDefault="00C01177" w:rsidP="007D5B67">
    <w:pPr>
      <w:pStyle w:val="FSnr-sidhuvud"/>
      <w:rPr>
        <w:b w:val="0"/>
        <w:i/>
        <w:sz w:val="19"/>
        <w:szCs w:val="19"/>
      </w:rPr>
    </w:pPr>
    <w:r>
      <w:rPr>
        <w:b w:val="0"/>
        <w:i/>
        <w:sz w:val="19"/>
        <w:szCs w:val="19"/>
      </w:rPr>
      <w:t>Bilaga 2</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F8437" w14:textId="77777777" w:rsidR="00C01177" w:rsidRPr="00B766D7" w:rsidRDefault="00C01177" w:rsidP="00866DC5">
    <w:pPr>
      <w:pStyle w:val="FSnr-sidhuvud"/>
      <w:jc w:val="left"/>
      <w:rPr>
        <w:b w:val="0"/>
        <w:i/>
        <w:sz w:val="19"/>
        <w:szCs w:val="19"/>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4CBBD" w14:textId="77777777" w:rsidR="00C01177" w:rsidRPr="00B766D7" w:rsidRDefault="00C01177" w:rsidP="007D5B67">
    <w:pPr>
      <w:pStyle w:val="FSnr-sidhuvud"/>
      <w:rPr>
        <w:b w:val="0"/>
        <w:i/>
        <w:sz w:val="19"/>
        <w:szCs w:val="19"/>
      </w:rPr>
    </w:pPr>
    <w:r w:rsidRPr="00B766D7">
      <w:rPr>
        <w:b w:val="0"/>
        <w:i/>
        <w:sz w:val="19"/>
        <w:szCs w:val="19"/>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F136F" w14:textId="4076265C" w:rsidR="00C01177" w:rsidRPr="00021F97" w:rsidRDefault="00C01177" w:rsidP="00021F9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A59F2" w14:textId="77777777" w:rsidR="00C01177" w:rsidRPr="00B766D7" w:rsidRDefault="00C01177" w:rsidP="007D5B67">
    <w:pPr>
      <w:pStyle w:val="FSnr-sidhuvud"/>
      <w:rPr>
        <w:b w:val="0"/>
        <w:i/>
        <w:sz w:val="19"/>
        <w:szCs w:val="19"/>
      </w:rPr>
    </w:pPr>
    <w:r w:rsidRPr="00B766D7">
      <w:rPr>
        <w:b w:val="0"/>
        <w:i/>
        <w:sz w:val="19"/>
        <w:szCs w:val="19"/>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9D412" w14:textId="77777777" w:rsidR="00C01177" w:rsidRDefault="00C01177">
    <w:pPr>
      <w:pStyle w:val="Sidhuvud"/>
    </w:pPr>
    <w:r>
      <w:rPr>
        <w:noProof/>
      </w:rPr>
      <mc:AlternateContent>
        <mc:Choice Requires="wps">
          <w:drawing>
            <wp:anchor distT="0" distB="0" distL="114300" distR="114300" simplePos="0" relativeHeight="251668480" behindDoc="0" locked="1" layoutInCell="1" allowOverlap="1" wp14:anchorId="1048AB98" wp14:editId="4EEB8E9B">
              <wp:simplePos x="0" y="0"/>
              <wp:positionH relativeFrom="column">
                <wp:posOffset>3837940</wp:posOffset>
              </wp:positionH>
              <wp:positionV relativeFrom="page">
                <wp:posOffset>1947545</wp:posOffset>
              </wp:positionV>
              <wp:extent cx="1165860" cy="1579245"/>
              <wp:effectExtent l="0" t="4445" r="635"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57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3BAA8" w14:textId="5EA3A688" w:rsidR="00C01177" w:rsidRPr="002C2EB5" w:rsidRDefault="00C01177" w:rsidP="00D41958">
                          <w:pPr>
                            <w:pStyle w:val="FS-nr"/>
                          </w:pPr>
                          <w:r>
                            <w:rPr>
                              <w:noProof/>
                            </w:rPr>
                            <w:fldChar w:fldCharType="begin"/>
                          </w:r>
                          <w:r>
                            <w:rPr>
                              <w:noProof/>
                            </w:rPr>
                            <w:instrText xml:space="preserve"> STYLEREF  FS-nr  \* MERGEFORMAT </w:instrText>
                          </w:r>
                          <w:r>
                            <w:rPr>
                              <w:noProof/>
                            </w:rPr>
                            <w:fldChar w:fldCharType="separate"/>
                          </w:r>
                          <w:r w:rsidR="00A50D1C">
                            <w:rPr>
                              <w:noProof/>
                            </w:rPr>
                            <w:t>TSFS 20:</w:t>
                          </w:r>
                          <w:r>
                            <w:rPr>
                              <w:noProof/>
                            </w:rPr>
                            <w:fldChar w:fldCharType="end"/>
                          </w:r>
                        </w:p>
                        <w:p w14:paraId="32DC81F1" w14:textId="5E9A0BB2" w:rsidR="00C01177" w:rsidRPr="002C2EB5" w:rsidRDefault="00C01177" w:rsidP="00D41958">
                          <w:pPr>
                            <w:pStyle w:val="Serie"/>
                          </w:pPr>
                          <w:r>
                            <w:fldChar w:fldCharType="begin"/>
                          </w:r>
                          <w:r>
                            <w:instrText xml:space="preserve"> STYLEREF  Serie  \* MERGEFORMAT </w:instrText>
                          </w:r>
                          <w:r>
                            <w:rPr>
                              <w:noProof/>
                            </w:rPr>
                            <w:fldChar w:fldCharType="end"/>
                          </w:r>
                        </w:p>
                        <w:p w14:paraId="5071DC42" w14:textId="0EE41B58" w:rsidR="00C01177" w:rsidRPr="002C2EB5" w:rsidRDefault="00C01177" w:rsidP="00D41958">
                          <w:pPr>
                            <w:pStyle w:val="Underserie"/>
                          </w:pPr>
                          <w:r w:rsidRPr="002C2EB5">
                            <w:fldChar w:fldCharType="begin"/>
                          </w:r>
                          <w:r w:rsidRPr="002C2EB5">
                            <w:instrText xml:space="preserve"> STYLEREF  Underserie  \* MERGEFORMAT </w:instrText>
                          </w:r>
                          <w:r w:rsidRPr="002C2EB5">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48AB98" id="_x0000_t202" coordsize="21600,21600" o:spt="202" path="m,l,21600r21600,l21600,xe">
              <v:stroke joinstyle="miter"/>
              <v:path gradientshapeok="t" o:connecttype="rect"/>
            </v:shapetype>
            <v:shape id="Text Box 3" o:spid="_x0000_s1026" type="#_x0000_t202" style="position:absolute;margin-left:302.2pt;margin-top:153.35pt;width:91.8pt;height:12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KurQIAAKs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" filled="f" stroked="f">
              <v:textbox inset="0,0,0,0">
                <w:txbxContent>
                  <w:p w14:paraId="1FC3BAA8" w14:textId="5EA3A688" w:rsidR="00C01177" w:rsidRPr="002C2EB5" w:rsidRDefault="00C01177" w:rsidP="00D41958">
                    <w:pPr>
                      <w:pStyle w:val="FS-nr"/>
                    </w:pPr>
                    <w:r>
                      <w:rPr>
                        <w:noProof/>
                      </w:rPr>
                      <w:fldChar w:fldCharType="begin"/>
                    </w:r>
                    <w:r>
                      <w:rPr>
                        <w:noProof/>
                      </w:rPr>
                      <w:instrText xml:space="preserve"> STYLEREF  FS-nr  \* MERGEFORMAT </w:instrText>
                    </w:r>
                    <w:r>
                      <w:rPr>
                        <w:noProof/>
                      </w:rPr>
                      <w:fldChar w:fldCharType="separate"/>
                    </w:r>
                    <w:r w:rsidR="00A50D1C">
                      <w:rPr>
                        <w:noProof/>
                      </w:rPr>
                      <w:t>TSFS 20:</w:t>
                    </w:r>
                    <w:r>
                      <w:rPr>
                        <w:noProof/>
                      </w:rPr>
                      <w:fldChar w:fldCharType="end"/>
                    </w:r>
                  </w:p>
                  <w:p w14:paraId="32DC81F1" w14:textId="5E9A0BB2" w:rsidR="00C01177" w:rsidRPr="002C2EB5" w:rsidRDefault="00C01177" w:rsidP="00D41958">
                    <w:pPr>
                      <w:pStyle w:val="Serie"/>
                    </w:pPr>
                    <w:r>
                      <w:fldChar w:fldCharType="begin"/>
                    </w:r>
                    <w:r>
                      <w:instrText xml:space="preserve"> STYLEREF  Serie  \* MERGEFORMAT </w:instrText>
                    </w:r>
                    <w:r>
                      <w:rPr>
                        <w:noProof/>
                      </w:rPr>
                      <w:fldChar w:fldCharType="end"/>
                    </w:r>
                  </w:p>
                  <w:p w14:paraId="5071DC42" w14:textId="0EE41B58" w:rsidR="00C01177" w:rsidRPr="002C2EB5" w:rsidRDefault="00C01177" w:rsidP="00D41958">
                    <w:pPr>
                      <w:pStyle w:val="Underserie"/>
                    </w:pPr>
                    <w:r w:rsidRPr="002C2EB5">
                      <w:fldChar w:fldCharType="begin"/>
                    </w:r>
                    <w:r w:rsidRPr="002C2EB5">
                      <w:instrText xml:space="preserve"> STYLEREF  Underserie  \* MERGEFORMAT </w:instrText>
                    </w:r>
                    <w:r w:rsidRPr="002C2EB5">
                      <w:fldChar w:fldCharType="end"/>
                    </w:r>
                  </w:p>
                </w:txbxContent>
              </v:textbox>
              <w10:wrap anchory="page"/>
              <w10:anchorlock/>
            </v:shape>
          </w:pict>
        </mc:Fallback>
      </mc:AlternateContent>
    </w:r>
    <w:r w:rsidRPr="00136956">
      <w:rPr>
        <w:noProof/>
      </w:rPr>
      <w:drawing>
        <wp:anchor distT="0" distB="0" distL="114300" distR="114300" simplePos="0" relativeHeight="251664384" behindDoc="0" locked="0" layoutInCell="1" allowOverlap="1" wp14:anchorId="3DCAA67A" wp14:editId="22616BD1">
          <wp:simplePos x="0" y="0"/>
          <wp:positionH relativeFrom="column">
            <wp:posOffset>1270</wp:posOffset>
          </wp:positionH>
          <wp:positionV relativeFrom="paragraph">
            <wp:posOffset>-564515</wp:posOffset>
          </wp:positionV>
          <wp:extent cx="5054600" cy="1896745"/>
          <wp:effectExtent l="19050" t="0" r="0" b="0"/>
          <wp:wrapTopAndBottom/>
          <wp:docPr id="3" name="Bild 147" descr="TSFS sidhuv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7" descr="TSFS sidhuvud"/>
                  <pic:cNvPicPr>
                    <a:picLocks noChangeAspect="1" noChangeArrowheads="1"/>
                  </pic:cNvPicPr>
                </pic:nvPicPr>
                <pic:blipFill>
                  <a:blip r:embed="rId1"/>
                  <a:srcRect/>
                  <a:stretch>
                    <a:fillRect/>
                  </a:stretch>
                </pic:blipFill>
                <pic:spPr bwMode="auto">
                  <a:xfrm>
                    <a:off x="0" y="0"/>
                    <a:ext cx="5054600" cy="189674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0ADAA" w14:textId="77777777" w:rsidR="00C01177" w:rsidRPr="00B766D7" w:rsidRDefault="00C01177" w:rsidP="00866DC5">
    <w:pPr>
      <w:pStyle w:val="FSnr-sidhuvud"/>
      <w:jc w:val="left"/>
      <w:rPr>
        <w:b w:val="0"/>
        <w:i/>
        <w:sz w:val="19"/>
        <w:szCs w:val="19"/>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F8A83" w14:textId="77777777" w:rsidR="00C01177" w:rsidRPr="00B766D7" w:rsidRDefault="00C01177" w:rsidP="007D5B67">
    <w:pPr>
      <w:pStyle w:val="FSnr-sidhuvud"/>
      <w:rPr>
        <w:b w:val="0"/>
        <w:i/>
        <w:sz w:val="19"/>
        <w:szCs w:val="19"/>
      </w:rPr>
    </w:pPr>
    <w:r w:rsidRPr="00B766D7">
      <w:rPr>
        <w:b w:val="0"/>
        <w:i/>
        <w:sz w:val="19"/>
        <w:szCs w:val="19"/>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276CA" w14:textId="77777777" w:rsidR="00C01177" w:rsidRDefault="00C01177">
    <w:pPr>
      <w:pStyle w:val="Sidhuvud"/>
    </w:pPr>
    <w:r>
      <w:rPr>
        <w:noProof/>
      </w:rPr>
      <w:drawing>
        <wp:anchor distT="0" distB="0" distL="114300" distR="114300" simplePos="0" relativeHeight="251603968" behindDoc="0" locked="0" layoutInCell="1" allowOverlap="1" wp14:anchorId="403548A4" wp14:editId="573093C5">
          <wp:simplePos x="0" y="0"/>
          <wp:positionH relativeFrom="column">
            <wp:posOffset>1270</wp:posOffset>
          </wp:positionH>
          <wp:positionV relativeFrom="paragraph">
            <wp:posOffset>-564515</wp:posOffset>
          </wp:positionV>
          <wp:extent cx="5054600" cy="1896745"/>
          <wp:effectExtent l="19050" t="0" r="0" b="0"/>
          <wp:wrapTopAndBottom/>
          <wp:docPr id="8" name="Bild 147" descr="TSFS sidhuv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7" descr="TSFS sidhuvud"/>
                  <pic:cNvPicPr>
                    <a:picLocks noChangeAspect="1" noChangeArrowheads="1"/>
                  </pic:cNvPicPr>
                </pic:nvPicPr>
                <pic:blipFill>
                  <a:blip r:embed="rId1"/>
                  <a:srcRect/>
                  <a:stretch>
                    <a:fillRect/>
                  </a:stretch>
                </pic:blipFill>
                <pic:spPr bwMode="auto">
                  <a:xfrm>
                    <a:off x="0" y="0"/>
                    <a:ext cx="5054600" cy="1896745"/>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D0D6E" w14:textId="77777777" w:rsidR="00C01177" w:rsidRPr="00B766D7" w:rsidRDefault="00C01177" w:rsidP="00866DC5">
    <w:pPr>
      <w:pStyle w:val="FSnr-sidhuvud"/>
      <w:jc w:val="left"/>
      <w:rPr>
        <w:b w:val="0"/>
        <w:i/>
        <w:sz w:val="19"/>
        <w:szCs w:val="19"/>
      </w:rPr>
    </w:pPr>
    <w:r>
      <w:rPr>
        <w:b w:val="0"/>
        <w:i/>
        <w:sz w:val="19"/>
        <w:szCs w:val="19"/>
      </w:rPr>
      <w:t>Bilaga 1</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A0DDE" w14:textId="77777777" w:rsidR="00C01177" w:rsidRPr="00B766D7" w:rsidRDefault="00C01177" w:rsidP="007D5B67">
    <w:pPr>
      <w:pStyle w:val="FSnr-sidhuvud"/>
      <w:rPr>
        <w:b w:val="0"/>
        <w:i/>
        <w:sz w:val="19"/>
        <w:szCs w:val="19"/>
      </w:rPr>
    </w:pPr>
    <w:r>
      <w:rPr>
        <w:b w:val="0"/>
        <w:i/>
        <w:sz w:val="19"/>
        <w:szCs w:val="19"/>
      </w:rPr>
      <w:t>Bilaga 1</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963BD" w14:textId="77777777" w:rsidR="00C01177" w:rsidRPr="00B766D7" w:rsidRDefault="00C01177" w:rsidP="00866DC5">
    <w:pPr>
      <w:pStyle w:val="FSnr-sidhuvud"/>
      <w:jc w:val="left"/>
      <w:rPr>
        <w:b w:val="0"/>
        <w:i/>
        <w:sz w:val="19"/>
        <w:szCs w:val="19"/>
      </w:rPr>
    </w:pPr>
    <w:r>
      <w:rPr>
        <w:b w:val="0"/>
        <w:i/>
        <w:sz w:val="19"/>
        <w:szCs w:val="19"/>
      </w:rPr>
      <w:t>Bilaga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588D634"/>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AF3C2E9E"/>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EB081700"/>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919EF836"/>
    <w:lvl w:ilvl="0">
      <w:start w:val="1"/>
      <w:numFmt w:val="lowerLetter"/>
      <w:pStyle w:val="Numreradlista2"/>
      <w:lvlText w:val="%1."/>
      <w:lvlJc w:val="left"/>
      <w:pPr>
        <w:tabs>
          <w:tab w:val="num" w:pos="567"/>
        </w:tabs>
        <w:ind w:left="0" w:firstLine="232"/>
      </w:pPr>
      <w:rPr>
        <w:rFonts w:hint="default"/>
      </w:rPr>
    </w:lvl>
  </w:abstractNum>
  <w:abstractNum w:abstractNumId="4" w15:restartNumberingAfterBreak="0">
    <w:nsid w:val="FFFFFF80"/>
    <w:multiLevelType w:val="singleLevel"/>
    <w:tmpl w:val="892A7C9E"/>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6D206"/>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A6F154"/>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EA4566"/>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700A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A3F06"/>
    <w:lvl w:ilvl="0">
      <w:start w:val="1"/>
      <w:numFmt w:val="bullet"/>
      <w:lvlText w:val="–"/>
      <w:lvlJc w:val="left"/>
      <w:pPr>
        <w:tabs>
          <w:tab w:val="num" w:pos="380"/>
        </w:tabs>
        <w:ind w:left="0" w:firstLine="232"/>
      </w:pPr>
      <w:rPr>
        <w:rFonts w:ascii="Times New Roman" w:hAnsi="Times New Roman" w:cs="Times New Roman" w:hint="default"/>
        <w:color w:val="auto"/>
      </w:rPr>
    </w:lvl>
  </w:abstractNum>
  <w:abstractNum w:abstractNumId="10" w15:restartNumberingAfterBreak="0">
    <w:nsid w:val="08281309"/>
    <w:multiLevelType w:val="multilevel"/>
    <w:tmpl w:val="041D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DE37226"/>
    <w:multiLevelType w:val="hybridMultilevel"/>
    <w:tmpl w:val="53D0B3B8"/>
    <w:lvl w:ilvl="0" w:tplc="49F83BCC">
      <w:start w:val="3"/>
      <w:numFmt w:val="bullet"/>
      <w:lvlText w:val="-"/>
      <w:lvlJc w:val="left"/>
      <w:pPr>
        <w:ind w:left="592" w:hanging="360"/>
      </w:pPr>
      <w:rPr>
        <w:rFonts w:ascii="Times New Roman" w:eastAsia="Times New Roman" w:hAnsi="Times New Roman" w:cs="Times New Roman" w:hint="default"/>
      </w:rPr>
    </w:lvl>
    <w:lvl w:ilvl="1" w:tplc="041D0003" w:tentative="1">
      <w:start w:val="1"/>
      <w:numFmt w:val="bullet"/>
      <w:lvlText w:val="o"/>
      <w:lvlJc w:val="left"/>
      <w:pPr>
        <w:ind w:left="1312" w:hanging="360"/>
      </w:pPr>
      <w:rPr>
        <w:rFonts w:ascii="Courier New" w:hAnsi="Courier New" w:cs="Courier New" w:hint="default"/>
      </w:rPr>
    </w:lvl>
    <w:lvl w:ilvl="2" w:tplc="041D0005" w:tentative="1">
      <w:start w:val="1"/>
      <w:numFmt w:val="bullet"/>
      <w:lvlText w:val=""/>
      <w:lvlJc w:val="left"/>
      <w:pPr>
        <w:ind w:left="2032" w:hanging="360"/>
      </w:pPr>
      <w:rPr>
        <w:rFonts w:ascii="Wingdings" w:hAnsi="Wingdings" w:hint="default"/>
      </w:rPr>
    </w:lvl>
    <w:lvl w:ilvl="3" w:tplc="041D0001" w:tentative="1">
      <w:start w:val="1"/>
      <w:numFmt w:val="bullet"/>
      <w:lvlText w:val=""/>
      <w:lvlJc w:val="left"/>
      <w:pPr>
        <w:ind w:left="2752" w:hanging="360"/>
      </w:pPr>
      <w:rPr>
        <w:rFonts w:ascii="Symbol" w:hAnsi="Symbol" w:hint="default"/>
      </w:rPr>
    </w:lvl>
    <w:lvl w:ilvl="4" w:tplc="041D0003" w:tentative="1">
      <w:start w:val="1"/>
      <w:numFmt w:val="bullet"/>
      <w:lvlText w:val="o"/>
      <w:lvlJc w:val="left"/>
      <w:pPr>
        <w:ind w:left="3472" w:hanging="360"/>
      </w:pPr>
      <w:rPr>
        <w:rFonts w:ascii="Courier New" w:hAnsi="Courier New" w:cs="Courier New" w:hint="default"/>
      </w:rPr>
    </w:lvl>
    <w:lvl w:ilvl="5" w:tplc="041D0005" w:tentative="1">
      <w:start w:val="1"/>
      <w:numFmt w:val="bullet"/>
      <w:lvlText w:val=""/>
      <w:lvlJc w:val="left"/>
      <w:pPr>
        <w:ind w:left="4192" w:hanging="360"/>
      </w:pPr>
      <w:rPr>
        <w:rFonts w:ascii="Wingdings" w:hAnsi="Wingdings" w:hint="default"/>
      </w:rPr>
    </w:lvl>
    <w:lvl w:ilvl="6" w:tplc="041D0001" w:tentative="1">
      <w:start w:val="1"/>
      <w:numFmt w:val="bullet"/>
      <w:lvlText w:val=""/>
      <w:lvlJc w:val="left"/>
      <w:pPr>
        <w:ind w:left="4912" w:hanging="360"/>
      </w:pPr>
      <w:rPr>
        <w:rFonts w:ascii="Symbol" w:hAnsi="Symbol" w:hint="default"/>
      </w:rPr>
    </w:lvl>
    <w:lvl w:ilvl="7" w:tplc="041D0003" w:tentative="1">
      <w:start w:val="1"/>
      <w:numFmt w:val="bullet"/>
      <w:lvlText w:val="o"/>
      <w:lvlJc w:val="left"/>
      <w:pPr>
        <w:ind w:left="5632" w:hanging="360"/>
      </w:pPr>
      <w:rPr>
        <w:rFonts w:ascii="Courier New" w:hAnsi="Courier New" w:cs="Courier New" w:hint="default"/>
      </w:rPr>
    </w:lvl>
    <w:lvl w:ilvl="8" w:tplc="041D0005" w:tentative="1">
      <w:start w:val="1"/>
      <w:numFmt w:val="bullet"/>
      <w:lvlText w:val=""/>
      <w:lvlJc w:val="left"/>
      <w:pPr>
        <w:ind w:left="6352" w:hanging="360"/>
      </w:pPr>
      <w:rPr>
        <w:rFonts w:ascii="Wingdings" w:hAnsi="Wingdings" w:hint="default"/>
      </w:rPr>
    </w:lvl>
  </w:abstractNum>
  <w:abstractNum w:abstractNumId="12" w15:restartNumberingAfterBreak="0">
    <w:nsid w:val="14512D76"/>
    <w:multiLevelType w:val="multilevel"/>
    <w:tmpl w:val="2C58B5E6"/>
    <w:lvl w:ilvl="0">
      <w:start w:val="1"/>
      <w:numFmt w:val="decimal"/>
      <w:lvlText w:val="%1."/>
      <w:lvlJc w:val="left"/>
      <w:pPr>
        <w:tabs>
          <w:tab w:val="num" w:pos="567"/>
        </w:tabs>
        <w:ind w:left="0" w:firstLine="232"/>
      </w:pPr>
      <w:rPr>
        <w:rFonts w:hint="default"/>
      </w:rPr>
    </w:lvl>
    <w:lvl w:ilvl="1">
      <w:start w:val="1"/>
      <w:numFmt w:val="lowerLetter"/>
      <w:lvlText w:val="%2."/>
      <w:lvlJc w:val="left"/>
      <w:pPr>
        <w:tabs>
          <w:tab w:val="num" w:pos="567"/>
        </w:tabs>
        <w:ind w:left="0" w:firstLine="232"/>
      </w:pPr>
      <w:rPr>
        <w:rFonts w:hint="default"/>
      </w:rPr>
    </w:lvl>
    <w:lvl w:ilvl="2">
      <w:start w:val="1"/>
      <w:numFmt w:val="decimal"/>
      <w:lvlText w:val="%3."/>
      <w:lvlJc w:val="left"/>
      <w:pPr>
        <w:tabs>
          <w:tab w:val="num" w:pos="2032"/>
        </w:tabs>
        <w:ind w:left="1672" w:firstLine="0"/>
      </w:pPr>
      <w:rPr>
        <w:rFonts w:hint="default"/>
      </w:rPr>
    </w:lvl>
    <w:lvl w:ilvl="3">
      <w:start w:val="1"/>
      <w:numFmt w:val="lowerLetter"/>
      <w:lvlText w:val="%4)"/>
      <w:lvlJc w:val="left"/>
      <w:pPr>
        <w:tabs>
          <w:tab w:val="num" w:pos="2752"/>
        </w:tabs>
        <w:ind w:left="2392" w:firstLine="0"/>
      </w:pPr>
      <w:rPr>
        <w:rFonts w:hint="default"/>
      </w:rPr>
    </w:lvl>
    <w:lvl w:ilvl="4">
      <w:start w:val="1"/>
      <w:numFmt w:val="decimal"/>
      <w:lvlText w:val="(%5)"/>
      <w:lvlJc w:val="left"/>
      <w:pPr>
        <w:tabs>
          <w:tab w:val="num" w:pos="3472"/>
        </w:tabs>
        <w:ind w:left="3112" w:firstLine="0"/>
      </w:pPr>
      <w:rPr>
        <w:rFonts w:hint="default"/>
      </w:rPr>
    </w:lvl>
    <w:lvl w:ilvl="5">
      <w:start w:val="1"/>
      <w:numFmt w:val="lowerLetter"/>
      <w:lvlText w:val="(%6)"/>
      <w:lvlJc w:val="left"/>
      <w:pPr>
        <w:tabs>
          <w:tab w:val="num" w:pos="4192"/>
        </w:tabs>
        <w:ind w:left="3832" w:firstLine="0"/>
      </w:pPr>
      <w:rPr>
        <w:rFonts w:hint="default"/>
      </w:rPr>
    </w:lvl>
    <w:lvl w:ilvl="6">
      <w:start w:val="1"/>
      <w:numFmt w:val="lowerRoman"/>
      <w:lvlText w:val="(%7)"/>
      <w:lvlJc w:val="left"/>
      <w:pPr>
        <w:tabs>
          <w:tab w:val="num" w:pos="4912"/>
        </w:tabs>
        <w:ind w:left="4552" w:firstLine="0"/>
      </w:pPr>
      <w:rPr>
        <w:rFonts w:hint="default"/>
      </w:rPr>
    </w:lvl>
    <w:lvl w:ilvl="7">
      <w:start w:val="1"/>
      <w:numFmt w:val="lowerLetter"/>
      <w:lvlText w:val="(%8)"/>
      <w:lvlJc w:val="left"/>
      <w:pPr>
        <w:tabs>
          <w:tab w:val="num" w:pos="5632"/>
        </w:tabs>
        <w:ind w:left="5272" w:firstLine="0"/>
      </w:pPr>
      <w:rPr>
        <w:rFonts w:hint="default"/>
      </w:rPr>
    </w:lvl>
    <w:lvl w:ilvl="8">
      <w:start w:val="1"/>
      <w:numFmt w:val="lowerRoman"/>
      <w:lvlText w:val="(%9)"/>
      <w:lvlJc w:val="left"/>
      <w:pPr>
        <w:tabs>
          <w:tab w:val="num" w:pos="6352"/>
        </w:tabs>
        <w:ind w:left="5992" w:firstLine="0"/>
      </w:pPr>
      <w:rPr>
        <w:rFonts w:hint="default"/>
      </w:rPr>
    </w:lvl>
  </w:abstractNum>
  <w:abstractNum w:abstractNumId="13" w15:restartNumberingAfterBreak="0">
    <w:nsid w:val="1DA90709"/>
    <w:multiLevelType w:val="hybridMultilevel"/>
    <w:tmpl w:val="9F60C6E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2F371E31"/>
    <w:multiLevelType w:val="hybridMultilevel"/>
    <w:tmpl w:val="F06E3DCE"/>
    <w:lvl w:ilvl="0" w:tplc="041D0001">
      <w:start w:val="1"/>
      <w:numFmt w:val="bullet"/>
      <w:lvlText w:val=""/>
      <w:lvlJc w:val="left"/>
      <w:pPr>
        <w:ind w:left="904" w:hanging="360"/>
      </w:pPr>
      <w:rPr>
        <w:rFonts w:ascii="Symbol" w:hAnsi="Symbol" w:hint="default"/>
      </w:rPr>
    </w:lvl>
    <w:lvl w:ilvl="1" w:tplc="041D0003">
      <w:start w:val="1"/>
      <w:numFmt w:val="bullet"/>
      <w:lvlText w:val="o"/>
      <w:lvlJc w:val="left"/>
      <w:pPr>
        <w:ind w:left="1624" w:hanging="360"/>
      </w:pPr>
      <w:rPr>
        <w:rFonts w:ascii="Courier New" w:hAnsi="Courier New" w:cs="Courier New" w:hint="default"/>
      </w:rPr>
    </w:lvl>
    <w:lvl w:ilvl="2" w:tplc="041D0005" w:tentative="1">
      <w:start w:val="1"/>
      <w:numFmt w:val="bullet"/>
      <w:lvlText w:val=""/>
      <w:lvlJc w:val="left"/>
      <w:pPr>
        <w:ind w:left="2344" w:hanging="360"/>
      </w:pPr>
      <w:rPr>
        <w:rFonts w:ascii="Wingdings" w:hAnsi="Wingdings" w:hint="default"/>
      </w:rPr>
    </w:lvl>
    <w:lvl w:ilvl="3" w:tplc="041D0001" w:tentative="1">
      <w:start w:val="1"/>
      <w:numFmt w:val="bullet"/>
      <w:lvlText w:val=""/>
      <w:lvlJc w:val="left"/>
      <w:pPr>
        <w:ind w:left="3064" w:hanging="360"/>
      </w:pPr>
      <w:rPr>
        <w:rFonts w:ascii="Symbol" w:hAnsi="Symbol" w:hint="default"/>
      </w:rPr>
    </w:lvl>
    <w:lvl w:ilvl="4" w:tplc="041D0003" w:tentative="1">
      <w:start w:val="1"/>
      <w:numFmt w:val="bullet"/>
      <w:lvlText w:val="o"/>
      <w:lvlJc w:val="left"/>
      <w:pPr>
        <w:ind w:left="3784" w:hanging="360"/>
      </w:pPr>
      <w:rPr>
        <w:rFonts w:ascii="Courier New" w:hAnsi="Courier New" w:cs="Courier New" w:hint="default"/>
      </w:rPr>
    </w:lvl>
    <w:lvl w:ilvl="5" w:tplc="041D0005" w:tentative="1">
      <w:start w:val="1"/>
      <w:numFmt w:val="bullet"/>
      <w:lvlText w:val=""/>
      <w:lvlJc w:val="left"/>
      <w:pPr>
        <w:ind w:left="4504" w:hanging="360"/>
      </w:pPr>
      <w:rPr>
        <w:rFonts w:ascii="Wingdings" w:hAnsi="Wingdings" w:hint="default"/>
      </w:rPr>
    </w:lvl>
    <w:lvl w:ilvl="6" w:tplc="041D0001" w:tentative="1">
      <w:start w:val="1"/>
      <w:numFmt w:val="bullet"/>
      <w:lvlText w:val=""/>
      <w:lvlJc w:val="left"/>
      <w:pPr>
        <w:ind w:left="5224" w:hanging="360"/>
      </w:pPr>
      <w:rPr>
        <w:rFonts w:ascii="Symbol" w:hAnsi="Symbol" w:hint="default"/>
      </w:rPr>
    </w:lvl>
    <w:lvl w:ilvl="7" w:tplc="041D0003" w:tentative="1">
      <w:start w:val="1"/>
      <w:numFmt w:val="bullet"/>
      <w:lvlText w:val="o"/>
      <w:lvlJc w:val="left"/>
      <w:pPr>
        <w:ind w:left="5944" w:hanging="360"/>
      </w:pPr>
      <w:rPr>
        <w:rFonts w:ascii="Courier New" w:hAnsi="Courier New" w:cs="Courier New" w:hint="default"/>
      </w:rPr>
    </w:lvl>
    <w:lvl w:ilvl="8" w:tplc="041D0005" w:tentative="1">
      <w:start w:val="1"/>
      <w:numFmt w:val="bullet"/>
      <w:lvlText w:val=""/>
      <w:lvlJc w:val="left"/>
      <w:pPr>
        <w:ind w:left="6664" w:hanging="360"/>
      </w:pPr>
      <w:rPr>
        <w:rFonts w:ascii="Wingdings" w:hAnsi="Wingdings" w:hint="default"/>
      </w:rPr>
    </w:lvl>
  </w:abstractNum>
  <w:abstractNum w:abstractNumId="15" w15:restartNumberingAfterBreak="0">
    <w:nsid w:val="300611D3"/>
    <w:multiLevelType w:val="hybridMultilevel"/>
    <w:tmpl w:val="E7BE20E4"/>
    <w:lvl w:ilvl="0" w:tplc="BD001FF8">
      <w:start w:val="1"/>
      <w:numFmt w:val="decimal"/>
      <w:lvlText w:val="%1."/>
      <w:lvlJc w:val="left"/>
      <w:pPr>
        <w:ind w:left="592" w:hanging="360"/>
      </w:pPr>
      <w:rPr>
        <w:rFonts w:hint="default"/>
      </w:rPr>
    </w:lvl>
    <w:lvl w:ilvl="1" w:tplc="041D0019" w:tentative="1">
      <w:start w:val="1"/>
      <w:numFmt w:val="lowerLetter"/>
      <w:lvlText w:val="%2."/>
      <w:lvlJc w:val="left"/>
      <w:pPr>
        <w:ind w:left="1312" w:hanging="360"/>
      </w:pPr>
    </w:lvl>
    <w:lvl w:ilvl="2" w:tplc="041D001B" w:tentative="1">
      <w:start w:val="1"/>
      <w:numFmt w:val="lowerRoman"/>
      <w:lvlText w:val="%3."/>
      <w:lvlJc w:val="right"/>
      <w:pPr>
        <w:ind w:left="2032" w:hanging="180"/>
      </w:pPr>
    </w:lvl>
    <w:lvl w:ilvl="3" w:tplc="041D000F" w:tentative="1">
      <w:start w:val="1"/>
      <w:numFmt w:val="decimal"/>
      <w:lvlText w:val="%4."/>
      <w:lvlJc w:val="left"/>
      <w:pPr>
        <w:ind w:left="2752" w:hanging="360"/>
      </w:pPr>
    </w:lvl>
    <w:lvl w:ilvl="4" w:tplc="041D0019" w:tentative="1">
      <w:start w:val="1"/>
      <w:numFmt w:val="lowerLetter"/>
      <w:lvlText w:val="%5."/>
      <w:lvlJc w:val="left"/>
      <w:pPr>
        <w:ind w:left="3472" w:hanging="360"/>
      </w:pPr>
    </w:lvl>
    <w:lvl w:ilvl="5" w:tplc="041D001B" w:tentative="1">
      <w:start w:val="1"/>
      <w:numFmt w:val="lowerRoman"/>
      <w:lvlText w:val="%6."/>
      <w:lvlJc w:val="right"/>
      <w:pPr>
        <w:ind w:left="4192" w:hanging="180"/>
      </w:pPr>
    </w:lvl>
    <w:lvl w:ilvl="6" w:tplc="041D000F" w:tentative="1">
      <w:start w:val="1"/>
      <w:numFmt w:val="decimal"/>
      <w:lvlText w:val="%7."/>
      <w:lvlJc w:val="left"/>
      <w:pPr>
        <w:ind w:left="4912" w:hanging="360"/>
      </w:pPr>
    </w:lvl>
    <w:lvl w:ilvl="7" w:tplc="041D0019" w:tentative="1">
      <w:start w:val="1"/>
      <w:numFmt w:val="lowerLetter"/>
      <w:lvlText w:val="%8."/>
      <w:lvlJc w:val="left"/>
      <w:pPr>
        <w:ind w:left="5632" w:hanging="360"/>
      </w:pPr>
    </w:lvl>
    <w:lvl w:ilvl="8" w:tplc="041D001B" w:tentative="1">
      <w:start w:val="1"/>
      <w:numFmt w:val="lowerRoman"/>
      <w:lvlText w:val="%9."/>
      <w:lvlJc w:val="right"/>
      <w:pPr>
        <w:ind w:left="6352" w:hanging="180"/>
      </w:pPr>
    </w:lvl>
  </w:abstractNum>
  <w:abstractNum w:abstractNumId="16" w15:restartNumberingAfterBreak="0">
    <w:nsid w:val="3078305B"/>
    <w:multiLevelType w:val="multilevel"/>
    <w:tmpl w:val="8B1E6428"/>
    <w:lvl w:ilvl="0">
      <w:start w:val="1"/>
      <w:numFmt w:val="decimal"/>
      <w:lvlText w:val="%1"/>
      <w:lvlJc w:val="left"/>
      <w:pPr>
        <w:tabs>
          <w:tab w:val="num" w:pos="570"/>
        </w:tabs>
        <w:ind w:left="570" w:hanging="570"/>
      </w:pPr>
      <w:rPr>
        <w:rFonts w:hint="default"/>
        <w:b/>
      </w:rPr>
    </w:lvl>
    <w:lvl w:ilvl="1">
      <w:start w:val="3"/>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15:restartNumberingAfterBreak="0">
    <w:nsid w:val="307B09B8"/>
    <w:multiLevelType w:val="multilevel"/>
    <w:tmpl w:val="A8565E4C"/>
    <w:lvl w:ilvl="0">
      <w:start w:val="1"/>
      <w:numFmt w:val="decimal"/>
      <w:lvlText w:val="%1."/>
      <w:lvlJc w:val="left"/>
      <w:pPr>
        <w:tabs>
          <w:tab w:val="num" w:pos="522"/>
        </w:tabs>
        <w:ind w:left="0" w:firstLine="232"/>
      </w:pPr>
      <w:rPr>
        <w:rFonts w:hint="default"/>
      </w:rPr>
    </w:lvl>
    <w:lvl w:ilvl="1">
      <w:start w:val="1"/>
      <w:numFmt w:val="lowerLetter"/>
      <w:lvlText w:val="%2."/>
      <w:lvlJc w:val="left"/>
      <w:pPr>
        <w:tabs>
          <w:tab w:val="num" w:pos="522"/>
        </w:tabs>
        <w:ind w:left="0" w:firstLine="232"/>
      </w:pPr>
      <w:rPr>
        <w:rFonts w:hint="default"/>
      </w:rPr>
    </w:lvl>
    <w:lvl w:ilvl="2">
      <w:start w:val="1"/>
      <w:numFmt w:val="decimal"/>
      <w:lvlText w:val="%3."/>
      <w:lvlJc w:val="left"/>
      <w:pPr>
        <w:tabs>
          <w:tab w:val="num" w:pos="2032"/>
        </w:tabs>
        <w:ind w:left="1672" w:firstLine="0"/>
      </w:pPr>
      <w:rPr>
        <w:rFonts w:hint="default"/>
      </w:rPr>
    </w:lvl>
    <w:lvl w:ilvl="3">
      <w:start w:val="1"/>
      <w:numFmt w:val="lowerLetter"/>
      <w:lvlText w:val="%4)"/>
      <w:lvlJc w:val="left"/>
      <w:pPr>
        <w:tabs>
          <w:tab w:val="num" w:pos="2752"/>
        </w:tabs>
        <w:ind w:left="2392" w:firstLine="0"/>
      </w:pPr>
      <w:rPr>
        <w:rFonts w:hint="default"/>
      </w:rPr>
    </w:lvl>
    <w:lvl w:ilvl="4">
      <w:start w:val="1"/>
      <w:numFmt w:val="decimal"/>
      <w:lvlText w:val="(%5)"/>
      <w:lvlJc w:val="left"/>
      <w:pPr>
        <w:tabs>
          <w:tab w:val="num" w:pos="3472"/>
        </w:tabs>
        <w:ind w:left="3112" w:firstLine="0"/>
      </w:pPr>
      <w:rPr>
        <w:rFonts w:hint="default"/>
      </w:rPr>
    </w:lvl>
    <w:lvl w:ilvl="5">
      <w:start w:val="1"/>
      <w:numFmt w:val="lowerLetter"/>
      <w:lvlText w:val="(%6)"/>
      <w:lvlJc w:val="left"/>
      <w:pPr>
        <w:tabs>
          <w:tab w:val="num" w:pos="4192"/>
        </w:tabs>
        <w:ind w:left="3832" w:firstLine="0"/>
      </w:pPr>
      <w:rPr>
        <w:rFonts w:hint="default"/>
      </w:rPr>
    </w:lvl>
    <w:lvl w:ilvl="6">
      <w:start w:val="1"/>
      <w:numFmt w:val="lowerRoman"/>
      <w:lvlText w:val="(%7)"/>
      <w:lvlJc w:val="left"/>
      <w:pPr>
        <w:tabs>
          <w:tab w:val="num" w:pos="4912"/>
        </w:tabs>
        <w:ind w:left="4552" w:firstLine="0"/>
      </w:pPr>
      <w:rPr>
        <w:rFonts w:hint="default"/>
      </w:rPr>
    </w:lvl>
    <w:lvl w:ilvl="7">
      <w:start w:val="1"/>
      <w:numFmt w:val="lowerLetter"/>
      <w:lvlText w:val="(%8)"/>
      <w:lvlJc w:val="left"/>
      <w:pPr>
        <w:tabs>
          <w:tab w:val="num" w:pos="5632"/>
        </w:tabs>
        <w:ind w:left="5272" w:firstLine="0"/>
      </w:pPr>
      <w:rPr>
        <w:rFonts w:hint="default"/>
      </w:rPr>
    </w:lvl>
    <w:lvl w:ilvl="8">
      <w:start w:val="1"/>
      <w:numFmt w:val="lowerRoman"/>
      <w:lvlText w:val="(%9)"/>
      <w:lvlJc w:val="left"/>
      <w:pPr>
        <w:tabs>
          <w:tab w:val="num" w:pos="6352"/>
        </w:tabs>
        <w:ind w:left="5992" w:firstLine="0"/>
      </w:pPr>
      <w:rPr>
        <w:rFonts w:hint="default"/>
      </w:rPr>
    </w:lvl>
  </w:abstractNum>
  <w:abstractNum w:abstractNumId="18" w15:restartNumberingAfterBreak="0">
    <w:nsid w:val="36D67B32"/>
    <w:multiLevelType w:val="hybridMultilevel"/>
    <w:tmpl w:val="EC82E8B8"/>
    <w:lvl w:ilvl="0" w:tplc="043E08B8">
      <w:start w:val="1"/>
      <w:numFmt w:val="decimal"/>
      <w:lvlText w:val="%1."/>
      <w:lvlJc w:val="left"/>
      <w:pPr>
        <w:tabs>
          <w:tab w:val="num" w:pos="1544"/>
        </w:tabs>
        <w:ind w:left="1544" w:hanging="1080"/>
      </w:pPr>
      <w:rPr>
        <w:rFonts w:hint="default"/>
      </w:rPr>
    </w:lvl>
    <w:lvl w:ilvl="1" w:tplc="EC6A35A8" w:tentative="1">
      <w:start w:val="1"/>
      <w:numFmt w:val="lowerLetter"/>
      <w:lvlText w:val="%2."/>
      <w:lvlJc w:val="left"/>
      <w:pPr>
        <w:tabs>
          <w:tab w:val="num" w:pos="1672"/>
        </w:tabs>
        <w:ind w:left="1672" w:hanging="360"/>
      </w:pPr>
    </w:lvl>
    <w:lvl w:ilvl="2" w:tplc="F9E8ECDA" w:tentative="1">
      <w:start w:val="1"/>
      <w:numFmt w:val="lowerRoman"/>
      <w:lvlText w:val="%3."/>
      <w:lvlJc w:val="right"/>
      <w:pPr>
        <w:tabs>
          <w:tab w:val="num" w:pos="2392"/>
        </w:tabs>
        <w:ind w:left="2392" w:hanging="180"/>
      </w:pPr>
    </w:lvl>
    <w:lvl w:ilvl="3" w:tplc="F0BC225E" w:tentative="1">
      <w:start w:val="1"/>
      <w:numFmt w:val="decimal"/>
      <w:lvlText w:val="%4."/>
      <w:lvlJc w:val="left"/>
      <w:pPr>
        <w:tabs>
          <w:tab w:val="num" w:pos="3112"/>
        </w:tabs>
        <w:ind w:left="3112" w:hanging="360"/>
      </w:pPr>
    </w:lvl>
    <w:lvl w:ilvl="4" w:tplc="B900E1FA" w:tentative="1">
      <w:start w:val="1"/>
      <w:numFmt w:val="lowerLetter"/>
      <w:lvlText w:val="%5."/>
      <w:lvlJc w:val="left"/>
      <w:pPr>
        <w:tabs>
          <w:tab w:val="num" w:pos="3832"/>
        </w:tabs>
        <w:ind w:left="3832" w:hanging="360"/>
      </w:pPr>
    </w:lvl>
    <w:lvl w:ilvl="5" w:tplc="BA76D196" w:tentative="1">
      <w:start w:val="1"/>
      <w:numFmt w:val="lowerRoman"/>
      <w:lvlText w:val="%6."/>
      <w:lvlJc w:val="right"/>
      <w:pPr>
        <w:tabs>
          <w:tab w:val="num" w:pos="4552"/>
        </w:tabs>
        <w:ind w:left="4552" w:hanging="180"/>
      </w:pPr>
    </w:lvl>
    <w:lvl w:ilvl="6" w:tplc="13A6417C" w:tentative="1">
      <w:start w:val="1"/>
      <w:numFmt w:val="decimal"/>
      <w:lvlText w:val="%7."/>
      <w:lvlJc w:val="left"/>
      <w:pPr>
        <w:tabs>
          <w:tab w:val="num" w:pos="5272"/>
        </w:tabs>
        <w:ind w:left="5272" w:hanging="360"/>
      </w:pPr>
    </w:lvl>
    <w:lvl w:ilvl="7" w:tplc="B058AF7C" w:tentative="1">
      <w:start w:val="1"/>
      <w:numFmt w:val="lowerLetter"/>
      <w:lvlText w:val="%8."/>
      <w:lvlJc w:val="left"/>
      <w:pPr>
        <w:tabs>
          <w:tab w:val="num" w:pos="5992"/>
        </w:tabs>
        <w:ind w:left="5992" w:hanging="360"/>
      </w:pPr>
    </w:lvl>
    <w:lvl w:ilvl="8" w:tplc="9BCC872E" w:tentative="1">
      <w:start w:val="1"/>
      <w:numFmt w:val="lowerRoman"/>
      <w:lvlText w:val="%9."/>
      <w:lvlJc w:val="right"/>
      <w:pPr>
        <w:tabs>
          <w:tab w:val="num" w:pos="6712"/>
        </w:tabs>
        <w:ind w:left="6712" w:hanging="180"/>
      </w:pPr>
    </w:lvl>
  </w:abstractNum>
  <w:abstractNum w:abstractNumId="19" w15:restartNumberingAfterBreak="0">
    <w:nsid w:val="40EB283D"/>
    <w:multiLevelType w:val="multilevel"/>
    <w:tmpl w:val="A8565E4C"/>
    <w:lvl w:ilvl="0">
      <w:start w:val="1"/>
      <w:numFmt w:val="decimal"/>
      <w:lvlText w:val="%1."/>
      <w:lvlJc w:val="left"/>
      <w:pPr>
        <w:tabs>
          <w:tab w:val="num" w:pos="522"/>
        </w:tabs>
        <w:ind w:left="0" w:firstLine="232"/>
      </w:pPr>
      <w:rPr>
        <w:rFonts w:hint="default"/>
      </w:rPr>
    </w:lvl>
    <w:lvl w:ilvl="1">
      <w:start w:val="1"/>
      <w:numFmt w:val="lowerLetter"/>
      <w:lvlText w:val="%2."/>
      <w:lvlJc w:val="left"/>
      <w:pPr>
        <w:tabs>
          <w:tab w:val="num" w:pos="522"/>
        </w:tabs>
        <w:ind w:left="0" w:firstLine="232"/>
      </w:pPr>
      <w:rPr>
        <w:rFonts w:hint="default"/>
      </w:rPr>
    </w:lvl>
    <w:lvl w:ilvl="2">
      <w:start w:val="1"/>
      <w:numFmt w:val="decimal"/>
      <w:lvlText w:val="%3."/>
      <w:lvlJc w:val="left"/>
      <w:pPr>
        <w:tabs>
          <w:tab w:val="num" w:pos="2032"/>
        </w:tabs>
        <w:ind w:left="1672" w:firstLine="0"/>
      </w:pPr>
      <w:rPr>
        <w:rFonts w:hint="default"/>
      </w:rPr>
    </w:lvl>
    <w:lvl w:ilvl="3">
      <w:start w:val="1"/>
      <w:numFmt w:val="lowerLetter"/>
      <w:lvlText w:val="%4)"/>
      <w:lvlJc w:val="left"/>
      <w:pPr>
        <w:tabs>
          <w:tab w:val="num" w:pos="2752"/>
        </w:tabs>
        <w:ind w:left="2392" w:firstLine="0"/>
      </w:pPr>
      <w:rPr>
        <w:rFonts w:hint="default"/>
      </w:rPr>
    </w:lvl>
    <w:lvl w:ilvl="4">
      <w:start w:val="1"/>
      <w:numFmt w:val="decimal"/>
      <w:lvlText w:val="(%5)"/>
      <w:lvlJc w:val="left"/>
      <w:pPr>
        <w:tabs>
          <w:tab w:val="num" w:pos="3472"/>
        </w:tabs>
        <w:ind w:left="3112" w:firstLine="0"/>
      </w:pPr>
      <w:rPr>
        <w:rFonts w:hint="default"/>
      </w:rPr>
    </w:lvl>
    <w:lvl w:ilvl="5">
      <w:start w:val="1"/>
      <w:numFmt w:val="lowerLetter"/>
      <w:lvlText w:val="(%6)"/>
      <w:lvlJc w:val="left"/>
      <w:pPr>
        <w:tabs>
          <w:tab w:val="num" w:pos="4192"/>
        </w:tabs>
        <w:ind w:left="3832" w:firstLine="0"/>
      </w:pPr>
      <w:rPr>
        <w:rFonts w:hint="default"/>
      </w:rPr>
    </w:lvl>
    <w:lvl w:ilvl="6">
      <w:start w:val="1"/>
      <w:numFmt w:val="lowerRoman"/>
      <w:lvlText w:val="(%7)"/>
      <w:lvlJc w:val="left"/>
      <w:pPr>
        <w:tabs>
          <w:tab w:val="num" w:pos="4912"/>
        </w:tabs>
        <w:ind w:left="4552" w:firstLine="0"/>
      </w:pPr>
      <w:rPr>
        <w:rFonts w:hint="default"/>
      </w:rPr>
    </w:lvl>
    <w:lvl w:ilvl="7">
      <w:start w:val="1"/>
      <w:numFmt w:val="lowerLetter"/>
      <w:lvlText w:val="(%8)"/>
      <w:lvlJc w:val="left"/>
      <w:pPr>
        <w:tabs>
          <w:tab w:val="num" w:pos="5632"/>
        </w:tabs>
        <w:ind w:left="5272" w:firstLine="0"/>
      </w:pPr>
      <w:rPr>
        <w:rFonts w:hint="default"/>
      </w:rPr>
    </w:lvl>
    <w:lvl w:ilvl="8">
      <w:start w:val="1"/>
      <w:numFmt w:val="lowerRoman"/>
      <w:lvlText w:val="(%9)"/>
      <w:lvlJc w:val="left"/>
      <w:pPr>
        <w:tabs>
          <w:tab w:val="num" w:pos="6352"/>
        </w:tabs>
        <w:ind w:left="5992" w:firstLine="0"/>
      </w:pPr>
      <w:rPr>
        <w:rFonts w:hint="default"/>
      </w:rPr>
    </w:lvl>
  </w:abstractNum>
  <w:abstractNum w:abstractNumId="20" w15:restartNumberingAfterBreak="0">
    <w:nsid w:val="551D74EB"/>
    <w:multiLevelType w:val="multilevel"/>
    <w:tmpl w:val="A8565E4C"/>
    <w:lvl w:ilvl="0">
      <w:start w:val="1"/>
      <w:numFmt w:val="decimal"/>
      <w:lvlText w:val="%1."/>
      <w:lvlJc w:val="left"/>
      <w:pPr>
        <w:tabs>
          <w:tab w:val="num" w:pos="522"/>
        </w:tabs>
        <w:ind w:left="0" w:firstLine="232"/>
      </w:pPr>
      <w:rPr>
        <w:rFonts w:hint="default"/>
      </w:rPr>
    </w:lvl>
    <w:lvl w:ilvl="1">
      <w:start w:val="1"/>
      <w:numFmt w:val="lowerLetter"/>
      <w:lvlText w:val="%2."/>
      <w:lvlJc w:val="left"/>
      <w:pPr>
        <w:tabs>
          <w:tab w:val="num" w:pos="522"/>
        </w:tabs>
        <w:ind w:left="0" w:firstLine="232"/>
      </w:pPr>
      <w:rPr>
        <w:rFonts w:hint="default"/>
      </w:rPr>
    </w:lvl>
    <w:lvl w:ilvl="2">
      <w:start w:val="1"/>
      <w:numFmt w:val="decimal"/>
      <w:lvlText w:val="%3."/>
      <w:lvlJc w:val="left"/>
      <w:pPr>
        <w:tabs>
          <w:tab w:val="num" w:pos="2032"/>
        </w:tabs>
        <w:ind w:left="1672" w:firstLine="0"/>
      </w:pPr>
      <w:rPr>
        <w:rFonts w:hint="default"/>
      </w:rPr>
    </w:lvl>
    <w:lvl w:ilvl="3">
      <w:start w:val="1"/>
      <w:numFmt w:val="lowerLetter"/>
      <w:lvlText w:val="%4)"/>
      <w:lvlJc w:val="left"/>
      <w:pPr>
        <w:tabs>
          <w:tab w:val="num" w:pos="2752"/>
        </w:tabs>
        <w:ind w:left="2392" w:firstLine="0"/>
      </w:pPr>
      <w:rPr>
        <w:rFonts w:hint="default"/>
      </w:rPr>
    </w:lvl>
    <w:lvl w:ilvl="4">
      <w:start w:val="1"/>
      <w:numFmt w:val="decimal"/>
      <w:lvlText w:val="(%5)"/>
      <w:lvlJc w:val="left"/>
      <w:pPr>
        <w:tabs>
          <w:tab w:val="num" w:pos="3472"/>
        </w:tabs>
        <w:ind w:left="3112" w:firstLine="0"/>
      </w:pPr>
      <w:rPr>
        <w:rFonts w:hint="default"/>
      </w:rPr>
    </w:lvl>
    <w:lvl w:ilvl="5">
      <w:start w:val="1"/>
      <w:numFmt w:val="lowerLetter"/>
      <w:pStyle w:val="Rubrik6"/>
      <w:lvlText w:val="(%6)"/>
      <w:lvlJc w:val="left"/>
      <w:pPr>
        <w:tabs>
          <w:tab w:val="num" w:pos="4192"/>
        </w:tabs>
        <w:ind w:left="3832" w:firstLine="0"/>
      </w:pPr>
      <w:rPr>
        <w:rFonts w:hint="default"/>
      </w:rPr>
    </w:lvl>
    <w:lvl w:ilvl="6">
      <w:start w:val="1"/>
      <w:numFmt w:val="lowerRoman"/>
      <w:pStyle w:val="Rubrik7"/>
      <w:lvlText w:val="(%7)"/>
      <w:lvlJc w:val="left"/>
      <w:pPr>
        <w:tabs>
          <w:tab w:val="num" w:pos="4912"/>
        </w:tabs>
        <w:ind w:left="4552" w:firstLine="0"/>
      </w:pPr>
      <w:rPr>
        <w:rFonts w:hint="default"/>
      </w:rPr>
    </w:lvl>
    <w:lvl w:ilvl="7">
      <w:start w:val="1"/>
      <w:numFmt w:val="lowerLetter"/>
      <w:pStyle w:val="Rubrik8"/>
      <w:lvlText w:val="(%8)"/>
      <w:lvlJc w:val="left"/>
      <w:pPr>
        <w:tabs>
          <w:tab w:val="num" w:pos="5632"/>
        </w:tabs>
        <w:ind w:left="5272" w:firstLine="0"/>
      </w:pPr>
      <w:rPr>
        <w:rFonts w:hint="default"/>
      </w:rPr>
    </w:lvl>
    <w:lvl w:ilvl="8">
      <w:start w:val="1"/>
      <w:numFmt w:val="lowerRoman"/>
      <w:pStyle w:val="Rubrik9"/>
      <w:lvlText w:val="(%9)"/>
      <w:lvlJc w:val="left"/>
      <w:pPr>
        <w:tabs>
          <w:tab w:val="num" w:pos="6352"/>
        </w:tabs>
        <w:ind w:left="5992" w:firstLine="0"/>
      </w:pPr>
      <w:rPr>
        <w:rFonts w:hint="default"/>
      </w:rPr>
    </w:lvl>
  </w:abstractNum>
  <w:abstractNum w:abstractNumId="21" w15:restartNumberingAfterBreak="0">
    <w:nsid w:val="55270767"/>
    <w:multiLevelType w:val="hybridMultilevel"/>
    <w:tmpl w:val="04128100"/>
    <w:lvl w:ilvl="0" w:tplc="732867EA">
      <w:start w:val="1"/>
      <w:numFmt w:val="decimal"/>
      <w:lvlText w:val="%1."/>
      <w:lvlJc w:val="left"/>
      <w:pPr>
        <w:ind w:left="592" w:hanging="360"/>
      </w:pPr>
      <w:rPr>
        <w:rFonts w:hint="default"/>
      </w:rPr>
    </w:lvl>
    <w:lvl w:ilvl="1" w:tplc="041D0019" w:tentative="1">
      <w:start w:val="1"/>
      <w:numFmt w:val="lowerLetter"/>
      <w:lvlText w:val="%2."/>
      <w:lvlJc w:val="left"/>
      <w:pPr>
        <w:ind w:left="1312" w:hanging="360"/>
      </w:pPr>
    </w:lvl>
    <w:lvl w:ilvl="2" w:tplc="041D001B" w:tentative="1">
      <w:start w:val="1"/>
      <w:numFmt w:val="lowerRoman"/>
      <w:lvlText w:val="%3."/>
      <w:lvlJc w:val="right"/>
      <w:pPr>
        <w:ind w:left="2032" w:hanging="180"/>
      </w:pPr>
    </w:lvl>
    <w:lvl w:ilvl="3" w:tplc="041D000F" w:tentative="1">
      <w:start w:val="1"/>
      <w:numFmt w:val="decimal"/>
      <w:lvlText w:val="%4."/>
      <w:lvlJc w:val="left"/>
      <w:pPr>
        <w:ind w:left="2752" w:hanging="360"/>
      </w:pPr>
    </w:lvl>
    <w:lvl w:ilvl="4" w:tplc="041D0019" w:tentative="1">
      <w:start w:val="1"/>
      <w:numFmt w:val="lowerLetter"/>
      <w:lvlText w:val="%5."/>
      <w:lvlJc w:val="left"/>
      <w:pPr>
        <w:ind w:left="3472" w:hanging="360"/>
      </w:pPr>
    </w:lvl>
    <w:lvl w:ilvl="5" w:tplc="041D001B" w:tentative="1">
      <w:start w:val="1"/>
      <w:numFmt w:val="lowerRoman"/>
      <w:lvlText w:val="%6."/>
      <w:lvlJc w:val="right"/>
      <w:pPr>
        <w:ind w:left="4192" w:hanging="180"/>
      </w:pPr>
    </w:lvl>
    <w:lvl w:ilvl="6" w:tplc="041D000F" w:tentative="1">
      <w:start w:val="1"/>
      <w:numFmt w:val="decimal"/>
      <w:lvlText w:val="%7."/>
      <w:lvlJc w:val="left"/>
      <w:pPr>
        <w:ind w:left="4912" w:hanging="360"/>
      </w:pPr>
    </w:lvl>
    <w:lvl w:ilvl="7" w:tplc="041D0019" w:tentative="1">
      <w:start w:val="1"/>
      <w:numFmt w:val="lowerLetter"/>
      <w:lvlText w:val="%8."/>
      <w:lvlJc w:val="left"/>
      <w:pPr>
        <w:ind w:left="5632" w:hanging="360"/>
      </w:pPr>
    </w:lvl>
    <w:lvl w:ilvl="8" w:tplc="041D001B" w:tentative="1">
      <w:start w:val="1"/>
      <w:numFmt w:val="lowerRoman"/>
      <w:lvlText w:val="%9."/>
      <w:lvlJc w:val="right"/>
      <w:pPr>
        <w:ind w:left="6352" w:hanging="180"/>
      </w:pPr>
    </w:lvl>
  </w:abstractNum>
  <w:abstractNum w:abstractNumId="22" w15:restartNumberingAfterBreak="0">
    <w:nsid w:val="57133EFB"/>
    <w:multiLevelType w:val="hybridMultilevel"/>
    <w:tmpl w:val="C68205BC"/>
    <w:lvl w:ilvl="0" w:tplc="041D0001">
      <w:start w:val="1"/>
      <w:numFmt w:val="bullet"/>
      <w:lvlText w:val=""/>
      <w:lvlJc w:val="left"/>
      <w:pPr>
        <w:ind w:left="904" w:hanging="360"/>
      </w:pPr>
      <w:rPr>
        <w:rFonts w:ascii="Symbol" w:hAnsi="Symbol" w:hint="default"/>
      </w:rPr>
    </w:lvl>
    <w:lvl w:ilvl="1" w:tplc="041D0003" w:tentative="1">
      <w:start w:val="1"/>
      <w:numFmt w:val="bullet"/>
      <w:lvlText w:val="o"/>
      <w:lvlJc w:val="left"/>
      <w:pPr>
        <w:ind w:left="1624" w:hanging="360"/>
      </w:pPr>
      <w:rPr>
        <w:rFonts w:ascii="Courier New" w:hAnsi="Courier New" w:cs="Courier New" w:hint="default"/>
      </w:rPr>
    </w:lvl>
    <w:lvl w:ilvl="2" w:tplc="041D0005" w:tentative="1">
      <w:start w:val="1"/>
      <w:numFmt w:val="bullet"/>
      <w:lvlText w:val=""/>
      <w:lvlJc w:val="left"/>
      <w:pPr>
        <w:ind w:left="2344" w:hanging="360"/>
      </w:pPr>
      <w:rPr>
        <w:rFonts w:ascii="Wingdings" w:hAnsi="Wingdings" w:hint="default"/>
      </w:rPr>
    </w:lvl>
    <w:lvl w:ilvl="3" w:tplc="041D0001" w:tentative="1">
      <w:start w:val="1"/>
      <w:numFmt w:val="bullet"/>
      <w:lvlText w:val=""/>
      <w:lvlJc w:val="left"/>
      <w:pPr>
        <w:ind w:left="3064" w:hanging="360"/>
      </w:pPr>
      <w:rPr>
        <w:rFonts w:ascii="Symbol" w:hAnsi="Symbol" w:hint="default"/>
      </w:rPr>
    </w:lvl>
    <w:lvl w:ilvl="4" w:tplc="041D0003" w:tentative="1">
      <w:start w:val="1"/>
      <w:numFmt w:val="bullet"/>
      <w:lvlText w:val="o"/>
      <w:lvlJc w:val="left"/>
      <w:pPr>
        <w:ind w:left="3784" w:hanging="360"/>
      </w:pPr>
      <w:rPr>
        <w:rFonts w:ascii="Courier New" w:hAnsi="Courier New" w:cs="Courier New" w:hint="default"/>
      </w:rPr>
    </w:lvl>
    <w:lvl w:ilvl="5" w:tplc="041D0005" w:tentative="1">
      <w:start w:val="1"/>
      <w:numFmt w:val="bullet"/>
      <w:lvlText w:val=""/>
      <w:lvlJc w:val="left"/>
      <w:pPr>
        <w:ind w:left="4504" w:hanging="360"/>
      </w:pPr>
      <w:rPr>
        <w:rFonts w:ascii="Wingdings" w:hAnsi="Wingdings" w:hint="default"/>
      </w:rPr>
    </w:lvl>
    <w:lvl w:ilvl="6" w:tplc="041D0001" w:tentative="1">
      <w:start w:val="1"/>
      <w:numFmt w:val="bullet"/>
      <w:lvlText w:val=""/>
      <w:lvlJc w:val="left"/>
      <w:pPr>
        <w:ind w:left="5224" w:hanging="360"/>
      </w:pPr>
      <w:rPr>
        <w:rFonts w:ascii="Symbol" w:hAnsi="Symbol" w:hint="default"/>
      </w:rPr>
    </w:lvl>
    <w:lvl w:ilvl="7" w:tplc="041D0003" w:tentative="1">
      <w:start w:val="1"/>
      <w:numFmt w:val="bullet"/>
      <w:lvlText w:val="o"/>
      <w:lvlJc w:val="left"/>
      <w:pPr>
        <w:ind w:left="5944" w:hanging="360"/>
      </w:pPr>
      <w:rPr>
        <w:rFonts w:ascii="Courier New" w:hAnsi="Courier New" w:cs="Courier New" w:hint="default"/>
      </w:rPr>
    </w:lvl>
    <w:lvl w:ilvl="8" w:tplc="041D0005" w:tentative="1">
      <w:start w:val="1"/>
      <w:numFmt w:val="bullet"/>
      <w:lvlText w:val=""/>
      <w:lvlJc w:val="left"/>
      <w:pPr>
        <w:ind w:left="6664" w:hanging="360"/>
      </w:pPr>
      <w:rPr>
        <w:rFonts w:ascii="Wingdings" w:hAnsi="Wingdings" w:hint="default"/>
      </w:rPr>
    </w:lvl>
  </w:abstractNum>
  <w:abstractNum w:abstractNumId="23" w15:restartNumberingAfterBreak="0">
    <w:nsid w:val="5B0518D2"/>
    <w:multiLevelType w:val="multilevel"/>
    <w:tmpl w:val="A8565E4C"/>
    <w:lvl w:ilvl="0">
      <w:start w:val="1"/>
      <w:numFmt w:val="decimal"/>
      <w:lvlText w:val="%1."/>
      <w:lvlJc w:val="left"/>
      <w:pPr>
        <w:tabs>
          <w:tab w:val="num" w:pos="522"/>
        </w:tabs>
        <w:ind w:left="0" w:firstLine="232"/>
      </w:pPr>
      <w:rPr>
        <w:rFonts w:hint="default"/>
      </w:rPr>
    </w:lvl>
    <w:lvl w:ilvl="1">
      <w:start w:val="1"/>
      <w:numFmt w:val="lowerLetter"/>
      <w:lvlText w:val="%2."/>
      <w:lvlJc w:val="left"/>
      <w:pPr>
        <w:tabs>
          <w:tab w:val="num" w:pos="522"/>
        </w:tabs>
        <w:ind w:left="0" w:firstLine="232"/>
      </w:pPr>
      <w:rPr>
        <w:rFonts w:hint="default"/>
      </w:rPr>
    </w:lvl>
    <w:lvl w:ilvl="2">
      <w:start w:val="1"/>
      <w:numFmt w:val="decimal"/>
      <w:lvlText w:val="%3."/>
      <w:lvlJc w:val="left"/>
      <w:pPr>
        <w:tabs>
          <w:tab w:val="num" w:pos="2032"/>
        </w:tabs>
        <w:ind w:left="1672" w:firstLine="0"/>
      </w:pPr>
      <w:rPr>
        <w:rFonts w:hint="default"/>
      </w:rPr>
    </w:lvl>
    <w:lvl w:ilvl="3">
      <w:start w:val="1"/>
      <w:numFmt w:val="lowerLetter"/>
      <w:lvlText w:val="%4)"/>
      <w:lvlJc w:val="left"/>
      <w:pPr>
        <w:tabs>
          <w:tab w:val="num" w:pos="2752"/>
        </w:tabs>
        <w:ind w:left="2392" w:firstLine="0"/>
      </w:pPr>
      <w:rPr>
        <w:rFonts w:hint="default"/>
      </w:rPr>
    </w:lvl>
    <w:lvl w:ilvl="4">
      <w:start w:val="1"/>
      <w:numFmt w:val="decimal"/>
      <w:lvlText w:val="(%5)"/>
      <w:lvlJc w:val="left"/>
      <w:pPr>
        <w:tabs>
          <w:tab w:val="num" w:pos="3472"/>
        </w:tabs>
        <w:ind w:left="3112" w:firstLine="0"/>
      </w:pPr>
      <w:rPr>
        <w:rFonts w:hint="default"/>
      </w:rPr>
    </w:lvl>
    <w:lvl w:ilvl="5">
      <w:start w:val="1"/>
      <w:numFmt w:val="lowerLetter"/>
      <w:lvlText w:val="(%6)"/>
      <w:lvlJc w:val="left"/>
      <w:pPr>
        <w:tabs>
          <w:tab w:val="num" w:pos="4192"/>
        </w:tabs>
        <w:ind w:left="3832" w:firstLine="0"/>
      </w:pPr>
      <w:rPr>
        <w:rFonts w:hint="default"/>
      </w:rPr>
    </w:lvl>
    <w:lvl w:ilvl="6">
      <w:start w:val="1"/>
      <w:numFmt w:val="lowerRoman"/>
      <w:lvlText w:val="(%7)"/>
      <w:lvlJc w:val="left"/>
      <w:pPr>
        <w:tabs>
          <w:tab w:val="num" w:pos="4912"/>
        </w:tabs>
        <w:ind w:left="4552" w:firstLine="0"/>
      </w:pPr>
      <w:rPr>
        <w:rFonts w:hint="default"/>
      </w:rPr>
    </w:lvl>
    <w:lvl w:ilvl="7">
      <w:start w:val="1"/>
      <w:numFmt w:val="lowerLetter"/>
      <w:lvlText w:val="(%8)"/>
      <w:lvlJc w:val="left"/>
      <w:pPr>
        <w:tabs>
          <w:tab w:val="num" w:pos="5632"/>
        </w:tabs>
        <w:ind w:left="5272" w:firstLine="0"/>
      </w:pPr>
      <w:rPr>
        <w:rFonts w:hint="default"/>
      </w:rPr>
    </w:lvl>
    <w:lvl w:ilvl="8">
      <w:start w:val="1"/>
      <w:numFmt w:val="lowerRoman"/>
      <w:lvlText w:val="(%9)"/>
      <w:lvlJc w:val="left"/>
      <w:pPr>
        <w:tabs>
          <w:tab w:val="num" w:pos="6352"/>
        </w:tabs>
        <w:ind w:left="5992" w:firstLine="0"/>
      </w:pPr>
      <w:rPr>
        <w:rFonts w:hint="default"/>
      </w:rPr>
    </w:lvl>
  </w:abstractNum>
  <w:abstractNum w:abstractNumId="24" w15:restartNumberingAfterBreak="0">
    <w:nsid w:val="5DD27AAD"/>
    <w:multiLevelType w:val="hybridMultilevel"/>
    <w:tmpl w:val="BE2E5D00"/>
    <w:lvl w:ilvl="0" w:tplc="E4228B7C">
      <w:start w:val="4"/>
      <w:numFmt w:val="bullet"/>
      <w:lvlText w:val="-"/>
      <w:lvlJc w:val="left"/>
      <w:pPr>
        <w:ind w:left="904" w:hanging="360"/>
      </w:pPr>
      <w:rPr>
        <w:rFonts w:ascii="Times New Roman" w:eastAsia="Times New Roman" w:hAnsi="Times New Roman" w:cs="Times New Roman" w:hint="default"/>
      </w:rPr>
    </w:lvl>
    <w:lvl w:ilvl="1" w:tplc="041D0003" w:tentative="1">
      <w:start w:val="1"/>
      <w:numFmt w:val="bullet"/>
      <w:lvlText w:val="o"/>
      <w:lvlJc w:val="left"/>
      <w:pPr>
        <w:ind w:left="1624" w:hanging="360"/>
      </w:pPr>
      <w:rPr>
        <w:rFonts w:ascii="Courier New" w:hAnsi="Courier New" w:cs="Courier New" w:hint="default"/>
      </w:rPr>
    </w:lvl>
    <w:lvl w:ilvl="2" w:tplc="041D0005" w:tentative="1">
      <w:start w:val="1"/>
      <w:numFmt w:val="bullet"/>
      <w:lvlText w:val=""/>
      <w:lvlJc w:val="left"/>
      <w:pPr>
        <w:ind w:left="2344" w:hanging="360"/>
      </w:pPr>
      <w:rPr>
        <w:rFonts w:ascii="Wingdings" w:hAnsi="Wingdings" w:hint="default"/>
      </w:rPr>
    </w:lvl>
    <w:lvl w:ilvl="3" w:tplc="041D0001" w:tentative="1">
      <w:start w:val="1"/>
      <w:numFmt w:val="bullet"/>
      <w:lvlText w:val=""/>
      <w:lvlJc w:val="left"/>
      <w:pPr>
        <w:ind w:left="3064" w:hanging="360"/>
      </w:pPr>
      <w:rPr>
        <w:rFonts w:ascii="Symbol" w:hAnsi="Symbol" w:hint="default"/>
      </w:rPr>
    </w:lvl>
    <w:lvl w:ilvl="4" w:tplc="041D0003" w:tentative="1">
      <w:start w:val="1"/>
      <w:numFmt w:val="bullet"/>
      <w:lvlText w:val="o"/>
      <w:lvlJc w:val="left"/>
      <w:pPr>
        <w:ind w:left="3784" w:hanging="360"/>
      </w:pPr>
      <w:rPr>
        <w:rFonts w:ascii="Courier New" w:hAnsi="Courier New" w:cs="Courier New" w:hint="default"/>
      </w:rPr>
    </w:lvl>
    <w:lvl w:ilvl="5" w:tplc="041D0005" w:tentative="1">
      <w:start w:val="1"/>
      <w:numFmt w:val="bullet"/>
      <w:lvlText w:val=""/>
      <w:lvlJc w:val="left"/>
      <w:pPr>
        <w:ind w:left="4504" w:hanging="360"/>
      </w:pPr>
      <w:rPr>
        <w:rFonts w:ascii="Wingdings" w:hAnsi="Wingdings" w:hint="default"/>
      </w:rPr>
    </w:lvl>
    <w:lvl w:ilvl="6" w:tplc="041D0001" w:tentative="1">
      <w:start w:val="1"/>
      <w:numFmt w:val="bullet"/>
      <w:lvlText w:val=""/>
      <w:lvlJc w:val="left"/>
      <w:pPr>
        <w:ind w:left="5224" w:hanging="360"/>
      </w:pPr>
      <w:rPr>
        <w:rFonts w:ascii="Symbol" w:hAnsi="Symbol" w:hint="default"/>
      </w:rPr>
    </w:lvl>
    <w:lvl w:ilvl="7" w:tplc="041D0003" w:tentative="1">
      <w:start w:val="1"/>
      <w:numFmt w:val="bullet"/>
      <w:lvlText w:val="o"/>
      <w:lvlJc w:val="left"/>
      <w:pPr>
        <w:ind w:left="5944" w:hanging="360"/>
      </w:pPr>
      <w:rPr>
        <w:rFonts w:ascii="Courier New" w:hAnsi="Courier New" w:cs="Courier New" w:hint="default"/>
      </w:rPr>
    </w:lvl>
    <w:lvl w:ilvl="8" w:tplc="041D0005" w:tentative="1">
      <w:start w:val="1"/>
      <w:numFmt w:val="bullet"/>
      <w:lvlText w:val=""/>
      <w:lvlJc w:val="left"/>
      <w:pPr>
        <w:ind w:left="6664" w:hanging="360"/>
      </w:pPr>
      <w:rPr>
        <w:rFonts w:ascii="Wingdings" w:hAnsi="Wingdings" w:hint="default"/>
      </w:rPr>
    </w:lvl>
  </w:abstractNum>
  <w:abstractNum w:abstractNumId="25" w15:restartNumberingAfterBreak="0">
    <w:nsid w:val="62095067"/>
    <w:multiLevelType w:val="hybridMultilevel"/>
    <w:tmpl w:val="D1B46296"/>
    <w:lvl w:ilvl="0" w:tplc="041D0001">
      <w:start w:val="1"/>
      <w:numFmt w:val="bullet"/>
      <w:lvlText w:val=""/>
      <w:lvlJc w:val="left"/>
      <w:pPr>
        <w:ind w:left="904" w:hanging="360"/>
      </w:pPr>
      <w:rPr>
        <w:rFonts w:ascii="Symbol" w:hAnsi="Symbol" w:hint="default"/>
      </w:rPr>
    </w:lvl>
    <w:lvl w:ilvl="1" w:tplc="041D0003" w:tentative="1">
      <w:start w:val="1"/>
      <w:numFmt w:val="bullet"/>
      <w:lvlText w:val="o"/>
      <w:lvlJc w:val="left"/>
      <w:pPr>
        <w:ind w:left="1624" w:hanging="360"/>
      </w:pPr>
      <w:rPr>
        <w:rFonts w:ascii="Courier New" w:hAnsi="Courier New" w:cs="Courier New" w:hint="default"/>
      </w:rPr>
    </w:lvl>
    <w:lvl w:ilvl="2" w:tplc="041D0005" w:tentative="1">
      <w:start w:val="1"/>
      <w:numFmt w:val="bullet"/>
      <w:lvlText w:val=""/>
      <w:lvlJc w:val="left"/>
      <w:pPr>
        <w:ind w:left="2344" w:hanging="360"/>
      </w:pPr>
      <w:rPr>
        <w:rFonts w:ascii="Wingdings" w:hAnsi="Wingdings" w:hint="default"/>
      </w:rPr>
    </w:lvl>
    <w:lvl w:ilvl="3" w:tplc="041D0001" w:tentative="1">
      <w:start w:val="1"/>
      <w:numFmt w:val="bullet"/>
      <w:lvlText w:val=""/>
      <w:lvlJc w:val="left"/>
      <w:pPr>
        <w:ind w:left="3064" w:hanging="360"/>
      </w:pPr>
      <w:rPr>
        <w:rFonts w:ascii="Symbol" w:hAnsi="Symbol" w:hint="default"/>
      </w:rPr>
    </w:lvl>
    <w:lvl w:ilvl="4" w:tplc="041D0003" w:tentative="1">
      <w:start w:val="1"/>
      <w:numFmt w:val="bullet"/>
      <w:lvlText w:val="o"/>
      <w:lvlJc w:val="left"/>
      <w:pPr>
        <w:ind w:left="3784" w:hanging="360"/>
      </w:pPr>
      <w:rPr>
        <w:rFonts w:ascii="Courier New" w:hAnsi="Courier New" w:cs="Courier New" w:hint="default"/>
      </w:rPr>
    </w:lvl>
    <w:lvl w:ilvl="5" w:tplc="041D0005" w:tentative="1">
      <w:start w:val="1"/>
      <w:numFmt w:val="bullet"/>
      <w:lvlText w:val=""/>
      <w:lvlJc w:val="left"/>
      <w:pPr>
        <w:ind w:left="4504" w:hanging="360"/>
      </w:pPr>
      <w:rPr>
        <w:rFonts w:ascii="Wingdings" w:hAnsi="Wingdings" w:hint="default"/>
      </w:rPr>
    </w:lvl>
    <w:lvl w:ilvl="6" w:tplc="041D0001" w:tentative="1">
      <w:start w:val="1"/>
      <w:numFmt w:val="bullet"/>
      <w:lvlText w:val=""/>
      <w:lvlJc w:val="left"/>
      <w:pPr>
        <w:ind w:left="5224" w:hanging="360"/>
      </w:pPr>
      <w:rPr>
        <w:rFonts w:ascii="Symbol" w:hAnsi="Symbol" w:hint="default"/>
      </w:rPr>
    </w:lvl>
    <w:lvl w:ilvl="7" w:tplc="041D0003" w:tentative="1">
      <w:start w:val="1"/>
      <w:numFmt w:val="bullet"/>
      <w:lvlText w:val="o"/>
      <w:lvlJc w:val="left"/>
      <w:pPr>
        <w:ind w:left="5944" w:hanging="360"/>
      </w:pPr>
      <w:rPr>
        <w:rFonts w:ascii="Courier New" w:hAnsi="Courier New" w:cs="Courier New" w:hint="default"/>
      </w:rPr>
    </w:lvl>
    <w:lvl w:ilvl="8" w:tplc="041D0005" w:tentative="1">
      <w:start w:val="1"/>
      <w:numFmt w:val="bullet"/>
      <w:lvlText w:val=""/>
      <w:lvlJc w:val="left"/>
      <w:pPr>
        <w:ind w:left="6664" w:hanging="360"/>
      </w:pPr>
      <w:rPr>
        <w:rFonts w:ascii="Wingdings" w:hAnsi="Wingdings" w:hint="default"/>
      </w:rPr>
    </w:lvl>
  </w:abstractNum>
  <w:abstractNum w:abstractNumId="26" w15:restartNumberingAfterBreak="0">
    <w:nsid w:val="64990985"/>
    <w:multiLevelType w:val="singleLevel"/>
    <w:tmpl w:val="DF8E02E8"/>
    <w:lvl w:ilvl="0">
      <w:start w:val="1"/>
      <w:numFmt w:val="decimal"/>
      <w:lvlText w:val="%1 §"/>
      <w:legacy w:legacy="1" w:legacySpace="0" w:legacyIndent="283"/>
      <w:lvlJc w:val="left"/>
      <w:pPr>
        <w:ind w:left="283" w:hanging="283"/>
      </w:pPr>
    </w:lvl>
  </w:abstractNum>
  <w:abstractNum w:abstractNumId="27" w15:restartNumberingAfterBreak="0">
    <w:nsid w:val="651E7AC8"/>
    <w:multiLevelType w:val="hybridMultilevel"/>
    <w:tmpl w:val="8CCE1CBA"/>
    <w:lvl w:ilvl="0" w:tplc="4238EDBA">
      <w:start w:val="1"/>
      <w:numFmt w:val="decimal"/>
      <w:lvlText w:val="%1."/>
      <w:lvlJc w:val="left"/>
      <w:pPr>
        <w:ind w:left="1136" w:hanging="360"/>
      </w:pPr>
      <w:rPr>
        <w:rFonts w:hint="default"/>
      </w:rPr>
    </w:lvl>
    <w:lvl w:ilvl="1" w:tplc="041D0019" w:tentative="1">
      <w:start w:val="1"/>
      <w:numFmt w:val="lowerLetter"/>
      <w:lvlText w:val="%2."/>
      <w:lvlJc w:val="left"/>
      <w:pPr>
        <w:ind w:left="1856" w:hanging="360"/>
      </w:pPr>
    </w:lvl>
    <w:lvl w:ilvl="2" w:tplc="041D001B" w:tentative="1">
      <w:start w:val="1"/>
      <w:numFmt w:val="lowerRoman"/>
      <w:lvlText w:val="%3."/>
      <w:lvlJc w:val="right"/>
      <w:pPr>
        <w:ind w:left="2576" w:hanging="180"/>
      </w:pPr>
    </w:lvl>
    <w:lvl w:ilvl="3" w:tplc="041D000F" w:tentative="1">
      <w:start w:val="1"/>
      <w:numFmt w:val="decimal"/>
      <w:lvlText w:val="%4."/>
      <w:lvlJc w:val="left"/>
      <w:pPr>
        <w:ind w:left="3296" w:hanging="360"/>
      </w:pPr>
    </w:lvl>
    <w:lvl w:ilvl="4" w:tplc="041D0019" w:tentative="1">
      <w:start w:val="1"/>
      <w:numFmt w:val="lowerLetter"/>
      <w:lvlText w:val="%5."/>
      <w:lvlJc w:val="left"/>
      <w:pPr>
        <w:ind w:left="4016" w:hanging="360"/>
      </w:pPr>
    </w:lvl>
    <w:lvl w:ilvl="5" w:tplc="041D001B" w:tentative="1">
      <w:start w:val="1"/>
      <w:numFmt w:val="lowerRoman"/>
      <w:lvlText w:val="%6."/>
      <w:lvlJc w:val="right"/>
      <w:pPr>
        <w:ind w:left="4736" w:hanging="180"/>
      </w:pPr>
    </w:lvl>
    <w:lvl w:ilvl="6" w:tplc="041D000F" w:tentative="1">
      <w:start w:val="1"/>
      <w:numFmt w:val="decimal"/>
      <w:lvlText w:val="%7."/>
      <w:lvlJc w:val="left"/>
      <w:pPr>
        <w:ind w:left="5456" w:hanging="360"/>
      </w:pPr>
    </w:lvl>
    <w:lvl w:ilvl="7" w:tplc="041D0019" w:tentative="1">
      <w:start w:val="1"/>
      <w:numFmt w:val="lowerLetter"/>
      <w:lvlText w:val="%8."/>
      <w:lvlJc w:val="left"/>
      <w:pPr>
        <w:ind w:left="6176" w:hanging="360"/>
      </w:pPr>
    </w:lvl>
    <w:lvl w:ilvl="8" w:tplc="041D001B" w:tentative="1">
      <w:start w:val="1"/>
      <w:numFmt w:val="lowerRoman"/>
      <w:lvlText w:val="%9."/>
      <w:lvlJc w:val="right"/>
      <w:pPr>
        <w:ind w:left="6896" w:hanging="180"/>
      </w:pPr>
    </w:lvl>
  </w:abstractNum>
  <w:abstractNum w:abstractNumId="28" w15:restartNumberingAfterBreak="0">
    <w:nsid w:val="66646892"/>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67D53580"/>
    <w:multiLevelType w:val="hybridMultilevel"/>
    <w:tmpl w:val="FB66282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69E25193"/>
    <w:multiLevelType w:val="hybridMultilevel"/>
    <w:tmpl w:val="93B0654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6C53760A"/>
    <w:multiLevelType w:val="hybridMultilevel"/>
    <w:tmpl w:val="3D74129C"/>
    <w:lvl w:ilvl="0" w:tplc="21CE2BA2">
      <w:start w:val="1"/>
      <w:numFmt w:val="decimal"/>
      <w:lvlText w:val="%1."/>
      <w:lvlJc w:val="left"/>
      <w:pPr>
        <w:ind w:left="592" w:hanging="360"/>
      </w:pPr>
      <w:rPr>
        <w:rFonts w:hint="default"/>
      </w:rPr>
    </w:lvl>
    <w:lvl w:ilvl="1" w:tplc="041D0019" w:tentative="1">
      <w:start w:val="1"/>
      <w:numFmt w:val="lowerLetter"/>
      <w:lvlText w:val="%2."/>
      <w:lvlJc w:val="left"/>
      <w:pPr>
        <w:ind w:left="1312" w:hanging="360"/>
      </w:pPr>
    </w:lvl>
    <w:lvl w:ilvl="2" w:tplc="041D001B" w:tentative="1">
      <w:start w:val="1"/>
      <w:numFmt w:val="lowerRoman"/>
      <w:lvlText w:val="%3."/>
      <w:lvlJc w:val="right"/>
      <w:pPr>
        <w:ind w:left="2032" w:hanging="180"/>
      </w:pPr>
    </w:lvl>
    <w:lvl w:ilvl="3" w:tplc="041D000F" w:tentative="1">
      <w:start w:val="1"/>
      <w:numFmt w:val="decimal"/>
      <w:lvlText w:val="%4."/>
      <w:lvlJc w:val="left"/>
      <w:pPr>
        <w:ind w:left="2752" w:hanging="360"/>
      </w:pPr>
    </w:lvl>
    <w:lvl w:ilvl="4" w:tplc="041D0019" w:tentative="1">
      <w:start w:val="1"/>
      <w:numFmt w:val="lowerLetter"/>
      <w:lvlText w:val="%5."/>
      <w:lvlJc w:val="left"/>
      <w:pPr>
        <w:ind w:left="3472" w:hanging="360"/>
      </w:pPr>
    </w:lvl>
    <w:lvl w:ilvl="5" w:tplc="041D001B" w:tentative="1">
      <w:start w:val="1"/>
      <w:numFmt w:val="lowerRoman"/>
      <w:lvlText w:val="%6."/>
      <w:lvlJc w:val="right"/>
      <w:pPr>
        <w:ind w:left="4192" w:hanging="180"/>
      </w:pPr>
    </w:lvl>
    <w:lvl w:ilvl="6" w:tplc="041D000F" w:tentative="1">
      <w:start w:val="1"/>
      <w:numFmt w:val="decimal"/>
      <w:lvlText w:val="%7."/>
      <w:lvlJc w:val="left"/>
      <w:pPr>
        <w:ind w:left="4912" w:hanging="360"/>
      </w:pPr>
    </w:lvl>
    <w:lvl w:ilvl="7" w:tplc="041D0019" w:tentative="1">
      <w:start w:val="1"/>
      <w:numFmt w:val="lowerLetter"/>
      <w:lvlText w:val="%8."/>
      <w:lvlJc w:val="left"/>
      <w:pPr>
        <w:ind w:left="5632" w:hanging="360"/>
      </w:pPr>
    </w:lvl>
    <w:lvl w:ilvl="8" w:tplc="041D001B" w:tentative="1">
      <w:start w:val="1"/>
      <w:numFmt w:val="lowerRoman"/>
      <w:lvlText w:val="%9."/>
      <w:lvlJc w:val="right"/>
      <w:pPr>
        <w:ind w:left="6352" w:hanging="180"/>
      </w:pPr>
    </w:lvl>
  </w:abstractNum>
  <w:abstractNum w:abstractNumId="32" w15:restartNumberingAfterBreak="0">
    <w:nsid w:val="72016ACA"/>
    <w:multiLevelType w:val="hybridMultilevel"/>
    <w:tmpl w:val="3CE235C2"/>
    <w:lvl w:ilvl="0" w:tplc="5AB8C2A2">
      <w:start w:val="1"/>
      <w:numFmt w:val="decimal"/>
      <w:lvlText w:val="%1."/>
      <w:lvlJc w:val="left"/>
      <w:pPr>
        <w:tabs>
          <w:tab w:val="num" w:pos="952"/>
        </w:tabs>
        <w:ind w:left="952" w:hanging="360"/>
      </w:pPr>
    </w:lvl>
    <w:lvl w:ilvl="1" w:tplc="318E9C1E" w:tentative="1">
      <w:start w:val="1"/>
      <w:numFmt w:val="lowerLetter"/>
      <w:lvlText w:val="%2."/>
      <w:lvlJc w:val="left"/>
      <w:pPr>
        <w:tabs>
          <w:tab w:val="num" w:pos="1672"/>
        </w:tabs>
        <w:ind w:left="1672" w:hanging="360"/>
      </w:pPr>
    </w:lvl>
    <w:lvl w:ilvl="2" w:tplc="BE36D76A" w:tentative="1">
      <w:start w:val="1"/>
      <w:numFmt w:val="lowerRoman"/>
      <w:lvlText w:val="%3."/>
      <w:lvlJc w:val="right"/>
      <w:pPr>
        <w:tabs>
          <w:tab w:val="num" w:pos="2392"/>
        </w:tabs>
        <w:ind w:left="2392" w:hanging="180"/>
      </w:pPr>
    </w:lvl>
    <w:lvl w:ilvl="3" w:tplc="B41C487A" w:tentative="1">
      <w:start w:val="1"/>
      <w:numFmt w:val="decimal"/>
      <w:lvlText w:val="%4."/>
      <w:lvlJc w:val="left"/>
      <w:pPr>
        <w:tabs>
          <w:tab w:val="num" w:pos="3112"/>
        </w:tabs>
        <w:ind w:left="3112" w:hanging="360"/>
      </w:pPr>
    </w:lvl>
    <w:lvl w:ilvl="4" w:tplc="081EA030" w:tentative="1">
      <w:start w:val="1"/>
      <w:numFmt w:val="lowerLetter"/>
      <w:lvlText w:val="%5."/>
      <w:lvlJc w:val="left"/>
      <w:pPr>
        <w:tabs>
          <w:tab w:val="num" w:pos="3832"/>
        </w:tabs>
        <w:ind w:left="3832" w:hanging="360"/>
      </w:pPr>
    </w:lvl>
    <w:lvl w:ilvl="5" w:tplc="DB82C7F0" w:tentative="1">
      <w:start w:val="1"/>
      <w:numFmt w:val="lowerRoman"/>
      <w:lvlText w:val="%6."/>
      <w:lvlJc w:val="right"/>
      <w:pPr>
        <w:tabs>
          <w:tab w:val="num" w:pos="4552"/>
        </w:tabs>
        <w:ind w:left="4552" w:hanging="180"/>
      </w:pPr>
    </w:lvl>
    <w:lvl w:ilvl="6" w:tplc="E6B8BAD8" w:tentative="1">
      <w:start w:val="1"/>
      <w:numFmt w:val="decimal"/>
      <w:lvlText w:val="%7."/>
      <w:lvlJc w:val="left"/>
      <w:pPr>
        <w:tabs>
          <w:tab w:val="num" w:pos="5272"/>
        </w:tabs>
        <w:ind w:left="5272" w:hanging="360"/>
      </w:pPr>
    </w:lvl>
    <w:lvl w:ilvl="7" w:tplc="6D48DA20" w:tentative="1">
      <w:start w:val="1"/>
      <w:numFmt w:val="lowerLetter"/>
      <w:lvlText w:val="%8."/>
      <w:lvlJc w:val="left"/>
      <w:pPr>
        <w:tabs>
          <w:tab w:val="num" w:pos="5992"/>
        </w:tabs>
        <w:ind w:left="5992" w:hanging="360"/>
      </w:pPr>
    </w:lvl>
    <w:lvl w:ilvl="8" w:tplc="8D7A1998" w:tentative="1">
      <w:start w:val="1"/>
      <w:numFmt w:val="lowerRoman"/>
      <w:lvlText w:val="%9."/>
      <w:lvlJc w:val="right"/>
      <w:pPr>
        <w:tabs>
          <w:tab w:val="num" w:pos="6712"/>
        </w:tabs>
        <w:ind w:left="6712" w:hanging="180"/>
      </w:pPr>
    </w:lvl>
  </w:abstractNum>
  <w:abstractNum w:abstractNumId="33" w15:restartNumberingAfterBreak="0">
    <w:nsid w:val="72C23AD0"/>
    <w:multiLevelType w:val="hybridMultilevel"/>
    <w:tmpl w:val="DF8C8CE4"/>
    <w:lvl w:ilvl="0" w:tplc="041D000F">
      <w:start w:val="1"/>
      <w:numFmt w:val="decimal"/>
      <w:lvlText w:val="%1."/>
      <w:lvlJc w:val="left"/>
      <w:pPr>
        <w:tabs>
          <w:tab w:val="num" w:pos="1312"/>
        </w:tabs>
        <w:ind w:left="1312" w:hanging="1080"/>
      </w:pPr>
      <w:rPr>
        <w:rFonts w:hint="default"/>
      </w:rPr>
    </w:lvl>
    <w:lvl w:ilvl="1" w:tplc="041D0019" w:tentative="1">
      <w:start w:val="1"/>
      <w:numFmt w:val="lowerLetter"/>
      <w:lvlText w:val="%2."/>
      <w:lvlJc w:val="left"/>
      <w:pPr>
        <w:tabs>
          <w:tab w:val="num" w:pos="1312"/>
        </w:tabs>
        <w:ind w:left="1312" w:hanging="360"/>
      </w:pPr>
    </w:lvl>
    <w:lvl w:ilvl="2" w:tplc="041D001B" w:tentative="1">
      <w:start w:val="1"/>
      <w:numFmt w:val="lowerRoman"/>
      <w:lvlText w:val="%3."/>
      <w:lvlJc w:val="right"/>
      <w:pPr>
        <w:tabs>
          <w:tab w:val="num" w:pos="2032"/>
        </w:tabs>
        <w:ind w:left="2032" w:hanging="180"/>
      </w:pPr>
    </w:lvl>
    <w:lvl w:ilvl="3" w:tplc="041D000F" w:tentative="1">
      <w:start w:val="1"/>
      <w:numFmt w:val="decimal"/>
      <w:lvlText w:val="%4."/>
      <w:lvlJc w:val="left"/>
      <w:pPr>
        <w:tabs>
          <w:tab w:val="num" w:pos="2752"/>
        </w:tabs>
        <w:ind w:left="2752" w:hanging="360"/>
      </w:pPr>
    </w:lvl>
    <w:lvl w:ilvl="4" w:tplc="041D0019" w:tentative="1">
      <w:start w:val="1"/>
      <w:numFmt w:val="lowerLetter"/>
      <w:lvlText w:val="%5."/>
      <w:lvlJc w:val="left"/>
      <w:pPr>
        <w:tabs>
          <w:tab w:val="num" w:pos="3472"/>
        </w:tabs>
        <w:ind w:left="3472" w:hanging="360"/>
      </w:pPr>
    </w:lvl>
    <w:lvl w:ilvl="5" w:tplc="041D001B" w:tentative="1">
      <w:start w:val="1"/>
      <w:numFmt w:val="lowerRoman"/>
      <w:lvlText w:val="%6."/>
      <w:lvlJc w:val="right"/>
      <w:pPr>
        <w:tabs>
          <w:tab w:val="num" w:pos="4192"/>
        </w:tabs>
        <w:ind w:left="4192" w:hanging="180"/>
      </w:pPr>
    </w:lvl>
    <w:lvl w:ilvl="6" w:tplc="041D000F" w:tentative="1">
      <w:start w:val="1"/>
      <w:numFmt w:val="decimal"/>
      <w:lvlText w:val="%7."/>
      <w:lvlJc w:val="left"/>
      <w:pPr>
        <w:tabs>
          <w:tab w:val="num" w:pos="4912"/>
        </w:tabs>
        <w:ind w:left="4912" w:hanging="360"/>
      </w:pPr>
    </w:lvl>
    <w:lvl w:ilvl="7" w:tplc="041D0019" w:tentative="1">
      <w:start w:val="1"/>
      <w:numFmt w:val="lowerLetter"/>
      <w:lvlText w:val="%8."/>
      <w:lvlJc w:val="left"/>
      <w:pPr>
        <w:tabs>
          <w:tab w:val="num" w:pos="5632"/>
        </w:tabs>
        <w:ind w:left="5632" w:hanging="360"/>
      </w:pPr>
    </w:lvl>
    <w:lvl w:ilvl="8" w:tplc="041D001B" w:tentative="1">
      <w:start w:val="1"/>
      <w:numFmt w:val="lowerRoman"/>
      <w:lvlText w:val="%9."/>
      <w:lvlJc w:val="right"/>
      <w:pPr>
        <w:tabs>
          <w:tab w:val="num" w:pos="6352"/>
        </w:tabs>
        <w:ind w:left="6352" w:hanging="180"/>
      </w:pPr>
    </w:lvl>
  </w:abstractNum>
  <w:abstractNum w:abstractNumId="34" w15:restartNumberingAfterBreak="0">
    <w:nsid w:val="76F7329D"/>
    <w:multiLevelType w:val="singleLevel"/>
    <w:tmpl w:val="041D000F"/>
    <w:lvl w:ilvl="0">
      <w:start w:val="1"/>
      <w:numFmt w:val="decimal"/>
      <w:lvlText w:val="%1."/>
      <w:lvlJc w:val="left"/>
      <w:pPr>
        <w:tabs>
          <w:tab w:val="num" w:pos="360"/>
        </w:tabs>
        <w:ind w:left="360" w:hanging="360"/>
      </w:pPr>
    </w:lvl>
  </w:abstractNum>
  <w:abstractNum w:abstractNumId="35" w15:restartNumberingAfterBreak="0">
    <w:nsid w:val="777B6EE1"/>
    <w:multiLevelType w:val="multilevel"/>
    <w:tmpl w:val="041D0023"/>
    <w:styleLink w:val="Artikelsektion"/>
    <w:lvl w:ilvl="0">
      <w:start w:val="1"/>
      <w:numFmt w:val="upperRoman"/>
      <w:lvlText w:val="Artikel %1."/>
      <w:lvlJc w:val="left"/>
      <w:pPr>
        <w:tabs>
          <w:tab w:val="num" w:pos="1440"/>
        </w:tabs>
        <w:ind w:left="0" w:firstLine="0"/>
      </w:pPr>
    </w:lvl>
    <w:lvl w:ilvl="1">
      <w:start w:val="1"/>
      <w:numFmt w:val="decimalZero"/>
      <w:isLgl/>
      <w:lvlText w:val="Avs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77E56BD6"/>
    <w:multiLevelType w:val="hybridMultilevel"/>
    <w:tmpl w:val="8C5ABB1A"/>
    <w:lvl w:ilvl="0" w:tplc="E0CC93D2">
      <w:start w:val="2"/>
      <w:numFmt w:val="bullet"/>
      <w:lvlText w:val="–"/>
      <w:lvlJc w:val="left"/>
      <w:pPr>
        <w:tabs>
          <w:tab w:val="num" w:pos="1494"/>
        </w:tabs>
        <w:ind w:left="1494" w:hanging="360"/>
      </w:pPr>
      <w:rPr>
        <w:rFonts w:ascii="Times New Roman" w:eastAsia="Times New Roman" w:hAnsi="Times New Roman" w:cs="Times New Roman" w:hint="default"/>
      </w:rPr>
    </w:lvl>
    <w:lvl w:ilvl="1" w:tplc="041D0003" w:tentative="1">
      <w:start w:val="1"/>
      <w:numFmt w:val="bullet"/>
      <w:lvlText w:val="o"/>
      <w:lvlJc w:val="left"/>
      <w:pPr>
        <w:tabs>
          <w:tab w:val="num" w:pos="2214"/>
        </w:tabs>
        <w:ind w:left="2214" w:hanging="360"/>
      </w:pPr>
      <w:rPr>
        <w:rFonts w:ascii="Courier New" w:hAnsi="Courier New" w:cs="Courier New" w:hint="default"/>
      </w:rPr>
    </w:lvl>
    <w:lvl w:ilvl="2" w:tplc="041D0005" w:tentative="1">
      <w:start w:val="1"/>
      <w:numFmt w:val="bullet"/>
      <w:lvlText w:val=""/>
      <w:lvlJc w:val="left"/>
      <w:pPr>
        <w:tabs>
          <w:tab w:val="num" w:pos="2934"/>
        </w:tabs>
        <w:ind w:left="2934" w:hanging="360"/>
      </w:pPr>
      <w:rPr>
        <w:rFonts w:ascii="Wingdings" w:hAnsi="Wingdings" w:hint="default"/>
      </w:rPr>
    </w:lvl>
    <w:lvl w:ilvl="3" w:tplc="041D0001" w:tentative="1">
      <w:start w:val="1"/>
      <w:numFmt w:val="bullet"/>
      <w:lvlText w:val=""/>
      <w:lvlJc w:val="left"/>
      <w:pPr>
        <w:tabs>
          <w:tab w:val="num" w:pos="3654"/>
        </w:tabs>
        <w:ind w:left="3654" w:hanging="360"/>
      </w:pPr>
      <w:rPr>
        <w:rFonts w:ascii="Symbol" w:hAnsi="Symbol" w:hint="default"/>
      </w:rPr>
    </w:lvl>
    <w:lvl w:ilvl="4" w:tplc="041D0003" w:tentative="1">
      <w:start w:val="1"/>
      <w:numFmt w:val="bullet"/>
      <w:lvlText w:val="o"/>
      <w:lvlJc w:val="left"/>
      <w:pPr>
        <w:tabs>
          <w:tab w:val="num" w:pos="4374"/>
        </w:tabs>
        <w:ind w:left="4374" w:hanging="360"/>
      </w:pPr>
      <w:rPr>
        <w:rFonts w:ascii="Courier New" w:hAnsi="Courier New" w:cs="Courier New" w:hint="default"/>
      </w:rPr>
    </w:lvl>
    <w:lvl w:ilvl="5" w:tplc="041D0005" w:tentative="1">
      <w:start w:val="1"/>
      <w:numFmt w:val="bullet"/>
      <w:lvlText w:val=""/>
      <w:lvlJc w:val="left"/>
      <w:pPr>
        <w:tabs>
          <w:tab w:val="num" w:pos="5094"/>
        </w:tabs>
        <w:ind w:left="5094" w:hanging="360"/>
      </w:pPr>
      <w:rPr>
        <w:rFonts w:ascii="Wingdings" w:hAnsi="Wingdings" w:hint="default"/>
      </w:rPr>
    </w:lvl>
    <w:lvl w:ilvl="6" w:tplc="041D0001" w:tentative="1">
      <w:start w:val="1"/>
      <w:numFmt w:val="bullet"/>
      <w:lvlText w:val=""/>
      <w:lvlJc w:val="left"/>
      <w:pPr>
        <w:tabs>
          <w:tab w:val="num" w:pos="5814"/>
        </w:tabs>
        <w:ind w:left="5814" w:hanging="360"/>
      </w:pPr>
      <w:rPr>
        <w:rFonts w:ascii="Symbol" w:hAnsi="Symbol" w:hint="default"/>
      </w:rPr>
    </w:lvl>
    <w:lvl w:ilvl="7" w:tplc="041D0003" w:tentative="1">
      <w:start w:val="1"/>
      <w:numFmt w:val="bullet"/>
      <w:lvlText w:val="o"/>
      <w:lvlJc w:val="left"/>
      <w:pPr>
        <w:tabs>
          <w:tab w:val="num" w:pos="6534"/>
        </w:tabs>
        <w:ind w:left="6534" w:hanging="360"/>
      </w:pPr>
      <w:rPr>
        <w:rFonts w:ascii="Courier New" w:hAnsi="Courier New" w:cs="Courier New" w:hint="default"/>
      </w:rPr>
    </w:lvl>
    <w:lvl w:ilvl="8" w:tplc="041D0005" w:tentative="1">
      <w:start w:val="1"/>
      <w:numFmt w:val="bullet"/>
      <w:lvlText w:val=""/>
      <w:lvlJc w:val="left"/>
      <w:pPr>
        <w:tabs>
          <w:tab w:val="num" w:pos="7254"/>
        </w:tabs>
        <w:ind w:left="7254" w:hanging="360"/>
      </w:pPr>
      <w:rPr>
        <w:rFonts w:ascii="Wingdings" w:hAnsi="Wingdings" w:hint="default"/>
      </w:rPr>
    </w:lvl>
  </w:abstractNum>
  <w:abstractNum w:abstractNumId="37" w15:restartNumberingAfterBreak="0">
    <w:nsid w:val="79EF05EF"/>
    <w:multiLevelType w:val="hybridMultilevel"/>
    <w:tmpl w:val="8E503CD2"/>
    <w:lvl w:ilvl="0" w:tplc="8AF8C726">
      <w:start w:val="1"/>
      <w:numFmt w:val="decimal"/>
      <w:lvlText w:val="%1."/>
      <w:lvlJc w:val="left"/>
      <w:pPr>
        <w:tabs>
          <w:tab w:val="num" w:pos="1312"/>
        </w:tabs>
        <w:ind w:left="1312" w:hanging="1080"/>
      </w:pPr>
      <w:rPr>
        <w:rFonts w:hint="default"/>
      </w:rPr>
    </w:lvl>
    <w:lvl w:ilvl="1" w:tplc="93FA80D0" w:tentative="1">
      <w:start w:val="1"/>
      <w:numFmt w:val="lowerLetter"/>
      <w:lvlText w:val="%2."/>
      <w:lvlJc w:val="left"/>
      <w:pPr>
        <w:tabs>
          <w:tab w:val="num" w:pos="1440"/>
        </w:tabs>
        <w:ind w:left="1440" w:hanging="360"/>
      </w:pPr>
    </w:lvl>
    <w:lvl w:ilvl="2" w:tplc="4EB6012C" w:tentative="1">
      <w:start w:val="1"/>
      <w:numFmt w:val="lowerRoman"/>
      <w:lvlText w:val="%3."/>
      <w:lvlJc w:val="right"/>
      <w:pPr>
        <w:tabs>
          <w:tab w:val="num" w:pos="2160"/>
        </w:tabs>
        <w:ind w:left="2160" w:hanging="180"/>
      </w:pPr>
    </w:lvl>
    <w:lvl w:ilvl="3" w:tplc="5A303BC8" w:tentative="1">
      <w:start w:val="1"/>
      <w:numFmt w:val="decimal"/>
      <w:lvlText w:val="%4."/>
      <w:lvlJc w:val="left"/>
      <w:pPr>
        <w:tabs>
          <w:tab w:val="num" w:pos="2880"/>
        </w:tabs>
        <w:ind w:left="2880" w:hanging="360"/>
      </w:pPr>
    </w:lvl>
    <w:lvl w:ilvl="4" w:tplc="EF960284" w:tentative="1">
      <w:start w:val="1"/>
      <w:numFmt w:val="lowerLetter"/>
      <w:lvlText w:val="%5."/>
      <w:lvlJc w:val="left"/>
      <w:pPr>
        <w:tabs>
          <w:tab w:val="num" w:pos="3600"/>
        </w:tabs>
        <w:ind w:left="3600" w:hanging="360"/>
      </w:pPr>
    </w:lvl>
    <w:lvl w:ilvl="5" w:tplc="046844B8" w:tentative="1">
      <w:start w:val="1"/>
      <w:numFmt w:val="lowerRoman"/>
      <w:lvlText w:val="%6."/>
      <w:lvlJc w:val="right"/>
      <w:pPr>
        <w:tabs>
          <w:tab w:val="num" w:pos="4320"/>
        </w:tabs>
        <w:ind w:left="4320" w:hanging="180"/>
      </w:pPr>
    </w:lvl>
    <w:lvl w:ilvl="6" w:tplc="97EE1E1C" w:tentative="1">
      <w:start w:val="1"/>
      <w:numFmt w:val="decimal"/>
      <w:lvlText w:val="%7."/>
      <w:lvlJc w:val="left"/>
      <w:pPr>
        <w:tabs>
          <w:tab w:val="num" w:pos="5040"/>
        </w:tabs>
        <w:ind w:left="5040" w:hanging="360"/>
      </w:pPr>
    </w:lvl>
    <w:lvl w:ilvl="7" w:tplc="8A2A0CB6" w:tentative="1">
      <w:start w:val="1"/>
      <w:numFmt w:val="lowerLetter"/>
      <w:lvlText w:val="%8."/>
      <w:lvlJc w:val="left"/>
      <w:pPr>
        <w:tabs>
          <w:tab w:val="num" w:pos="5760"/>
        </w:tabs>
        <w:ind w:left="5760" w:hanging="360"/>
      </w:pPr>
    </w:lvl>
    <w:lvl w:ilvl="8" w:tplc="F5F692CE" w:tentative="1">
      <w:start w:val="1"/>
      <w:numFmt w:val="lowerRoman"/>
      <w:lvlText w:val="%9."/>
      <w:lvlJc w:val="right"/>
      <w:pPr>
        <w:tabs>
          <w:tab w:val="num" w:pos="6480"/>
        </w:tabs>
        <w:ind w:left="6480" w:hanging="180"/>
      </w:pPr>
    </w:lvl>
  </w:abstractNum>
  <w:abstractNum w:abstractNumId="38" w15:restartNumberingAfterBreak="0">
    <w:nsid w:val="7F9004DA"/>
    <w:multiLevelType w:val="multilevel"/>
    <w:tmpl w:val="041D0023"/>
    <w:styleLink w:val="ArticleSection"/>
    <w:lvl w:ilvl="0">
      <w:start w:val="1"/>
      <w:numFmt w:val="upperRoman"/>
      <w:lvlText w:val="Artikel %1."/>
      <w:lvlJc w:val="left"/>
      <w:pPr>
        <w:tabs>
          <w:tab w:val="num" w:pos="1440"/>
        </w:tabs>
      </w:pPr>
      <w:rPr>
        <w:rFonts w:cs="Times New Roman"/>
      </w:rPr>
    </w:lvl>
    <w:lvl w:ilvl="1">
      <w:start w:val="1"/>
      <w:numFmt w:val="decimalZero"/>
      <w:isLgl/>
      <w:lvlText w:val="Avsnitt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num w:numId="1">
    <w:abstractNumId w:val="20"/>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8"/>
  </w:num>
  <w:num w:numId="12">
    <w:abstractNumId w:val="10"/>
  </w:num>
  <w:num w:numId="13">
    <w:abstractNumId w:val="35"/>
  </w:num>
  <w:num w:numId="14">
    <w:abstractNumId w:val="32"/>
  </w:num>
  <w:num w:numId="15">
    <w:abstractNumId w:val="33"/>
  </w:num>
  <w:num w:numId="16">
    <w:abstractNumId w:val="18"/>
  </w:num>
  <w:num w:numId="17">
    <w:abstractNumId w:val="37"/>
  </w:num>
  <w:num w:numId="18">
    <w:abstractNumId w:val="12"/>
  </w:num>
  <w:num w:numId="19">
    <w:abstractNumId w:val="34"/>
  </w:num>
  <w:num w:numId="20">
    <w:abstractNumId w:val="26"/>
  </w:num>
  <w:num w:numId="21">
    <w:abstractNumId w:val="8"/>
  </w:num>
  <w:num w:numId="22">
    <w:abstractNumId w:val="16"/>
  </w:num>
  <w:num w:numId="23">
    <w:abstractNumId w:val="19"/>
  </w:num>
  <w:num w:numId="24">
    <w:abstractNumId w:val="17"/>
  </w:num>
  <w:num w:numId="25">
    <w:abstractNumId w:val="23"/>
  </w:num>
  <w:num w:numId="26">
    <w:abstractNumId w:val="36"/>
  </w:num>
  <w:num w:numId="27">
    <w:abstractNumId w:val="38"/>
  </w:num>
  <w:num w:numId="28">
    <w:abstractNumId w:val="21"/>
  </w:num>
  <w:num w:numId="29">
    <w:abstractNumId w:val="15"/>
  </w:num>
  <w:num w:numId="30">
    <w:abstractNumId w:val="13"/>
  </w:num>
  <w:num w:numId="31">
    <w:abstractNumId w:val="24"/>
  </w:num>
  <w:num w:numId="32">
    <w:abstractNumId w:val="30"/>
  </w:num>
  <w:num w:numId="33">
    <w:abstractNumId w:val="14"/>
  </w:num>
  <w:num w:numId="34">
    <w:abstractNumId w:val="22"/>
  </w:num>
  <w:num w:numId="35">
    <w:abstractNumId w:val="27"/>
  </w:num>
  <w:num w:numId="36">
    <w:abstractNumId w:val="25"/>
  </w:num>
  <w:num w:numId="37">
    <w:abstractNumId w:val="11"/>
  </w:num>
  <w:num w:numId="38">
    <w:abstractNumId w:val="31"/>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activeWritingStyle w:appName="MSWord" w:lang="sv-SE" w:vendorID="666" w:dllVersion="513" w:checkStyle="1"/>
  <w:activeWritingStyle w:appName="MSWord" w:lang="sv-SE" w:vendorID="22" w:dllVersion="513"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425"/>
  <w:doNotHyphenateCaps/>
  <w:evenAndOddHeaders/>
  <w:drawingGridHorizontalSpacing w:val="120"/>
  <w:drawingGridVerticalSpacing w:val="57"/>
  <w:displayHorizontalDrawingGridEvery w:val="2"/>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umentSaved" w:val="좴样銠ԝ0"/>
  </w:docVars>
  <w:rsids>
    <w:rsidRoot w:val="00606931"/>
    <w:rsid w:val="00001634"/>
    <w:rsid w:val="00002875"/>
    <w:rsid w:val="00004BE3"/>
    <w:rsid w:val="00004EC2"/>
    <w:rsid w:val="00010020"/>
    <w:rsid w:val="00014465"/>
    <w:rsid w:val="0002112E"/>
    <w:rsid w:val="00021F97"/>
    <w:rsid w:val="00022D34"/>
    <w:rsid w:val="00024FEF"/>
    <w:rsid w:val="00025703"/>
    <w:rsid w:val="00025CF6"/>
    <w:rsid w:val="00025ECD"/>
    <w:rsid w:val="00031F17"/>
    <w:rsid w:val="00033201"/>
    <w:rsid w:val="00033A6C"/>
    <w:rsid w:val="0003456A"/>
    <w:rsid w:val="00036C11"/>
    <w:rsid w:val="0004003C"/>
    <w:rsid w:val="000461AC"/>
    <w:rsid w:val="00052904"/>
    <w:rsid w:val="00054A91"/>
    <w:rsid w:val="00057DC2"/>
    <w:rsid w:val="0006095D"/>
    <w:rsid w:val="00062894"/>
    <w:rsid w:val="00070A0C"/>
    <w:rsid w:val="00071623"/>
    <w:rsid w:val="0007267C"/>
    <w:rsid w:val="00073C47"/>
    <w:rsid w:val="0007774B"/>
    <w:rsid w:val="0008227D"/>
    <w:rsid w:val="0008255B"/>
    <w:rsid w:val="00082AF9"/>
    <w:rsid w:val="0008387B"/>
    <w:rsid w:val="0008396E"/>
    <w:rsid w:val="00083996"/>
    <w:rsid w:val="000913AD"/>
    <w:rsid w:val="00091563"/>
    <w:rsid w:val="000932FC"/>
    <w:rsid w:val="000956C9"/>
    <w:rsid w:val="000A16A6"/>
    <w:rsid w:val="000A39A4"/>
    <w:rsid w:val="000A51C9"/>
    <w:rsid w:val="000A67B5"/>
    <w:rsid w:val="000B2C94"/>
    <w:rsid w:val="000B36E0"/>
    <w:rsid w:val="000B466D"/>
    <w:rsid w:val="000B512F"/>
    <w:rsid w:val="000B5212"/>
    <w:rsid w:val="000B5226"/>
    <w:rsid w:val="000B5B7C"/>
    <w:rsid w:val="000B6C51"/>
    <w:rsid w:val="000C73B7"/>
    <w:rsid w:val="000C7999"/>
    <w:rsid w:val="000D316E"/>
    <w:rsid w:val="000D3D14"/>
    <w:rsid w:val="000E2FEB"/>
    <w:rsid w:val="000E57AC"/>
    <w:rsid w:val="000E72C6"/>
    <w:rsid w:val="000F24F7"/>
    <w:rsid w:val="000F3BBE"/>
    <w:rsid w:val="000F511E"/>
    <w:rsid w:val="000F570F"/>
    <w:rsid w:val="000F63D8"/>
    <w:rsid w:val="000F72AB"/>
    <w:rsid w:val="001005F9"/>
    <w:rsid w:val="001040D0"/>
    <w:rsid w:val="00107B8E"/>
    <w:rsid w:val="00111F5A"/>
    <w:rsid w:val="001127A8"/>
    <w:rsid w:val="00114F90"/>
    <w:rsid w:val="001152E6"/>
    <w:rsid w:val="001171DC"/>
    <w:rsid w:val="00117906"/>
    <w:rsid w:val="001217EC"/>
    <w:rsid w:val="00122075"/>
    <w:rsid w:val="00122B57"/>
    <w:rsid w:val="00125350"/>
    <w:rsid w:val="00125F2C"/>
    <w:rsid w:val="001269E3"/>
    <w:rsid w:val="00132315"/>
    <w:rsid w:val="00132FB2"/>
    <w:rsid w:val="00133DDE"/>
    <w:rsid w:val="00134282"/>
    <w:rsid w:val="00134BFB"/>
    <w:rsid w:val="00135A03"/>
    <w:rsid w:val="00137FB5"/>
    <w:rsid w:val="00140FF1"/>
    <w:rsid w:val="00141770"/>
    <w:rsid w:val="00143C25"/>
    <w:rsid w:val="00150758"/>
    <w:rsid w:val="0015085C"/>
    <w:rsid w:val="00152136"/>
    <w:rsid w:val="001625C7"/>
    <w:rsid w:val="00164B5C"/>
    <w:rsid w:val="00166E3B"/>
    <w:rsid w:val="00171F9A"/>
    <w:rsid w:val="001724F3"/>
    <w:rsid w:val="00174758"/>
    <w:rsid w:val="0017717D"/>
    <w:rsid w:val="001812F7"/>
    <w:rsid w:val="001832AA"/>
    <w:rsid w:val="00184A5C"/>
    <w:rsid w:val="0018779A"/>
    <w:rsid w:val="0019296A"/>
    <w:rsid w:val="0019297B"/>
    <w:rsid w:val="00193151"/>
    <w:rsid w:val="00193EE4"/>
    <w:rsid w:val="0019505A"/>
    <w:rsid w:val="001955BF"/>
    <w:rsid w:val="001A3941"/>
    <w:rsid w:val="001A6667"/>
    <w:rsid w:val="001A7168"/>
    <w:rsid w:val="001B1961"/>
    <w:rsid w:val="001B33E6"/>
    <w:rsid w:val="001B484F"/>
    <w:rsid w:val="001C261B"/>
    <w:rsid w:val="001C2D9F"/>
    <w:rsid w:val="001C3489"/>
    <w:rsid w:val="001C5133"/>
    <w:rsid w:val="001C6055"/>
    <w:rsid w:val="001C769F"/>
    <w:rsid w:val="001C77E9"/>
    <w:rsid w:val="001D0057"/>
    <w:rsid w:val="001D192E"/>
    <w:rsid w:val="001D462F"/>
    <w:rsid w:val="001D567F"/>
    <w:rsid w:val="001D5A48"/>
    <w:rsid w:val="001D6617"/>
    <w:rsid w:val="001D78E7"/>
    <w:rsid w:val="001E0214"/>
    <w:rsid w:val="001E0CD3"/>
    <w:rsid w:val="001E238A"/>
    <w:rsid w:val="001E5BA2"/>
    <w:rsid w:val="001E7DAE"/>
    <w:rsid w:val="001F01F0"/>
    <w:rsid w:val="001F40AF"/>
    <w:rsid w:val="001F5D7E"/>
    <w:rsid w:val="001F7491"/>
    <w:rsid w:val="00202044"/>
    <w:rsid w:val="00205067"/>
    <w:rsid w:val="00205E35"/>
    <w:rsid w:val="002078D6"/>
    <w:rsid w:val="00211228"/>
    <w:rsid w:val="00211AC3"/>
    <w:rsid w:val="00212D03"/>
    <w:rsid w:val="002158F3"/>
    <w:rsid w:val="002164DF"/>
    <w:rsid w:val="0021693D"/>
    <w:rsid w:val="00216E67"/>
    <w:rsid w:val="0022480B"/>
    <w:rsid w:val="00225153"/>
    <w:rsid w:val="00225B27"/>
    <w:rsid w:val="00226566"/>
    <w:rsid w:val="0023062B"/>
    <w:rsid w:val="0023640B"/>
    <w:rsid w:val="00244FFC"/>
    <w:rsid w:val="00245BB6"/>
    <w:rsid w:val="0024789E"/>
    <w:rsid w:val="00247959"/>
    <w:rsid w:val="00247E25"/>
    <w:rsid w:val="0025177C"/>
    <w:rsid w:val="00253A47"/>
    <w:rsid w:val="002602C1"/>
    <w:rsid w:val="002607A6"/>
    <w:rsid w:val="00263C95"/>
    <w:rsid w:val="002645C1"/>
    <w:rsid w:val="00266DCD"/>
    <w:rsid w:val="002704F8"/>
    <w:rsid w:val="002751FB"/>
    <w:rsid w:val="002774E5"/>
    <w:rsid w:val="002803BE"/>
    <w:rsid w:val="002807A4"/>
    <w:rsid w:val="00280991"/>
    <w:rsid w:val="00281D3B"/>
    <w:rsid w:val="002836FB"/>
    <w:rsid w:val="00284458"/>
    <w:rsid w:val="00284B60"/>
    <w:rsid w:val="002873EF"/>
    <w:rsid w:val="00287CC9"/>
    <w:rsid w:val="00291923"/>
    <w:rsid w:val="002923FE"/>
    <w:rsid w:val="00292EA5"/>
    <w:rsid w:val="002A0207"/>
    <w:rsid w:val="002A0D27"/>
    <w:rsid w:val="002A2195"/>
    <w:rsid w:val="002A2599"/>
    <w:rsid w:val="002A27A4"/>
    <w:rsid w:val="002A3266"/>
    <w:rsid w:val="002A74DC"/>
    <w:rsid w:val="002A7F7F"/>
    <w:rsid w:val="002B2427"/>
    <w:rsid w:val="002B4FEE"/>
    <w:rsid w:val="002B7E09"/>
    <w:rsid w:val="002C2996"/>
    <w:rsid w:val="002C5B12"/>
    <w:rsid w:val="002C72EE"/>
    <w:rsid w:val="002D0470"/>
    <w:rsid w:val="002D1DB2"/>
    <w:rsid w:val="002D5613"/>
    <w:rsid w:val="002E10AB"/>
    <w:rsid w:val="002E6ADA"/>
    <w:rsid w:val="002F1E70"/>
    <w:rsid w:val="002F74E7"/>
    <w:rsid w:val="002F7782"/>
    <w:rsid w:val="003039C1"/>
    <w:rsid w:val="00304340"/>
    <w:rsid w:val="0030723E"/>
    <w:rsid w:val="003140DA"/>
    <w:rsid w:val="00314306"/>
    <w:rsid w:val="00314DC9"/>
    <w:rsid w:val="00315A9E"/>
    <w:rsid w:val="0031680B"/>
    <w:rsid w:val="0032043D"/>
    <w:rsid w:val="00320B5B"/>
    <w:rsid w:val="00327737"/>
    <w:rsid w:val="00333934"/>
    <w:rsid w:val="00336876"/>
    <w:rsid w:val="00336C95"/>
    <w:rsid w:val="00343E32"/>
    <w:rsid w:val="00346112"/>
    <w:rsid w:val="0034760C"/>
    <w:rsid w:val="00350438"/>
    <w:rsid w:val="00351495"/>
    <w:rsid w:val="00353706"/>
    <w:rsid w:val="003557DE"/>
    <w:rsid w:val="003563B4"/>
    <w:rsid w:val="00356468"/>
    <w:rsid w:val="00362B1B"/>
    <w:rsid w:val="003641C5"/>
    <w:rsid w:val="0036576A"/>
    <w:rsid w:val="00366542"/>
    <w:rsid w:val="0036798B"/>
    <w:rsid w:val="00370F29"/>
    <w:rsid w:val="003726A8"/>
    <w:rsid w:val="00373A85"/>
    <w:rsid w:val="003826B4"/>
    <w:rsid w:val="00382A57"/>
    <w:rsid w:val="003836A1"/>
    <w:rsid w:val="003837B6"/>
    <w:rsid w:val="003843AB"/>
    <w:rsid w:val="00385133"/>
    <w:rsid w:val="003854D5"/>
    <w:rsid w:val="0038622C"/>
    <w:rsid w:val="00386916"/>
    <w:rsid w:val="00386D36"/>
    <w:rsid w:val="00386D81"/>
    <w:rsid w:val="003879FF"/>
    <w:rsid w:val="003908E4"/>
    <w:rsid w:val="0039285F"/>
    <w:rsid w:val="00393330"/>
    <w:rsid w:val="00394840"/>
    <w:rsid w:val="00394F04"/>
    <w:rsid w:val="00396913"/>
    <w:rsid w:val="0039790C"/>
    <w:rsid w:val="00397BEA"/>
    <w:rsid w:val="003A181D"/>
    <w:rsid w:val="003A3739"/>
    <w:rsid w:val="003A4C55"/>
    <w:rsid w:val="003A5760"/>
    <w:rsid w:val="003A7D5C"/>
    <w:rsid w:val="003B1215"/>
    <w:rsid w:val="003B232A"/>
    <w:rsid w:val="003B35BC"/>
    <w:rsid w:val="003B4913"/>
    <w:rsid w:val="003B5CAB"/>
    <w:rsid w:val="003C0667"/>
    <w:rsid w:val="003C0EF6"/>
    <w:rsid w:val="003C5951"/>
    <w:rsid w:val="003C61BE"/>
    <w:rsid w:val="003C6A0A"/>
    <w:rsid w:val="003D7FB8"/>
    <w:rsid w:val="003E1AE7"/>
    <w:rsid w:val="003E1D28"/>
    <w:rsid w:val="003E2E2B"/>
    <w:rsid w:val="003E4A18"/>
    <w:rsid w:val="003E79A6"/>
    <w:rsid w:val="003F0204"/>
    <w:rsid w:val="003F0250"/>
    <w:rsid w:val="003F5852"/>
    <w:rsid w:val="004026EF"/>
    <w:rsid w:val="00406333"/>
    <w:rsid w:val="00407B50"/>
    <w:rsid w:val="00407EC2"/>
    <w:rsid w:val="00410A2C"/>
    <w:rsid w:val="00410E6E"/>
    <w:rsid w:val="00412EC8"/>
    <w:rsid w:val="00413470"/>
    <w:rsid w:val="00414520"/>
    <w:rsid w:val="004165C8"/>
    <w:rsid w:val="00416867"/>
    <w:rsid w:val="00422E7A"/>
    <w:rsid w:val="004245BA"/>
    <w:rsid w:val="00425922"/>
    <w:rsid w:val="0043283B"/>
    <w:rsid w:val="00432972"/>
    <w:rsid w:val="00433B95"/>
    <w:rsid w:val="0043616A"/>
    <w:rsid w:val="004366FF"/>
    <w:rsid w:val="00436918"/>
    <w:rsid w:val="00440ACD"/>
    <w:rsid w:val="00441E85"/>
    <w:rsid w:val="00443023"/>
    <w:rsid w:val="004437BE"/>
    <w:rsid w:val="00452659"/>
    <w:rsid w:val="00454119"/>
    <w:rsid w:val="00455252"/>
    <w:rsid w:val="004560DE"/>
    <w:rsid w:val="00462780"/>
    <w:rsid w:val="00465300"/>
    <w:rsid w:val="00465E01"/>
    <w:rsid w:val="004675F5"/>
    <w:rsid w:val="004709C2"/>
    <w:rsid w:val="00472D17"/>
    <w:rsid w:val="00474FC3"/>
    <w:rsid w:val="00476270"/>
    <w:rsid w:val="0048061D"/>
    <w:rsid w:val="004816E1"/>
    <w:rsid w:val="0048254A"/>
    <w:rsid w:val="00485C96"/>
    <w:rsid w:val="0048683C"/>
    <w:rsid w:val="0049019E"/>
    <w:rsid w:val="004905D5"/>
    <w:rsid w:val="00490FCD"/>
    <w:rsid w:val="00492D1D"/>
    <w:rsid w:val="00494A2E"/>
    <w:rsid w:val="004A1CA1"/>
    <w:rsid w:val="004A2F73"/>
    <w:rsid w:val="004A6DFF"/>
    <w:rsid w:val="004B5308"/>
    <w:rsid w:val="004B708D"/>
    <w:rsid w:val="004C04AE"/>
    <w:rsid w:val="004C5A44"/>
    <w:rsid w:val="004C7497"/>
    <w:rsid w:val="004D17BC"/>
    <w:rsid w:val="004D390C"/>
    <w:rsid w:val="004D3B30"/>
    <w:rsid w:val="004D5BE8"/>
    <w:rsid w:val="004D7FA2"/>
    <w:rsid w:val="004E0736"/>
    <w:rsid w:val="004E4A57"/>
    <w:rsid w:val="004E4BDC"/>
    <w:rsid w:val="004E58DE"/>
    <w:rsid w:val="004E6340"/>
    <w:rsid w:val="004F14D6"/>
    <w:rsid w:val="004F29F2"/>
    <w:rsid w:val="004F2A99"/>
    <w:rsid w:val="004F7C4E"/>
    <w:rsid w:val="0050039E"/>
    <w:rsid w:val="0050116F"/>
    <w:rsid w:val="0050117F"/>
    <w:rsid w:val="005037B9"/>
    <w:rsid w:val="0050464B"/>
    <w:rsid w:val="00506236"/>
    <w:rsid w:val="00510DCC"/>
    <w:rsid w:val="0051211C"/>
    <w:rsid w:val="00513670"/>
    <w:rsid w:val="00513F9F"/>
    <w:rsid w:val="00514A52"/>
    <w:rsid w:val="00520620"/>
    <w:rsid w:val="00523DAE"/>
    <w:rsid w:val="00527F3E"/>
    <w:rsid w:val="00530674"/>
    <w:rsid w:val="00532C25"/>
    <w:rsid w:val="00532E9D"/>
    <w:rsid w:val="005337E4"/>
    <w:rsid w:val="00534D90"/>
    <w:rsid w:val="00535674"/>
    <w:rsid w:val="00542033"/>
    <w:rsid w:val="0054353B"/>
    <w:rsid w:val="0054652F"/>
    <w:rsid w:val="00550098"/>
    <w:rsid w:val="00550BE8"/>
    <w:rsid w:val="00551164"/>
    <w:rsid w:val="00552FB2"/>
    <w:rsid w:val="00553C2C"/>
    <w:rsid w:val="00554BB8"/>
    <w:rsid w:val="00557480"/>
    <w:rsid w:val="00557AEF"/>
    <w:rsid w:val="00561446"/>
    <w:rsid w:val="00563DC8"/>
    <w:rsid w:val="00565D50"/>
    <w:rsid w:val="00575190"/>
    <w:rsid w:val="005841B8"/>
    <w:rsid w:val="00585872"/>
    <w:rsid w:val="00591FE4"/>
    <w:rsid w:val="00596261"/>
    <w:rsid w:val="005A5087"/>
    <w:rsid w:val="005A63FB"/>
    <w:rsid w:val="005A6A23"/>
    <w:rsid w:val="005B00CC"/>
    <w:rsid w:val="005B23FF"/>
    <w:rsid w:val="005B24EF"/>
    <w:rsid w:val="005B292B"/>
    <w:rsid w:val="005B55A9"/>
    <w:rsid w:val="005B7160"/>
    <w:rsid w:val="005B75E3"/>
    <w:rsid w:val="005C46B7"/>
    <w:rsid w:val="005D03FE"/>
    <w:rsid w:val="005D18FA"/>
    <w:rsid w:val="005D1E65"/>
    <w:rsid w:val="005D3360"/>
    <w:rsid w:val="005D4AA9"/>
    <w:rsid w:val="005D5E6B"/>
    <w:rsid w:val="005E0AF0"/>
    <w:rsid w:val="005E3277"/>
    <w:rsid w:val="005E5331"/>
    <w:rsid w:val="005F0EF8"/>
    <w:rsid w:val="005F3778"/>
    <w:rsid w:val="005F763A"/>
    <w:rsid w:val="00601972"/>
    <w:rsid w:val="0060275A"/>
    <w:rsid w:val="00602BC9"/>
    <w:rsid w:val="00605337"/>
    <w:rsid w:val="00606040"/>
    <w:rsid w:val="00606931"/>
    <w:rsid w:val="006076B8"/>
    <w:rsid w:val="0061521E"/>
    <w:rsid w:val="00615CD2"/>
    <w:rsid w:val="0061670C"/>
    <w:rsid w:val="00620905"/>
    <w:rsid w:val="006210D9"/>
    <w:rsid w:val="006243AA"/>
    <w:rsid w:val="006275CF"/>
    <w:rsid w:val="006332BE"/>
    <w:rsid w:val="00634C49"/>
    <w:rsid w:val="00635709"/>
    <w:rsid w:val="00637BD6"/>
    <w:rsid w:val="00640846"/>
    <w:rsid w:val="006422CC"/>
    <w:rsid w:val="00642620"/>
    <w:rsid w:val="00645615"/>
    <w:rsid w:val="00645C6A"/>
    <w:rsid w:val="006502CE"/>
    <w:rsid w:val="00650877"/>
    <w:rsid w:val="00653A3D"/>
    <w:rsid w:val="00653EA5"/>
    <w:rsid w:val="0065453F"/>
    <w:rsid w:val="00654E58"/>
    <w:rsid w:val="006577DA"/>
    <w:rsid w:val="006654E8"/>
    <w:rsid w:val="00665E77"/>
    <w:rsid w:val="00666822"/>
    <w:rsid w:val="00670EB8"/>
    <w:rsid w:val="006739C9"/>
    <w:rsid w:val="00674A3A"/>
    <w:rsid w:val="0067577A"/>
    <w:rsid w:val="00677D40"/>
    <w:rsid w:val="006801E0"/>
    <w:rsid w:val="0068036C"/>
    <w:rsid w:val="00682B8E"/>
    <w:rsid w:val="00684C65"/>
    <w:rsid w:val="006858B0"/>
    <w:rsid w:val="00686546"/>
    <w:rsid w:val="00686C78"/>
    <w:rsid w:val="00687E0D"/>
    <w:rsid w:val="006901F6"/>
    <w:rsid w:val="00690354"/>
    <w:rsid w:val="00691501"/>
    <w:rsid w:val="00693947"/>
    <w:rsid w:val="00696EBD"/>
    <w:rsid w:val="006A060E"/>
    <w:rsid w:val="006A3ED4"/>
    <w:rsid w:val="006A4CC9"/>
    <w:rsid w:val="006A70B1"/>
    <w:rsid w:val="006B0EAD"/>
    <w:rsid w:val="006B1B59"/>
    <w:rsid w:val="006B4C71"/>
    <w:rsid w:val="006B4C74"/>
    <w:rsid w:val="006B4F14"/>
    <w:rsid w:val="006C2B43"/>
    <w:rsid w:val="006C2CC7"/>
    <w:rsid w:val="006C6537"/>
    <w:rsid w:val="006C7418"/>
    <w:rsid w:val="006C7688"/>
    <w:rsid w:val="006C7F98"/>
    <w:rsid w:val="006D0D5E"/>
    <w:rsid w:val="006D3BA5"/>
    <w:rsid w:val="006D4748"/>
    <w:rsid w:val="006D4831"/>
    <w:rsid w:val="006D7C4C"/>
    <w:rsid w:val="006E5ED9"/>
    <w:rsid w:val="006E72E5"/>
    <w:rsid w:val="006E7BB6"/>
    <w:rsid w:val="006F0321"/>
    <w:rsid w:val="006F2132"/>
    <w:rsid w:val="006F2D48"/>
    <w:rsid w:val="006F3E2E"/>
    <w:rsid w:val="006F576C"/>
    <w:rsid w:val="006F61B6"/>
    <w:rsid w:val="00701DCB"/>
    <w:rsid w:val="00702CC0"/>
    <w:rsid w:val="00705BA4"/>
    <w:rsid w:val="00711331"/>
    <w:rsid w:val="00713814"/>
    <w:rsid w:val="00722B7D"/>
    <w:rsid w:val="00723095"/>
    <w:rsid w:val="00725332"/>
    <w:rsid w:val="007259C7"/>
    <w:rsid w:val="00725D2C"/>
    <w:rsid w:val="0072613A"/>
    <w:rsid w:val="00726A23"/>
    <w:rsid w:val="00726B73"/>
    <w:rsid w:val="00726CFE"/>
    <w:rsid w:val="00732FD8"/>
    <w:rsid w:val="00735CD8"/>
    <w:rsid w:val="007368C4"/>
    <w:rsid w:val="00736C64"/>
    <w:rsid w:val="00736FE4"/>
    <w:rsid w:val="0073754B"/>
    <w:rsid w:val="007453B9"/>
    <w:rsid w:val="0075034E"/>
    <w:rsid w:val="007604B6"/>
    <w:rsid w:val="00760662"/>
    <w:rsid w:val="0076180A"/>
    <w:rsid w:val="00763B54"/>
    <w:rsid w:val="00764198"/>
    <w:rsid w:val="007676BA"/>
    <w:rsid w:val="007744FB"/>
    <w:rsid w:val="0077551F"/>
    <w:rsid w:val="00776CC5"/>
    <w:rsid w:val="00781491"/>
    <w:rsid w:val="0078220F"/>
    <w:rsid w:val="007903D1"/>
    <w:rsid w:val="0079067C"/>
    <w:rsid w:val="00791B50"/>
    <w:rsid w:val="00793813"/>
    <w:rsid w:val="007A09D9"/>
    <w:rsid w:val="007A0E58"/>
    <w:rsid w:val="007A35C0"/>
    <w:rsid w:val="007A60F1"/>
    <w:rsid w:val="007A6853"/>
    <w:rsid w:val="007B02CF"/>
    <w:rsid w:val="007B333A"/>
    <w:rsid w:val="007B7C55"/>
    <w:rsid w:val="007D0225"/>
    <w:rsid w:val="007D5790"/>
    <w:rsid w:val="007D5B67"/>
    <w:rsid w:val="007D6DDF"/>
    <w:rsid w:val="007E2509"/>
    <w:rsid w:val="007E36B3"/>
    <w:rsid w:val="007E5682"/>
    <w:rsid w:val="007E6F71"/>
    <w:rsid w:val="007E7199"/>
    <w:rsid w:val="007F09E6"/>
    <w:rsid w:val="007F144D"/>
    <w:rsid w:val="007F15A4"/>
    <w:rsid w:val="007F17F4"/>
    <w:rsid w:val="007F19B3"/>
    <w:rsid w:val="007F4A34"/>
    <w:rsid w:val="007F628F"/>
    <w:rsid w:val="0080045F"/>
    <w:rsid w:val="00800AFE"/>
    <w:rsid w:val="008020AD"/>
    <w:rsid w:val="00802848"/>
    <w:rsid w:val="008037A6"/>
    <w:rsid w:val="00806252"/>
    <w:rsid w:val="00807A7A"/>
    <w:rsid w:val="00812923"/>
    <w:rsid w:val="0081334F"/>
    <w:rsid w:val="00814E2C"/>
    <w:rsid w:val="008159AB"/>
    <w:rsid w:val="00816CEB"/>
    <w:rsid w:val="00820454"/>
    <w:rsid w:val="008235B6"/>
    <w:rsid w:val="0082471E"/>
    <w:rsid w:val="00827D04"/>
    <w:rsid w:val="0083049C"/>
    <w:rsid w:val="008311F0"/>
    <w:rsid w:val="00834BEE"/>
    <w:rsid w:val="00841E07"/>
    <w:rsid w:val="008421D7"/>
    <w:rsid w:val="0084531E"/>
    <w:rsid w:val="00846652"/>
    <w:rsid w:val="008546B8"/>
    <w:rsid w:val="00855471"/>
    <w:rsid w:val="00855645"/>
    <w:rsid w:val="008569CD"/>
    <w:rsid w:val="00857B99"/>
    <w:rsid w:val="00857BBC"/>
    <w:rsid w:val="008618A8"/>
    <w:rsid w:val="00862B03"/>
    <w:rsid w:val="00863B68"/>
    <w:rsid w:val="00866DC5"/>
    <w:rsid w:val="00870FD0"/>
    <w:rsid w:val="00872A0E"/>
    <w:rsid w:val="00872B3D"/>
    <w:rsid w:val="00873318"/>
    <w:rsid w:val="008773FC"/>
    <w:rsid w:val="008779FD"/>
    <w:rsid w:val="00882592"/>
    <w:rsid w:val="00886BC8"/>
    <w:rsid w:val="00887B0C"/>
    <w:rsid w:val="00890565"/>
    <w:rsid w:val="00893143"/>
    <w:rsid w:val="0089402C"/>
    <w:rsid w:val="00896062"/>
    <w:rsid w:val="00896C4A"/>
    <w:rsid w:val="008A3BAB"/>
    <w:rsid w:val="008A6174"/>
    <w:rsid w:val="008B25E8"/>
    <w:rsid w:val="008B47F5"/>
    <w:rsid w:val="008B6262"/>
    <w:rsid w:val="008C56B2"/>
    <w:rsid w:val="008C6AEE"/>
    <w:rsid w:val="008C70E1"/>
    <w:rsid w:val="008C7280"/>
    <w:rsid w:val="008C7782"/>
    <w:rsid w:val="008C7910"/>
    <w:rsid w:val="008C7D31"/>
    <w:rsid w:val="008C7DB9"/>
    <w:rsid w:val="008D0586"/>
    <w:rsid w:val="008D38AC"/>
    <w:rsid w:val="008D4D8D"/>
    <w:rsid w:val="008E081E"/>
    <w:rsid w:val="008F09A8"/>
    <w:rsid w:val="008F31D3"/>
    <w:rsid w:val="008F31FC"/>
    <w:rsid w:val="008F4C6C"/>
    <w:rsid w:val="008F4CAE"/>
    <w:rsid w:val="008F63E0"/>
    <w:rsid w:val="009008AA"/>
    <w:rsid w:val="00902CA2"/>
    <w:rsid w:val="009032DC"/>
    <w:rsid w:val="00906938"/>
    <w:rsid w:val="00910B09"/>
    <w:rsid w:val="0091523C"/>
    <w:rsid w:val="0091642D"/>
    <w:rsid w:val="00916DA4"/>
    <w:rsid w:val="009226EF"/>
    <w:rsid w:val="00923524"/>
    <w:rsid w:val="009248BB"/>
    <w:rsid w:val="00930CBA"/>
    <w:rsid w:val="00931396"/>
    <w:rsid w:val="00933ACC"/>
    <w:rsid w:val="009345EB"/>
    <w:rsid w:val="00935F50"/>
    <w:rsid w:val="0093777D"/>
    <w:rsid w:val="00937E42"/>
    <w:rsid w:val="00940467"/>
    <w:rsid w:val="00940C6E"/>
    <w:rsid w:val="00942F7E"/>
    <w:rsid w:val="00943DC3"/>
    <w:rsid w:val="00943F3B"/>
    <w:rsid w:val="009440CF"/>
    <w:rsid w:val="00945CC7"/>
    <w:rsid w:val="00946502"/>
    <w:rsid w:val="009559B7"/>
    <w:rsid w:val="00956840"/>
    <w:rsid w:val="00960AAE"/>
    <w:rsid w:val="00964F37"/>
    <w:rsid w:val="00966159"/>
    <w:rsid w:val="00966DF5"/>
    <w:rsid w:val="009718C4"/>
    <w:rsid w:val="00973335"/>
    <w:rsid w:val="00975D15"/>
    <w:rsid w:val="00976BE2"/>
    <w:rsid w:val="00983E6F"/>
    <w:rsid w:val="00983FD2"/>
    <w:rsid w:val="0099326A"/>
    <w:rsid w:val="0099375A"/>
    <w:rsid w:val="009949FA"/>
    <w:rsid w:val="0099501B"/>
    <w:rsid w:val="009A2AD6"/>
    <w:rsid w:val="009A2AE2"/>
    <w:rsid w:val="009A45DD"/>
    <w:rsid w:val="009A767C"/>
    <w:rsid w:val="009B4572"/>
    <w:rsid w:val="009B6375"/>
    <w:rsid w:val="009B6D58"/>
    <w:rsid w:val="009C0B1E"/>
    <w:rsid w:val="009C4234"/>
    <w:rsid w:val="009D190D"/>
    <w:rsid w:val="009D1A2B"/>
    <w:rsid w:val="009D1B07"/>
    <w:rsid w:val="009D4994"/>
    <w:rsid w:val="009D4D07"/>
    <w:rsid w:val="009D59AA"/>
    <w:rsid w:val="009E0A58"/>
    <w:rsid w:val="009E4DE7"/>
    <w:rsid w:val="009E5018"/>
    <w:rsid w:val="009E6B31"/>
    <w:rsid w:val="009F1FF9"/>
    <w:rsid w:val="009F2ACC"/>
    <w:rsid w:val="009F2E86"/>
    <w:rsid w:val="009F537B"/>
    <w:rsid w:val="00A004A0"/>
    <w:rsid w:val="00A00F83"/>
    <w:rsid w:val="00A022A1"/>
    <w:rsid w:val="00A028D2"/>
    <w:rsid w:val="00A044DA"/>
    <w:rsid w:val="00A04F33"/>
    <w:rsid w:val="00A05B8D"/>
    <w:rsid w:val="00A11511"/>
    <w:rsid w:val="00A12B87"/>
    <w:rsid w:val="00A131A5"/>
    <w:rsid w:val="00A14A99"/>
    <w:rsid w:val="00A2312D"/>
    <w:rsid w:val="00A235C4"/>
    <w:rsid w:val="00A23E8E"/>
    <w:rsid w:val="00A270FA"/>
    <w:rsid w:val="00A27988"/>
    <w:rsid w:val="00A30755"/>
    <w:rsid w:val="00A30A3B"/>
    <w:rsid w:val="00A3103B"/>
    <w:rsid w:val="00A31C60"/>
    <w:rsid w:val="00A31D33"/>
    <w:rsid w:val="00A33529"/>
    <w:rsid w:val="00A34A88"/>
    <w:rsid w:val="00A35AF6"/>
    <w:rsid w:val="00A360DA"/>
    <w:rsid w:val="00A42901"/>
    <w:rsid w:val="00A42D9F"/>
    <w:rsid w:val="00A44C8A"/>
    <w:rsid w:val="00A47212"/>
    <w:rsid w:val="00A475BE"/>
    <w:rsid w:val="00A500CF"/>
    <w:rsid w:val="00A50D1C"/>
    <w:rsid w:val="00A52C8B"/>
    <w:rsid w:val="00A54A70"/>
    <w:rsid w:val="00A55509"/>
    <w:rsid w:val="00A55E13"/>
    <w:rsid w:val="00A560A2"/>
    <w:rsid w:val="00A64175"/>
    <w:rsid w:val="00A64489"/>
    <w:rsid w:val="00A65750"/>
    <w:rsid w:val="00A66E1C"/>
    <w:rsid w:val="00A71074"/>
    <w:rsid w:val="00A720A8"/>
    <w:rsid w:val="00A746F7"/>
    <w:rsid w:val="00A765CB"/>
    <w:rsid w:val="00A85875"/>
    <w:rsid w:val="00A866D8"/>
    <w:rsid w:val="00A874EE"/>
    <w:rsid w:val="00A94757"/>
    <w:rsid w:val="00A97244"/>
    <w:rsid w:val="00A9729F"/>
    <w:rsid w:val="00AA1041"/>
    <w:rsid w:val="00AA18B7"/>
    <w:rsid w:val="00AA1DE1"/>
    <w:rsid w:val="00AA4491"/>
    <w:rsid w:val="00AA7EC3"/>
    <w:rsid w:val="00AB28AB"/>
    <w:rsid w:val="00AB646F"/>
    <w:rsid w:val="00AC0CF9"/>
    <w:rsid w:val="00AC3DD0"/>
    <w:rsid w:val="00AC5013"/>
    <w:rsid w:val="00AC7FB2"/>
    <w:rsid w:val="00AD35AA"/>
    <w:rsid w:val="00AD5744"/>
    <w:rsid w:val="00AD6390"/>
    <w:rsid w:val="00AE0D63"/>
    <w:rsid w:val="00AE1952"/>
    <w:rsid w:val="00AE1CB6"/>
    <w:rsid w:val="00AE2E95"/>
    <w:rsid w:val="00AE31B5"/>
    <w:rsid w:val="00AE41D3"/>
    <w:rsid w:val="00AE4D59"/>
    <w:rsid w:val="00AE53A1"/>
    <w:rsid w:val="00AE54E9"/>
    <w:rsid w:val="00AE5850"/>
    <w:rsid w:val="00AE6542"/>
    <w:rsid w:val="00AF058C"/>
    <w:rsid w:val="00AF252A"/>
    <w:rsid w:val="00AF59A7"/>
    <w:rsid w:val="00B00593"/>
    <w:rsid w:val="00B020AF"/>
    <w:rsid w:val="00B0398B"/>
    <w:rsid w:val="00B0592F"/>
    <w:rsid w:val="00B10264"/>
    <w:rsid w:val="00B113D8"/>
    <w:rsid w:val="00B20773"/>
    <w:rsid w:val="00B2426F"/>
    <w:rsid w:val="00B31AE2"/>
    <w:rsid w:val="00B3355E"/>
    <w:rsid w:val="00B33C0F"/>
    <w:rsid w:val="00B35CC4"/>
    <w:rsid w:val="00B36A67"/>
    <w:rsid w:val="00B4547F"/>
    <w:rsid w:val="00B45F72"/>
    <w:rsid w:val="00B46B80"/>
    <w:rsid w:val="00B543F2"/>
    <w:rsid w:val="00B54A14"/>
    <w:rsid w:val="00B5590C"/>
    <w:rsid w:val="00B56DBE"/>
    <w:rsid w:val="00B57B55"/>
    <w:rsid w:val="00B60283"/>
    <w:rsid w:val="00B644C0"/>
    <w:rsid w:val="00B646B7"/>
    <w:rsid w:val="00B72887"/>
    <w:rsid w:val="00B766D7"/>
    <w:rsid w:val="00B76C08"/>
    <w:rsid w:val="00B76EFF"/>
    <w:rsid w:val="00B80609"/>
    <w:rsid w:val="00B831FC"/>
    <w:rsid w:val="00B83F10"/>
    <w:rsid w:val="00B84F1C"/>
    <w:rsid w:val="00B8777D"/>
    <w:rsid w:val="00B902FD"/>
    <w:rsid w:val="00B97AB1"/>
    <w:rsid w:val="00BA598E"/>
    <w:rsid w:val="00BB117E"/>
    <w:rsid w:val="00BB1B30"/>
    <w:rsid w:val="00BB20F9"/>
    <w:rsid w:val="00BB3295"/>
    <w:rsid w:val="00BB3AF9"/>
    <w:rsid w:val="00BC04D3"/>
    <w:rsid w:val="00BC0567"/>
    <w:rsid w:val="00BC1995"/>
    <w:rsid w:val="00BC2822"/>
    <w:rsid w:val="00BC40D5"/>
    <w:rsid w:val="00BD0F5E"/>
    <w:rsid w:val="00BD3ADE"/>
    <w:rsid w:val="00BD49E8"/>
    <w:rsid w:val="00BD6EBA"/>
    <w:rsid w:val="00BD79DA"/>
    <w:rsid w:val="00BE1A78"/>
    <w:rsid w:val="00BE4306"/>
    <w:rsid w:val="00BE6ED0"/>
    <w:rsid w:val="00BE6F6D"/>
    <w:rsid w:val="00BF1846"/>
    <w:rsid w:val="00BF2717"/>
    <w:rsid w:val="00BF3708"/>
    <w:rsid w:val="00BF4FD8"/>
    <w:rsid w:val="00BF5011"/>
    <w:rsid w:val="00BF54CF"/>
    <w:rsid w:val="00BF56D0"/>
    <w:rsid w:val="00BF7380"/>
    <w:rsid w:val="00C01177"/>
    <w:rsid w:val="00C04319"/>
    <w:rsid w:val="00C06011"/>
    <w:rsid w:val="00C12B9C"/>
    <w:rsid w:val="00C150DE"/>
    <w:rsid w:val="00C15385"/>
    <w:rsid w:val="00C17368"/>
    <w:rsid w:val="00C220C7"/>
    <w:rsid w:val="00C22ADF"/>
    <w:rsid w:val="00C230E6"/>
    <w:rsid w:val="00C271A2"/>
    <w:rsid w:val="00C30C92"/>
    <w:rsid w:val="00C30FF2"/>
    <w:rsid w:val="00C323A0"/>
    <w:rsid w:val="00C33582"/>
    <w:rsid w:val="00C33BE8"/>
    <w:rsid w:val="00C3539E"/>
    <w:rsid w:val="00C35BB5"/>
    <w:rsid w:val="00C40400"/>
    <w:rsid w:val="00C46650"/>
    <w:rsid w:val="00C46B0B"/>
    <w:rsid w:val="00C508E6"/>
    <w:rsid w:val="00C512CB"/>
    <w:rsid w:val="00C53632"/>
    <w:rsid w:val="00C54488"/>
    <w:rsid w:val="00C627E2"/>
    <w:rsid w:val="00C63DB4"/>
    <w:rsid w:val="00C63FE5"/>
    <w:rsid w:val="00C747F1"/>
    <w:rsid w:val="00C76186"/>
    <w:rsid w:val="00C7661F"/>
    <w:rsid w:val="00C776D8"/>
    <w:rsid w:val="00C8228B"/>
    <w:rsid w:val="00C82AE4"/>
    <w:rsid w:val="00C82D5E"/>
    <w:rsid w:val="00C84517"/>
    <w:rsid w:val="00C84A47"/>
    <w:rsid w:val="00C850BF"/>
    <w:rsid w:val="00C865E8"/>
    <w:rsid w:val="00C935CD"/>
    <w:rsid w:val="00C95D7C"/>
    <w:rsid w:val="00C96E80"/>
    <w:rsid w:val="00CA1C6A"/>
    <w:rsid w:val="00CA3787"/>
    <w:rsid w:val="00CA4260"/>
    <w:rsid w:val="00CA4A9A"/>
    <w:rsid w:val="00CA4ACC"/>
    <w:rsid w:val="00CB009C"/>
    <w:rsid w:val="00CB1134"/>
    <w:rsid w:val="00CB1577"/>
    <w:rsid w:val="00CB1F41"/>
    <w:rsid w:val="00CB25AF"/>
    <w:rsid w:val="00CB4E6D"/>
    <w:rsid w:val="00CB52F3"/>
    <w:rsid w:val="00CB5F0D"/>
    <w:rsid w:val="00CC0A74"/>
    <w:rsid w:val="00CC71C9"/>
    <w:rsid w:val="00CD19B5"/>
    <w:rsid w:val="00CD3BFF"/>
    <w:rsid w:val="00CD7C34"/>
    <w:rsid w:val="00CE0AD4"/>
    <w:rsid w:val="00CE2DB4"/>
    <w:rsid w:val="00CE2DC8"/>
    <w:rsid w:val="00CE5331"/>
    <w:rsid w:val="00CE732A"/>
    <w:rsid w:val="00CE7E80"/>
    <w:rsid w:val="00CF35F0"/>
    <w:rsid w:val="00CF6195"/>
    <w:rsid w:val="00D019A5"/>
    <w:rsid w:val="00D069AC"/>
    <w:rsid w:val="00D104F7"/>
    <w:rsid w:val="00D159FD"/>
    <w:rsid w:val="00D16FDC"/>
    <w:rsid w:val="00D20E57"/>
    <w:rsid w:val="00D21EA4"/>
    <w:rsid w:val="00D2217D"/>
    <w:rsid w:val="00D248EA"/>
    <w:rsid w:val="00D2495E"/>
    <w:rsid w:val="00D24D19"/>
    <w:rsid w:val="00D25469"/>
    <w:rsid w:val="00D25D53"/>
    <w:rsid w:val="00D270D1"/>
    <w:rsid w:val="00D32591"/>
    <w:rsid w:val="00D3304D"/>
    <w:rsid w:val="00D34259"/>
    <w:rsid w:val="00D34C19"/>
    <w:rsid w:val="00D368EA"/>
    <w:rsid w:val="00D37BE2"/>
    <w:rsid w:val="00D41958"/>
    <w:rsid w:val="00D4257C"/>
    <w:rsid w:val="00D431A9"/>
    <w:rsid w:val="00D4683B"/>
    <w:rsid w:val="00D471A5"/>
    <w:rsid w:val="00D473C2"/>
    <w:rsid w:val="00D5659D"/>
    <w:rsid w:val="00D56EDB"/>
    <w:rsid w:val="00D60CD1"/>
    <w:rsid w:val="00D6137B"/>
    <w:rsid w:val="00D62A8A"/>
    <w:rsid w:val="00D67D47"/>
    <w:rsid w:val="00D73345"/>
    <w:rsid w:val="00D76971"/>
    <w:rsid w:val="00D77675"/>
    <w:rsid w:val="00D77924"/>
    <w:rsid w:val="00D80B5C"/>
    <w:rsid w:val="00D82BB2"/>
    <w:rsid w:val="00D87FB0"/>
    <w:rsid w:val="00D9574F"/>
    <w:rsid w:val="00D96588"/>
    <w:rsid w:val="00D97804"/>
    <w:rsid w:val="00DA1158"/>
    <w:rsid w:val="00DA25D3"/>
    <w:rsid w:val="00DA54A8"/>
    <w:rsid w:val="00DA7A4E"/>
    <w:rsid w:val="00DB061D"/>
    <w:rsid w:val="00DB199E"/>
    <w:rsid w:val="00DB1AC5"/>
    <w:rsid w:val="00DB353B"/>
    <w:rsid w:val="00DB397D"/>
    <w:rsid w:val="00DB53C8"/>
    <w:rsid w:val="00DC139E"/>
    <w:rsid w:val="00DC1A10"/>
    <w:rsid w:val="00DC370E"/>
    <w:rsid w:val="00DC6E80"/>
    <w:rsid w:val="00DD0065"/>
    <w:rsid w:val="00DD17FD"/>
    <w:rsid w:val="00DD2493"/>
    <w:rsid w:val="00DD7F50"/>
    <w:rsid w:val="00DE0EFC"/>
    <w:rsid w:val="00DE213C"/>
    <w:rsid w:val="00DE2B7C"/>
    <w:rsid w:val="00DE3188"/>
    <w:rsid w:val="00E0407D"/>
    <w:rsid w:val="00E054E0"/>
    <w:rsid w:val="00E05B2A"/>
    <w:rsid w:val="00E12042"/>
    <w:rsid w:val="00E131C4"/>
    <w:rsid w:val="00E1666B"/>
    <w:rsid w:val="00E16CBF"/>
    <w:rsid w:val="00E17D95"/>
    <w:rsid w:val="00E210E6"/>
    <w:rsid w:val="00E2130F"/>
    <w:rsid w:val="00E21323"/>
    <w:rsid w:val="00E2495F"/>
    <w:rsid w:val="00E24FE2"/>
    <w:rsid w:val="00E301D4"/>
    <w:rsid w:val="00E30C1F"/>
    <w:rsid w:val="00E324FF"/>
    <w:rsid w:val="00E329B8"/>
    <w:rsid w:val="00E33F4F"/>
    <w:rsid w:val="00E363F4"/>
    <w:rsid w:val="00E36E9A"/>
    <w:rsid w:val="00E36F61"/>
    <w:rsid w:val="00E40054"/>
    <w:rsid w:val="00E40623"/>
    <w:rsid w:val="00E418A4"/>
    <w:rsid w:val="00E43EE1"/>
    <w:rsid w:val="00E44467"/>
    <w:rsid w:val="00E46DAE"/>
    <w:rsid w:val="00E4799B"/>
    <w:rsid w:val="00E5116C"/>
    <w:rsid w:val="00E52359"/>
    <w:rsid w:val="00E52630"/>
    <w:rsid w:val="00E52C74"/>
    <w:rsid w:val="00E57021"/>
    <w:rsid w:val="00E6010C"/>
    <w:rsid w:val="00E60F4A"/>
    <w:rsid w:val="00E63225"/>
    <w:rsid w:val="00E645BE"/>
    <w:rsid w:val="00E65580"/>
    <w:rsid w:val="00E65A9C"/>
    <w:rsid w:val="00E67817"/>
    <w:rsid w:val="00E67C06"/>
    <w:rsid w:val="00E73203"/>
    <w:rsid w:val="00E832A2"/>
    <w:rsid w:val="00E85282"/>
    <w:rsid w:val="00E86F8F"/>
    <w:rsid w:val="00E87A02"/>
    <w:rsid w:val="00E938FA"/>
    <w:rsid w:val="00E965EB"/>
    <w:rsid w:val="00E96C2D"/>
    <w:rsid w:val="00E976B1"/>
    <w:rsid w:val="00EA280D"/>
    <w:rsid w:val="00EA3B1D"/>
    <w:rsid w:val="00EA4372"/>
    <w:rsid w:val="00EA4949"/>
    <w:rsid w:val="00EA527D"/>
    <w:rsid w:val="00EB420F"/>
    <w:rsid w:val="00EB7F3B"/>
    <w:rsid w:val="00EC6921"/>
    <w:rsid w:val="00EC6D8D"/>
    <w:rsid w:val="00ED06D5"/>
    <w:rsid w:val="00ED1609"/>
    <w:rsid w:val="00ED210C"/>
    <w:rsid w:val="00ED39EB"/>
    <w:rsid w:val="00ED57A8"/>
    <w:rsid w:val="00ED64F1"/>
    <w:rsid w:val="00ED7EB2"/>
    <w:rsid w:val="00EE1FC1"/>
    <w:rsid w:val="00EE47F8"/>
    <w:rsid w:val="00EE572D"/>
    <w:rsid w:val="00EE64FB"/>
    <w:rsid w:val="00EF041A"/>
    <w:rsid w:val="00EF1BBB"/>
    <w:rsid w:val="00EF1E73"/>
    <w:rsid w:val="00EF4699"/>
    <w:rsid w:val="00EF579E"/>
    <w:rsid w:val="00F00E0A"/>
    <w:rsid w:val="00F0199D"/>
    <w:rsid w:val="00F01A10"/>
    <w:rsid w:val="00F02002"/>
    <w:rsid w:val="00F02E9C"/>
    <w:rsid w:val="00F037C4"/>
    <w:rsid w:val="00F100F3"/>
    <w:rsid w:val="00F109DD"/>
    <w:rsid w:val="00F10CA5"/>
    <w:rsid w:val="00F110AF"/>
    <w:rsid w:val="00F12315"/>
    <w:rsid w:val="00F12D8D"/>
    <w:rsid w:val="00F14550"/>
    <w:rsid w:val="00F23CB6"/>
    <w:rsid w:val="00F255D4"/>
    <w:rsid w:val="00F3180D"/>
    <w:rsid w:val="00F31951"/>
    <w:rsid w:val="00F35225"/>
    <w:rsid w:val="00F45ECF"/>
    <w:rsid w:val="00F46A5F"/>
    <w:rsid w:val="00F47669"/>
    <w:rsid w:val="00F50838"/>
    <w:rsid w:val="00F51811"/>
    <w:rsid w:val="00F532D6"/>
    <w:rsid w:val="00F53D1A"/>
    <w:rsid w:val="00F548FA"/>
    <w:rsid w:val="00F54A9B"/>
    <w:rsid w:val="00F56684"/>
    <w:rsid w:val="00F62333"/>
    <w:rsid w:val="00F63147"/>
    <w:rsid w:val="00F65B05"/>
    <w:rsid w:val="00F66C4F"/>
    <w:rsid w:val="00F70C7A"/>
    <w:rsid w:val="00F723D9"/>
    <w:rsid w:val="00F747E8"/>
    <w:rsid w:val="00F76EFF"/>
    <w:rsid w:val="00F76F55"/>
    <w:rsid w:val="00F80181"/>
    <w:rsid w:val="00F877B0"/>
    <w:rsid w:val="00F90CA4"/>
    <w:rsid w:val="00F92591"/>
    <w:rsid w:val="00F9368E"/>
    <w:rsid w:val="00F94A22"/>
    <w:rsid w:val="00F9590B"/>
    <w:rsid w:val="00F979A6"/>
    <w:rsid w:val="00F97DED"/>
    <w:rsid w:val="00FA0528"/>
    <w:rsid w:val="00FA06BD"/>
    <w:rsid w:val="00FA63C8"/>
    <w:rsid w:val="00FA6665"/>
    <w:rsid w:val="00FA6E03"/>
    <w:rsid w:val="00FA7898"/>
    <w:rsid w:val="00FA7C27"/>
    <w:rsid w:val="00FB2335"/>
    <w:rsid w:val="00FB383A"/>
    <w:rsid w:val="00FB7F71"/>
    <w:rsid w:val="00FC2186"/>
    <w:rsid w:val="00FC40C3"/>
    <w:rsid w:val="00FC4252"/>
    <w:rsid w:val="00FC6D0F"/>
    <w:rsid w:val="00FD1285"/>
    <w:rsid w:val="00FE47A0"/>
    <w:rsid w:val="00FE66BE"/>
    <w:rsid w:val="00FE73F8"/>
    <w:rsid w:val="00FF1432"/>
    <w:rsid w:val="00FF17BE"/>
    <w:rsid w:val="00FF1F60"/>
    <w:rsid w:val="00FF279E"/>
    <w:rsid w:val="00FF34E7"/>
    <w:rsid w:val="00FF37F4"/>
    <w:rsid w:val="00FF585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4:docId w14:val="3616AADE"/>
  <w15:docId w15:val="{B90FF0FD-B021-4D89-AFE6-90A6C2556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locked="1" w:qFormat="1"/>
    <w:lsdException w:name="heading 2" w:locked="1" w:qFormat="1"/>
    <w:lsdException w:name="heading 3" w:locked="1" w:semiHidden="1" w:uiPriority="4" w:unhideWhenUsed="1" w:qFormat="1"/>
    <w:lsdException w:name="heading 4" w:locked="1" w:semiHidden="1" w:uiPriority="6"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14" w:unhideWhenUsed="1"/>
    <w:lsdException w:name="annotation text" w:locked="1" w:semiHidden="1" w:uiPriority="99"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13"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locked="1" w:uiPriority="39"/>
    <w:lsdException w:name="Table Theme" w:locked="1"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D159FD"/>
    <w:rPr>
      <w:rFonts w:asciiTheme="minorHAnsi" w:hAnsiTheme="minorHAnsi"/>
      <w:sz w:val="24"/>
      <w:szCs w:val="24"/>
    </w:rPr>
  </w:style>
  <w:style w:type="paragraph" w:styleId="Rubrik1">
    <w:name w:val="heading 1"/>
    <w:basedOn w:val="Normal"/>
    <w:next w:val="Normal"/>
    <w:link w:val="Rubrik1Char"/>
    <w:semiHidden/>
    <w:qFormat/>
    <w:locked/>
    <w:rsid w:val="00B0592F"/>
    <w:pPr>
      <w:keepNext/>
      <w:spacing w:before="240" w:after="60"/>
      <w:outlineLvl w:val="0"/>
    </w:pPr>
    <w:rPr>
      <w:rFonts w:ascii="Arial" w:hAnsi="Arial" w:cs="Arial"/>
      <w:b/>
      <w:bCs/>
      <w:kern w:val="32"/>
      <w:sz w:val="32"/>
      <w:szCs w:val="32"/>
    </w:rPr>
  </w:style>
  <w:style w:type="paragraph" w:styleId="Rubrik2">
    <w:name w:val="heading 2"/>
    <w:basedOn w:val="Normal"/>
    <w:next w:val="Normal"/>
    <w:link w:val="Rubrik2Char"/>
    <w:semiHidden/>
    <w:qFormat/>
    <w:locked/>
    <w:rsid w:val="00B0592F"/>
    <w:pPr>
      <w:keepNext/>
      <w:spacing w:before="240" w:after="60"/>
      <w:outlineLvl w:val="1"/>
    </w:pPr>
    <w:rPr>
      <w:rFonts w:ascii="Arial" w:hAnsi="Arial" w:cs="Arial"/>
      <w:b/>
      <w:bCs/>
      <w:i/>
      <w:iCs/>
      <w:sz w:val="28"/>
      <w:szCs w:val="28"/>
    </w:rPr>
  </w:style>
  <w:style w:type="paragraph" w:styleId="Rubrik3">
    <w:name w:val="heading 3"/>
    <w:next w:val="Stycke"/>
    <w:link w:val="Rubrik3Char"/>
    <w:uiPriority w:val="4"/>
    <w:qFormat/>
    <w:locked/>
    <w:rsid w:val="0043283B"/>
    <w:pPr>
      <w:keepNext/>
      <w:keepLines/>
      <w:spacing w:before="360" w:after="120" w:line="232" w:lineRule="exact"/>
      <w:outlineLvl w:val="2"/>
    </w:pPr>
    <w:rPr>
      <w:b/>
      <w:sz w:val="19"/>
      <w:szCs w:val="24"/>
    </w:rPr>
  </w:style>
  <w:style w:type="paragraph" w:styleId="Rubrik4">
    <w:name w:val="heading 4"/>
    <w:basedOn w:val="Normal"/>
    <w:next w:val="Normal"/>
    <w:link w:val="Rubrik4Char"/>
    <w:uiPriority w:val="6"/>
    <w:qFormat/>
    <w:locked/>
    <w:rsid w:val="00866DC5"/>
    <w:pPr>
      <w:keepNext/>
      <w:keepLines/>
      <w:spacing w:before="360" w:after="120" w:line="232" w:lineRule="exact"/>
      <w:outlineLvl w:val="3"/>
    </w:pPr>
    <w:rPr>
      <w:i/>
      <w:sz w:val="19"/>
    </w:rPr>
  </w:style>
  <w:style w:type="paragraph" w:styleId="Rubrik5">
    <w:name w:val="heading 5"/>
    <w:basedOn w:val="Normal"/>
    <w:next w:val="Normal"/>
    <w:link w:val="Rubrik5Char"/>
    <w:semiHidden/>
    <w:qFormat/>
    <w:locked/>
    <w:rsid w:val="005B55A9"/>
    <w:pPr>
      <w:spacing w:before="240" w:after="60"/>
      <w:outlineLvl w:val="4"/>
    </w:pPr>
    <w:rPr>
      <w:b/>
      <w:bCs/>
      <w:i/>
      <w:iCs/>
      <w:sz w:val="26"/>
      <w:szCs w:val="26"/>
    </w:rPr>
  </w:style>
  <w:style w:type="paragraph" w:styleId="Rubrik6">
    <w:name w:val="heading 6"/>
    <w:basedOn w:val="Normal"/>
    <w:next w:val="Normal"/>
    <w:link w:val="Rubrik6Char"/>
    <w:semiHidden/>
    <w:qFormat/>
    <w:locked/>
    <w:rsid w:val="00514A52"/>
    <w:pPr>
      <w:numPr>
        <w:ilvl w:val="5"/>
        <w:numId w:val="1"/>
      </w:numPr>
      <w:spacing w:before="240" w:after="60"/>
      <w:outlineLvl w:val="5"/>
    </w:pPr>
    <w:rPr>
      <w:b/>
      <w:bCs/>
      <w:sz w:val="22"/>
      <w:szCs w:val="22"/>
    </w:rPr>
  </w:style>
  <w:style w:type="paragraph" w:styleId="Rubrik7">
    <w:name w:val="heading 7"/>
    <w:basedOn w:val="Normal"/>
    <w:next w:val="Normal"/>
    <w:link w:val="Rubrik7Char"/>
    <w:semiHidden/>
    <w:qFormat/>
    <w:locked/>
    <w:rsid w:val="00514A52"/>
    <w:pPr>
      <w:numPr>
        <w:ilvl w:val="6"/>
        <w:numId w:val="1"/>
      </w:numPr>
      <w:spacing w:before="240" w:after="60"/>
      <w:outlineLvl w:val="6"/>
    </w:pPr>
  </w:style>
  <w:style w:type="paragraph" w:styleId="Rubrik8">
    <w:name w:val="heading 8"/>
    <w:basedOn w:val="Normal"/>
    <w:next w:val="Normal"/>
    <w:link w:val="Rubrik8Char"/>
    <w:semiHidden/>
    <w:qFormat/>
    <w:locked/>
    <w:rsid w:val="00514A52"/>
    <w:pPr>
      <w:numPr>
        <w:ilvl w:val="7"/>
        <w:numId w:val="1"/>
      </w:numPr>
      <w:spacing w:before="240" w:after="60"/>
      <w:outlineLvl w:val="7"/>
    </w:pPr>
    <w:rPr>
      <w:i/>
      <w:iCs/>
    </w:rPr>
  </w:style>
  <w:style w:type="paragraph" w:styleId="Rubrik9">
    <w:name w:val="heading 9"/>
    <w:basedOn w:val="Normal"/>
    <w:next w:val="Normal"/>
    <w:link w:val="Rubrik9Char"/>
    <w:semiHidden/>
    <w:qFormat/>
    <w:locked/>
    <w:rsid w:val="00514A52"/>
    <w:pPr>
      <w:numPr>
        <w:ilvl w:val="8"/>
        <w:numId w:val="1"/>
      </w:num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lmnnardRubrik">
    <w:name w:val="Allmänna råd: Rubrik"/>
    <w:basedOn w:val="AllmnnardStycke"/>
    <w:next w:val="AllmnnardStycke"/>
    <w:uiPriority w:val="10"/>
    <w:locked/>
    <w:rsid w:val="00931396"/>
    <w:pPr>
      <w:keepNext/>
      <w:spacing w:before="120"/>
      <w:jc w:val="left"/>
    </w:pPr>
    <w:rPr>
      <w:b/>
    </w:rPr>
  </w:style>
  <w:style w:type="paragraph" w:customStyle="1" w:styleId="AllmnnardStycke">
    <w:name w:val="Allmänna råd: Stycke"/>
    <w:basedOn w:val="Normal"/>
    <w:next w:val="AllmnnardStyckemedindrag"/>
    <w:uiPriority w:val="11"/>
    <w:locked/>
    <w:rsid w:val="000B5212"/>
    <w:pPr>
      <w:spacing w:line="240" w:lineRule="exact"/>
      <w:ind w:left="544"/>
      <w:jc w:val="both"/>
    </w:pPr>
    <w:rPr>
      <w:i/>
      <w:sz w:val="19"/>
    </w:rPr>
  </w:style>
  <w:style w:type="paragraph" w:customStyle="1" w:styleId="Rubrik1AvdelningNDRAD">
    <w:name w:val="Rubrik 1 (Avdelning) ÄNDRAD"/>
    <w:basedOn w:val="Rubrik1Avdelning"/>
    <w:semiHidden/>
    <w:rsid w:val="00BF56D0"/>
    <w:pPr>
      <w:pBdr>
        <w:left w:val="single" w:sz="4" w:space="4" w:color="auto"/>
      </w:pBdr>
    </w:pPr>
  </w:style>
  <w:style w:type="paragraph" w:customStyle="1" w:styleId="IMOStycke">
    <w:name w:val="IMO: Stycke"/>
    <w:link w:val="IMOStyckeChar"/>
    <w:uiPriority w:val="26"/>
    <w:rsid w:val="00C06011"/>
    <w:pPr>
      <w:tabs>
        <w:tab w:val="left" w:pos="567"/>
        <w:tab w:val="left" w:pos="851"/>
        <w:tab w:val="left" w:pos="1134"/>
        <w:tab w:val="left" w:pos="1418"/>
        <w:tab w:val="left" w:pos="1701"/>
      </w:tabs>
      <w:spacing w:before="60" w:after="60"/>
    </w:pPr>
    <w:rPr>
      <w:rFonts w:asciiTheme="minorHAnsi" w:hAnsiTheme="minorHAnsi"/>
      <w:sz w:val="19"/>
      <w:szCs w:val="24"/>
    </w:rPr>
  </w:style>
  <w:style w:type="paragraph" w:customStyle="1" w:styleId="Stycke">
    <w:name w:val="Stycke"/>
    <w:next w:val="Styckemedindrag"/>
    <w:link w:val="StyckeChar"/>
    <w:uiPriority w:val="8"/>
    <w:rsid w:val="00416867"/>
    <w:pPr>
      <w:spacing w:line="232" w:lineRule="exact"/>
      <w:jc w:val="both"/>
    </w:pPr>
    <w:rPr>
      <w:rFonts w:asciiTheme="minorHAnsi" w:hAnsiTheme="minorHAnsi"/>
      <w:sz w:val="19"/>
      <w:szCs w:val="24"/>
    </w:rPr>
  </w:style>
  <w:style w:type="paragraph" w:customStyle="1" w:styleId="Rubrik2kapitelelliknande">
    <w:name w:val="Rubrik 2 (kapitel el liknande)"/>
    <w:basedOn w:val="Stycke"/>
    <w:next w:val="Stycke"/>
    <w:uiPriority w:val="2"/>
    <w:qFormat/>
    <w:locked/>
    <w:rsid w:val="0043283B"/>
    <w:pPr>
      <w:keepNext/>
      <w:keepLines/>
      <w:spacing w:before="360" w:after="120"/>
      <w:jc w:val="left"/>
      <w:outlineLvl w:val="1"/>
    </w:pPr>
    <w:rPr>
      <w:b/>
      <w:sz w:val="21"/>
    </w:rPr>
  </w:style>
  <w:style w:type="paragraph" w:customStyle="1" w:styleId="Frfattningsrubrik">
    <w:name w:val="Författningsrubrik"/>
    <w:next w:val="Stycke"/>
    <w:uiPriority w:val="16"/>
    <w:locked/>
    <w:rsid w:val="00416867"/>
    <w:pPr>
      <w:spacing w:before="85" w:line="270" w:lineRule="exact"/>
      <w:contextualSpacing/>
    </w:pPr>
    <w:rPr>
      <w:rFonts w:asciiTheme="minorHAnsi" w:hAnsiTheme="minorHAnsi"/>
      <w:b/>
      <w:sz w:val="26"/>
      <w:szCs w:val="24"/>
    </w:rPr>
  </w:style>
  <w:style w:type="character" w:customStyle="1" w:styleId="Fparagrafbeteckning">
    <w:name w:val="F: paragrafbeteckning"/>
    <w:basedOn w:val="Standardstycketeckensnitt"/>
    <w:semiHidden/>
    <w:locked/>
    <w:rsid w:val="000956C9"/>
    <w:rPr>
      <w:rFonts w:ascii="Times New Roman" w:hAnsi="Times New Roman"/>
      <w:b/>
      <w:sz w:val="19"/>
    </w:rPr>
  </w:style>
  <w:style w:type="paragraph" w:customStyle="1" w:styleId="Styckemedindrag">
    <w:name w:val="Stycke med indrag"/>
    <w:basedOn w:val="Stycke"/>
    <w:uiPriority w:val="9"/>
    <w:locked/>
    <w:rsid w:val="00031F17"/>
    <w:pPr>
      <w:ind w:firstLine="232"/>
    </w:pPr>
  </w:style>
  <w:style w:type="paragraph" w:styleId="Fotnotstext">
    <w:name w:val="footnote text"/>
    <w:basedOn w:val="Normal"/>
    <w:next w:val="Fotnotstextmedindrag"/>
    <w:link w:val="FotnotstextChar"/>
    <w:uiPriority w:val="14"/>
    <w:rsid w:val="00B72887"/>
    <w:pPr>
      <w:spacing w:line="170" w:lineRule="exact"/>
      <w:jc w:val="both"/>
    </w:pPr>
    <w:rPr>
      <w:sz w:val="17"/>
      <w:szCs w:val="20"/>
    </w:rPr>
  </w:style>
  <w:style w:type="character" w:styleId="Fotnotsreferens">
    <w:name w:val="footnote reference"/>
    <w:basedOn w:val="Standardstycketeckensnitt"/>
    <w:uiPriority w:val="13"/>
    <w:rsid w:val="00416867"/>
    <w:rPr>
      <w:rFonts w:asciiTheme="minorHAnsi" w:hAnsiTheme="minorHAnsi"/>
      <w:kern w:val="0"/>
      <w:position w:val="-2"/>
      <w:vertAlign w:val="superscript"/>
    </w:rPr>
  </w:style>
  <w:style w:type="paragraph" w:customStyle="1" w:styleId="Fotnotstextmedindrag">
    <w:name w:val="Fotnotstext med indrag"/>
    <w:basedOn w:val="Fotnotstext"/>
    <w:uiPriority w:val="15"/>
    <w:locked/>
    <w:rsid w:val="00557480"/>
    <w:pPr>
      <w:ind w:firstLine="204"/>
    </w:pPr>
  </w:style>
  <w:style w:type="paragraph" w:styleId="Sidhuvud">
    <w:name w:val="header"/>
    <w:basedOn w:val="Normal"/>
    <w:link w:val="SidhuvudChar"/>
    <w:locked/>
    <w:rsid w:val="00F45ECF"/>
    <w:pPr>
      <w:tabs>
        <w:tab w:val="center" w:pos="4536"/>
        <w:tab w:val="right" w:pos="9072"/>
      </w:tabs>
    </w:pPr>
  </w:style>
  <w:style w:type="paragraph" w:customStyle="1" w:styleId="AllmnnardStyckemedindrag">
    <w:name w:val="Allmänna råd: Stycke med indrag"/>
    <w:basedOn w:val="AllmnnardStycke"/>
    <w:uiPriority w:val="12"/>
    <w:rsid w:val="000B5212"/>
    <w:pPr>
      <w:ind w:firstLine="232"/>
    </w:pPr>
  </w:style>
  <w:style w:type="numbering" w:styleId="111111">
    <w:name w:val="Outline List 2"/>
    <w:basedOn w:val="Ingenlista"/>
    <w:semiHidden/>
    <w:locked/>
    <w:rsid w:val="00B0592F"/>
    <w:pPr>
      <w:numPr>
        <w:numId w:val="11"/>
      </w:numPr>
    </w:pPr>
  </w:style>
  <w:style w:type="table" w:styleId="Tabellrutnt">
    <w:name w:val="Table Grid"/>
    <w:basedOn w:val="Normaltabell"/>
    <w:uiPriority w:val="39"/>
    <w:locked/>
    <w:rsid w:val="006A70B1"/>
    <w:pPr>
      <w:spacing w:line="232" w:lineRule="exact"/>
    </w:pPr>
    <w:rPr>
      <w:sz w:val="19"/>
    </w:rPr>
    <w:tblPr>
      <w:tblCellMar>
        <w:top w:w="28" w:type="dxa"/>
        <w:bottom w:w="28" w:type="dxa"/>
      </w:tblCellMar>
    </w:tblPr>
    <w:trPr>
      <w:cantSplit/>
    </w:trPr>
    <w:tblStylePr w:type="firstRow">
      <w:rPr>
        <w:b/>
      </w:rPr>
      <w:tblPr/>
      <w:tcPr>
        <w:tcBorders>
          <w:top w:val="single" w:sz="4" w:space="0" w:color="auto"/>
          <w:bottom w:val="single" w:sz="4" w:space="0" w:color="auto"/>
        </w:tcBorders>
      </w:tcPr>
    </w:tblStylePr>
    <w:tblStylePr w:type="lastRow">
      <w:tblPr/>
      <w:tcPr>
        <w:tcBorders>
          <w:top w:val="nil"/>
          <w:left w:val="nil"/>
          <w:bottom w:val="nil"/>
          <w:right w:val="nil"/>
          <w:insideH w:val="nil"/>
          <w:insideV w:val="nil"/>
          <w:tl2br w:val="nil"/>
          <w:tr2bl w:val="nil"/>
        </w:tcBorders>
      </w:tcPr>
    </w:tblStylePr>
  </w:style>
  <w:style w:type="table" w:styleId="Frgadtabell3">
    <w:name w:val="Table Colorful 3"/>
    <w:basedOn w:val="Normaltabell"/>
    <w:semiHidden/>
    <w:locked/>
    <w:rsid w:val="00B0592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styleId="1ai">
    <w:name w:val="Outline List 1"/>
    <w:basedOn w:val="Ingenlista"/>
    <w:semiHidden/>
    <w:locked/>
    <w:rsid w:val="00B0592F"/>
    <w:pPr>
      <w:numPr>
        <w:numId w:val="12"/>
      </w:numPr>
    </w:pPr>
  </w:style>
  <w:style w:type="paragraph" w:styleId="Adress-brev">
    <w:name w:val="envelope address"/>
    <w:basedOn w:val="Normal"/>
    <w:semiHidden/>
    <w:locked/>
    <w:rsid w:val="00B0592F"/>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link w:val="AnteckningsrubrikChar"/>
    <w:semiHidden/>
    <w:locked/>
    <w:rsid w:val="00B0592F"/>
  </w:style>
  <w:style w:type="character" w:styleId="AnvndHyperlnk">
    <w:name w:val="FollowedHyperlink"/>
    <w:basedOn w:val="Standardstycketeckensnitt"/>
    <w:semiHidden/>
    <w:locked/>
    <w:rsid w:val="00B0592F"/>
    <w:rPr>
      <w:color w:val="800080"/>
      <w:u w:val="single"/>
    </w:rPr>
  </w:style>
  <w:style w:type="numbering" w:styleId="Artikelsektion">
    <w:name w:val="Outline List 3"/>
    <w:basedOn w:val="Ingenlista"/>
    <w:semiHidden/>
    <w:locked/>
    <w:rsid w:val="00B0592F"/>
    <w:pPr>
      <w:numPr>
        <w:numId w:val="13"/>
      </w:numPr>
    </w:pPr>
  </w:style>
  <w:style w:type="paragraph" w:styleId="Avslutandetext">
    <w:name w:val="Closing"/>
    <w:basedOn w:val="Normal"/>
    <w:link w:val="AvslutandetextChar"/>
    <w:semiHidden/>
    <w:locked/>
    <w:rsid w:val="00B0592F"/>
    <w:pPr>
      <w:ind w:left="4252"/>
    </w:pPr>
  </w:style>
  <w:style w:type="paragraph" w:styleId="Avsndaradress-brev">
    <w:name w:val="envelope return"/>
    <w:basedOn w:val="Normal"/>
    <w:semiHidden/>
    <w:locked/>
    <w:rsid w:val="00B0592F"/>
    <w:rPr>
      <w:rFonts w:ascii="Arial" w:hAnsi="Arial" w:cs="Arial"/>
      <w:sz w:val="20"/>
      <w:szCs w:val="20"/>
    </w:rPr>
  </w:style>
  <w:style w:type="character" w:styleId="Betoning">
    <w:name w:val="Emphasis"/>
    <w:basedOn w:val="Standardstycketeckensnitt"/>
    <w:semiHidden/>
    <w:qFormat/>
    <w:locked/>
    <w:rsid w:val="00B0592F"/>
    <w:rPr>
      <w:i/>
      <w:iCs/>
    </w:rPr>
  </w:style>
  <w:style w:type="paragraph" w:styleId="Brdtext">
    <w:name w:val="Body Text"/>
    <w:basedOn w:val="Normal"/>
    <w:link w:val="BrdtextChar"/>
    <w:qFormat/>
    <w:locked/>
    <w:rsid w:val="00B0592F"/>
    <w:pPr>
      <w:spacing w:after="120"/>
    </w:pPr>
  </w:style>
  <w:style w:type="paragraph" w:styleId="Brdtext2">
    <w:name w:val="Body Text 2"/>
    <w:basedOn w:val="Normal"/>
    <w:link w:val="Brdtext2Char"/>
    <w:semiHidden/>
    <w:locked/>
    <w:rsid w:val="00B0592F"/>
    <w:pPr>
      <w:spacing w:after="120" w:line="480" w:lineRule="auto"/>
    </w:pPr>
  </w:style>
  <w:style w:type="paragraph" w:styleId="Brdtext3">
    <w:name w:val="Body Text 3"/>
    <w:basedOn w:val="Normal"/>
    <w:link w:val="Brdtext3Char"/>
    <w:semiHidden/>
    <w:locked/>
    <w:rsid w:val="00B0592F"/>
    <w:pPr>
      <w:spacing w:after="120"/>
    </w:pPr>
    <w:rPr>
      <w:sz w:val="16"/>
      <w:szCs w:val="16"/>
    </w:rPr>
  </w:style>
  <w:style w:type="paragraph" w:styleId="Brdtextmedfrstaindrag">
    <w:name w:val="Body Text First Indent"/>
    <w:basedOn w:val="Brdtext"/>
    <w:link w:val="BrdtextmedfrstaindragChar"/>
    <w:semiHidden/>
    <w:locked/>
    <w:rsid w:val="00B0592F"/>
    <w:pPr>
      <w:ind w:firstLine="210"/>
    </w:pPr>
  </w:style>
  <w:style w:type="paragraph" w:styleId="Brdtextmedindrag">
    <w:name w:val="Body Text Indent"/>
    <w:basedOn w:val="Normal"/>
    <w:link w:val="BrdtextmedindragChar"/>
    <w:semiHidden/>
    <w:locked/>
    <w:rsid w:val="00B0592F"/>
    <w:pPr>
      <w:spacing w:after="120"/>
      <w:ind w:left="283"/>
    </w:pPr>
  </w:style>
  <w:style w:type="paragraph" w:styleId="Brdtextmedfrstaindrag2">
    <w:name w:val="Body Text First Indent 2"/>
    <w:basedOn w:val="Brdtextmedindrag"/>
    <w:link w:val="Brdtextmedfrstaindrag2Char"/>
    <w:semiHidden/>
    <w:locked/>
    <w:rsid w:val="00B0592F"/>
    <w:pPr>
      <w:ind w:firstLine="210"/>
    </w:pPr>
  </w:style>
  <w:style w:type="paragraph" w:styleId="Brdtextmedindrag2">
    <w:name w:val="Body Text Indent 2"/>
    <w:basedOn w:val="Normal"/>
    <w:link w:val="Brdtextmedindrag2Char"/>
    <w:semiHidden/>
    <w:locked/>
    <w:rsid w:val="00B0592F"/>
    <w:pPr>
      <w:spacing w:after="120" w:line="480" w:lineRule="auto"/>
      <w:ind w:left="283"/>
    </w:pPr>
  </w:style>
  <w:style w:type="paragraph" w:styleId="Brdtextmedindrag3">
    <w:name w:val="Body Text Indent 3"/>
    <w:basedOn w:val="Normal"/>
    <w:link w:val="Brdtextmedindrag3Char"/>
    <w:semiHidden/>
    <w:locked/>
    <w:rsid w:val="00B0592F"/>
    <w:pPr>
      <w:spacing w:after="120"/>
      <w:ind w:left="283"/>
    </w:pPr>
    <w:rPr>
      <w:sz w:val="16"/>
      <w:szCs w:val="16"/>
    </w:rPr>
  </w:style>
  <w:style w:type="paragraph" w:styleId="Datum">
    <w:name w:val="Date"/>
    <w:basedOn w:val="Normal"/>
    <w:next w:val="Normal"/>
    <w:link w:val="DatumChar"/>
    <w:semiHidden/>
    <w:locked/>
    <w:rsid w:val="00B0592F"/>
  </w:style>
  <w:style w:type="table" w:styleId="Diskrettabell1">
    <w:name w:val="Table Subtle 1"/>
    <w:basedOn w:val="Normaltabell"/>
    <w:semiHidden/>
    <w:locked/>
    <w:rsid w:val="00B0592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locked/>
    <w:rsid w:val="00B0592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locked/>
    <w:rsid w:val="00B0592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locked/>
    <w:rsid w:val="00B0592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locked/>
    <w:rsid w:val="00B0592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locked/>
    <w:rsid w:val="00B0592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Char"/>
    <w:semiHidden/>
    <w:locked/>
    <w:rsid w:val="00B0592F"/>
  </w:style>
  <w:style w:type="table" w:styleId="Frgadtabell1">
    <w:name w:val="Table Colorful 1"/>
    <w:basedOn w:val="Normaltabell"/>
    <w:semiHidden/>
    <w:locked/>
    <w:rsid w:val="00B0592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locked/>
    <w:rsid w:val="00B0592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HTML-adress">
    <w:name w:val="HTML Address"/>
    <w:basedOn w:val="Normal"/>
    <w:link w:val="HTML-adressChar"/>
    <w:semiHidden/>
    <w:locked/>
    <w:rsid w:val="00B0592F"/>
    <w:rPr>
      <w:i/>
      <w:iCs/>
    </w:rPr>
  </w:style>
  <w:style w:type="character" w:styleId="HTML-akronym">
    <w:name w:val="HTML Acronym"/>
    <w:basedOn w:val="Standardstycketeckensnitt"/>
    <w:semiHidden/>
    <w:locked/>
    <w:rsid w:val="00B0592F"/>
  </w:style>
  <w:style w:type="character" w:styleId="HTML-citat">
    <w:name w:val="HTML Cite"/>
    <w:basedOn w:val="Standardstycketeckensnitt"/>
    <w:semiHidden/>
    <w:locked/>
    <w:rsid w:val="00B0592F"/>
    <w:rPr>
      <w:i/>
      <w:iCs/>
    </w:rPr>
  </w:style>
  <w:style w:type="character" w:styleId="HTML-definition">
    <w:name w:val="HTML Definition"/>
    <w:basedOn w:val="Standardstycketeckensnitt"/>
    <w:semiHidden/>
    <w:locked/>
    <w:rsid w:val="00B0592F"/>
    <w:rPr>
      <w:i/>
      <w:iCs/>
    </w:rPr>
  </w:style>
  <w:style w:type="character" w:styleId="HTML-exempel">
    <w:name w:val="HTML Sample"/>
    <w:basedOn w:val="Standardstycketeckensnitt"/>
    <w:semiHidden/>
    <w:locked/>
    <w:rsid w:val="00B0592F"/>
    <w:rPr>
      <w:rFonts w:ascii="Courier New" w:hAnsi="Courier New" w:cs="Courier New"/>
    </w:rPr>
  </w:style>
  <w:style w:type="paragraph" w:styleId="HTML-frformaterad">
    <w:name w:val="HTML Preformatted"/>
    <w:basedOn w:val="Normal"/>
    <w:link w:val="HTML-frformateradChar"/>
    <w:semiHidden/>
    <w:locked/>
    <w:rsid w:val="00B0592F"/>
    <w:rPr>
      <w:rFonts w:ascii="Courier New" w:hAnsi="Courier New" w:cs="Courier New"/>
      <w:sz w:val="20"/>
      <w:szCs w:val="20"/>
    </w:rPr>
  </w:style>
  <w:style w:type="character" w:styleId="HTML-kod">
    <w:name w:val="HTML Code"/>
    <w:basedOn w:val="Standardstycketeckensnitt"/>
    <w:semiHidden/>
    <w:locked/>
    <w:rsid w:val="00B0592F"/>
    <w:rPr>
      <w:rFonts w:ascii="Courier New" w:hAnsi="Courier New" w:cs="Courier New"/>
      <w:sz w:val="20"/>
      <w:szCs w:val="20"/>
    </w:rPr>
  </w:style>
  <w:style w:type="character" w:styleId="HTML-skrivmaskin">
    <w:name w:val="HTML Typewriter"/>
    <w:basedOn w:val="Standardstycketeckensnitt"/>
    <w:semiHidden/>
    <w:locked/>
    <w:rsid w:val="00B0592F"/>
    <w:rPr>
      <w:rFonts w:ascii="Courier New" w:hAnsi="Courier New" w:cs="Courier New"/>
      <w:sz w:val="20"/>
      <w:szCs w:val="20"/>
    </w:rPr>
  </w:style>
  <w:style w:type="character" w:styleId="HTML-tangentbord">
    <w:name w:val="HTML Keyboard"/>
    <w:basedOn w:val="Standardstycketeckensnitt"/>
    <w:semiHidden/>
    <w:locked/>
    <w:rsid w:val="00B0592F"/>
    <w:rPr>
      <w:rFonts w:ascii="Courier New" w:hAnsi="Courier New" w:cs="Courier New"/>
      <w:sz w:val="20"/>
      <w:szCs w:val="20"/>
    </w:rPr>
  </w:style>
  <w:style w:type="character" w:styleId="HTML-variabel">
    <w:name w:val="HTML Variable"/>
    <w:basedOn w:val="Standardstycketeckensnitt"/>
    <w:semiHidden/>
    <w:locked/>
    <w:rsid w:val="00B0592F"/>
    <w:rPr>
      <w:i/>
      <w:iCs/>
    </w:rPr>
  </w:style>
  <w:style w:type="character" w:styleId="Hyperlnk">
    <w:name w:val="Hyperlink"/>
    <w:basedOn w:val="Standardstycketeckensnitt"/>
    <w:uiPriority w:val="99"/>
    <w:locked/>
    <w:rsid w:val="00B0592F"/>
    <w:rPr>
      <w:color w:val="0000FF"/>
      <w:u w:val="single"/>
    </w:rPr>
  </w:style>
  <w:style w:type="paragraph" w:styleId="Indragetstycke">
    <w:name w:val="Block Text"/>
    <w:basedOn w:val="Normal"/>
    <w:semiHidden/>
    <w:locked/>
    <w:rsid w:val="00B0592F"/>
    <w:pPr>
      <w:spacing w:after="120"/>
      <w:ind w:left="1440" w:right="1440"/>
    </w:pPr>
  </w:style>
  <w:style w:type="paragraph" w:styleId="Inledning">
    <w:name w:val="Salutation"/>
    <w:basedOn w:val="Normal"/>
    <w:next w:val="Normal"/>
    <w:link w:val="InledningChar"/>
    <w:semiHidden/>
    <w:locked/>
    <w:rsid w:val="00B0592F"/>
  </w:style>
  <w:style w:type="paragraph" w:styleId="Listafortstt">
    <w:name w:val="List Continue"/>
    <w:basedOn w:val="Normal"/>
    <w:semiHidden/>
    <w:locked/>
    <w:rsid w:val="00B0592F"/>
    <w:pPr>
      <w:spacing w:after="120"/>
      <w:ind w:left="283"/>
    </w:pPr>
  </w:style>
  <w:style w:type="paragraph" w:styleId="Listafortstt2">
    <w:name w:val="List Continue 2"/>
    <w:basedOn w:val="Normal"/>
    <w:semiHidden/>
    <w:locked/>
    <w:rsid w:val="00B0592F"/>
    <w:pPr>
      <w:spacing w:after="120"/>
      <w:ind w:left="566"/>
    </w:pPr>
  </w:style>
  <w:style w:type="paragraph" w:styleId="Listafortstt3">
    <w:name w:val="List Continue 3"/>
    <w:basedOn w:val="Normal"/>
    <w:semiHidden/>
    <w:locked/>
    <w:rsid w:val="00B0592F"/>
    <w:pPr>
      <w:spacing w:after="120"/>
      <w:ind w:left="849"/>
    </w:pPr>
  </w:style>
  <w:style w:type="paragraph" w:styleId="Listafortstt4">
    <w:name w:val="List Continue 4"/>
    <w:basedOn w:val="Normal"/>
    <w:semiHidden/>
    <w:locked/>
    <w:rsid w:val="00B0592F"/>
    <w:pPr>
      <w:spacing w:after="120"/>
      <w:ind w:left="1132"/>
    </w:pPr>
  </w:style>
  <w:style w:type="paragraph" w:styleId="Listafortstt5">
    <w:name w:val="List Continue 5"/>
    <w:basedOn w:val="Normal"/>
    <w:semiHidden/>
    <w:locked/>
    <w:rsid w:val="00B0592F"/>
    <w:pPr>
      <w:spacing w:after="120"/>
      <w:ind w:left="1415"/>
    </w:pPr>
  </w:style>
  <w:style w:type="paragraph" w:styleId="Meddelanderubrik">
    <w:name w:val="Message Header"/>
    <w:basedOn w:val="Normal"/>
    <w:link w:val="MeddelanderubrikChar"/>
    <w:semiHidden/>
    <w:locked/>
    <w:rsid w:val="00B0592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locked/>
    <w:rsid w:val="00B0592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basedOn w:val="Normal"/>
    <w:semiHidden/>
    <w:locked/>
    <w:rsid w:val="00B0592F"/>
  </w:style>
  <w:style w:type="paragraph" w:styleId="Normaltindrag">
    <w:name w:val="Normal Indent"/>
    <w:basedOn w:val="Normal"/>
    <w:semiHidden/>
    <w:locked/>
    <w:rsid w:val="00B0592F"/>
    <w:pPr>
      <w:ind w:left="1304"/>
    </w:pPr>
  </w:style>
  <w:style w:type="paragraph" w:styleId="Oformateradtext">
    <w:name w:val="Plain Text"/>
    <w:basedOn w:val="Normal"/>
    <w:link w:val="OformateradtextChar"/>
    <w:semiHidden/>
    <w:locked/>
    <w:rsid w:val="00B0592F"/>
    <w:rPr>
      <w:rFonts w:ascii="Courier New" w:hAnsi="Courier New" w:cs="Courier New"/>
      <w:sz w:val="20"/>
      <w:szCs w:val="20"/>
    </w:rPr>
  </w:style>
  <w:style w:type="table" w:styleId="Professionelltabell">
    <w:name w:val="Table Professional"/>
    <w:basedOn w:val="Normaltabell"/>
    <w:semiHidden/>
    <w:locked/>
    <w:rsid w:val="00B059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adnummer">
    <w:name w:val="line number"/>
    <w:basedOn w:val="Standardstycketeckensnitt"/>
    <w:semiHidden/>
    <w:locked/>
    <w:rsid w:val="00B0592F"/>
  </w:style>
  <w:style w:type="paragraph" w:styleId="Rubrik">
    <w:name w:val="Title"/>
    <w:basedOn w:val="Normal"/>
    <w:link w:val="RubrikChar"/>
    <w:semiHidden/>
    <w:qFormat/>
    <w:locked/>
    <w:rsid w:val="00D159FD"/>
    <w:pPr>
      <w:spacing w:before="240" w:after="60"/>
      <w:jc w:val="center"/>
      <w:outlineLvl w:val="0"/>
    </w:pPr>
    <w:rPr>
      <w:rFonts w:cs="Arial"/>
      <w:b/>
      <w:bCs/>
      <w:kern w:val="28"/>
      <w:sz w:val="32"/>
      <w:szCs w:val="32"/>
    </w:rPr>
  </w:style>
  <w:style w:type="character" w:styleId="Sidnummer">
    <w:name w:val="page number"/>
    <w:basedOn w:val="Standardstycketeckensnitt"/>
    <w:semiHidden/>
    <w:locked/>
    <w:rsid w:val="00A235C4"/>
    <w:rPr>
      <w:rFonts w:ascii="Times New Roman" w:hAnsi="Times New Roman"/>
      <w:sz w:val="19"/>
    </w:rPr>
  </w:style>
  <w:style w:type="paragraph" w:styleId="Signatur">
    <w:name w:val="Signature"/>
    <w:basedOn w:val="Normal"/>
    <w:link w:val="SignaturChar"/>
    <w:semiHidden/>
    <w:locked/>
    <w:rsid w:val="00B0592F"/>
    <w:pPr>
      <w:ind w:left="4252"/>
    </w:pPr>
  </w:style>
  <w:style w:type="table" w:styleId="Standardtabell1">
    <w:name w:val="Table Classic 1"/>
    <w:basedOn w:val="Normaltabell"/>
    <w:semiHidden/>
    <w:locked/>
    <w:rsid w:val="00B0592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locked/>
    <w:rsid w:val="00B0592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locked/>
    <w:rsid w:val="00B0592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locked/>
    <w:rsid w:val="00B0592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basedOn w:val="Standardstycketeckensnitt"/>
    <w:semiHidden/>
    <w:qFormat/>
    <w:locked/>
    <w:rsid w:val="00B0592F"/>
    <w:rPr>
      <w:b/>
      <w:bCs/>
    </w:rPr>
  </w:style>
  <w:style w:type="table" w:styleId="Tabellmed3D-effekter1">
    <w:name w:val="Table 3D effects 1"/>
    <w:basedOn w:val="Normaltabell"/>
    <w:semiHidden/>
    <w:locked/>
    <w:rsid w:val="00B0592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locked/>
    <w:rsid w:val="00B0592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locked/>
    <w:rsid w:val="00B0592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locked/>
    <w:rsid w:val="00B0592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locked/>
    <w:rsid w:val="00B0592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locked/>
    <w:rsid w:val="00B0592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locked/>
    <w:rsid w:val="00B0592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locked/>
    <w:rsid w:val="00B0592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locked/>
    <w:rsid w:val="00B0592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locked/>
    <w:rsid w:val="00B0592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locked/>
    <w:rsid w:val="00B0592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locked/>
    <w:rsid w:val="00B0592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locked/>
    <w:rsid w:val="00B0592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locked/>
    <w:rsid w:val="00B0592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locked/>
    <w:rsid w:val="00B0592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locked/>
    <w:rsid w:val="00B0592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locked/>
    <w:rsid w:val="00B059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locked/>
    <w:rsid w:val="00B0592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locked/>
    <w:rsid w:val="00B0592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locked/>
    <w:rsid w:val="00B0592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locked/>
    <w:rsid w:val="00B0592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locked/>
    <w:rsid w:val="00B0592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locked/>
    <w:rsid w:val="00B0592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locked/>
    <w:rsid w:val="00B0592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locked/>
    <w:rsid w:val="00B05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link w:val="UnderrubrikChar"/>
    <w:semiHidden/>
    <w:qFormat/>
    <w:locked/>
    <w:rsid w:val="00B0592F"/>
    <w:pPr>
      <w:spacing w:after="60"/>
      <w:jc w:val="center"/>
      <w:outlineLvl w:val="1"/>
    </w:pPr>
    <w:rPr>
      <w:rFonts w:ascii="Arial" w:hAnsi="Arial" w:cs="Arial"/>
    </w:rPr>
  </w:style>
  <w:style w:type="table" w:styleId="Webbtabell1">
    <w:name w:val="Table Web 1"/>
    <w:basedOn w:val="Normaltabell"/>
    <w:semiHidden/>
    <w:locked/>
    <w:rsid w:val="00B0592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locked/>
    <w:rsid w:val="00B0592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locked/>
    <w:rsid w:val="00B0592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llmnnardStyckemedindragNDRAD">
    <w:name w:val="Allmänna råd: Stycke med indrag ÄNDRAD"/>
    <w:basedOn w:val="AllmnnardStycke"/>
    <w:semiHidden/>
    <w:rsid w:val="000B5212"/>
    <w:pPr>
      <w:pBdr>
        <w:left w:val="single" w:sz="4" w:space="31" w:color="auto"/>
      </w:pBdr>
      <w:tabs>
        <w:tab w:val="left" w:pos="799"/>
      </w:tabs>
      <w:ind w:firstLine="232"/>
    </w:pPr>
  </w:style>
  <w:style w:type="paragraph" w:styleId="Lista2">
    <w:name w:val="List 2"/>
    <w:basedOn w:val="Normal"/>
    <w:semiHidden/>
    <w:locked/>
    <w:rsid w:val="00534D90"/>
    <w:pPr>
      <w:ind w:left="566" w:hanging="283"/>
    </w:pPr>
  </w:style>
  <w:style w:type="paragraph" w:styleId="Lista3">
    <w:name w:val="List 3"/>
    <w:basedOn w:val="Normal"/>
    <w:semiHidden/>
    <w:locked/>
    <w:rsid w:val="00534D90"/>
    <w:pPr>
      <w:ind w:left="849" w:hanging="283"/>
    </w:pPr>
  </w:style>
  <w:style w:type="paragraph" w:styleId="Lista4">
    <w:name w:val="List 4"/>
    <w:basedOn w:val="Normal"/>
    <w:semiHidden/>
    <w:locked/>
    <w:rsid w:val="00534D90"/>
    <w:pPr>
      <w:ind w:left="1132" w:hanging="283"/>
    </w:pPr>
  </w:style>
  <w:style w:type="paragraph" w:styleId="Lista5">
    <w:name w:val="List 5"/>
    <w:basedOn w:val="Normal"/>
    <w:semiHidden/>
    <w:locked/>
    <w:rsid w:val="00534D90"/>
    <w:pPr>
      <w:ind w:left="1415" w:hanging="283"/>
    </w:pPr>
  </w:style>
  <w:style w:type="paragraph" w:customStyle="1" w:styleId="Flistaniv1NDRAD">
    <w:name w:val="F: lista nivå 1 ÄNDRAD"/>
    <w:basedOn w:val="Flistaniv1"/>
    <w:semiHidden/>
    <w:rsid w:val="0007774B"/>
    <w:pPr>
      <w:pBdr>
        <w:left w:val="single" w:sz="4" w:space="4" w:color="auto"/>
      </w:pBdr>
      <w:tabs>
        <w:tab w:val="left" w:pos="232"/>
      </w:tabs>
      <w:ind w:hanging="516"/>
    </w:pPr>
  </w:style>
  <w:style w:type="paragraph" w:styleId="Numreradlista2">
    <w:name w:val="List Number 2"/>
    <w:basedOn w:val="Normal"/>
    <w:semiHidden/>
    <w:locked/>
    <w:rsid w:val="00534D90"/>
    <w:pPr>
      <w:numPr>
        <w:numId w:val="2"/>
      </w:numPr>
    </w:pPr>
  </w:style>
  <w:style w:type="paragraph" w:styleId="Numreradlista3">
    <w:name w:val="List Number 3"/>
    <w:basedOn w:val="Normal"/>
    <w:semiHidden/>
    <w:locked/>
    <w:rsid w:val="00534D90"/>
    <w:pPr>
      <w:numPr>
        <w:numId w:val="3"/>
      </w:numPr>
    </w:pPr>
  </w:style>
  <w:style w:type="paragraph" w:styleId="Numreradlista4">
    <w:name w:val="List Number 4"/>
    <w:basedOn w:val="Normal"/>
    <w:semiHidden/>
    <w:locked/>
    <w:rsid w:val="00534D90"/>
    <w:pPr>
      <w:numPr>
        <w:numId w:val="4"/>
      </w:numPr>
    </w:pPr>
  </w:style>
  <w:style w:type="paragraph" w:styleId="Numreradlista5">
    <w:name w:val="List Number 5"/>
    <w:basedOn w:val="Normal"/>
    <w:semiHidden/>
    <w:locked/>
    <w:rsid w:val="00534D90"/>
    <w:pPr>
      <w:numPr>
        <w:numId w:val="5"/>
      </w:numPr>
    </w:pPr>
  </w:style>
  <w:style w:type="paragraph" w:customStyle="1" w:styleId="Flistaniv2NDRAD">
    <w:name w:val="F: lista nivå 2 ÄNDRAD"/>
    <w:basedOn w:val="Flistaniv2"/>
    <w:semiHidden/>
    <w:rsid w:val="0007774B"/>
    <w:pPr>
      <w:pBdr>
        <w:left w:val="single" w:sz="4" w:space="4" w:color="auto"/>
      </w:pBdr>
      <w:tabs>
        <w:tab w:val="left" w:pos="516"/>
      </w:tabs>
      <w:ind w:left="799" w:hanging="799"/>
    </w:pPr>
  </w:style>
  <w:style w:type="paragraph" w:styleId="Punktlista2">
    <w:name w:val="List Bullet 2"/>
    <w:basedOn w:val="Normal"/>
    <w:semiHidden/>
    <w:locked/>
    <w:rsid w:val="00534D90"/>
    <w:pPr>
      <w:numPr>
        <w:numId w:val="7"/>
      </w:numPr>
    </w:pPr>
  </w:style>
  <w:style w:type="paragraph" w:styleId="Punktlista3">
    <w:name w:val="List Bullet 3"/>
    <w:basedOn w:val="Normal"/>
    <w:semiHidden/>
    <w:locked/>
    <w:rsid w:val="00534D90"/>
    <w:pPr>
      <w:numPr>
        <w:numId w:val="8"/>
      </w:numPr>
    </w:pPr>
  </w:style>
  <w:style w:type="paragraph" w:styleId="Punktlista4">
    <w:name w:val="List Bullet 4"/>
    <w:basedOn w:val="Normal"/>
    <w:semiHidden/>
    <w:locked/>
    <w:rsid w:val="00534D90"/>
    <w:pPr>
      <w:numPr>
        <w:numId w:val="9"/>
      </w:numPr>
    </w:pPr>
  </w:style>
  <w:style w:type="paragraph" w:styleId="Punktlista5">
    <w:name w:val="List Bullet 5"/>
    <w:basedOn w:val="Normal"/>
    <w:semiHidden/>
    <w:locked/>
    <w:rsid w:val="00534D90"/>
    <w:pPr>
      <w:numPr>
        <w:numId w:val="10"/>
      </w:numPr>
    </w:pPr>
  </w:style>
  <w:style w:type="paragraph" w:customStyle="1" w:styleId="Ftabelltext">
    <w:name w:val="F: tabelltext"/>
    <w:basedOn w:val="Styckemedindrag"/>
    <w:semiHidden/>
    <w:locked/>
    <w:rsid w:val="006801E0"/>
    <w:pPr>
      <w:ind w:firstLine="0"/>
      <w:jc w:val="left"/>
    </w:pPr>
  </w:style>
  <w:style w:type="paragraph" w:styleId="Ballongtext">
    <w:name w:val="Balloon Text"/>
    <w:basedOn w:val="Normal"/>
    <w:link w:val="BallongtextChar"/>
    <w:uiPriority w:val="99"/>
    <w:semiHidden/>
    <w:locked/>
    <w:rsid w:val="00A746F7"/>
    <w:rPr>
      <w:rFonts w:ascii="Tahoma" w:hAnsi="Tahoma" w:cs="Tahoma"/>
      <w:sz w:val="16"/>
      <w:szCs w:val="16"/>
    </w:rPr>
  </w:style>
  <w:style w:type="paragraph" w:customStyle="1" w:styleId="StyckeNDRAD">
    <w:name w:val="Stycke ÄNDRAD"/>
    <w:basedOn w:val="Stycke"/>
    <w:uiPriority w:val="8"/>
    <w:semiHidden/>
    <w:locked/>
    <w:rsid w:val="00BF56D0"/>
    <w:pPr>
      <w:pBdr>
        <w:left w:val="single" w:sz="4" w:space="4" w:color="auto"/>
      </w:pBdr>
      <w:shd w:val="clear" w:color="auto" w:fill="FFFFFF"/>
    </w:pPr>
  </w:style>
  <w:style w:type="paragraph" w:customStyle="1" w:styleId="AllmnnardStyckeNDRAD">
    <w:name w:val="Allmänna råd: Stycke ÄNDRAD"/>
    <w:basedOn w:val="AllmnnardStycke"/>
    <w:semiHidden/>
    <w:locked/>
    <w:rsid w:val="000B5212"/>
    <w:pPr>
      <w:pBdr>
        <w:left w:val="single" w:sz="4" w:space="31" w:color="auto"/>
      </w:pBdr>
      <w:shd w:val="clear" w:color="auto" w:fill="FFFFFF"/>
      <w:tabs>
        <w:tab w:val="left" w:pos="567"/>
      </w:tabs>
    </w:pPr>
  </w:style>
  <w:style w:type="paragraph" w:customStyle="1" w:styleId="StyckemedindragNDRAD">
    <w:name w:val="Stycke med indrag ÄNDRAD"/>
    <w:basedOn w:val="Styckemedindrag"/>
    <w:uiPriority w:val="9"/>
    <w:semiHidden/>
    <w:locked/>
    <w:rsid w:val="00BF56D0"/>
    <w:pPr>
      <w:pBdr>
        <w:left w:val="single" w:sz="4" w:space="4" w:color="auto"/>
      </w:pBdr>
      <w:shd w:val="clear" w:color="auto" w:fill="FFFFFF"/>
    </w:pPr>
  </w:style>
  <w:style w:type="paragraph" w:customStyle="1" w:styleId="Flistaniv3NDRAD">
    <w:name w:val="F: lista nivå 3 ÄNDRAD"/>
    <w:basedOn w:val="Flistaniv3"/>
    <w:semiHidden/>
    <w:rsid w:val="0007774B"/>
    <w:pPr>
      <w:pBdr>
        <w:left w:val="single" w:sz="4" w:space="4" w:color="auto"/>
      </w:pBdr>
      <w:tabs>
        <w:tab w:val="left" w:pos="799"/>
      </w:tabs>
      <w:ind w:hanging="1083"/>
    </w:pPr>
  </w:style>
  <w:style w:type="paragraph" w:customStyle="1" w:styleId="Radmedbeslutsdatum">
    <w:name w:val="Rad med beslutsdatum"/>
    <w:basedOn w:val="Stycke"/>
    <w:next w:val="Styckemedindrag"/>
    <w:uiPriority w:val="17"/>
    <w:locked/>
    <w:rsid w:val="00205E35"/>
    <w:pPr>
      <w:spacing w:before="232" w:after="232"/>
    </w:pPr>
  </w:style>
  <w:style w:type="paragraph" w:customStyle="1" w:styleId="IMOListaniv1">
    <w:name w:val="IMO: Lista nivå 1"/>
    <w:basedOn w:val="IMOStycke"/>
    <w:link w:val="IMOListaniv1Char"/>
    <w:uiPriority w:val="28"/>
    <w:rsid w:val="00A65750"/>
    <w:pPr>
      <w:tabs>
        <w:tab w:val="clear" w:pos="567"/>
        <w:tab w:val="clear" w:pos="851"/>
        <w:tab w:val="clear" w:pos="1134"/>
        <w:tab w:val="clear" w:pos="1418"/>
        <w:tab w:val="clear" w:pos="1701"/>
      </w:tabs>
      <w:ind w:left="1134" w:hanging="567"/>
    </w:pPr>
  </w:style>
  <w:style w:type="character" w:customStyle="1" w:styleId="Xfet">
    <w:name w:val="X: fet"/>
    <w:basedOn w:val="Standardstycketeckensnitt"/>
    <w:semiHidden/>
    <w:locked/>
    <w:rsid w:val="00F90CA4"/>
    <w:rPr>
      <w:b/>
    </w:rPr>
  </w:style>
  <w:style w:type="character" w:customStyle="1" w:styleId="Xkursiv">
    <w:name w:val="X: kursiv"/>
    <w:basedOn w:val="Standardstycketeckensnitt"/>
    <w:semiHidden/>
    <w:locked/>
    <w:rsid w:val="00F90CA4"/>
    <w:rPr>
      <w:i/>
    </w:rPr>
  </w:style>
  <w:style w:type="character" w:customStyle="1" w:styleId="Xfetkursiv">
    <w:name w:val="X: fet kursiv"/>
    <w:basedOn w:val="Standardstycketeckensnitt"/>
    <w:semiHidden/>
    <w:locked/>
    <w:rsid w:val="00F90CA4"/>
    <w:rPr>
      <w:b/>
      <w:i/>
    </w:rPr>
  </w:style>
  <w:style w:type="paragraph" w:customStyle="1" w:styleId="Rubrik3utanluftfre">
    <w:name w:val="Rubrik 3 (utan luft före)"/>
    <w:basedOn w:val="Normal"/>
    <w:next w:val="Stycke"/>
    <w:uiPriority w:val="5"/>
    <w:qFormat/>
    <w:locked/>
    <w:rsid w:val="0043283B"/>
    <w:pPr>
      <w:keepNext/>
      <w:keepLines/>
      <w:spacing w:after="120" w:line="232" w:lineRule="exact"/>
      <w:outlineLvl w:val="2"/>
    </w:pPr>
    <w:rPr>
      <w:b/>
      <w:sz w:val="19"/>
    </w:rPr>
  </w:style>
  <w:style w:type="paragraph" w:customStyle="1" w:styleId="Rubrik4utanluftfre">
    <w:name w:val="Rubrik 4 (utan luft före)"/>
    <w:basedOn w:val="Normal"/>
    <w:next w:val="Stycke"/>
    <w:uiPriority w:val="7"/>
    <w:locked/>
    <w:rsid w:val="0043283B"/>
    <w:pPr>
      <w:keepNext/>
      <w:keepLines/>
      <w:spacing w:after="120" w:line="232" w:lineRule="exact"/>
      <w:outlineLvl w:val="3"/>
    </w:pPr>
    <w:rPr>
      <w:i/>
      <w:sz w:val="19"/>
    </w:rPr>
  </w:style>
  <w:style w:type="character" w:styleId="Kommentarsreferens">
    <w:name w:val="annotation reference"/>
    <w:basedOn w:val="Standardstycketeckensnitt"/>
    <w:uiPriority w:val="99"/>
    <w:semiHidden/>
    <w:locked/>
    <w:rsid w:val="002807A4"/>
    <w:rPr>
      <w:sz w:val="16"/>
      <w:szCs w:val="16"/>
    </w:rPr>
  </w:style>
  <w:style w:type="paragraph" w:styleId="Kommentarer">
    <w:name w:val="annotation text"/>
    <w:basedOn w:val="Normal"/>
    <w:link w:val="KommentarerChar"/>
    <w:uiPriority w:val="99"/>
    <w:semiHidden/>
    <w:locked/>
    <w:rsid w:val="002807A4"/>
    <w:rPr>
      <w:sz w:val="20"/>
      <w:szCs w:val="20"/>
    </w:rPr>
  </w:style>
  <w:style w:type="paragraph" w:styleId="Kommentarsmne">
    <w:name w:val="annotation subject"/>
    <w:basedOn w:val="Kommentarer"/>
    <w:next w:val="Kommentarer"/>
    <w:link w:val="KommentarsmneChar"/>
    <w:semiHidden/>
    <w:locked/>
    <w:rsid w:val="002807A4"/>
    <w:rPr>
      <w:b/>
      <w:bCs/>
    </w:rPr>
  </w:style>
  <w:style w:type="paragraph" w:customStyle="1" w:styleId="Rubrik1Avdelning">
    <w:name w:val="Rubrik 1 (Avdelning)"/>
    <w:basedOn w:val="Rubrik2kapitelelliknande"/>
    <w:next w:val="Avdelningradtv"/>
    <w:qFormat/>
    <w:locked/>
    <w:rsid w:val="00D159FD"/>
    <w:pPr>
      <w:outlineLvl w:val="0"/>
    </w:pPr>
    <w:rPr>
      <w:b w:val="0"/>
      <w:caps/>
    </w:rPr>
  </w:style>
  <w:style w:type="paragraph" w:customStyle="1" w:styleId="Rubrik2utanluftfreellerBilaga">
    <w:name w:val="Rubrik 2 (utan luft före eller Bilaga)"/>
    <w:basedOn w:val="Rubrik2kapitelelliknande"/>
    <w:next w:val="Stycke"/>
    <w:uiPriority w:val="3"/>
    <w:qFormat/>
    <w:locked/>
    <w:rsid w:val="00D2217D"/>
    <w:pPr>
      <w:spacing w:before="0"/>
    </w:pPr>
  </w:style>
  <w:style w:type="paragraph" w:customStyle="1" w:styleId="FTankstreck">
    <w:name w:val="F: Tankstreck"/>
    <w:basedOn w:val="Stycke"/>
    <w:next w:val="Stycke"/>
    <w:semiHidden/>
    <w:locked/>
    <w:rsid w:val="00855645"/>
    <w:rPr>
      <w:position w:val="2"/>
    </w:rPr>
  </w:style>
  <w:style w:type="paragraph" w:customStyle="1" w:styleId="Futgivare">
    <w:name w:val="F: utgivare"/>
    <w:basedOn w:val="Stycke"/>
    <w:semiHidden/>
    <w:locked/>
    <w:rsid w:val="0076180A"/>
    <w:rPr>
      <w:sz w:val="17"/>
    </w:rPr>
  </w:style>
  <w:style w:type="paragraph" w:customStyle="1" w:styleId="IMOListaniv2">
    <w:name w:val="IMO: Lista nivå 2"/>
    <w:basedOn w:val="IMOListaniv1"/>
    <w:link w:val="IMOListaniv2Char"/>
    <w:uiPriority w:val="29"/>
    <w:rsid w:val="00D24D19"/>
    <w:pPr>
      <w:ind w:left="1701"/>
    </w:pPr>
  </w:style>
  <w:style w:type="paragraph" w:customStyle="1" w:styleId="IMOListaniv3">
    <w:name w:val="IMO: Lista nivå 3"/>
    <w:basedOn w:val="IMOListaniv1"/>
    <w:uiPriority w:val="30"/>
    <w:rsid w:val="00D24D19"/>
    <w:pPr>
      <w:ind w:left="2268"/>
    </w:pPr>
  </w:style>
  <w:style w:type="paragraph" w:customStyle="1" w:styleId="IMORubrik1">
    <w:name w:val="IMO: Rubrik 1"/>
    <w:basedOn w:val="IMOStycke"/>
    <w:next w:val="IMOStycke"/>
    <w:link w:val="IMORubrik1Char"/>
    <w:uiPriority w:val="23"/>
    <w:rsid w:val="00A47212"/>
    <w:pPr>
      <w:keepNext/>
      <w:spacing w:before="240"/>
    </w:pPr>
    <w:rPr>
      <w:b/>
    </w:rPr>
  </w:style>
  <w:style w:type="paragraph" w:customStyle="1" w:styleId="IMORubrik2">
    <w:name w:val="IMO: Rubrik 2"/>
    <w:basedOn w:val="IMORubrik1"/>
    <w:next w:val="IMOStycke"/>
    <w:link w:val="IMORubrik2Char"/>
    <w:uiPriority w:val="24"/>
    <w:rsid w:val="00D24D19"/>
    <w:rPr>
      <w:i/>
    </w:rPr>
  </w:style>
  <w:style w:type="paragraph" w:customStyle="1" w:styleId="IMORubrik3">
    <w:name w:val="IMO: Rubrik 3"/>
    <w:basedOn w:val="IMORubrik1"/>
    <w:next w:val="IMOStycke"/>
    <w:uiPriority w:val="25"/>
    <w:rsid w:val="00D24D19"/>
    <w:rPr>
      <w:b w:val="0"/>
      <w:i/>
    </w:rPr>
  </w:style>
  <w:style w:type="paragraph" w:customStyle="1" w:styleId="IMODel">
    <w:name w:val="IMO: Del"/>
    <w:basedOn w:val="IMOStycke"/>
    <w:next w:val="IMODel-undertitel"/>
    <w:uiPriority w:val="19"/>
    <w:rsid w:val="000B466D"/>
    <w:pPr>
      <w:keepNext/>
      <w:keepLines/>
      <w:spacing w:before="1200" w:after="0"/>
      <w:jc w:val="center"/>
    </w:pPr>
    <w:rPr>
      <w:rFonts w:cs="Arial"/>
      <w:b/>
      <w:sz w:val="32"/>
    </w:rPr>
  </w:style>
  <w:style w:type="paragraph" w:customStyle="1" w:styleId="IMODel-undertitel">
    <w:name w:val="IMO: Del - undertitel"/>
    <w:basedOn w:val="IMODel"/>
    <w:next w:val="IMOStycke"/>
    <w:uiPriority w:val="20"/>
    <w:rsid w:val="000B466D"/>
    <w:pPr>
      <w:spacing w:before="0" w:after="960"/>
    </w:pPr>
    <w:rPr>
      <w:b w:val="0"/>
      <w:i/>
    </w:rPr>
  </w:style>
  <w:style w:type="paragraph" w:customStyle="1" w:styleId="AllmnnardRubrikNDRAD">
    <w:name w:val="Allmänna råd: Rubrik ÄNDRAD"/>
    <w:basedOn w:val="AllmnnardRubrik"/>
    <w:next w:val="AllmnnardStyckeNDRAD"/>
    <w:semiHidden/>
    <w:rsid w:val="000B5212"/>
    <w:pPr>
      <w:pBdr>
        <w:left w:val="single" w:sz="4" w:space="31" w:color="auto"/>
      </w:pBdr>
    </w:pPr>
  </w:style>
  <w:style w:type="paragraph" w:customStyle="1" w:styleId="IMORegel">
    <w:name w:val="IMO: Regel"/>
    <w:basedOn w:val="IMOStycke"/>
    <w:next w:val="IMORegel-undertitel"/>
    <w:link w:val="IMORegelChar"/>
    <w:uiPriority w:val="21"/>
    <w:rsid w:val="005A63FB"/>
    <w:pPr>
      <w:keepNext/>
      <w:keepLines/>
      <w:spacing w:before="480" w:after="0"/>
    </w:pPr>
    <w:rPr>
      <w:b/>
      <w:sz w:val="24"/>
    </w:rPr>
  </w:style>
  <w:style w:type="paragraph" w:customStyle="1" w:styleId="Flinjeikrafttrdande">
    <w:name w:val="F: linje ikraftträdande"/>
    <w:basedOn w:val="Stycke"/>
    <w:semiHidden/>
    <w:rsid w:val="001955BF"/>
    <w:pPr>
      <w:spacing w:after="156"/>
    </w:pPr>
  </w:style>
  <w:style w:type="paragraph" w:customStyle="1" w:styleId="Beslutandeochfredragande">
    <w:name w:val="Beslutande och föredragande"/>
    <w:basedOn w:val="Stycke"/>
    <w:uiPriority w:val="18"/>
    <w:rsid w:val="00A42D9F"/>
    <w:pPr>
      <w:tabs>
        <w:tab w:val="left" w:pos="3062"/>
      </w:tabs>
    </w:pPr>
  </w:style>
  <w:style w:type="paragraph" w:customStyle="1" w:styleId="Rubrik4NDRAD">
    <w:name w:val="Rubrik 4 ÄNDRAD"/>
    <w:basedOn w:val="Normal"/>
    <w:next w:val="Stycke"/>
    <w:uiPriority w:val="6"/>
    <w:semiHidden/>
    <w:rsid w:val="00C12B9C"/>
    <w:pPr>
      <w:keepNext/>
      <w:keepLines/>
      <w:pBdr>
        <w:left w:val="single" w:sz="4" w:space="4" w:color="auto"/>
      </w:pBdr>
      <w:spacing w:before="464" w:after="156" w:line="232" w:lineRule="exact"/>
      <w:outlineLvl w:val="3"/>
    </w:pPr>
    <w:rPr>
      <w:i/>
      <w:sz w:val="19"/>
    </w:rPr>
  </w:style>
  <w:style w:type="paragraph" w:customStyle="1" w:styleId="Rubrik3NDRAD">
    <w:name w:val="Rubrik 3 ÄNDRAD"/>
    <w:basedOn w:val="Normal"/>
    <w:next w:val="Stycke"/>
    <w:uiPriority w:val="4"/>
    <w:semiHidden/>
    <w:rsid w:val="00C12B9C"/>
    <w:pPr>
      <w:keepNext/>
      <w:keepLines/>
      <w:pBdr>
        <w:left w:val="single" w:sz="4" w:space="4" w:color="auto"/>
      </w:pBdr>
      <w:spacing w:before="464" w:after="156" w:line="232" w:lineRule="exact"/>
      <w:outlineLvl w:val="2"/>
    </w:pPr>
    <w:rPr>
      <w:b/>
      <w:sz w:val="19"/>
    </w:rPr>
  </w:style>
  <w:style w:type="paragraph" w:customStyle="1" w:styleId="Rubrik2kapitelelliknandeNDRAD">
    <w:name w:val="Rubrik 2 (kapitel el liknande) ÄNDRAD"/>
    <w:basedOn w:val="Rubrik2kapitelelliknande"/>
    <w:next w:val="Stycke"/>
    <w:uiPriority w:val="2"/>
    <w:semiHidden/>
    <w:rsid w:val="00BF56D0"/>
    <w:pPr>
      <w:pBdr>
        <w:left w:val="single" w:sz="4" w:space="4" w:color="auto"/>
      </w:pBdr>
    </w:pPr>
  </w:style>
  <w:style w:type="paragraph" w:customStyle="1" w:styleId="Flistaniv1">
    <w:name w:val="F: lista nivå 1"/>
    <w:basedOn w:val="Styckemedindrag"/>
    <w:semiHidden/>
    <w:rsid w:val="00FE73F8"/>
    <w:pPr>
      <w:ind w:left="516" w:hanging="284"/>
    </w:pPr>
  </w:style>
  <w:style w:type="paragraph" w:customStyle="1" w:styleId="Flistaniv2">
    <w:name w:val="F: lista nivå 2"/>
    <w:basedOn w:val="Flistaniv1"/>
    <w:semiHidden/>
    <w:rsid w:val="00FE73F8"/>
    <w:pPr>
      <w:ind w:left="800"/>
    </w:pPr>
  </w:style>
  <w:style w:type="paragraph" w:customStyle="1" w:styleId="Flistaniv3">
    <w:name w:val="F: lista nivå 3"/>
    <w:basedOn w:val="Flistaniv1"/>
    <w:semiHidden/>
    <w:rsid w:val="00D32591"/>
    <w:pPr>
      <w:ind w:left="1083"/>
    </w:pPr>
  </w:style>
  <w:style w:type="paragraph" w:customStyle="1" w:styleId="IMORegel-undertitel">
    <w:name w:val="IMO: Regel - undertitel"/>
    <w:basedOn w:val="IMORegel"/>
    <w:next w:val="IMOStycke"/>
    <w:link w:val="IMORegel-undertitelChar"/>
    <w:uiPriority w:val="22"/>
    <w:rsid w:val="000B466D"/>
    <w:pPr>
      <w:spacing w:before="0" w:after="120"/>
    </w:pPr>
    <w:rPr>
      <w:b w:val="0"/>
      <w:i/>
    </w:rPr>
  </w:style>
  <w:style w:type="paragraph" w:customStyle="1" w:styleId="IMOStyckeNDRAD">
    <w:name w:val="IMO: Stycke ÄNDRAD"/>
    <w:basedOn w:val="IMOStycke"/>
    <w:uiPriority w:val="26"/>
    <w:semiHidden/>
    <w:rsid w:val="00BB20F9"/>
    <w:pPr>
      <w:pBdr>
        <w:left w:val="single" w:sz="8" w:space="4" w:color="auto"/>
      </w:pBdr>
    </w:pPr>
  </w:style>
  <w:style w:type="paragraph" w:customStyle="1" w:styleId="IMOListaniv1NDRAD">
    <w:name w:val="IMO: Lista nivå 1 ÄNDRAD"/>
    <w:basedOn w:val="IMOListaniv1"/>
    <w:uiPriority w:val="28"/>
    <w:semiHidden/>
    <w:rsid w:val="005A5087"/>
    <w:pPr>
      <w:pBdr>
        <w:left w:val="single" w:sz="8" w:space="4" w:color="auto"/>
      </w:pBdr>
      <w:tabs>
        <w:tab w:val="left" w:pos="567"/>
      </w:tabs>
      <w:ind w:hanging="1134"/>
    </w:pPr>
  </w:style>
  <w:style w:type="paragraph" w:customStyle="1" w:styleId="IMOListaniv2NDRAD">
    <w:name w:val="IMO: Lista nivå 2 ÄNDRAD"/>
    <w:basedOn w:val="IMOListaniv2"/>
    <w:uiPriority w:val="29"/>
    <w:semiHidden/>
    <w:rsid w:val="0036576A"/>
    <w:pPr>
      <w:pBdr>
        <w:left w:val="single" w:sz="8" w:space="4" w:color="auto"/>
      </w:pBdr>
      <w:tabs>
        <w:tab w:val="left" w:pos="1134"/>
      </w:tabs>
      <w:ind w:hanging="1701"/>
    </w:pPr>
  </w:style>
  <w:style w:type="paragraph" w:customStyle="1" w:styleId="IMOListaniv3NDRAD">
    <w:name w:val="IMO: Lista nivå 3 ÄNDRAD"/>
    <w:basedOn w:val="IMOListaniv3"/>
    <w:uiPriority w:val="30"/>
    <w:semiHidden/>
    <w:rsid w:val="0036576A"/>
    <w:pPr>
      <w:pBdr>
        <w:left w:val="single" w:sz="8" w:space="4" w:color="auto"/>
      </w:pBdr>
      <w:tabs>
        <w:tab w:val="left" w:pos="1701"/>
      </w:tabs>
      <w:ind w:hanging="2268"/>
    </w:pPr>
  </w:style>
  <w:style w:type="character" w:customStyle="1" w:styleId="IMOStyckeChar">
    <w:name w:val="IMO: Stycke Char"/>
    <w:basedOn w:val="Standardstycketeckensnitt"/>
    <w:link w:val="IMOStycke"/>
    <w:uiPriority w:val="26"/>
    <w:rsid w:val="00C06011"/>
    <w:rPr>
      <w:rFonts w:asciiTheme="minorHAnsi" w:hAnsiTheme="minorHAnsi"/>
      <w:sz w:val="19"/>
      <w:szCs w:val="24"/>
    </w:rPr>
  </w:style>
  <w:style w:type="character" w:customStyle="1" w:styleId="IMORegelChar">
    <w:name w:val="IMO: Regel Char"/>
    <w:basedOn w:val="IMOStyckeChar"/>
    <w:link w:val="IMORegel"/>
    <w:uiPriority w:val="21"/>
    <w:rsid w:val="003140DA"/>
    <w:rPr>
      <w:rFonts w:asciiTheme="minorHAnsi" w:hAnsiTheme="minorHAnsi"/>
      <w:b/>
      <w:sz w:val="24"/>
      <w:szCs w:val="24"/>
    </w:rPr>
  </w:style>
  <w:style w:type="character" w:customStyle="1" w:styleId="IMORegel-undertitelChar">
    <w:name w:val="IMO: Regel - undertitel Char"/>
    <w:basedOn w:val="IMORegelChar"/>
    <w:link w:val="IMORegel-undertitel"/>
    <w:uiPriority w:val="22"/>
    <w:rsid w:val="003140DA"/>
    <w:rPr>
      <w:rFonts w:asciiTheme="minorHAnsi" w:hAnsiTheme="minorHAnsi"/>
      <w:b/>
      <w:i/>
      <w:sz w:val="24"/>
      <w:szCs w:val="24"/>
    </w:rPr>
  </w:style>
  <w:style w:type="paragraph" w:customStyle="1" w:styleId="IMORubrik1NDRAD">
    <w:name w:val="IMO: Rubrik 1 ÄNDRAD"/>
    <w:basedOn w:val="IMORubrik1"/>
    <w:next w:val="IMOStycke"/>
    <w:uiPriority w:val="23"/>
    <w:semiHidden/>
    <w:rsid w:val="003A5760"/>
    <w:pPr>
      <w:pBdr>
        <w:left w:val="single" w:sz="8" w:space="4" w:color="auto"/>
      </w:pBdr>
    </w:pPr>
  </w:style>
  <w:style w:type="paragraph" w:customStyle="1" w:styleId="IMORubrik2NDRAD">
    <w:name w:val="IMO: Rubrik 2 ÄNDRAD"/>
    <w:basedOn w:val="IMORubrik2"/>
    <w:next w:val="IMOStycke"/>
    <w:uiPriority w:val="24"/>
    <w:semiHidden/>
    <w:rsid w:val="003A5760"/>
    <w:pPr>
      <w:pBdr>
        <w:left w:val="single" w:sz="8" w:space="4" w:color="auto"/>
      </w:pBdr>
    </w:pPr>
  </w:style>
  <w:style w:type="paragraph" w:customStyle="1" w:styleId="IMORubrik3NDRAD">
    <w:name w:val="IMO: Rubrik 3 ÄNDRAD"/>
    <w:basedOn w:val="IMORubrik3"/>
    <w:next w:val="IMOStycke"/>
    <w:uiPriority w:val="25"/>
    <w:semiHidden/>
    <w:rsid w:val="003A5760"/>
    <w:pPr>
      <w:pBdr>
        <w:left w:val="single" w:sz="8" w:space="4" w:color="auto"/>
      </w:pBdr>
    </w:pPr>
  </w:style>
  <w:style w:type="paragraph" w:styleId="Innehll3">
    <w:name w:val="toc 3"/>
    <w:basedOn w:val="Innehll1"/>
    <w:next w:val="Normal"/>
    <w:uiPriority w:val="39"/>
    <w:locked/>
    <w:rsid w:val="00485C96"/>
    <w:pPr>
      <w:spacing w:before="0" w:after="60"/>
      <w:ind w:left="232"/>
    </w:pPr>
    <w:rPr>
      <w:b w:val="0"/>
      <w:caps w:val="0"/>
    </w:rPr>
  </w:style>
  <w:style w:type="paragraph" w:styleId="Innehll1">
    <w:name w:val="toc 1"/>
    <w:basedOn w:val="Normal"/>
    <w:next w:val="Normal"/>
    <w:uiPriority w:val="39"/>
    <w:locked/>
    <w:rsid w:val="00485C96"/>
    <w:pPr>
      <w:tabs>
        <w:tab w:val="right" w:leader="dot" w:pos="5829"/>
      </w:tabs>
      <w:spacing w:before="120" w:after="120"/>
      <w:ind w:right="397"/>
    </w:pPr>
    <w:rPr>
      <w:b/>
      <w:caps/>
      <w:sz w:val="19"/>
    </w:rPr>
  </w:style>
  <w:style w:type="paragraph" w:styleId="Innehll2">
    <w:name w:val="toc 2"/>
    <w:basedOn w:val="Innehll1"/>
    <w:next w:val="Normal"/>
    <w:uiPriority w:val="39"/>
    <w:locked/>
    <w:rsid w:val="00485C96"/>
    <w:rPr>
      <w:caps w:val="0"/>
    </w:rPr>
  </w:style>
  <w:style w:type="paragraph" w:styleId="Innehll4">
    <w:name w:val="toc 4"/>
    <w:basedOn w:val="Innehll3"/>
    <w:next w:val="Normal"/>
    <w:autoRedefine/>
    <w:uiPriority w:val="39"/>
    <w:locked/>
    <w:rsid w:val="00F110AF"/>
    <w:pPr>
      <w:ind w:left="465"/>
    </w:pPr>
    <w:rPr>
      <w:i/>
    </w:rPr>
  </w:style>
  <w:style w:type="paragraph" w:customStyle="1" w:styleId="Avdelningradtv">
    <w:name w:val="Avdelning: rad två"/>
    <w:basedOn w:val="Rubrik1Avdelning"/>
    <w:next w:val="Rubrik2utanluftfreellerBilaga"/>
    <w:uiPriority w:val="1"/>
    <w:qFormat/>
    <w:rsid w:val="00D2217D"/>
    <w:pPr>
      <w:spacing w:before="0"/>
    </w:pPr>
    <w:rPr>
      <w:b/>
    </w:rPr>
  </w:style>
  <w:style w:type="paragraph" w:customStyle="1" w:styleId="Finnehll">
    <w:name w:val="F: innehåll"/>
    <w:basedOn w:val="Rubrik2kapitelelliknande"/>
    <w:next w:val="Stycke"/>
    <w:semiHidden/>
    <w:rsid w:val="00E60F4A"/>
    <w:pPr>
      <w:spacing w:before="0"/>
      <w:outlineLvl w:val="9"/>
    </w:pPr>
  </w:style>
  <w:style w:type="paragraph" w:customStyle="1" w:styleId="XSJFShuvud1">
    <w:name w:val="X: SJÖFS huvud 1"/>
    <w:basedOn w:val="Normal"/>
    <w:semiHidden/>
    <w:rsid w:val="00A97244"/>
    <w:pPr>
      <w:framePr w:w="1996" w:h="992" w:hRule="exact" w:wrap="around" w:vAnchor="page" w:hAnchor="page" w:x="7202" w:y="4055" w:anchorLock="1"/>
      <w:shd w:val="solid" w:color="FFFFFF" w:fill="FFFFFF"/>
    </w:pPr>
    <w:rPr>
      <w:b/>
      <w:sz w:val="25"/>
      <w:szCs w:val="25"/>
    </w:rPr>
  </w:style>
  <w:style w:type="paragraph" w:customStyle="1" w:styleId="Xutkom">
    <w:name w:val="X: utkom"/>
    <w:basedOn w:val="Normal"/>
    <w:semiHidden/>
    <w:rsid w:val="00A97244"/>
    <w:pPr>
      <w:framePr w:w="1996" w:h="992" w:hRule="exact" w:wrap="around" w:vAnchor="page" w:hAnchor="page" w:x="7202" w:y="4055" w:anchorLock="1"/>
      <w:shd w:val="solid" w:color="FFFFFF" w:fill="FFFFFF"/>
      <w:spacing w:before="57" w:line="212" w:lineRule="exact"/>
    </w:pPr>
    <w:rPr>
      <w:sz w:val="17"/>
      <w:szCs w:val="17"/>
    </w:rPr>
  </w:style>
  <w:style w:type="paragraph" w:customStyle="1" w:styleId="XSJFShuvud2">
    <w:name w:val="X: SJÖFS huvud 2+"/>
    <w:basedOn w:val="Normal"/>
    <w:link w:val="XSJFShuvud2Char"/>
    <w:semiHidden/>
    <w:rsid w:val="00A97244"/>
    <w:pPr>
      <w:framePr w:w="1588" w:h="346" w:wrap="auto" w:vAnchor="page" w:hAnchor="page" w:x="3169" w:y="1585" w:anchorLock="1"/>
    </w:pPr>
    <w:rPr>
      <w:b/>
      <w:sz w:val="21"/>
    </w:rPr>
  </w:style>
  <w:style w:type="character" w:customStyle="1" w:styleId="XSJFShuvud2Char">
    <w:name w:val="X: SJÖFS huvud 2+ Char"/>
    <w:basedOn w:val="Standardstycketeckensnitt"/>
    <w:link w:val="XSJFShuvud2"/>
    <w:semiHidden/>
    <w:rsid w:val="00EA4372"/>
    <w:rPr>
      <w:b/>
      <w:sz w:val="21"/>
      <w:szCs w:val="24"/>
    </w:rPr>
  </w:style>
  <w:style w:type="paragraph" w:customStyle="1" w:styleId="Fomslagsrubrik">
    <w:name w:val="F: omslagsrubrik"/>
    <w:basedOn w:val="Normal"/>
    <w:link w:val="FomslagsrubrikChar"/>
    <w:semiHidden/>
    <w:rsid w:val="008D0586"/>
    <w:pPr>
      <w:shd w:val="clear" w:color="FFFFFF" w:fill="auto"/>
    </w:pPr>
    <w:rPr>
      <w:b/>
      <w:sz w:val="30"/>
      <w:szCs w:val="30"/>
    </w:rPr>
  </w:style>
  <w:style w:type="paragraph" w:customStyle="1" w:styleId="SFSmedindrag">
    <w:name w:val="SFS med indrag"/>
    <w:basedOn w:val="Normal"/>
    <w:semiHidden/>
    <w:rsid w:val="005D4AA9"/>
    <w:pPr>
      <w:tabs>
        <w:tab w:val="left" w:pos="168"/>
        <w:tab w:val="left" w:pos="396"/>
        <w:tab w:val="left" w:pos="3060"/>
      </w:tabs>
      <w:spacing w:line="232" w:lineRule="exact"/>
      <w:ind w:firstLine="170"/>
      <w:jc w:val="both"/>
    </w:pPr>
    <w:rPr>
      <w:sz w:val="19"/>
      <w:szCs w:val="20"/>
    </w:rPr>
  </w:style>
  <w:style w:type="paragraph" w:customStyle="1" w:styleId="SFSutanindrag">
    <w:name w:val="SFS utan indrag"/>
    <w:basedOn w:val="Normal"/>
    <w:next w:val="SFSmedindrag"/>
    <w:semiHidden/>
    <w:rsid w:val="005D4AA9"/>
    <w:pPr>
      <w:tabs>
        <w:tab w:val="left" w:pos="168"/>
        <w:tab w:val="left" w:pos="396"/>
        <w:tab w:val="left" w:pos="3060"/>
      </w:tabs>
      <w:spacing w:line="232" w:lineRule="exact"/>
      <w:jc w:val="both"/>
    </w:pPr>
    <w:rPr>
      <w:kern w:val="1"/>
      <w:sz w:val="19"/>
      <w:szCs w:val="20"/>
    </w:rPr>
  </w:style>
  <w:style w:type="paragraph" w:customStyle="1" w:styleId="Rubrikluft">
    <w:name w:val="Rubrikluft"/>
    <w:basedOn w:val="SFSmedindrag"/>
    <w:next w:val="SFSmedindrag"/>
    <w:semiHidden/>
    <w:rsid w:val="005D4AA9"/>
    <w:pPr>
      <w:spacing w:line="240" w:lineRule="auto"/>
      <w:ind w:firstLine="0"/>
    </w:pPr>
    <w:rPr>
      <w:sz w:val="13"/>
    </w:rPr>
  </w:style>
  <w:style w:type="paragraph" w:customStyle="1" w:styleId="SFSnummerparagraf">
    <w:name w:val="SFS nummer paragraf"/>
    <w:basedOn w:val="SFSmedindrag"/>
    <w:semiHidden/>
    <w:rsid w:val="005D4AA9"/>
    <w:pPr>
      <w:tabs>
        <w:tab w:val="left" w:pos="360"/>
      </w:tabs>
      <w:ind w:left="283" w:hanging="283"/>
    </w:pPr>
  </w:style>
  <w:style w:type="paragraph" w:styleId="Sidfot">
    <w:name w:val="footer"/>
    <w:basedOn w:val="Normal"/>
    <w:link w:val="SidfotChar"/>
    <w:semiHidden/>
    <w:locked/>
    <w:rsid w:val="00F877B0"/>
    <w:pPr>
      <w:tabs>
        <w:tab w:val="center" w:pos="4536"/>
        <w:tab w:val="right" w:pos="9072"/>
      </w:tabs>
    </w:pPr>
  </w:style>
  <w:style w:type="paragraph" w:customStyle="1" w:styleId="Allmnnardrubrik0">
    <w:name w:val="Allmänna råd rubrik"/>
    <w:basedOn w:val="Normal"/>
    <w:link w:val="AllmnnardrubrikChar"/>
    <w:semiHidden/>
    <w:rsid w:val="005B55A9"/>
    <w:pPr>
      <w:tabs>
        <w:tab w:val="left" w:pos="168"/>
        <w:tab w:val="left" w:pos="396"/>
        <w:tab w:val="left" w:pos="3060"/>
      </w:tabs>
      <w:spacing w:line="232" w:lineRule="exact"/>
      <w:jc w:val="both"/>
    </w:pPr>
    <w:rPr>
      <w:b/>
      <w:i/>
      <w:sz w:val="19"/>
    </w:rPr>
  </w:style>
  <w:style w:type="character" w:customStyle="1" w:styleId="AllmnnardrubrikChar">
    <w:name w:val="Allmänna råd rubrik Char"/>
    <w:basedOn w:val="AllmnnardChar"/>
    <w:link w:val="Allmnnardrubrik0"/>
    <w:semiHidden/>
    <w:locked/>
    <w:rsid w:val="00EA4372"/>
    <w:rPr>
      <w:b/>
      <w:i/>
      <w:sz w:val="19"/>
      <w:szCs w:val="24"/>
    </w:rPr>
  </w:style>
  <w:style w:type="character" w:customStyle="1" w:styleId="AllmnnardChar">
    <w:name w:val="Allmänna råd Char"/>
    <w:basedOn w:val="SublevelChar"/>
    <w:link w:val="Allmnnard"/>
    <w:semiHidden/>
    <w:locked/>
    <w:rsid w:val="00EA4372"/>
    <w:rPr>
      <w:i/>
      <w:szCs w:val="24"/>
    </w:rPr>
  </w:style>
  <w:style w:type="character" w:customStyle="1" w:styleId="SublevelChar">
    <w:name w:val="Sublevel Char"/>
    <w:basedOn w:val="Standardstycketeckensnitt"/>
    <w:link w:val="Sublevel"/>
    <w:semiHidden/>
    <w:locked/>
    <w:rsid w:val="00EA4372"/>
    <w:rPr>
      <w:szCs w:val="24"/>
    </w:rPr>
  </w:style>
  <w:style w:type="paragraph" w:customStyle="1" w:styleId="Sublevel">
    <w:name w:val="Sublevel"/>
    <w:basedOn w:val="Normal"/>
    <w:link w:val="SublevelChar"/>
    <w:semiHidden/>
    <w:rsid w:val="005B55A9"/>
    <w:pPr>
      <w:tabs>
        <w:tab w:val="left" w:pos="567"/>
        <w:tab w:val="left" w:pos="709"/>
      </w:tabs>
      <w:spacing w:before="60" w:after="60"/>
    </w:pPr>
    <w:rPr>
      <w:sz w:val="20"/>
    </w:rPr>
  </w:style>
  <w:style w:type="paragraph" w:customStyle="1" w:styleId="Allmnnard">
    <w:name w:val="Allmänna råd"/>
    <w:basedOn w:val="Sublevel"/>
    <w:link w:val="AllmnnardChar"/>
    <w:semiHidden/>
    <w:rsid w:val="005B55A9"/>
    <w:pPr>
      <w:spacing w:before="0" w:after="0"/>
      <w:ind w:left="454"/>
    </w:pPr>
    <w:rPr>
      <w:i/>
    </w:rPr>
  </w:style>
  <w:style w:type="paragraph" w:customStyle="1" w:styleId="Sublevel-indented">
    <w:name w:val="Sublevel - indented"/>
    <w:basedOn w:val="Sublevel"/>
    <w:link w:val="Sublevel-indentedChar"/>
    <w:semiHidden/>
    <w:rsid w:val="005B55A9"/>
    <w:pPr>
      <w:tabs>
        <w:tab w:val="clear" w:pos="709"/>
      </w:tabs>
      <w:ind w:left="1134" w:hanging="567"/>
    </w:pPr>
    <w:rPr>
      <w:lang w:val="en-GB"/>
    </w:rPr>
  </w:style>
  <w:style w:type="character" w:customStyle="1" w:styleId="Sublevel-indentedChar">
    <w:name w:val="Sublevel - indented Char"/>
    <w:basedOn w:val="SublevelChar"/>
    <w:link w:val="Sublevel-indented"/>
    <w:semiHidden/>
    <w:locked/>
    <w:rsid w:val="00EA4372"/>
    <w:rPr>
      <w:szCs w:val="24"/>
      <w:lang w:val="en-GB"/>
    </w:rPr>
  </w:style>
  <w:style w:type="character" w:customStyle="1" w:styleId="FotnotstextChar">
    <w:name w:val="Fotnotstext Char"/>
    <w:basedOn w:val="Standardstycketeckensnitt"/>
    <w:link w:val="Fotnotstext"/>
    <w:uiPriority w:val="14"/>
    <w:locked/>
    <w:rsid w:val="00B72887"/>
    <w:rPr>
      <w:sz w:val="17"/>
    </w:rPr>
  </w:style>
  <w:style w:type="paragraph" w:customStyle="1" w:styleId="N">
    <w:name w:val="N"/>
    <w:basedOn w:val="Normal"/>
    <w:semiHidden/>
    <w:rsid w:val="005B55A9"/>
    <w:pPr>
      <w:tabs>
        <w:tab w:val="left" w:pos="0"/>
        <w:tab w:val="left" w:pos="294"/>
        <w:tab w:val="left" w:pos="633"/>
        <w:tab w:val="left" w:pos="974"/>
        <w:tab w:val="left" w:pos="5217"/>
        <w:tab w:val="left" w:pos="6522"/>
        <w:tab w:val="left" w:pos="7826"/>
        <w:tab w:val="left" w:pos="9131"/>
        <w:tab w:val="left" w:pos="10435"/>
      </w:tabs>
      <w:spacing w:before="60"/>
    </w:pPr>
    <w:rPr>
      <w:szCs w:val="20"/>
    </w:rPr>
  </w:style>
  <w:style w:type="paragraph" w:customStyle="1" w:styleId="Regulation">
    <w:name w:val="Regulation"/>
    <w:basedOn w:val="Normal"/>
    <w:semiHidden/>
    <w:rsid w:val="005B55A9"/>
    <w:pPr>
      <w:keepNext/>
      <w:spacing w:before="480"/>
    </w:pPr>
    <w:rPr>
      <w:b/>
      <w:lang w:val="en-GB"/>
    </w:rPr>
  </w:style>
  <w:style w:type="paragraph" w:customStyle="1" w:styleId="Regulationdescription">
    <w:name w:val="Regulation description"/>
    <w:basedOn w:val="Regulation"/>
    <w:semiHidden/>
    <w:rsid w:val="005B55A9"/>
    <w:pPr>
      <w:spacing w:before="0" w:after="60"/>
    </w:pPr>
    <w:rPr>
      <w:b w:val="0"/>
      <w:i/>
    </w:rPr>
  </w:style>
  <w:style w:type="character" w:customStyle="1" w:styleId="Rubrik3Char">
    <w:name w:val="Rubrik 3 Char"/>
    <w:basedOn w:val="Standardstycketeckensnitt"/>
    <w:link w:val="Rubrik3"/>
    <w:uiPriority w:val="4"/>
    <w:rsid w:val="0043283B"/>
    <w:rPr>
      <w:b/>
      <w:sz w:val="19"/>
      <w:szCs w:val="24"/>
    </w:rPr>
  </w:style>
  <w:style w:type="paragraph" w:customStyle="1" w:styleId="Allmnnardmedindrag">
    <w:name w:val="Allmänna råd med indrag"/>
    <w:basedOn w:val="Normal"/>
    <w:link w:val="AllmnnardmedindragChar"/>
    <w:semiHidden/>
    <w:rsid w:val="005B55A9"/>
    <w:pPr>
      <w:tabs>
        <w:tab w:val="left" w:pos="168"/>
        <w:tab w:val="left" w:pos="396"/>
        <w:tab w:val="left" w:pos="3060"/>
      </w:tabs>
      <w:spacing w:line="232" w:lineRule="exact"/>
      <w:ind w:firstLine="170"/>
      <w:jc w:val="both"/>
    </w:pPr>
    <w:rPr>
      <w:i/>
      <w:sz w:val="19"/>
      <w:szCs w:val="20"/>
    </w:rPr>
  </w:style>
  <w:style w:type="character" w:customStyle="1" w:styleId="AllmnnardmedindragChar">
    <w:name w:val="Allmänna råd med indrag Char"/>
    <w:basedOn w:val="Standardstycketeckensnitt"/>
    <w:link w:val="Allmnnardmedindrag"/>
    <w:semiHidden/>
    <w:locked/>
    <w:rsid w:val="00EA4372"/>
    <w:rPr>
      <w:i/>
      <w:sz w:val="19"/>
    </w:rPr>
  </w:style>
  <w:style w:type="character" w:customStyle="1" w:styleId="IMOListaniv1Char">
    <w:name w:val="IMO: Lista nivå 1 Char"/>
    <w:basedOn w:val="IMOStyckeChar"/>
    <w:link w:val="IMOListaniv1"/>
    <w:uiPriority w:val="28"/>
    <w:rsid w:val="003140DA"/>
    <w:rPr>
      <w:rFonts w:asciiTheme="minorHAnsi" w:hAnsiTheme="minorHAnsi"/>
      <w:sz w:val="19"/>
      <w:szCs w:val="24"/>
    </w:rPr>
  </w:style>
  <w:style w:type="character" w:customStyle="1" w:styleId="IMOListaniv2Char">
    <w:name w:val="IMO: Lista nivå 2 Char"/>
    <w:basedOn w:val="IMOListaniv1Char"/>
    <w:link w:val="IMOListaniv2"/>
    <w:uiPriority w:val="29"/>
    <w:rsid w:val="003140DA"/>
    <w:rPr>
      <w:rFonts w:asciiTheme="minorHAnsi" w:hAnsiTheme="minorHAnsi"/>
      <w:sz w:val="19"/>
      <w:szCs w:val="24"/>
    </w:rPr>
  </w:style>
  <w:style w:type="table" w:customStyle="1" w:styleId="Tabellrutntutanrubrik">
    <w:name w:val="Tabellrutnät utan rubrik"/>
    <w:basedOn w:val="Tabellrutnt"/>
    <w:rsid w:val="006801E0"/>
    <w:tblPr/>
    <w:tblStylePr w:type="firstRow">
      <w:rPr>
        <w:b w:val="0"/>
      </w:rPr>
      <w:tblPr/>
      <w:tcPr>
        <w:tcBorders>
          <w:top w:val="nil"/>
          <w:left w:val="nil"/>
          <w:bottom w:val="nil"/>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style>
  <w:style w:type="paragraph" w:customStyle="1" w:styleId="Irubrik1">
    <w:name w:val="I: rubrik 1 &gt;"/>
    <w:basedOn w:val="IMORubrik1"/>
    <w:semiHidden/>
    <w:rsid w:val="0018779A"/>
    <w:pPr>
      <w:ind w:left="567"/>
    </w:pPr>
  </w:style>
  <w:style w:type="paragraph" w:customStyle="1" w:styleId="Irubrik10">
    <w:name w:val="I: rubrik 1 &gt;&gt;"/>
    <w:basedOn w:val="IMORubrik1"/>
    <w:semiHidden/>
    <w:rsid w:val="0018779A"/>
    <w:pPr>
      <w:ind w:left="1134"/>
    </w:pPr>
  </w:style>
  <w:style w:type="paragraph" w:customStyle="1" w:styleId="Irubrik11">
    <w:name w:val="I: rubrik 1 &gt;&gt;&gt;"/>
    <w:basedOn w:val="IMORubrik1"/>
    <w:semiHidden/>
    <w:rsid w:val="0018779A"/>
    <w:pPr>
      <w:ind w:left="1701"/>
    </w:pPr>
  </w:style>
  <w:style w:type="character" w:customStyle="1" w:styleId="Rubrik1Char">
    <w:name w:val="Rubrik 1 Char"/>
    <w:basedOn w:val="Standardstycketeckensnitt"/>
    <w:link w:val="Rubrik1"/>
    <w:semiHidden/>
    <w:locked/>
    <w:rsid w:val="00EA4372"/>
    <w:rPr>
      <w:rFonts w:ascii="Arial" w:hAnsi="Arial" w:cs="Arial"/>
      <w:b/>
      <w:bCs/>
      <w:kern w:val="32"/>
      <w:sz w:val="32"/>
      <w:szCs w:val="32"/>
    </w:rPr>
  </w:style>
  <w:style w:type="character" w:customStyle="1" w:styleId="Rubrik2Char">
    <w:name w:val="Rubrik 2 Char"/>
    <w:basedOn w:val="Standardstycketeckensnitt"/>
    <w:link w:val="Rubrik2"/>
    <w:semiHidden/>
    <w:locked/>
    <w:rsid w:val="00EA4372"/>
    <w:rPr>
      <w:rFonts w:ascii="Arial" w:hAnsi="Arial" w:cs="Arial"/>
      <w:b/>
      <w:bCs/>
      <w:i/>
      <w:iCs/>
      <w:sz w:val="28"/>
      <w:szCs w:val="28"/>
    </w:rPr>
  </w:style>
  <w:style w:type="character" w:customStyle="1" w:styleId="Heading3Char">
    <w:name w:val="Heading 3 Char"/>
    <w:basedOn w:val="Standardstycketeckensnitt"/>
    <w:semiHidden/>
    <w:locked/>
    <w:rsid w:val="00320B5B"/>
    <w:rPr>
      <w:rFonts w:ascii="Cambria" w:hAnsi="Cambria" w:cs="Times New Roman"/>
      <w:b/>
      <w:bCs/>
      <w:sz w:val="26"/>
      <w:szCs w:val="26"/>
    </w:rPr>
  </w:style>
  <w:style w:type="character" w:customStyle="1" w:styleId="Rubrik4Char">
    <w:name w:val="Rubrik 4 Char"/>
    <w:basedOn w:val="Standardstycketeckensnitt"/>
    <w:link w:val="Rubrik4"/>
    <w:uiPriority w:val="6"/>
    <w:locked/>
    <w:rsid w:val="00866DC5"/>
    <w:rPr>
      <w:i/>
      <w:sz w:val="19"/>
      <w:szCs w:val="24"/>
    </w:rPr>
  </w:style>
  <w:style w:type="character" w:customStyle="1" w:styleId="Rubrik5Char">
    <w:name w:val="Rubrik 5 Char"/>
    <w:basedOn w:val="Standardstycketeckensnitt"/>
    <w:link w:val="Rubrik5"/>
    <w:uiPriority w:val="9"/>
    <w:semiHidden/>
    <w:locked/>
    <w:rsid w:val="00EA4372"/>
    <w:rPr>
      <w:b/>
      <w:bCs/>
      <w:i/>
      <w:iCs/>
      <w:sz w:val="26"/>
      <w:szCs w:val="26"/>
    </w:rPr>
  </w:style>
  <w:style w:type="character" w:customStyle="1" w:styleId="Rubrik6Char">
    <w:name w:val="Rubrik 6 Char"/>
    <w:basedOn w:val="Standardstycketeckensnitt"/>
    <w:link w:val="Rubrik6"/>
    <w:semiHidden/>
    <w:locked/>
    <w:rsid w:val="00EA4372"/>
    <w:rPr>
      <w:b/>
      <w:bCs/>
      <w:sz w:val="22"/>
      <w:szCs w:val="22"/>
    </w:rPr>
  </w:style>
  <w:style w:type="character" w:customStyle="1" w:styleId="Rubrik7Char">
    <w:name w:val="Rubrik 7 Char"/>
    <w:basedOn w:val="Standardstycketeckensnitt"/>
    <w:link w:val="Rubrik7"/>
    <w:semiHidden/>
    <w:locked/>
    <w:rsid w:val="00EA4372"/>
    <w:rPr>
      <w:sz w:val="24"/>
      <w:szCs w:val="24"/>
    </w:rPr>
  </w:style>
  <w:style w:type="character" w:customStyle="1" w:styleId="Rubrik8Char">
    <w:name w:val="Rubrik 8 Char"/>
    <w:basedOn w:val="Standardstycketeckensnitt"/>
    <w:link w:val="Rubrik8"/>
    <w:semiHidden/>
    <w:locked/>
    <w:rsid w:val="00EA4372"/>
    <w:rPr>
      <w:i/>
      <w:iCs/>
      <w:sz w:val="24"/>
      <w:szCs w:val="24"/>
    </w:rPr>
  </w:style>
  <w:style w:type="character" w:customStyle="1" w:styleId="Rubrik9Char">
    <w:name w:val="Rubrik 9 Char"/>
    <w:basedOn w:val="Standardstycketeckensnitt"/>
    <w:link w:val="Rubrik9"/>
    <w:semiHidden/>
    <w:locked/>
    <w:rsid w:val="00EA4372"/>
    <w:rPr>
      <w:rFonts w:ascii="Arial" w:hAnsi="Arial" w:cs="Arial"/>
      <w:sz w:val="22"/>
      <w:szCs w:val="22"/>
    </w:rPr>
  </w:style>
  <w:style w:type="paragraph" w:customStyle="1" w:styleId="Part">
    <w:name w:val="Part"/>
    <w:basedOn w:val="Normal"/>
    <w:link w:val="PartChar"/>
    <w:semiHidden/>
    <w:rsid w:val="00320B5B"/>
    <w:pPr>
      <w:spacing w:before="1200"/>
      <w:jc w:val="center"/>
      <w:outlineLvl w:val="0"/>
    </w:pPr>
    <w:rPr>
      <w:b/>
      <w:sz w:val="32"/>
      <w:lang w:val="en-GB"/>
    </w:rPr>
  </w:style>
  <w:style w:type="character" w:customStyle="1" w:styleId="PartChar">
    <w:name w:val="Part Char"/>
    <w:basedOn w:val="Standardstycketeckensnitt"/>
    <w:link w:val="Part"/>
    <w:semiHidden/>
    <w:locked/>
    <w:rsid w:val="00EA4372"/>
    <w:rPr>
      <w:b/>
      <w:sz w:val="32"/>
      <w:szCs w:val="24"/>
      <w:lang w:val="en-GB"/>
    </w:rPr>
  </w:style>
  <w:style w:type="paragraph" w:customStyle="1" w:styleId="Partdescription">
    <w:name w:val="Part description"/>
    <w:basedOn w:val="Part"/>
    <w:semiHidden/>
    <w:rsid w:val="00320B5B"/>
    <w:pPr>
      <w:spacing w:before="0" w:after="960"/>
    </w:pPr>
    <w:rPr>
      <w:b w:val="0"/>
      <w:i/>
    </w:rPr>
  </w:style>
  <w:style w:type="character" w:customStyle="1" w:styleId="Sublevelheadline1">
    <w:name w:val="Sublevel headline 1"/>
    <w:basedOn w:val="Standardstycketeckensnitt"/>
    <w:semiHidden/>
    <w:rsid w:val="00320B5B"/>
    <w:rPr>
      <w:rFonts w:cs="Times New Roman"/>
      <w:b/>
    </w:rPr>
  </w:style>
  <w:style w:type="character" w:customStyle="1" w:styleId="Sublevelheadline2">
    <w:name w:val="Sublevel headline 2"/>
    <w:basedOn w:val="Standardstycketeckensnitt"/>
    <w:semiHidden/>
    <w:rsid w:val="00320B5B"/>
    <w:rPr>
      <w:rFonts w:cs="Times New Roman"/>
      <w:b/>
      <w:i/>
    </w:rPr>
  </w:style>
  <w:style w:type="character" w:customStyle="1" w:styleId="Sublevelnumbering">
    <w:name w:val="Sublevel numbering"/>
    <w:semiHidden/>
    <w:rsid w:val="00320B5B"/>
    <w:rPr>
      <w:rFonts w:ascii="Microsoft Sans Serif" w:hAnsi="Microsoft Sans Serif"/>
      <w:b/>
      <w:sz w:val="18"/>
      <w:vertAlign w:val="baseline"/>
    </w:rPr>
  </w:style>
  <w:style w:type="paragraph" w:customStyle="1" w:styleId="Sublevelheadline3">
    <w:name w:val="Sublevel headline 3"/>
    <w:basedOn w:val="Sublevel"/>
    <w:link w:val="Sublevelheadline3Char"/>
    <w:semiHidden/>
    <w:rsid w:val="00320B5B"/>
    <w:rPr>
      <w:i/>
    </w:rPr>
  </w:style>
  <w:style w:type="character" w:customStyle="1" w:styleId="Sublevelheadline3Char">
    <w:name w:val="Sublevel headline 3 Char"/>
    <w:basedOn w:val="SublevelChar"/>
    <w:link w:val="Sublevelheadline3"/>
    <w:locked/>
    <w:rsid w:val="00320B5B"/>
    <w:rPr>
      <w:i/>
      <w:szCs w:val="24"/>
    </w:rPr>
  </w:style>
  <w:style w:type="character" w:customStyle="1" w:styleId="BallongtextChar">
    <w:name w:val="Ballongtext Char"/>
    <w:basedOn w:val="Standardstycketeckensnitt"/>
    <w:link w:val="Ballongtext"/>
    <w:uiPriority w:val="99"/>
    <w:semiHidden/>
    <w:locked/>
    <w:rsid w:val="00320B5B"/>
    <w:rPr>
      <w:rFonts w:ascii="Tahoma" w:hAnsi="Tahoma" w:cs="Tahoma"/>
      <w:sz w:val="16"/>
      <w:szCs w:val="16"/>
      <w:lang w:val="sv-SE" w:eastAsia="sv-SE" w:bidi="ar-SA"/>
    </w:rPr>
  </w:style>
  <w:style w:type="character" w:customStyle="1" w:styleId="SidhuvudChar">
    <w:name w:val="Sidhuvud Char"/>
    <w:basedOn w:val="Standardstycketeckensnitt"/>
    <w:link w:val="Sidhuvud"/>
    <w:locked/>
    <w:rsid w:val="00EA4372"/>
    <w:rPr>
      <w:sz w:val="24"/>
      <w:szCs w:val="24"/>
    </w:rPr>
  </w:style>
  <w:style w:type="character" w:customStyle="1" w:styleId="SidfotChar">
    <w:name w:val="Sidfot Char"/>
    <w:basedOn w:val="Standardstycketeckensnitt"/>
    <w:link w:val="Sidfot"/>
    <w:semiHidden/>
    <w:locked/>
    <w:rsid w:val="00EA4372"/>
    <w:rPr>
      <w:sz w:val="24"/>
      <w:szCs w:val="24"/>
    </w:rPr>
  </w:style>
  <w:style w:type="paragraph" w:customStyle="1" w:styleId="FootnoteTextSFSFotnotstext">
    <w:name w:val="Footnote Text.SFS Fotnotstext"/>
    <w:basedOn w:val="Normal"/>
    <w:link w:val="FootnoteTextSFSFotnotstextChar"/>
    <w:semiHidden/>
    <w:rsid w:val="00320B5B"/>
    <w:pPr>
      <w:jc w:val="both"/>
    </w:pPr>
    <w:rPr>
      <w:sz w:val="16"/>
      <w:szCs w:val="20"/>
    </w:rPr>
  </w:style>
  <w:style w:type="paragraph" w:customStyle="1" w:styleId="SFSinledning">
    <w:name w:val="SFS inledning"/>
    <w:basedOn w:val="Normal"/>
    <w:next w:val="SFSmedindrag"/>
    <w:semiHidden/>
    <w:rsid w:val="00320B5B"/>
    <w:pPr>
      <w:tabs>
        <w:tab w:val="left" w:pos="168"/>
        <w:tab w:val="left" w:pos="396"/>
        <w:tab w:val="left" w:pos="3060"/>
      </w:tabs>
      <w:spacing w:before="220" w:after="250" w:line="232" w:lineRule="exact"/>
      <w:jc w:val="both"/>
    </w:pPr>
    <w:rPr>
      <w:kern w:val="1"/>
      <w:sz w:val="19"/>
      <w:szCs w:val="20"/>
    </w:rPr>
  </w:style>
  <w:style w:type="paragraph" w:customStyle="1" w:styleId="SFSrubrik3">
    <w:name w:val="SFS rubrik 3"/>
    <w:basedOn w:val="Normal"/>
    <w:next w:val="Rubrikluft"/>
    <w:semiHidden/>
    <w:rsid w:val="00320B5B"/>
    <w:pPr>
      <w:tabs>
        <w:tab w:val="left" w:pos="168"/>
        <w:tab w:val="left" w:pos="396"/>
        <w:tab w:val="left" w:pos="3060"/>
      </w:tabs>
      <w:spacing w:line="232" w:lineRule="exact"/>
      <w:jc w:val="both"/>
    </w:pPr>
    <w:rPr>
      <w:b/>
      <w:sz w:val="19"/>
      <w:szCs w:val="20"/>
    </w:rPr>
  </w:style>
  <w:style w:type="paragraph" w:customStyle="1" w:styleId="SFSrubrik4">
    <w:name w:val="SFS rubrik 4"/>
    <w:basedOn w:val="SFSrubrik3"/>
    <w:next w:val="Rubrikluft"/>
    <w:semiHidden/>
    <w:rsid w:val="00320B5B"/>
    <w:rPr>
      <w:b w:val="0"/>
      <w:i/>
    </w:rPr>
  </w:style>
  <w:style w:type="paragraph" w:customStyle="1" w:styleId="SFSrubrik2">
    <w:name w:val="SFS rubrik 2"/>
    <w:basedOn w:val="SFSrubrik3"/>
    <w:next w:val="Rubrikluft"/>
    <w:semiHidden/>
    <w:rsid w:val="00320B5B"/>
    <w:rPr>
      <w:sz w:val="21"/>
    </w:rPr>
  </w:style>
  <w:style w:type="paragraph" w:customStyle="1" w:styleId="innehll10">
    <w:name w:val="innehåll 1"/>
    <w:basedOn w:val="Normal"/>
    <w:semiHidden/>
    <w:rsid w:val="00320B5B"/>
    <w:pPr>
      <w:widowControl w:val="0"/>
      <w:tabs>
        <w:tab w:val="right" w:leader="dot" w:pos="9360"/>
      </w:tabs>
      <w:suppressAutoHyphens/>
      <w:autoSpaceDE w:val="0"/>
      <w:autoSpaceDN w:val="0"/>
      <w:adjustRightInd w:val="0"/>
      <w:spacing w:before="480" w:line="240" w:lineRule="atLeast"/>
      <w:ind w:left="720" w:right="720" w:hanging="720"/>
    </w:pPr>
    <w:rPr>
      <w:rFonts w:ascii="Courier" w:hAnsi="Courier" w:cs="Courier"/>
      <w:lang w:val="en-US"/>
    </w:rPr>
  </w:style>
  <w:style w:type="paragraph" w:customStyle="1" w:styleId="SFSinledningandra">
    <w:name w:val="SFS inledning andra"/>
    <w:basedOn w:val="Normal"/>
    <w:semiHidden/>
    <w:rsid w:val="00320B5B"/>
    <w:pPr>
      <w:spacing w:line="270" w:lineRule="exact"/>
    </w:pPr>
    <w:rPr>
      <w:b/>
      <w:sz w:val="26"/>
      <w:szCs w:val="20"/>
    </w:rPr>
  </w:style>
  <w:style w:type="character" w:customStyle="1" w:styleId="BrdtextChar">
    <w:name w:val="Brödtext Char"/>
    <w:basedOn w:val="Standardstycketeckensnitt"/>
    <w:link w:val="Brdtext"/>
    <w:locked/>
    <w:rsid w:val="00EA4372"/>
    <w:rPr>
      <w:sz w:val="24"/>
      <w:szCs w:val="24"/>
    </w:rPr>
  </w:style>
  <w:style w:type="character" w:customStyle="1" w:styleId="BrdtextmedindragChar">
    <w:name w:val="Brödtext med indrag Char"/>
    <w:basedOn w:val="Standardstycketeckensnitt"/>
    <w:link w:val="Brdtextmedindrag"/>
    <w:semiHidden/>
    <w:locked/>
    <w:rsid w:val="00EA4372"/>
    <w:rPr>
      <w:sz w:val="24"/>
      <w:szCs w:val="24"/>
    </w:rPr>
  </w:style>
  <w:style w:type="character" w:customStyle="1" w:styleId="Brdtext2Char">
    <w:name w:val="Brödtext 2 Char"/>
    <w:basedOn w:val="Standardstycketeckensnitt"/>
    <w:link w:val="Brdtext2"/>
    <w:semiHidden/>
    <w:locked/>
    <w:rsid w:val="00EA4372"/>
    <w:rPr>
      <w:sz w:val="24"/>
      <w:szCs w:val="24"/>
    </w:rPr>
  </w:style>
  <w:style w:type="character" w:customStyle="1" w:styleId="Brdtextmedindrag3Char">
    <w:name w:val="Brödtext med indrag 3 Char"/>
    <w:basedOn w:val="Standardstycketeckensnitt"/>
    <w:link w:val="Brdtextmedindrag3"/>
    <w:semiHidden/>
    <w:locked/>
    <w:rsid w:val="00EA4372"/>
    <w:rPr>
      <w:sz w:val="16"/>
      <w:szCs w:val="16"/>
    </w:rPr>
  </w:style>
  <w:style w:type="character" w:customStyle="1" w:styleId="Brdtext3Char">
    <w:name w:val="Brödtext 3 Char"/>
    <w:basedOn w:val="Standardstycketeckensnitt"/>
    <w:link w:val="Brdtext3"/>
    <w:semiHidden/>
    <w:locked/>
    <w:rsid w:val="00EA4372"/>
    <w:rPr>
      <w:sz w:val="16"/>
      <w:szCs w:val="16"/>
    </w:rPr>
  </w:style>
  <w:style w:type="character" w:customStyle="1" w:styleId="Brdtextmedindrag2Char">
    <w:name w:val="Brödtext med indrag 2 Char"/>
    <w:basedOn w:val="Standardstycketeckensnitt"/>
    <w:link w:val="Brdtextmedindrag2"/>
    <w:semiHidden/>
    <w:locked/>
    <w:rsid w:val="00EA4372"/>
    <w:rPr>
      <w:sz w:val="24"/>
      <w:szCs w:val="24"/>
    </w:rPr>
  </w:style>
  <w:style w:type="character" w:customStyle="1" w:styleId="OformateradtextChar">
    <w:name w:val="Oformaterad text Char"/>
    <w:basedOn w:val="Standardstycketeckensnitt"/>
    <w:link w:val="Oformateradtext"/>
    <w:semiHidden/>
    <w:locked/>
    <w:rsid w:val="00320B5B"/>
    <w:rPr>
      <w:rFonts w:ascii="Courier New" w:hAnsi="Courier New" w:cs="Courier New"/>
      <w:lang w:val="sv-SE" w:eastAsia="sv-SE" w:bidi="ar-SA"/>
    </w:rPr>
  </w:style>
  <w:style w:type="paragraph" w:customStyle="1" w:styleId="bilrubrik1">
    <w:name w:val="bil rubrik1"/>
    <w:basedOn w:val="Normal"/>
    <w:semiHidden/>
    <w:rsid w:val="00320B5B"/>
    <w:pPr>
      <w:keepNext/>
      <w:keepLines/>
      <w:tabs>
        <w:tab w:val="left" w:pos="567"/>
      </w:tabs>
      <w:spacing w:before="480" w:after="120"/>
      <w:ind w:left="567" w:hanging="567"/>
    </w:pPr>
    <w:rPr>
      <w:b/>
      <w:sz w:val="22"/>
      <w:szCs w:val="20"/>
    </w:rPr>
  </w:style>
  <w:style w:type="paragraph" w:customStyle="1" w:styleId="bilnummerlista">
    <w:name w:val="bil nummerlista"/>
    <w:basedOn w:val="SFSutanindrag"/>
    <w:semiHidden/>
    <w:rsid w:val="00320B5B"/>
    <w:pPr>
      <w:tabs>
        <w:tab w:val="clear" w:pos="168"/>
        <w:tab w:val="clear" w:pos="396"/>
        <w:tab w:val="clear" w:pos="3060"/>
        <w:tab w:val="num" w:pos="624"/>
      </w:tabs>
      <w:spacing w:before="60"/>
      <w:ind w:left="624" w:hanging="397"/>
    </w:pPr>
  </w:style>
  <w:style w:type="character" w:customStyle="1" w:styleId="KommentarerChar">
    <w:name w:val="Kommentarer Char"/>
    <w:basedOn w:val="Standardstycketeckensnitt"/>
    <w:link w:val="Kommentarer"/>
    <w:uiPriority w:val="99"/>
    <w:semiHidden/>
    <w:locked/>
    <w:rsid w:val="00320B5B"/>
    <w:rPr>
      <w:lang w:val="sv-SE" w:eastAsia="sv-SE" w:bidi="ar-SA"/>
    </w:rPr>
  </w:style>
  <w:style w:type="character" w:customStyle="1" w:styleId="KommentarsmneChar">
    <w:name w:val="Kommentarsämne Char"/>
    <w:basedOn w:val="KommentarerChar"/>
    <w:link w:val="Kommentarsmne"/>
    <w:semiHidden/>
    <w:locked/>
    <w:rsid w:val="00320B5B"/>
    <w:rPr>
      <w:b/>
      <w:bCs/>
      <w:lang w:val="sv-SE" w:eastAsia="sv-SE" w:bidi="ar-SA"/>
    </w:rPr>
  </w:style>
  <w:style w:type="paragraph" w:customStyle="1" w:styleId="Sublevel-indentedlist">
    <w:name w:val="Sublevel - indented list"/>
    <w:basedOn w:val="Sublevel-indented"/>
    <w:semiHidden/>
    <w:rsid w:val="00320B5B"/>
    <w:pPr>
      <w:ind w:left="1701"/>
    </w:pPr>
  </w:style>
  <w:style w:type="character" w:customStyle="1" w:styleId="Tomtformat">
    <w:name w:val="Tomt format"/>
    <w:basedOn w:val="Standardstycketeckensnitt"/>
    <w:semiHidden/>
    <w:rsid w:val="00320B5B"/>
    <w:rPr>
      <w:rFonts w:cs="Times New Roman"/>
    </w:rPr>
  </w:style>
  <w:style w:type="character" w:customStyle="1" w:styleId="AnteckningsrubrikChar">
    <w:name w:val="Anteckningsrubrik Char"/>
    <w:basedOn w:val="Standardstycketeckensnitt"/>
    <w:link w:val="Anteckningsrubrik"/>
    <w:semiHidden/>
    <w:locked/>
    <w:rsid w:val="00EA4372"/>
    <w:rPr>
      <w:sz w:val="24"/>
      <w:szCs w:val="24"/>
    </w:rPr>
  </w:style>
  <w:style w:type="character" w:customStyle="1" w:styleId="AvslutandetextChar">
    <w:name w:val="Avslutande text Char"/>
    <w:basedOn w:val="Standardstycketeckensnitt"/>
    <w:link w:val="Avslutandetext"/>
    <w:semiHidden/>
    <w:locked/>
    <w:rsid w:val="00320B5B"/>
    <w:rPr>
      <w:sz w:val="24"/>
      <w:szCs w:val="24"/>
      <w:lang w:val="sv-SE" w:eastAsia="sv-SE" w:bidi="ar-SA"/>
    </w:rPr>
  </w:style>
  <w:style w:type="character" w:customStyle="1" w:styleId="BrdtextmedfrstaindragChar">
    <w:name w:val="Brödtext med första indrag Char"/>
    <w:basedOn w:val="BrdtextChar"/>
    <w:link w:val="Brdtextmedfrstaindrag"/>
    <w:semiHidden/>
    <w:locked/>
    <w:rsid w:val="00EA4372"/>
    <w:rPr>
      <w:sz w:val="24"/>
      <w:szCs w:val="24"/>
    </w:rPr>
  </w:style>
  <w:style w:type="character" w:customStyle="1" w:styleId="Brdtextmedfrstaindrag2Char">
    <w:name w:val="Brödtext med första indrag 2 Char"/>
    <w:basedOn w:val="BrdtextmedindragChar"/>
    <w:link w:val="Brdtextmedfrstaindrag2"/>
    <w:semiHidden/>
    <w:locked/>
    <w:rsid w:val="00EA4372"/>
    <w:rPr>
      <w:sz w:val="24"/>
      <w:szCs w:val="24"/>
    </w:rPr>
  </w:style>
  <w:style w:type="character" w:customStyle="1" w:styleId="DatumChar">
    <w:name w:val="Datum Char"/>
    <w:basedOn w:val="Standardstycketeckensnitt"/>
    <w:link w:val="Datum"/>
    <w:semiHidden/>
    <w:locked/>
    <w:rsid w:val="00EA4372"/>
    <w:rPr>
      <w:sz w:val="24"/>
      <w:szCs w:val="24"/>
    </w:rPr>
  </w:style>
  <w:style w:type="character" w:customStyle="1" w:styleId="E-postsignaturChar">
    <w:name w:val="E-postsignatur Char"/>
    <w:basedOn w:val="Standardstycketeckensnitt"/>
    <w:link w:val="E-postsignatur"/>
    <w:semiHidden/>
    <w:locked/>
    <w:rsid w:val="00320B5B"/>
    <w:rPr>
      <w:sz w:val="24"/>
      <w:szCs w:val="24"/>
      <w:lang w:val="sv-SE" w:eastAsia="sv-SE" w:bidi="ar-SA"/>
    </w:rPr>
  </w:style>
  <w:style w:type="character" w:customStyle="1" w:styleId="HTML-adressChar">
    <w:name w:val="HTML - adress Char"/>
    <w:basedOn w:val="Standardstycketeckensnitt"/>
    <w:link w:val="HTML-adress"/>
    <w:semiHidden/>
    <w:locked/>
    <w:rsid w:val="00320B5B"/>
    <w:rPr>
      <w:i/>
      <w:iCs/>
      <w:sz w:val="24"/>
      <w:szCs w:val="24"/>
      <w:lang w:val="sv-SE" w:eastAsia="sv-SE" w:bidi="ar-SA"/>
    </w:rPr>
  </w:style>
  <w:style w:type="character" w:customStyle="1" w:styleId="HTML-frformateradChar">
    <w:name w:val="HTML - förformaterad Char"/>
    <w:basedOn w:val="Standardstycketeckensnitt"/>
    <w:link w:val="HTML-frformaterad"/>
    <w:semiHidden/>
    <w:locked/>
    <w:rsid w:val="00320B5B"/>
    <w:rPr>
      <w:rFonts w:ascii="Courier New" w:hAnsi="Courier New" w:cs="Courier New"/>
      <w:lang w:val="sv-SE" w:eastAsia="sv-SE" w:bidi="ar-SA"/>
    </w:rPr>
  </w:style>
  <w:style w:type="character" w:customStyle="1" w:styleId="InledningChar">
    <w:name w:val="Inledning Char"/>
    <w:basedOn w:val="Standardstycketeckensnitt"/>
    <w:link w:val="Inledning"/>
    <w:semiHidden/>
    <w:locked/>
    <w:rsid w:val="00EA4372"/>
    <w:rPr>
      <w:sz w:val="24"/>
      <w:szCs w:val="24"/>
    </w:rPr>
  </w:style>
  <w:style w:type="paragraph" w:styleId="Lista">
    <w:name w:val="List"/>
    <w:basedOn w:val="Normal"/>
    <w:semiHidden/>
    <w:locked/>
    <w:rsid w:val="00320B5B"/>
    <w:pPr>
      <w:spacing w:before="120"/>
      <w:ind w:left="283" w:hanging="283"/>
    </w:pPr>
    <w:rPr>
      <w:sz w:val="20"/>
    </w:rPr>
  </w:style>
  <w:style w:type="character" w:customStyle="1" w:styleId="MeddelanderubrikChar">
    <w:name w:val="Meddelanderubrik Char"/>
    <w:basedOn w:val="Standardstycketeckensnitt"/>
    <w:link w:val="Meddelanderubrik"/>
    <w:semiHidden/>
    <w:locked/>
    <w:rsid w:val="00320B5B"/>
    <w:rPr>
      <w:rFonts w:ascii="Arial" w:hAnsi="Arial" w:cs="Arial"/>
      <w:sz w:val="24"/>
      <w:szCs w:val="24"/>
      <w:lang w:val="sv-SE" w:eastAsia="sv-SE" w:bidi="ar-SA"/>
    </w:rPr>
  </w:style>
  <w:style w:type="paragraph" w:styleId="Numreradlista">
    <w:name w:val="List Number"/>
    <w:basedOn w:val="Normal"/>
    <w:semiHidden/>
    <w:locked/>
    <w:rsid w:val="00320B5B"/>
    <w:pPr>
      <w:tabs>
        <w:tab w:val="num" w:pos="360"/>
      </w:tabs>
      <w:spacing w:before="120"/>
      <w:ind w:left="360" w:hanging="360"/>
    </w:pPr>
    <w:rPr>
      <w:sz w:val="20"/>
    </w:rPr>
  </w:style>
  <w:style w:type="paragraph" w:styleId="Punktlista">
    <w:name w:val="List Bullet"/>
    <w:basedOn w:val="Normal"/>
    <w:semiHidden/>
    <w:locked/>
    <w:rsid w:val="00320B5B"/>
    <w:pPr>
      <w:tabs>
        <w:tab w:val="num" w:pos="360"/>
      </w:tabs>
      <w:spacing w:before="120"/>
      <w:ind w:left="360" w:hanging="360"/>
    </w:pPr>
    <w:rPr>
      <w:sz w:val="20"/>
    </w:rPr>
  </w:style>
  <w:style w:type="character" w:customStyle="1" w:styleId="RubrikChar">
    <w:name w:val="Rubrik Char"/>
    <w:basedOn w:val="Standardstycketeckensnitt"/>
    <w:link w:val="Rubrik"/>
    <w:semiHidden/>
    <w:locked/>
    <w:rsid w:val="00D159FD"/>
    <w:rPr>
      <w:rFonts w:asciiTheme="minorHAnsi" w:hAnsiTheme="minorHAnsi" w:cs="Arial"/>
      <w:b/>
      <w:bCs/>
      <w:kern w:val="28"/>
      <w:sz w:val="32"/>
      <w:szCs w:val="32"/>
    </w:rPr>
  </w:style>
  <w:style w:type="character" w:customStyle="1" w:styleId="SignaturChar">
    <w:name w:val="Signatur Char"/>
    <w:basedOn w:val="Standardstycketeckensnitt"/>
    <w:link w:val="Signatur"/>
    <w:semiHidden/>
    <w:locked/>
    <w:rsid w:val="00EA4372"/>
    <w:rPr>
      <w:sz w:val="24"/>
      <w:szCs w:val="24"/>
    </w:rPr>
  </w:style>
  <w:style w:type="character" w:customStyle="1" w:styleId="UnderrubrikChar">
    <w:name w:val="Underrubrik Char"/>
    <w:basedOn w:val="Standardstycketeckensnitt"/>
    <w:link w:val="Underrubrik"/>
    <w:semiHidden/>
    <w:locked/>
    <w:rsid w:val="00EA4372"/>
    <w:rPr>
      <w:rFonts w:ascii="Arial" w:hAnsi="Arial" w:cs="Arial"/>
      <w:sz w:val="24"/>
      <w:szCs w:val="24"/>
    </w:rPr>
  </w:style>
  <w:style w:type="paragraph" w:customStyle="1" w:styleId="Mellanrum">
    <w:name w:val="Mellanrum"/>
    <w:basedOn w:val="Sublevel"/>
    <w:semiHidden/>
    <w:rsid w:val="00320B5B"/>
    <w:pPr>
      <w:spacing w:before="0" w:after="0"/>
    </w:pPr>
    <w:rPr>
      <w:sz w:val="8"/>
    </w:rPr>
  </w:style>
  <w:style w:type="table" w:customStyle="1" w:styleId="Vanligtabell">
    <w:name w:val="Vanlig tabell"/>
    <w:basedOn w:val="Tabellrutnt"/>
    <w:semiHidden/>
    <w:rsid w:val="00320B5B"/>
    <w:pPr>
      <w:spacing w:before="120" w:line="240" w:lineRule="auto"/>
    </w:pPr>
    <w:rPr>
      <w:sz w:val="20"/>
    </w:rPr>
    <w:tblPr>
      <w:tblCellMar>
        <w:top w:w="0" w:type="dxa"/>
        <w:bottom w:w="0" w:type="dxa"/>
      </w:tblCellMar>
    </w:tblPr>
    <w:tcPr>
      <w:shd w:val="clear" w:color="auto" w:fill="E0E0E0"/>
    </w:tcPr>
    <w:tblStylePr w:type="firstRow">
      <w:rPr>
        <w:rFonts w:cs="Times New Roman"/>
        <w:b/>
      </w:rPr>
      <w:tblPr/>
      <w:tcPr>
        <w:tcBorders>
          <w:top w:val="single" w:sz="4" w:space="0" w:color="auto"/>
          <w:bottom w:val="single" w:sz="4" w:space="0" w:color="auto"/>
        </w:tcBorders>
        <w:shd w:val="clear" w:color="auto" w:fill="auto"/>
      </w:tcPr>
    </w:tblStylePr>
    <w:tblStylePr w:type="lastRow">
      <w:rPr>
        <w:rFonts w:cs="Times New Roman"/>
      </w:rPr>
      <w:tblPr/>
      <w:tcPr>
        <w:tcBorders>
          <w:top w:val="nil"/>
          <w:left w:val="nil"/>
          <w:bottom w:val="single" w:sz="4" w:space="0" w:color="auto"/>
          <w:right w:val="nil"/>
          <w:insideH w:val="nil"/>
          <w:insideV w:val="nil"/>
          <w:tl2br w:val="nil"/>
          <w:tr2bl w:val="nil"/>
        </w:tcBorders>
        <w:shd w:val="clear" w:color="auto" w:fill="auto"/>
      </w:tcPr>
    </w:tblStylePr>
  </w:style>
  <w:style w:type="character" w:customStyle="1" w:styleId="Standardteckensnittfrstycke">
    <w:name w:val="Standardteckensnitt för stycke"/>
    <w:semiHidden/>
    <w:rsid w:val="00320B5B"/>
  </w:style>
  <w:style w:type="paragraph" w:styleId="Slutkommentar">
    <w:name w:val="endnote text"/>
    <w:basedOn w:val="Normal"/>
    <w:link w:val="SlutkommentarChar"/>
    <w:semiHidden/>
    <w:locked/>
    <w:rsid w:val="00320B5B"/>
    <w:pPr>
      <w:widowControl w:val="0"/>
      <w:autoSpaceDE w:val="0"/>
      <w:autoSpaceDN w:val="0"/>
      <w:adjustRightInd w:val="0"/>
    </w:pPr>
    <w:rPr>
      <w:rFonts w:ascii="Courier" w:hAnsi="Courier"/>
    </w:rPr>
  </w:style>
  <w:style w:type="character" w:customStyle="1" w:styleId="SlutkommentarChar">
    <w:name w:val="Slutkommentar Char"/>
    <w:basedOn w:val="Standardstycketeckensnitt"/>
    <w:link w:val="Slutkommentar"/>
    <w:semiHidden/>
    <w:locked/>
    <w:rsid w:val="00EA4372"/>
    <w:rPr>
      <w:rFonts w:ascii="Courier" w:hAnsi="Courier"/>
      <w:sz w:val="24"/>
      <w:szCs w:val="24"/>
    </w:rPr>
  </w:style>
  <w:style w:type="character" w:styleId="Slutkommentarsreferens">
    <w:name w:val="endnote reference"/>
    <w:basedOn w:val="Standardstycketeckensnitt"/>
    <w:semiHidden/>
    <w:locked/>
    <w:rsid w:val="00320B5B"/>
    <w:rPr>
      <w:rFonts w:cs="Times New Roman"/>
      <w:vertAlign w:val="superscript"/>
    </w:rPr>
  </w:style>
  <w:style w:type="character" w:customStyle="1" w:styleId="Rubrik-kap">
    <w:name w:val="Rubrik-kap"/>
    <w:basedOn w:val="Standardteckensnittfrstycke"/>
    <w:semiHidden/>
    <w:rsid w:val="00320B5B"/>
    <w:rPr>
      <w:rFonts w:cs="Times New Roman"/>
    </w:rPr>
  </w:style>
  <w:style w:type="character" w:customStyle="1" w:styleId="Avsnb-h">
    <w:name w:val="Avsnb-hö"/>
    <w:basedOn w:val="Standardteckensnittfrstycke"/>
    <w:semiHidden/>
    <w:rsid w:val="00320B5B"/>
    <w:rPr>
      <w:rFonts w:cs="Times New Roman"/>
    </w:rPr>
  </w:style>
  <w:style w:type="character" w:customStyle="1" w:styleId="Hng-stycke">
    <w:name w:val="Häng-stycke"/>
    <w:basedOn w:val="Standardteckensnittfrstycke"/>
    <w:semiHidden/>
    <w:rsid w:val="00320B5B"/>
    <w:rPr>
      <w:rFonts w:cs="Times New Roman"/>
    </w:rPr>
  </w:style>
  <w:style w:type="paragraph" w:customStyle="1" w:styleId="Instll">
    <w:name w:val="Inställ"/>
    <w:semiHidden/>
    <w:rsid w:val="00320B5B"/>
    <w:pPr>
      <w:tabs>
        <w:tab w:val="left" w:pos="-720"/>
      </w:tabs>
      <w:suppressAutoHyphens/>
      <w:autoSpaceDE w:val="0"/>
      <w:autoSpaceDN w:val="0"/>
      <w:adjustRightInd w:val="0"/>
      <w:spacing w:line="240" w:lineRule="atLeast"/>
      <w:jc w:val="both"/>
    </w:pPr>
    <w:rPr>
      <w:rFonts w:ascii="Courier" w:hAnsi="Courier" w:cs="Courier"/>
      <w:spacing w:val="-3"/>
      <w:sz w:val="24"/>
      <w:szCs w:val="24"/>
      <w:lang w:val="en-US"/>
    </w:rPr>
  </w:style>
  <w:style w:type="character" w:customStyle="1" w:styleId="Indrag1ar">
    <w:name w:val="Indrag 1:a r"/>
    <w:basedOn w:val="Standardteckensnittfrstycke"/>
    <w:semiHidden/>
    <w:rsid w:val="00320B5B"/>
    <w:rPr>
      <w:rFonts w:cs="Times New Roman"/>
    </w:rPr>
  </w:style>
  <w:style w:type="character" w:customStyle="1" w:styleId="Rubrik-avsn">
    <w:name w:val="Rubrik-avsn"/>
    <w:basedOn w:val="Standardteckensnittfrstycke"/>
    <w:semiHidden/>
    <w:rsid w:val="00320B5B"/>
    <w:rPr>
      <w:rFonts w:cs="Times New Roman"/>
    </w:rPr>
  </w:style>
  <w:style w:type="character" w:customStyle="1" w:styleId="Avslutning">
    <w:name w:val="Avslutning"/>
    <w:basedOn w:val="Standardteckensnittfrstycke"/>
    <w:semiHidden/>
    <w:rsid w:val="00320B5B"/>
    <w:rPr>
      <w:rFonts w:cs="Times New Roman"/>
    </w:rPr>
  </w:style>
  <w:style w:type="paragraph" w:customStyle="1" w:styleId="innehll20">
    <w:name w:val="innehåll 2"/>
    <w:basedOn w:val="Normal"/>
    <w:semiHidden/>
    <w:rsid w:val="00320B5B"/>
    <w:pPr>
      <w:widowControl w:val="0"/>
      <w:tabs>
        <w:tab w:val="right" w:leader="dot" w:pos="9360"/>
      </w:tabs>
      <w:suppressAutoHyphens/>
      <w:autoSpaceDE w:val="0"/>
      <w:autoSpaceDN w:val="0"/>
      <w:adjustRightInd w:val="0"/>
      <w:spacing w:line="240" w:lineRule="atLeast"/>
      <w:ind w:left="720" w:right="720"/>
    </w:pPr>
    <w:rPr>
      <w:rFonts w:ascii="Courier" w:hAnsi="Courier" w:cs="Courier"/>
      <w:lang w:val="en-US"/>
    </w:rPr>
  </w:style>
  <w:style w:type="paragraph" w:customStyle="1" w:styleId="innehll30">
    <w:name w:val="innehåll 3"/>
    <w:basedOn w:val="Normal"/>
    <w:semiHidden/>
    <w:rsid w:val="00320B5B"/>
    <w:pPr>
      <w:widowControl w:val="0"/>
      <w:tabs>
        <w:tab w:val="right" w:leader="dot" w:pos="9360"/>
      </w:tabs>
      <w:suppressAutoHyphens/>
      <w:autoSpaceDE w:val="0"/>
      <w:autoSpaceDN w:val="0"/>
      <w:adjustRightInd w:val="0"/>
      <w:spacing w:line="240" w:lineRule="atLeast"/>
      <w:ind w:left="720" w:right="720"/>
    </w:pPr>
    <w:rPr>
      <w:rFonts w:ascii="Courier" w:hAnsi="Courier" w:cs="Courier"/>
      <w:lang w:val="en-US"/>
    </w:rPr>
  </w:style>
  <w:style w:type="paragraph" w:customStyle="1" w:styleId="innehll40">
    <w:name w:val="innehåll 4"/>
    <w:basedOn w:val="Normal"/>
    <w:semiHidden/>
    <w:rsid w:val="00320B5B"/>
    <w:pPr>
      <w:widowControl w:val="0"/>
      <w:tabs>
        <w:tab w:val="right" w:leader="dot" w:pos="9360"/>
      </w:tabs>
      <w:suppressAutoHyphens/>
      <w:autoSpaceDE w:val="0"/>
      <w:autoSpaceDN w:val="0"/>
      <w:adjustRightInd w:val="0"/>
      <w:spacing w:line="240" w:lineRule="atLeast"/>
      <w:ind w:left="720" w:right="720"/>
    </w:pPr>
    <w:rPr>
      <w:rFonts w:ascii="Courier" w:hAnsi="Courier" w:cs="Courier"/>
      <w:lang w:val="en-US"/>
    </w:rPr>
  </w:style>
  <w:style w:type="paragraph" w:customStyle="1" w:styleId="innehll5">
    <w:name w:val="innehåll 5"/>
    <w:basedOn w:val="Normal"/>
    <w:semiHidden/>
    <w:rsid w:val="00320B5B"/>
    <w:pPr>
      <w:widowControl w:val="0"/>
      <w:tabs>
        <w:tab w:val="right" w:leader="dot" w:pos="9360"/>
      </w:tabs>
      <w:suppressAutoHyphens/>
      <w:autoSpaceDE w:val="0"/>
      <w:autoSpaceDN w:val="0"/>
      <w:adjustRightInd w:val="0"/>
      <w:spacing w:line="240" w:lineRule="atLeast"/>
      <w:ind w:left="720" w:right="720"/>
    </w:pPr>
    <w:rPr>
      <w:rFonts w:ascii="Courier" w:hAnsi="Courier" w:cs="Courier"/>
      <w:lang w:val="en-US"/>
    </w:rPr>
  </w:style>
  <w:style w:type="paragraph" w:customStyle="1" w:styleId="innehll6">
    <w:name w:val="innehåll 6"/>
    <w:basedOn w:val="Normal"/>
    <w:semiHidden/>
    <w:rsid w:val="00320B5B"/>
    <w:pPr>
      <w:widowControl w:val="0"/>
      <w:tabs>
        <w:tab w:val="right" w:pos="9360"/>
      </w:tabs>
      <w:suppressAutoHyphens/>
      <w:autoSpaceDE w:val="0"/>
      <w:autoSpaceDN w:val="0"/>
      <w:adjustRightInd w:val="0"/>
      <w:spacing w:line="240" w:lineRule="atLeast"/>
      <w:ind w:left="720" w:hanging="720"/>
    </w:pPr>
    <w:rPr>
      <w:rFonts w:ascii="Courier" w:hAnsi="Courier" w:cs="Courier"/>
      <w:lang w:val="en-US"/>
    </w:rPr>
  </w:style>
  <w:style w:type="paragraph" w:customStyle="1" w:styleId="innehll7">
    <w:name w:val="innehåll 7"/>
    <w:basedOn w:val="Normal"/>
    <w:semiHidden/>
    <w:rsid w:val="00320B5B"/>
    <w:pPr>
      <w:widowControl w:val="0"/>
      <w:suppressAutoHyphens/>
      <w:autoSpaceDE w:val="0"/>
      <w:autoSpaceDN w:val="0"/>
      <w:adjustRightInd w:val="0"/>
      <w:spacing w:line="240" w:lineRule="atLeast"/>
      <w:ind w:left="720" w:hanging="720"/>
    </w:pPr>
    <w:rPr>
      <w:rFonts w:ascii="Courier" w:hAnsi="Courier" w:cs="Courier"/>
      <w:lang w:val="en-US"/>
    </w:rPr>
  </w:style>
  <w:style w:type="paragraph" w:customStyle="1" w:styleId="innehll8">
    <w:name w:val="innehåll 8"/>
    <w:basedOn w:val="Normal"/>
    <w:semiHidden/>
    <w:rsid w:val="00320B5B"/>
    <w:pPr>
      <w:widowControl w:val="0"/>
      <w:tabs>
        <w:tab w:val="right" w:pos="9360"/>
      </w:tabs>
      <w:suppressAutoHyphens/>
      <w:autoSpaceDE w:val="0"/>
      <w:autoSpaceDN w:val="0"/>
      <w:adjustRightInd w:val="0"/>
      <w:spacing w:line="240" w:lineRule="atLeast"/>
      <w:ind w:left="720" w:hanging="720"/>
    </w:pPr>
    <w:rPr>
      <w:rFonts w:ascii="Courier" w:hAnsi="Courier" w:cs="Courier"/>
      <w:lang w:val="en-US"/>
    </w:rPr>
  </w:style>
  <w:style w:type="paragraph" w:customStyle="1" w:styleId="innehll9">
    <w:name w:val="innehåll 9"/>
    <w:basedOn w:val="Normal"/>
    <w:semiHidden/>
    <w:rsid w:val="00320B5B"/>
    <w:pPr>
      <w:widowControl w:val="0"/>
      <w:tabs>
        <w:tab w:val="right" w:leader="dot" w:pos="9360"/>
      </w:tabs>
      <w:suppressAutoHyphens/>
      <w:autoSpaceDE w:val="0"/>
      <w:autoSpaceDN w:val="0"/>
      <w:adjustRightInd w:val="0"/>
      <w:spacing w:line="240" w:lineRule="atLeast"/>
      <w:ind w:left="720" w:hanging="720"/>
    </w:pPr>
    <w:rPr>
      <w:rFonts w:ascii="Courier" w:hAnsi="Courier" w:cs="Courier"/>
      <w:lang w:val="en-US"/>
    </w:rPr>
  </w:style>
  <w:style w:type="paragraph" w:styleId="Index1">
    <w:name w:val="index 1"/>
    <w:basedOn w:val="Normal"/>
    <w:next w:val="Normal"/>
    <w:semiHidden/>
    <w:locked/>
    <w:rsid w:val="00320B5B"/>
    <w:pPr>
      <w:widowControl w:val="0"/>
      <w:tabs>
        <w:tab w:val="right" w:leader="dot" w:pos="9360"/>
      </w:tabs>
      <w:suppressAutoHyphens/>
      <w:autoSpaceDE w:val="0"/>
      <w:autoSpaceDN w:val="0"/>
      <w:adjustRightInd w:val="0"/>
      <w:spacing w:line="240" w:lineRule="atLeast"/>
      <w:ind w:left="720" w:hanging="720"/>
    </w:pPr>
    <w:rPr>
      <w:rFonts w:ascii="Courier" w:hAnsi="Courier" w:cs="Courier"/>
      <w:lang w:val="en-US"/>
    </w:rPr>
  </w:style>
  <w:style w:type="paragraph" w:styleId="Index2">
    <w:name w:val="index 2"/>
    <w:basedOn w:val="Normal"/>
    <w:next w:val="Normal"/>
    <w:semiHidden/>
    <w:locked/>
    <w:rsid w:val="00320B5B"/>
    <w:pPr>
      <w:widowControl w:val="0"/>
      <w:tabs>
        <w:tab w:val="right" w:leader="dot" w:pos="9360"/>
      </w:tabs>
      <w:suppressAutoHyphens/>
      <w:autoSpaceDE w:val="0"/>
      <w:autoSpaceDN w:val="0"/>
      <w:adjustRightInd w:val="0"/>
      <w:spacing w:line="240" w:lineRule="atLeast"/>
      <w:ind w:left="720"/>
    </w:pPr>
    <w:rPr>
      <w:rFonts w:ascii="Courier" w:hAnsi="Courier" w:cs="Courier"/>
      <w:lang w:val="en-US"/>
    </w:rPr>
  </w:style>
  <w:style w:type="paragraph" w:customStyle="1" w:styleId="citatfrteckning">
    <w:name w:val="citatförteckning"/>
    <w:basedOn w:val="Normal"/>
    <w:semiHidden/>
    <w:rsid w:val="00320B5B"/>
    <w:pPr>
      <w:widowControl w:val="0"/>
      <w:tabs>
        <w:tab w:val="right" w:pos="9360"/>
      </w:tabs>
      <w:suppressAutoHyphens/>
      <w:autoSpaceDE w:val="0"/>
      <w:autoSpaceDN w:val="0"/>
      <w:adjustRightInd w:val="0"/>
      <w:spacing w:line="240" w:lineRule="atLeast"/>
    </w:pPr>
    <w:rPr>
      <w:rFonts w:ascii="Courier" w:hAnsi="Courier" w:cs="Courier"/>
      <w:lang w:val="en-US"/>
    </w:rPr>
  </w:style>
  <w:style w:type="paragraph" w:customStyle="1" w:styleId="beskrivning">
    <w:name w:val="beskrivning"/>
    <w:basedOn w:val="Normal"/>
    <w:semiHidden/>
    <w:rsid w:val="00320B5B"/>
    <w:pPr>
      <w:widowControl w:val="0"/>
      <w:autoSpaceDE w:val="0"/>
      <w:autoSpaceDN w:val="0"/>
      <w:adjustRightInd w:val="0"/>
    </w:pPr>
    <w:rPr>
      <w:rFonts w:ascii="Courier" w:hAnsi="Courier"/>
    </w:rPr>
  </w:style>
  <w:style w:type="character" w:customStyle="1" w:styleId="EquationCaption">
    <w:name w:val="_Equation Caption"/>
    <w:semiHidden/>
    <w:rsid w:val="00320B5B"/>
  </w:style>
  <w:style w:type="paragraph" w:customStyle="1" w:styleId="SFSinledningfrsta">
    <w:name w:val="SFS inledning första"/>
    <w:basedOn w:val="Normal"/>
    <w:semiHidden/>
    <w:rsid w:val="00320B5B"/>
    <w:pPr>
      <w:spacing w:before="960" w:line="270" w:lineRule="exact"/>
    </w:pPr>
    <w:rPr>
      <w:b/>
      <w:sz w:val="26"/>
      <w:szCs w:val="20"/>
    </w:rPr>
  </w:style>
  <w:style w:type="paragraph" w:customStyle="1" w:styleId="Huvud">
    <w:name w:val="Huvud"/>
    <w:basedOn w:val="Normal"/>
    <w:semiHidden/>
    <w:rsid w:val="00320B5B"/>
    <w:pPr>
      <w:framePr w:w="567" w:h="1588" w:hRule="exact" w:wrap="around" w:vAnchor="page" w:hAnchor="page" w:x="14686" w:y="2949" w:anchorLock="1"/>
      <w:textDirection w:val="tbRl"/>
    </w:pPr>
    <w:rPr>
      <w:i/>
      <w:sz w:val="19"/>
      <w:szCs w:val="19"/>
    </w:rPr>
  </w:style>
  <w:style w:type="paragraph" w:customStyle="1" w:styleId="bilrubrik3">
    <w:name w:val="bil rubrik3"/>
    <w:basedOn w:val="SFSutanindrag"/>
    <w:semiHidden/>
    <w:rsid w:val="00320B5B"/>
    <w:pPr>
      <w:tabs>
        <w:tab w:val="clear" w:pos="168"/>
        <w:tab w:val="clear" w:pos="396"/>
        <w:tab w:val="clear" w:pos="3060"/>
        <w:tab w:val="left" w:pos="567"/>
      </w:tabs>
    </w:pPr>
  </w:style>
  <w:style w:type="character" w:customStyle="1" w:styleId="FootnoteTextSFSFotnotstextChar">
    <w:name w:val="Footnote Text.SFS Fotnotstext Char"/>
    <w:basedOn w:val="Standardstycketeckensnitt"/>
    <w:link w:val="FootnoteTextSFSFotnotstext"/>
    <w:semiHidden/>
    <w:locked/>
    <w:rsid w:val="00EA4372"/>
    <w:rPr>
      <w:sz w:val="16"/>
    </w:rPr>
  </w:style>
  <w:style w:type="numbering" w:customStyle="1" w:styleId="ArticleSection">
    <w:name w:val="Article / Section"/>
    <w:semiHidden/>
    <w:rsid w:val="00320B5B"/>
    <w:pPr>
      <w:numPr>
        <w:numId w:val="27"/>
      </w:numPr>
    </w:pPr>
  </w:style>
  <w:style w:type="paragraph" w:customStyle="1" w:styleId="SubUIheadline">
    <w:name w:val="Sub UI headline"/>
    <w:basedOn w:val="Sublevel"/>
    <w:semiHidden/>
    <w:rsid w:val="00320B5B"/>
    <w:pPr>
      <w:spacing w:before="420" w:after="0"/>
      <w:ind w:left="567"/>
    </w:pPr>
    <w:rPr>
      <w:sz w:val="16"/>
      <w:szCs w:val="16"/>
    </w:rPr>
  </w:style>
  <w:style w:type="paragraph" w:customStyle="1" w:styleId="SubUIrubrik">
    <w:name w:val="Sub UI rubrik"/>
    <w:basedOn w:val="Sublevel"/>
    <w:semiHidden/>
    <w:rsid w:val="00320B5B"/>
    <w:pPr>
      <w:ind w:left="567"/>
    </w:pPr>
    <w:rPr>
      <w:b/>
    </w:rPr>
  </w:style>
  <w:style w:type="paragraph" w:customStyle="1" w:styleId="Sublevelrubrik1">
    <w:name w:val="Sublevel rubrik 1"/>
    <w:basedOn w:val="Sublevel"/>
    <w:next w:val="Sublevel"/>
    <w:semiHidden/>
    <w:rsid w:val="00320B5B"/>
    <w:rPr>
      <w:b/>
    </w:rPr>
  </w:style>
  <w:style w:type="paragraph" w:customStyle="1" w:styleId="SubUItext">
    <w:name w:val="Sub UI text"/>
    <w:basedOn w:val="Sublevel"/>
    <w:semiHidden/>
    <w:rsid w:val="00320B5B"/>
    <w:pPr>
      <w:ind w:left="567"/>
    </w:pPr>
  </w:style>
  <w:style w:type="paragraph" w:customStyle="1" w:styleId="SFSmed">
    <w:name w:val="SFS med"/>
    <w:basedOn w:val="Normal"/>
    <w:semiHidden/>
    <w:rsid w:val="00320B5B"/>
    <w:pPr>
      <w:tabs>
        <w:tab w:val="left" w:pos="0"/>
        <w:tab w:val="left" w:pos="294"/>
        <w:tab w:val="left" w:pos="633"/>
        <w:tab w:val="left" w:pos="974"/>
        <w:tab w:val="left" w:pos="5217"/>
        <w:tab w:val="left" w:pos="6522"/>
        <w:tab w:val="left" w:pos="7826"/>
        <w:tab w:val="left" w:pos="9131"/>
        <w:tab w:val="left" w:pos="10435"/>
      </w:tabs>
      <w:spacing w:before="60"/>
      <w:jc w:val="both"/>
    </w:pPr>
    <w:rPr>
      <w:spacing w:val="-2"/>
      <w:sz w:val="20"/>
      <w:szCs w:val="20"/>
    </w:rPr>
  </w:style>
  <w:style w:type="paragraph" w:customStyle="1" w:styleId="SFSutan">
    <w:name w:val="SFS utan"/>
    <w:basedOn w:val="SFSmedindrag"/>
    <w:semiHidden/>
    <w:rsid w:val="00320B5B"/>
  </w:style>
  <w:style w:type="paragraph" w:customStyle="1" w:styleId="Istycketab">
    <w:name w:val="I: stycke tab"/>
    <w:basedOn w:val="IMOStycke"/>
    <w:semiHidden/>
    <w:rsid w:val="00320B5B"/>
    <w:pPr>
      <w:keepNext/>
    </w:pPr>
    <w:rPr>
      <w:b/>
    </w:rPr>
  </w:style>
  <w:style w:type="character" w:customStyle="1" w:styleId="IMORubrik1Char">
    <w:name w:val="IMO: Rubrik 1 Char"/>
    <w:basedOn w:val="IMOStyckeChar"/>
    <w:link w:val="IMORubrik1"/>
    <w:uiPriority w:val="23"/>
    <w:rsid w:val="003140DA"/>
    <w:rPr>
      <w:rFonts w:asciiTheme="minorHAnsi" w:hAnsiTheme="minorHAnsi"/>
      <w:b/>
      <w:sz w:val="19"/>
      <w:szCs w:val="24"/>
    </w:rPr>
  </w:style>
  <w:style w:type="paragraph" w:customStyle="1" w:styleId="Irubrik2m">
    <w:name w:val="I: rubrik 2 m"/>
    <w:basedOn w:val="IMORubrik2"/>
    <w:semiHidden/>
    <w:rsid w:val="00320B5B"/>
    <w:pPr>
      <w:spacing w:before="60"/>
    </w:pPr>
  </w:style>
  <w:style w:type="character" w:customStyle="1" w:styleId="IMORubrik2Char">
    <w:name w:val="IMO: Rubrik 2 Char"/>
    <w:basedOn w:val="IMORubrik1Char"/>
    <w:link w:val="IMORubrik2"/>
    <w:uiPriority w:val="24"/>
    <w:rsid w:val="003140DA"/>
    <w:rPr>
      <w:rFonts w:asciiTheme="minorHAnsi" w:hAnsiTheme="minorHAnsi"/>
      <w:b/>
      <w:i/>
      <w:sz w:val="19"/>
      <w:szCs w:val="24"/>
    </w:rPr>
  </w:style>
  <w:style w:type="paragraph" w:styleId="Innehll50">
    <w:name w:val="toc 5"/>
    <w:basedOn w:val="Normal"/>
    <w:next w:val="Normal"/>
    <w:autoRedefine/>
    <w:uiPriority w:val="39"/>
    <w:locked/>
    <w:rsid w:val="00DC139E"/>
    <w:pPr>
      <w:ind w:left="960"/>
    </w:pPr>
  </w:style>
  <w:style w:type="paragraph" w:styleId="Innehll60">
    <w:name w:val="toc 6"/>
    <w:basedOn w:val="Normal"/>
    <w:next w:val="Normal"/>
    <w:autoRedefine/>
    <w:uiPriority w:val="39"/>
    <w:locked/>
    <w:rsid w:val="00DC139E"/>
    <w:pPr>
      <w:ind w:left="1200"/>
    </w:pPr>
  </w:style>
  <w:style w:type="paragraph" w:styleId="Innehll70">
    <w:name w:val="toc 7"/>
    <w:basedOn w:val="Normal"/>
    <w:next w:val="Normal"/>
    <w:autoRedefine/>
    <w:uiPriority w:val="39"/>
    <w:locked/>
    <w:rsid w:val="00DC139E"/>
    <w:pPr>
      <w:ind w:left="1440"/>
    </w:pPr>
  </w:style>
  <w:style w:type="paragraph" w:styleId="Innehll80">
    <w:name w:val="toc 8"/>
    <w:basedOn w:val="Normal"/>
    <w:next w:val="Normal"/>
    <w:autoRedefine/>
    <w:uiPriority w:val="39"/>
    <w:locked/>
    <w:rsid w:val="00DC139E"/>
    <w:pPr>
      <w:ind w:left="1680"/>
    </w:pPr>
  </w:style>
  <w:style w:type="paragraph" w:styleId="Innehll90">
    <w:name w:val="toc 9"/>
    <w:basedOn w:val="Normal"/>
    <w:next w:val="Normal"/>
    <w:autoRedefine/>
    <w:uiPriority w:val="39"/>
    <w:locked/>
    <w:rsid w:val="00DC139E"/>
    <w:pPr>
      <w:ind w:left="1920"/>
    </w:pPr>
  </w:style>
  <w:style w:type="character" w:customStyle="1" w:styleId="FomslagsrubrikChar">
    <w:name w:val="F: omslagsrubrik Char"/>
    <w:basedOn w:val="Standardstycketeckensnitt"/>
    <w:link w:val="Fomslagsrubrik"/>
    <w:semiHidden/>
    <w:rsid w:val="00EA4372"/>
    <w:rPr>
      <w:b/>
      <w:sz w:val="30"/>
      <w:szCs w:val="30"/>
      <w:shd w:val="clear" w:color="FFFFFF" w:fill="auto"/>
    </w:rPr>
  </w:style>
  <w:style w:type="paragraph" w:customStyle="1" w:styleId="Fstyckeutanindrag">
    <w:name w:val="F: stycke utan indrag"/>
    <w:next w:val="Normal"/>
    <w:semiHidden/>
    <w:rsid w:val="00AB28AB"/>
    <w:pPr>
      <w:spacing w:line="232" w:lineRule="exact"/>
      <w:jc w:val="both"/>
    </w:pPr>
    <w:rPr>
      <w:sz w:val="19"/>
      <w:szCs w:val="24"/>
    </w:rPr>
  </w:style>
  <w:style w:type="paragraph" w:customStyle="1" w:styleId="Fbemyndigande">
    <w:name w:val="F: bemyndigande"/>
    <w:basedOn w:val="Styckemedindrag"/>
    <w:next w:val="Stycke"/>
    <w:semiHidden/>
    <w:locked/>
    <w:rsid w:val="004366FF"/>
    <w:pPr>
      <w:tabs>
        <w:tab w:val="left" w:pos="397"/>
        <w:tab w:val="left" w:pos="567"/>
      </w:tabs>
      <w:spacing w:before="232"/>
    </w:pPr>
  </w:style>
  <w:style w:type="paragraph" w:customStyle="1" w:styleId="AvdelningradtvNDRAD">
    <w:name w:val="Avdelning: rad två ÄNDRAD"/>
    <w:basedOn w:val="Avdelningradtv"/>
    <w:semiHidden/>
    <w:rsid w:val="00BF2717"/>
    <w:pPr>
      <w:pBdr>
        <w:left w:val="single" w:sz="4" w:space="4" w:color="auto"/>
      </w:pBdr>
    </w:pPr>
  </w:style>
  <w:style w:type="paragraph" w:customStyle="1" w:styleId="FFrstasiderubrik">
    <w:name w:val="F: Förstasiderubrik"/>
    <w:basedOn w:val="Stycke"/>
    <w:semiHidden/>
    <w:rsid w:val="005B7160"/>
    <w:pPr>
      <w:spacing w:line="240" w:lineRule="auto"/>
    </w:pPr>
    <w:rPr>
      <w:b/>
      <w:sz w:val="30"/>
    </w:rPr>
  </w:style>
  <w:style w:type="paragraph" w:customStyle="1" w:styleId="Fserie">
    <w:name w:val="F: serie"/>
    <w:basedOn w:val="Normal"/>
    <w:semiHidden/>
    <w:rsid w:val="00AE5850"/>
    <w:pPr>
      <w:framePr w:w="1996" w:h="992" w:hRule="exact" w:wrap="around" w:vAnchor="page" w:hAnchor="page" w:x="7202" w:y="4254" w:anchorLock="1"/>
      <w:shd w:val="solid" w:color="FFFFFF" w:fill="FFFFFF"/>
      <w:spacing w:line="212" w:lineRule="exact"/>
    </w:pPr>
    <w:rPr>
      <w:b/>
      <w:sz w:val="17"/>
      <w:szCs w:val="17"/>
    </w:rPr>
  </w:style>
  <w:style w:type="paragraph" w:customStyle="1" w:styleId="Funderserie">
    <w:name w:val="F: underserie"/>
    <w:basedOn w:val="Normal"/>
    <w:semiHidden/>
    <w:rsid w:val="00AE5850"/>
    <w:pPr>
      <w:framePr w:w="1996" w:h="992" w:hRule="exact" w:wrap="around" w:vAnchor="page" w:hAnchor="page" w:x="7202" w:y="4254" w:anchorLock="1"/>
      <w:shd w:val="solid" w:color="FFFFFF" w:fill="FFFFFF"/>
      <w:spacing w:before="176" w:line="212" w:lineRule="exact"/>
    </w:pPr>
    <w:rPr>
      <w:sz w:val="17"/>
      <w:szCs w:val="17"/>
    </w:rPr>
  </w:style>
  <w:style w:type="character" w:customStyle="1" w:styleId="StyckeChar">
    <w:name w:val="Stycke Char"/>
    <w:basedOn w:val="Standardstycketeckensnitt"/>
    <w:link w:val="Stycke"/>
    <w:uiPriority w:val="8"/>
    <w:rsid w:val="00416867"/>
    <w:rPr>
      <w:rFonts w:asciiTheme="minorHAnsi" w:hAnsiTheme="minorHAnsi"/>
      <w:sz w:val="19"/>
      <w:szCs w:val="24"/>
    </w:rPr>
  </w:style>
  <w:style w:type="paragraph" w:customStyle="1" w:styleId="Rubrik2utanluftfreellerBilagaNDRAD">
    <w:name w:val="Rubrik 2 (utan luft före eller Bilaga) ÄNDRAD"/>
    <w:basedOn w:val="Rubrik2utanluftfreellerBilaga"/>
    <w:next w:val="Stycke"/>
    <w:uiPriority w:val="5"/>
    <w:semiHidden/>
    <w:rsid w:val="00A30A3B"/>
    <w:pPr>
      <w:pBdr>
        <w:left w:val="single" w:sz="4" w:space="4" w:color="auto"/>
      </w:pBdr>
    </w:pPr>
  </w:style>
  <w:style w:type="paragraph" w:customStyle="1" w:styleId="Rubrik3utanluftfreNDRAD">
    <w:name w:val="Rubrik 3 (utan luft före) ÄNDRAD"/>
    <w:basedOn w:val="Rubrik3utanluftfre"/>
    <w:next w:val="Stycke"/>
    <w:uiPriority w:val="5"/>
    <w:semiHidden/>
    <w:rsid w:val="00A30A3B"/>
    <w:pPr>
      <w:pBdr>
        <w:left w:val="single" w:sz="4" w:space="4" w:color="auto"/>
      </w:pBdr>
    </w:pPr>
  </w:style>
  <w:style w:type="paragraph" w:customStyle="1" w:styleId="Rubrik4utanluftfreNDRAD">
    <w:name w:val="Rubrik 4 (utan luft före) ÄNDRAD"/>
    <w:basedOn w:val="Rubrik4utanluftfre"/>
    <w:next w:val="Stycke"/>
    <w:uiPriority w:val="7"/>
    <w:semiHidden/>
    <w:rsid w:val="00A30A3B"/>
    <w:pPr>
      <w:pBdr>
        <w:left w:val="single" w:sz="4" w:space="4" w:color="auto"/>
      </w:pBdr>
    </w:pPr>
  </w:style>
  <w:style w:type="paragraph" w:customStyle="1" w:styleId="FS-nr">
    <w:name w:val="FS-nr"/>
    <w:basedOn w:val="Normal"/>
    <w:qFormat/>
    <w:rsid w:val="006502CE"/>
    <w:pPr>
      <w:framePr w:w="1985" w:h="2013" w:hRule="exact" w:wrap="around" w:vAnchor="page" w:hAnchor="page" w:x="7202" w:y="3063" w:anchorLock="1"/>
      <w:shd w:val="solid" w:color="FFFFFF" w:fill="FFFFFF"/>
    </w:pPr>
    <w:rPr>
      <w:b/>
      <w:sz w:val="25"/>
      <w:szCs w:val="25"/>
    </w:rPr>
  </w:style>
  <w:style w:type="paragraph" w:customStyle="1" w:styleId="FSnr-sidhuvud">
    <w:name w:val="FSnr-sidhuvud"/>
    <w:basedOn w:val="Rubrik2utanluftfreellerBilaga"/>
    <w:semiHidden/>
    <w:qFormat/>
    <w:rsid w:val="001C77E9"/>
    <w:pPr>
      <w:spacing w:after="0"/>
      <w:ind w:left="-1871" w:right="-1871"/>
      <w:jc w:val="right"/>
    </w:pPr>
  </w:style>
  <w:style w:type="paragraph" w:customStyle="1" w:styleId="Trycket">
    <w:name w:val="Trycket"/>
    <w:basedOn w:val="Normal"/>
    <w:rsid w:val="00393330"/>
    <w:pPr>
      <w:framePr w:w="2097" w:h="2411" w:hRule="exact" w:wrap="around" w:vAnchor="page" w:hAnchor="page" w:x="7180" w:y="3063" w:anchorLock="1"/>
      <w:shd w:val="solid" w:color="FFFFFF" w:fill="FFFFFF"/>
      <w:spacing w:before="57" w:line="212" w:lineRule="exact"/>
    </w:pPr>
    <w:rPr>
      <w:sz w:val="17"/>
      <w:szCs w:val="17"/>
    </w:rPr>
  </w:style>
  <w:style w:type="paragraph" w:customStyle="1" w:styleId="Serie">
    <w:name w:val="Serie"/>
    <w:basedOn w:val="Normal"/>
    <w:qFormat/>
    <w:rsid w:val="00D159FD"/>
    <w:pPr>
      <w:framePr w:w="2097" w:h="2411" w:hRule="exact" w:wrap="around" w:vAnchor="page" w:hAnchor="page" w:x="7180" w:y="3063" w:anchorLock="1"/>
      <w:shd w:val="solid" w:color="FFFFFF" w:fill="FFFFFF"/>
      <w:spacing w:before="440" w:line="212" w:lineRule="exact"/>
    </w:pPr>
    <w:rPr>
      <w:b/>
      <w:sz w:val="17"/>
      <w:szCs w:val="17"/>
    </w:rPr>
  </w:style>
  <w:style w:type="paragraph" w:customStyle="1" w:styleId="Underserie">
    <w:name w:val="Underserie"/>
    <w:basedOn w:val="Normal"/>
    <w:qFormat/>
    <w:rsid w:val="00393330"/>
    <w:pPr>
      <w:framePr w:w="2097" w:h="2411" w:hRule="exact" w:wrap="around" w:vAnchor="page" w:hAnchor="page" w:x="7180" w:y="3063" w:anchorLock="1"/>
      <w:shd w:val="solid" w:color="FFFFFF" w:fill="FFFFFF"/>
      <w:spacing w:before="176" w:line="212" w:lineRule="exact"/>
    </w:pPr>
    <w:rPr>
      <w:sz w:val="17"/>
      <w:szCs w:val="17"/>
    </w:rPr>
  </w:style>
  <w:style w:type="paragraph" w:customStyle="1" w:styleId="Frfattningstitel">
    <w:name w:val="Författningstitel"/>
    <w:basedOn w:val="Normal"/>
    <w:uiPriority w:val="16"/>
    <w:semiHidden/>
    <w:qFormat/>
    <w:rsid w:val="009718C4"/>
    <w:pPr>
      <w:spacing w:before="2860"/>
      <w:ind w:right="-680"/>
      <w:contextualSpacing/>
    </w:pPr>
    <w:rPr>
      <w:b/>
      <w:sz w:val="30"/>
    </w:rPr>
  </w:style>
  <w:style w:type="paragraph" w:customStyle="1" w:styleId="Fstycke">
    <w:name w:val="F: stycke"/>
    <w:next w:val="Normal"/>
    <w:link w:val="FstyckeChar"/>
    <w:rsid w:val="00606931"/>
    <w:pPr>
      <w:spacing w:line="232" w:lineRule="exact"/>
      <w:jc w:val="both"/>
    </w:pPr>
    <w:rPr>
      <w:sz w:val="19"/>
      <w:szCs w:val="24"/>
    </w:rPr>
  </w:style>
  <w:style w:type="character" w:customStyle="1" w:styleId="FstyckeChar">
    <w:name w:val="F: stycke Char"/>
    <w:basedOn w:val="Standardstycketeckensnitt"/>
    <w:link w:val="Fstycke"/>
    <w:locked/>
    <w:rsid w:val="00606931"/>
    <w:rPr>
      <w:sz w:val="19"/>
      <w:szCs w:val="24"/>
    </w:rPr>
  </w:style>
  <w:style w:type="paragraph" w:styleId="Dokumentversikt">
    <w:name w:val="Document Map"/>
    <w:basedOn w:val="Normal"/>
    <w:link w:val="DokumentversiktChar"/>
    <w:semiHidden/>
    <w:locked/>
    <w:rsid w:val="00606931"/>
    <w:rPr>
      <w:rFonts w:ascii="Tahoma" w:hAnsi="Tahoma" w:cs="Tahoma"/>
      <w:sz w:val="16"/>
      <w:szCs w:val="16"/>
    </w:rPr>
  </w:style>
  <w:style w:type="character" w:customStyle="1" w:styleId="DokumentversiktChar">
    <w:name w:val="Dokumentöversikt Char"/>
    <w:basedOn w:val="Standardstycketeckensnitt"/>
    <w:link w:val="Dokumentversikt"/>
    <w:semiHidden/>
    <w:rsid w:val="00606931"/>
    <w:rPr>
      <w:rFonts w:ascii="Tahoma" w:hAnsi="Tahoma" w:cs="Tahoma"/>
      <w:sz w:val="16"/>
      <w:szCs w:val="16"/>
    </w:rPr>
  </w:style>
  <w:style w:type="paragraph" w:customStyle="1" w:styleId="Default">
    <w:name w:val="Default"/>
    <w:rsid w:val="00606931"/>
    <w:pPr>
      <w:autoSpaceDE w:val="0"/>
      <w:autoSpaceDN w:val="0"/>
      <w:adjustRightInd w:val="0"/>
    </w:pPr>
    <w:rPr>
      <w:color w:val="000000"/>
      <w:sz w:val="24"/>
      <w:szCs w:val="24"/>
      <w:lang w:eastAsia="en-US"/>
    </w:rPr>
  </w:style>
  <w:style w:type="paragraph" w:styleId="Revision">
    <w:name w:val="Revision"/>
    <w:hidden/>
    <w:uiPriority w:val="99"/>
    <w:semiHidden/>
    <w:rsid w:val="00606931"/>
    <w:rPr>
      <w:sz w:val="24"/>
      <w:szCs w:val="24"/>
    </w:rPr>
  </w:style>
  <w:style w:type="paragraph" w:customStyle="1" w:styleId="1">
    <w:name w:val="1."/>
    <w:basedOn w:val="Stycke"/>
    <w:rsid w:val="00606931"/>
    <w:pPr>
      <w:spacing w:before="12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jpeg"/><Relationship Id="rId21" Type="http://schemas.openxmlformats.org/officeDocument/2006/relationships/image" Target="media/image8.wmf"/><Relationship Id="rId42" Type="http://schemas.openxmlformats.org/officeDocument/2006/relationships/image" Target="media/image25.png"/><Relationship Id="rId63" Type="http://schemas.openxmlformats.org/officeDocument/2006/relationships/image" Target="media/image36.png"/><Relationship Id="rId84" Type="http://schemas.openxmlformats.org/officeDocument/2006/relationships/image" Target="media/image51.png"/><Relationship Id="rId138" Type="http://schemas.microsoft.com/office/2007/relationships/hdphoto" Target="media/hdphoto45.wdp"/><Relationship Id="rId159" Type="http://schemas.openxmlformats.org/officeDocument/2006/relationships/image" Target="media/image93.png"/><Relationship Id="rId170" Type="http://schemas.openxmlformats.org/officeDocument/2006/relationships/footer" Target="footer2.xml"/><Relationship Id="rId191" Type="http://schemas.openxmlformats.org/officeDocument/2006/relationships/image" Target="media/image115.wmf"/><Relationship Id="rId205" Type="http://schemas.openxmlformats.org/officeDocument/2006/relationships/image" Target="cid:FA73FF09C08098524396E180804F0B726A36A1D1@transportstyrelsen.se" TargetMode="External"/><Relationship Id="rId107" Type="http://schemas.microsoft.com/office/2007/relationships/hdphoto" Target="media/hdphoto31.wdp"/><Relationship Id="rId11" Type="http://schemas.openxmlformats.org/officeDocument/2006/relationships/endnotes" Target="endnotes.xml"/><Relationship Id="rId32" Type="http://schemas.openxmlformats.org/officeDocument/2006/relationships/image" Target="media/image19.wmf"/><Relationship Id="rId53" Type="http://schemas.openxmlformats.org/officeDocument/2006/relationships/image" Target="media/image31.png"/><Relationship Id="rId74" Type="http://schemas.openxmlformats.org/officeDocument/2006/relationships/image" Target="media/image43.png"/><Relationship Id="rId128" Type="http://schemas.microsoft.com/office/2007/relationships/hdphoto" Target="media/hdphoto40.wdp"/><Relationship Id="rId149" Type="http://schemas.microsoft.com/office/2007/relationships/hdphoto" Target="media/hdphoto49.wdp"/><Relationship Id="rId5" Type="http://schemas.openxmlformats.org/officeDocument/2006/relationships/customXml" Target="../customXml/item5.xml"/><Relationship Id="rId90" Type="http://schemas.openxmlformats.org/officeDocument/2006/relationships/image" Target="media/image54.png"/><Relationship Id="rId95" Type="http://schemas.openxmlformats.org/officeDocument/2006/relationships/image" Target="media/image57.png"/><Relationship Id="rId160" Type="http://schemas.openxmlformats.org/officeDocument/2006/relationships/image" Target="media/image94.png"/><Relationship Id="rId165" Type="http://schemas.openxmlformats.org/officeDocument/2006/relationships/image" Target="media/image97.png"/><Relationship Id="rId181" Type="http://schemas.openxmlformats.org/officeDocument/2006/relationships/image" Target="media/image107.png"/><Relationship Id="rId186" Type="http://schemas.openxmlformats.org/officeDocument/2006/relationships/image" Target="media/image112.wmf"/><Relationship Id="rId216" Type="http://schemas.openxmlformats.org/officeDocument/2006/relationships/fontTable" Target="fontTable.xml"/><Relationship Id="rId211" Type="http://schemas.openxmlformats.org/officeDocument/2006/relationships/header" Target="header12.xml"/><Relationship Id="rId22" Type="http://schemas.openxmlformats.org/officeDocument/2006/relationships/image" Target="media/image9.wmf"/><Relationship Id="rId27" Type="http://schemas.openxmlformats.org/officeDocument/2006/relationships/image" Target="media/image14.wmf"/><Relationship Id="rId43" Type="http://schemas.microsoft.com/office/2007/relationships/hdphoto" Target="media/hdphoto5.wdp"/><Relationship Id="rId48" Type="http://schemas.microsoft.com/office/2007/relationships/hdphoto" Target="media/hdphoto7.wdp"/><Relationship Id="rId64" Type="http://schemas.openxmlformats.org/officeDocument/2006/relationships/image" Target="media/image37.png"/><Relationship Id="rId69" Type="http://schemas.microsoft.com/office/2007/relationships/hdphoto" Target="media/hdphoto17.wdp"/><Relationship Id="rId113" Type="http://schemas.microsoft.com/office/2007/relationships/hdphoto" Target="media/hdphoto34.wdp"/><Relationship Id="rId118" Type="http://schemas.openxmlformats.org/officeDocument/2006/relationships/image" Target="media/image70.png"/><Relationship Id="rId134" Type="http://schemas.microsoft.com/office/2007/relationships/hdphoto" Target="media/hdphoto43.wdp"/><Relationship Id="rId139" Type="http://schemas.openxmlformats.org/officeDocument/2006/relationships/image" Target="media/image81.png"/><Relationship Id="rId80" Type="http://schemas.openxmlformats.org/officeDocument/2006/relationships/image" Target="media/image49.png"/><Relationship Id="rId85" Type="http://schemas.microsoft.com/office/2007/relationships/hdphoto" Target="media/hdphoto21.wdp"/><Relationship Id="rId150" Type="http://schemas.openxmlformats.org/officeDocument/2006/relationships/image" Target="media/image88.png"/><Relationship Id="rId155" Type="http://schemas.openxmlformats.org/officeDocument/2006/relationships/image" Target="media/image91.png"/><Relationship Id="rId171" Type="http://schemas.openxmlformats.org/officeDocument/2006/relationships/header" Target="header6.xml"/><Relationship Id="rId176" Type="http://schemas.openxmlformats.org/officeDocument/2006/relationships/image" Target="media/image102.png"/><Relationship Id="rId192" Type="http://schemas.openxmlformats.org/officeDocument/2006/relationships/image" Target="media/image116.jpeg"/><Relationship Id="rId197" Type="http://schemas.openxmlformats.org/officeDocument/2006/relationships/image" Target="media/image121.wmf"/><Relationship Id="rId206" Type="http://schemas.openxmlformats.org/officeDocument/2006/relationships/image" Target="media/image127.jpeg"/><Relationship Id="rId201" Type="http://schemas.openxmlformats.org/officeDocument/2006/relationships/image" Target="media/image125.wmf"/><Relationship Id="rId12" Type="http://schemas.openxmlformats.org/officeDocument/2006/relationships/header" Target="header1.xml"/><Relationship Id="rId17" Type="http://schemas.openxmlformats.org/officeDocument/2006/relationships/image" Target="media/image4.wmf"/><Relationship Id="rId33" Type="http://schemas.openxmlformats.org/officeDocument/2006/relationships/image" Target="media/image20.wmf"/><Relationship Id="rId38" Type="http://schemas.openxmlformats.org/officeDocument/2006/relationships/image" Target="media/image23.png"/><Relationship Id="rId59" Type="http://schemas.openxmlformats.org/officeDocument/2006/relationships/image" Target="media/image34.png"/><Relationship Id="rId103" Type="http://schemas.microsoft.com/office/2007/relationships/hdphoto" Target="media/hdphoto29.wdp"/><Relationship Id="rId108" Type="http://schemas.openxmlformats.org/officeDocument/2006/relationships/image" Target="media/image64.png"/><Relationship Id="rId124" Type="http://schemas.openxmlformats.org/officeDocument/2006/relationships/image" Target="media/image73.png"/><Relationship Id="rId129" Type="http://schemas.openxmlformats.org/officeDocument/2006/relationships/image" Target="media/image76.png"/><Relationship Id="rId54" Type="http://schemas.microsoft.com/office/2007/relationships/hdphoto" Target="media/hdphoto10.wdp"/><Relationship Id="rId70" Type="http://schemas.openxmlformats.org/officeDocument/2006/relationships/image" Target="media/image40.png"/><Relationship Id="rId75" Type="http://schemas.openxmlformats.org/officeDocument/2006/relationships/image" Target="media/image44.png"/><Relationship Id="rId91" Type="http://schemas.microsoft.com/office/2007/relationships/hdphoto" Target="media/hdphoto24.wdp"/><Relationship Id="rId96" Type="http://schemas.microsoft.com/office/2007/relationships/hdphoto" Target="media/hdphoto26.wdp"/><Relationship Id="rId140" Type="http://schemas.microsoft.com/office/2007/relationships/hdphoto" Target="media/hdphoto46.wdp"/><Relationship Id="rId145" Type="http://schemas.microsoft.com/office/2007/relationships/hdphoto" Target="media/hdphoto47.wdp"/><Relationship Id="rId161" Type="http://schemas.microsoft.com/office/2007/relationships/hdphoto" Target="media/hdphoto54.wdp"/><Relationship Id="rId166" Type="http://schemas.openxmlformats.org/officeDocument/2006/relationships/image" Target="media/image98.png"/><Relationship Id="rId182" Type="http://schemas.openxmlformats.org/officeDocument/2006/relationships/image" Target="media/image108.wmf"/><Relationship Id="rId187" Type="http://schemas.openxmlformats.org/officeDocument/2006/relationships/image" Target="media/image113.jpeg"/><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footer" Target="footer4.xml"/><Relationship Id="rId23" Type="http://schemas.openxmlformats.org/officeDocument/2006/relationships/image" Target="media/image10.wmf"/><Relationship Id="rId28" Type="http://schemas.openxmlformats.org/officeDocument/2006/relationships/image" Target="media/image15.wmf"/><Relationship Id="rId49" Type="http://schemas.openxmlformats.org/officeDocument/2006/relationships/image" Target="media/image29.png"/><Relationship Id="rId114" Type="http://schemas.openxmlformats.org/officeDocument/2006/relationships/image" Target="media/image67.png"/><Relationship Id="rId119" Type="http://schemas.microsoft.com/office/2007/relationships/hdphoto" Target="media/hdphoto36.wdp"/><Relationship Id="rId44" Type="http://schemas.openxmlformats.org/officeDocument/2006/relationships/image" Target="media/image26.wmf"/><Relationship Id="rId60" Type="http://schemas.microsoft.com/office/2007/relationships/hdphoto" Target="media/hdphoto13.wdp"/><Relationship Id="rId65" Type="http://schemas.microsoft.com/office/2007/relationships/hdphoto" Target="media/hdphoto15.wdp"/><Relationship Id="rId81" Type="http://schemas.microsoft.com/office/2007/relationships/hdphoto" Target="media/hdphoto19.wdp"/><Relationship Id="rId86" Type="http://schemas.openxmlformats.org/officeDocument/2006/relationships/image" Target="media/image52.png"/><Relationship Id="rId130" Type="http://schemas.microsoft.com/office/2007/relationships/hdphoto" Target="media/hdphoto41.wdp"/><Relationship Id="rId135" Type="http://schemas.openxmlformats.org/officeDocument/2006/relationships/image" Target="media/image79.png"/><Relationship Id="rId151" Type="http://schemas.microsoft.com/office/2007/relationships/hdphoto" Target="media/hdphoto50.wdp"/><Relationship Id="rId156" Type="http://schemas.microsoft.com/office/2007/relationships/hdphoto" Target="media/hdphoto52.wdp"/><Relationship Id="rId177" Type="http://schemas.openxmlformats.org/officeDocument/2006/relationships/image" Target="media/image103.png"/><Relationship Id="rId198" Type="http://schemas.openxmlformats.org/officeDocument/2006/relationships/image" Target="media/image122.wmf"/><Relationship Id="rId172" Type="http://schemas.openxmlformats.org/officeDocument/2006/relationships/footer" Target="footer3.xml"/><Relationship Id="rId193" Type="http://schemas.openxmlformats.org/officeDocument/2006/relationships/image" Target="media/image117.wmf"/><Relationship Id="rId202" Type="http://schemas.openxmlformats.org/officeDocument/2006/relationships/header" Target="header9.xml"/><Relationship Id="rId207" Type="http://schemas.openxmlformats.org/officeDocument/2006/relationships/image" Target="cid:57B0466E2C0C02E47E09D587A616009238ACAEFE@transportstyrelsen.se" TargetMode="External"/><Relationship Id="rId13" Type="http://schemas.openxmlformats.org/officeDocument/2006/relationships/header" Target="header2.xml"/><Relationship Id="rId18" Type="http://schemas.openxmlformats.org/officeDocument/2006/relationships/image" Target="media/image5.wmf"/><Relationship Id="rId39" Type="http://schemas.microsoft.com/office/2007/relationships/hdphoto" Target="media/hdphoto3.wdp"/><Relationship Id="rId109" Type="http://schemas.microsoft.com/office/2007/relationships/hdphoto" Target="media/hdphoto32.wdp"/><Relationship Id="rId34" Type="http://schemas.openxmlformats.org/officeDocument/2006/relationships/image" Target="media/image21.png"/><Relationship Id="rId50" Type="http://schemas.microsoft.com/office/2007/relationships/hdphoto" Target="media/hdphoto8.wdp"/><Relationship Id="rId55" Type="http://schemas.openxmlformats.org/officeDocument/2006/relationships/image" Target="media/image32.png"/><Relationship Id="rId76" Type="http://schemas.openxmlformats.org/officeDocument/2006/relationships/image" Target="media/image45.png"/><Relationship Id="rId97" Type="http://schemas.openxmlformats.org/officeDocument/2006/relationships/image" Target="media/image58.png"/><Relationship Id="rId104" Type="http://schemas.openxmlformats.org/officeDocument/2006/relationships/image" Target="media/image62.png"/><Relationship Id="rId120" Type="http://schemas.openxmlformats.org/officeDocument/2006/relationships/image" Target="media/image71.png"/><Relationship Id="rId125" Type="http://schemas.microsoft.com/office/2007/relationships/hdphoto" Target="media/hdphoto39.wdp"/><Relationship Id="rId141" Type="http://schemas.openxmlformats.org/officeDocument/2006/relationships/image" Target="media/image82.jpeg"/><Relationship Id="rId146" Type="http://schemas.openxmlformats.org/officeDocument/2006/relationships/image" Target="media/image86.png"/><Relationship Id="rId167" Type="http://schemas.openxmlformats.org/officeDocument/2006/relationships/header" Target="header4.xml"/><Relationship Id="rId188" Type="http://schemas.openxmlformats.org/officeDocument/2006/relationships/image" Target="media/image114.wmf"/><Relationship Id="rId7" Type="http://schemas.openxmlformats.org/officeDocument/2006/relationships/styles" Target="styles.xml"/><Relationship Id="rId71" Type="http://schemas.openxmlformats.org/officeDocument/2006/relationships/image" Target="media/image41.png"/><Relationship Id="rId92" Type="http://schemas.openxmlformats.org/officeDocument/2006/relationships/image" Target="media/image55.png"/><Relationship Id="rId162" Type="http://schemas.openxmlformats.org/officeDocument/2006/relationships/image" Target="media/image95.png"/><Relationship Id="rId183" Type="http://schemas.openxmlformats.org/officeDocument/2006/relationships/image" Target="media/image109.wmf"/><Relationship Id="rId213"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4.png"/><Relationship Id="rId45" Type="http://schemas.openxmlformats.org/officeDocument/2006/relationships/image" Target="media/image27.png"/><Relationship Id="rId66" Type="http://schemas.openxmlformats.org/officeDocument/2006/relationships/image" Target="media/image38.png"/><Relationship Id="rId87" Type="http://schemas.microsoft.com/office/2007/relationships/hdphoto" Target="media/hdphoto22.wdp"/><Relationship Id="rId110" Type="http://schemas.openxmlformats.org/officeDocument/2006/relationships/image" Target="media/image65.png"/><Relationship Id="rId115" Type="http://schemas.microsoft.com/office/2007/relationships/hdphoto" Target="media/hdphoto35.wdp"/><Relationship Id="rId131" Type="http://schemas.openxmlformats.org/officeDocument/2006/relationships/image" Target="media/image77.png"/><Relationship Id="rId136" Type="http://schemas.microsoft.com/office/2007/relationships/hdphoto" Target="media/hdphoto44.wdp"/><Relationship Id="rId157" Type="http://schemas.openxmlformats.org/officeDocument/2006/relationships/image" Target="media/image92.png"/><Relationship Id="rId178" Type="http://schemas.openxmlformats.org/officeDocument/2006/relationships/image" Target="media/image104.png"/><Relationship Id="rId61" Type="http://schemas.openxmlformats.org/officeDocument/2006/relationships/image" Target="media/image35.png"/><Relationship Id="rId82" Type="http://schemas.openxmlformats.org/officeDocument/2006/relationships/image" Target="media/image50.png"/><Relationship Id="rId152" Type="http://schemas.openxmlformats.org/officeDocument/2006/relationships/image" Target="media/image89.png"/><Relationship Id="rId173" Type="http://schemas.openxmlformats.org/officeDocument/2006/relationships/image" Target="media/image99.jpeg"/><Relationship Id="rId194" Type="http://schemas.openxmlformats.org/officeDocument/2006/relationships/image" Target="media/image118.png"/><Relationship Id="rId199" Type="http://schemas.openxmlformats.org/officeDocument/2006/relationships/image" Target="media/image123.png"/><Relationship Id="rId203" Type="http://schemas.openxmlformats.org/officeDocument/2006/relationships/header" Target="header10.xml"/><Relationship Id="rId208" Type="http://schemas.openxmlformats.org/officeDocument/2006/relationships/image" Target="media/image128.jpeg"/><Relationship Id="rId19" Type="http://schemas.openxmlformats.org/officeDocument/2006/relationships/image" Target="media/image6.wmf"/><Relationship Id="rId14" Type="http://schemas.openxmlformats.org/officeDocument/2006/relationships/header" Target="header3.xml"/><Relationship Id="rId30" Type="http://schemas.openxmlformats.org/officeDocument/2006/relationships/image" Target="media/image17.jpeg"/><Relationship Id="rId35" Type="http://schemas.microsoft.com/office/2007/relationships/hdphoto" Target="media/hdphoto1.wdp"/><Relationship Id="rId56" Type="http://schemas.microsoft.com/office/2007/relationships/hdphoto" Target="media/hdphoto11.wdp"/><Relationship Id="rId77" Type="http://schemas.openxmlformats.org/officeDocument/2006/relationships/image" Target="media/image46.png"/><Relationship Id="rId100" Type="http://schemas.openxmlformats.org/officeDocument/2006/relationships/image" Target="media/image60.png"/><Relationship Id="rId105" Type="http://schemas.microsoft.com/office/2007/relationships/hdphoto" Target="media/hdphoto30.wdp"/><Relationship Id="rId126" Type="http://schemas.openxmlformats.org/officeDocument/2006/relationships/image" Target="media/image74.png"/><Relationship Id="rId147" Type="http://schemas.microsoft.com/office/2007/relationships/hdphoto" Target="media/hdphoto48.wdp"/><Relationship Id="rId168"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30.png"/><Relationship Id="rId72" Type="http://schemas.microsoft.com/office/2007/relationships/hdphoto" Target="media/hdphoto18.wdp"/><Relationship Id="rId93" Type="http://schemas.microsoft.com/office/2007/relationships/hdphoto" Target="media/hdphoto25.wdp"/><Relationship Id="rId98" Type="http://schemas.microsoft.com/office/2007/relationships/hdphoto" Target="media/hdphoto27.wdp"/><Relationship Id="rId121" Type="http://schemas.microsoft.com/office/2007/relationships/hdphoto" Target="media/hdphoto37.wdp"/><Relationship Id="rId142" Type="http://schemas.openxmlformats.org/officeDocument/2006/relationships/image" Target="media/image83.jpeg"/><Relationship Id="rId163" Type="http://schemas.openxmlformats.org/officeDocument/2006/relationships/image" Target="media/image96.png"/><Relationship Id="rId184" Type="http://schemas.openxmlformats.org/officeDocument/2006/relationships/image" Target="media/image110.wmf"/><Relationship Id="rId189" Type="http://schemas.openxmlformats.org/officeDocument/2006/relationships/header" Target="header7.xml"/><Relationship Id="rId3" Type="http://schemas.openxmlformats.org/officeDocument/2006/relationships/customXml" Target="../customXml/item3.xml"/><Relationship Id="rId214" Type="http://schemas.openxmlformats.org/officeDocument/2006/relationships/header" Target="header13.xml"/><Relationship Id="rId25" Type="http://schemas.openxmlformats.org/officeDocument/2006/relationships/image" Target="media/image12.wmf"/><Relationship Id="rId46" Type="http://schemas.microsoft.com/office/2007/relationships/hdphoto" Target="media/hdphoto6.wdp"/><Relationship Id="rId67" Type="http://schemas.microsoft.com/office/2007/relationships/hdphoto" Target="media/hdphoto16.wdp"/><Relationship Id="rId116" Type="http://schemas.openxmlformats.org/officeDocument/2006/relationships/image" Target="media/image68.jpeg"/><Relationship Id="rId137" Type="http://schemas.openxmlformats.org/officeDocument/2006/relationships/image" Target="media/image80.png"/><Relationship Id="rId158" Type="http://schemas.microsoft.com/office/2007/relationships/hdphoto" Target="media/hdphoto53.wdp"/><Relationship Id="rId20" Type="http://schemas.openxmlformats.org/officeDocument/2006/relationships/image" Target="media/image7.wmf"/><Relationship Id="rId41" Type="http://schemas.microsoft.com/office/2007/relationships/hdphoto" Target="media/hdphoto4.wdp"/><Relationship Id="rId62" Type="http://schemas.microsoft.com/office/2007/relationships/hdphoto" Target="media/hdphoto14.wdp"/><Relationship Id="rId83" Type="http://schemas.microsoft.com/office/2007/relationships/hdphoto" Target="media/hdphoto20.wdp"/><Relationship Id="rId88" Type="http://schemas.openxmlformats.org/officeDocument/2006/relationships/image" Target="media/image53.png"/><Relationship Id="rId111" Type="http://schemas.microsoft.com/office/2007/relationships/hdphoto" Target="media/hdphoto33.wdp"/><Relationship Id="rId132" Type="http://schemas.microsoft.com/office/2007/relationships/hdphoto" Target="media/hdphoto42.wdp"/><Relationship Id="rId153" Type="http://schemas.microsoft.com/office/2007/relationships/hdphoto" Target="media/hdphoto51.wdp"/><Relationship Id="rId174" Type="http://schemas.openxmlformats.org/officeDocument/2006/relationships/image" Target="media/image100.png"/><Relationship Id="rId179" Type="http://schemas.openxmlformats.org/officeDocument/2006/relationships/image" Target="media/image105.wmf"/><Relationship Id="rId195" Type="http://schemas.openxmlformats.org/officeDocument/2006/relationships/image" Target="media/image119.wmf"/><Relationship Id="rId209" Type="http://schemas.openxmlformats.org/officeDocument/2006/relationships/image" Target="cid:AD6A3832D11914CC476F1FE572A465E44585DDBA@transportstyrelsen.se" TargetMode="External"/><Relationship Id="rId190" Type="http://schemas.openxmlformats.org/officeDocument/2006/relationships/header" Target="header8.xml"/><Relationship Id="rId204" Type="http://schemas.openxmlformats.org/officeDocument/2006/relationships/image" Target="media/image126.jpeg"/><Relationship Id="rId15" Type="http://schemas.openxmlformats.org/officeDocument/2006/relationships/image" Target="media/image2.wmf"/><Relationship Id="rId36" Type="http://schemas.openxmlformats.org/officeDocument/2006/relationships/image" Target="media/image22.png"/><Relationship Id="rId57" Type="http://schemas.openxmlformats.org/officeDocument/2006/relationships/image" Target="media/image33.png"/><Relationship Id="rId106" Type="http://schemas.openxmlformats.org/officeDocument/2006/relationships/image" Target="media/image63.png"/><Relationship Id="rId127" Type="http://schemas.openxmlformats.org/officeDocument/2006/relationships/image" Target="media/image75.png"/><Relationship Id="rId10" Type="http://schemas.openxmlformats.org/officeDocument/2006/relationships/footnotes" Target="footnotes.xml"/><Relationship Id="rId31" Type="http://schemas.openxmlformats.org/officeDocument/2006/relationships/image" Target="media/image18.jpeg"/><Relationship Id="rId52" Type="http://schemas.microsoft.com/office/2007/relationships/hdphoto" Target="media/hdphoto9.wdp"/><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56.png"/><Relationship Id="rId99" Type="http://schemas.openxmlformats.org/officeDocument/2006/relationships/image" Target="media/image59.jpeg"/><Relationship Id="rId101" Type="http://schemas.microsoft.com/office/2007/relationships/hdphoto" Target="media/hdphoto28.wdp"/><Relationship Id="rId122" Type="http://schemas.openxmlformats.org/officeDocument/2006/relationships/image" Target="media/image72.png"/><Relationship Id="rId143" Type="http://schemas.openxmlformats.org/officeDocument/2006/relationships/image" Target="media/image84.jpeg"/><Relationship Id="rId148" Type="http://schemas.openxmlformats.org/officeDocument/2006/relationships/image" Target="media/image87.png"/><Relationship Id="rId164" Type="http://schemas.microsoft.com/office/2007/relationships/hdphoto" Target="media/hdphoto55.wdp"/><Relationship Id="rId169" Type="http://schemas.openxmlformats.org/officeDocument/2006/relationships/footer" Target="footer1.xml"/><Relationship Id="rId185" Type="http://schemas.openxmlformats.org/officeDocument/2006/relationships/image" Target="media/image111.wmf"/><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06.wmf"/><Relationship Id="rId210" Type="http://schemas.openxmlformats.org/officeDocument/2006/relationships/header" Target="header11.xml"/><Relationship Id="rId215" Type="http://schemas.openxmlformats.org/officeDocument/2006/relationships/footer" Target="footer6.xml"/><Relationship Id="rId26" Type="http://schemas.openxmlformats.org/officeDocument/2006/relationships/image" Target="media/image13.wmf"/><Relationship Id="rId47" Type="http://schemas.openxmlformats.org/officeDocument/2006/relationships/image" Target="media/image28.png"/><Relationship Id="rId68" Type="http://schemas.openxmlformats.org/officeDocument/2006/relationships/image" Target="media/image39.png"/><Relationship Id="rId89" Type="http://schemas.microsoft.com/office/2007/relationships/hdphoto" Target="media/hdphoto23.wdp"/><Relationship Id="rId112" Type="http://schemas.openxmlformats.org/officeDocument/2006/relationships/image" Target="media/image66.png"/><Relationship Id="rId133" Type="http://schemas.openxmlformats.org/officeDocument/2006/relationships/image" Target="media/image78.png"/><Relationship Id="rId154" Type="http://schemas.openxmlformats.org/officeDocument/2006/relationships/image" Target="media/image90.png"/><Relationship Id="rId175" Type="http://schemas.openxmlformats.org/officeDocument/2006/relationships/image" Target="media/image101.png"/><Relationship Id="rId196" Type="http://schemas.openxmlformats.org/officeDocument/2006/relationships/image" Target="media/image120.wmf"/><Relationship Id="rId200" Type="http://schemas.openxmlformats.org/officeDocument/2006/relationships/image" Target="media/image124.wmf"/><Relationship Id="rId16" Type="http://schemas.openxmlformats.org/officeDocument/2006/relationships/image" Target="media/image3.wmf"/><Relationship Id="rId37" Type="http://schemas.microsoft.com/office/2007/relationships/hdphoto" Target="media/hdphoto2.wdp"/><Relationship Id="rId58" Type="http://schemas.microsoft.com/office/2007/relationships/hdphoto" Target="media/hdphoto12.wdp"/><Relationship Id="rId79" Type="http://schemas.openxmlformats.org/officeDocument/2006/relationships/image" Target="media/image48.png"/><Relationship Id="rId102" Type="http://schemas.openxmlformats.org/officeDocument/2006/relationships/image" Target="media/image61.png"/><Relationship Id="rId123" Type="http://schemas.microsoft.com/office/2007/relationships/hdphoto" Target="media/hdphoto38.wdp"/><Relationship Id="rId144" Type="http://schemas.openxmlformats.org/officeDocument/2006/relationships/image" Target="media/image85.png"/></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mallaroffice2016\Gemensamma%20mallar\F&#246;reskriftsarbete\F&#246;reskrift.dotm" TargetMode="External"/></Relationships>
</file>

<file path=word/theme/theme1.xml><?xml version="1.0" encoding="utf-8"?>
<a:theme xmlns:a="http://schemas.openxmlformats.org/drawingml/2006/main" name="Transportstyrelsen">
  <a:themeElements>
    <a:clrScheme name="Transportstyrelsen">
      <a:dk1>
        <a:srgbClr val="000000"/>
      </a:dk1>
      <a:lt1>
        <a:srgbClr val="FFFFFF"/>
      </a:lt1>
      <a:dk2>
        <a:srgbClr val="1F497D"/>
      </a:dk2>
      <a:lt2>
        <a:srgbClr val="EEECE1"/>
      </a:lt2>
      <a:accent1>
        <a:srgbClr val="005BBB"/>
      </a:accent1>
      <a:accent2>
        <a:srgbClr val="616365"/>
      </a:accent2>
      <a:accent3>
        <a:srgbClr val="00A1DE"/>
      </a:accent3>
      <a:accent4>
        <a:srgbClr val="CF0072"/>
      </a:accent4>
      <a:accent5>
        <a:srgbClr val="E98300"/>
      </a:accent5>
      <a:accent6>
        <a:srgbClr val="B6BF00"/>
      </a:accent6>
      <a:hlink>
        <a:srgbClr val="0000FF"/>
      </a:hlink>
      <a:folHlink>
        <a:srgbClr val="800080"/>
      </a:folHlink>
    </a:clrScheme>
    <a:fontScheme name="Transportstyrelsen">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lassificering xmlns="7007fcf4-ee00-4f19-b0c7-7d6508232e42">
      <Value>03.01.01 Ta fram föreskrifter</Value>
    </Klassificering>
    <Beskrivning xmlns="7007fcf4-ee00-4f19-b0c7-7d6508232e42">Mall för föreskriftsarbete</Beskrivning>
    <Spr_x00e5_kgranskad xmlns="7007fcf4-ee00-4f19-b0c7-7d6508232e42">Nej</Spr_x00e5_kgranskad>
    <_dlc_DocId xmlns="4464b685-1559-4808-a3bd-9f5af0042648">DOKID-2431-53</_dlc_DocId>
    <Spr_x00e5_k xmlns="7007fcf4-ee00-4f19-b0c7-7d6508232e42">Svenska</Spr_x00e5_k>
    <Best_x00e4_llare xmlns="7007fcf4-ee00-4f19-b0c7-7d6508232e42">
      <UserInfo>
        <DisplayName/>
        <AccountId xsi:nil="true"/>
        <AccountType/>
      </UserInfo>
    </Best_x00e4_llare>
    <Version_x0020_av_x0020_Word_x002f_uniForm xmlns="7007fcf4-ee00-4f19-b0c7-7d6508232e42">Office 2016</Version_x0020_av_x0020_Word_x002f_uniForm>
    <DLCPolicyLabelClientValue xmlns="7007fcf4-ee00-4f19-b0c7-7d6508232e42" xsi:nil="true"/>
    <Migrerad_x0020_av xmlns="7007fcf4-ee00-4f19-b0c7-7d6508232e42">
      <UserInfo>
        <DisplayName>Eriksson Katarina</DisplayName>
        <AccountId>130</AccountId>
        <AccountType/>
      </UserInfo>
    </Migrerad_x0020_av>
    <_dlc_DocIdUrl xmlns="4464b685-1559-4808-a3bd-9f5af0042648">
      <Url>http://tsportal2010.ia.tsnet.se/ts/arbetsrum/grupper/blanketterochmallar/uniFormX/_layouts/DocIdRedir.aspx?ID=DOKID-2431-53</Url>
      <Description>DOKID-2431-53</Description>
    </_dlc_DocIdUrl>
    <Mall_x002d__x002f_blankettnr_x003a_ xmlns="7007fcf4-ee00-4f19-b0c7-7d6508232e42">TS0011</Mall_x002d__x002f_blankettnr_x003a_>
    <Grundmall xmlns="7007fcf4-ee00-4f19-b0c7-7d6508232e42">Specialmall</Grundmall>
    <DLCPolicyLabelLock xmlns="7007fcf4-ee00-4f19-b0c7-7d6508232e42" xsi:nil="true"/>
    <_x00c4_gare xmlns="7007fcf4-ee00-4f19-b0c7-7d6508232e42">GD-Juridik</_x00c4_gare>
    <Godk_x00e4_nd_x0020_av xmlns="7007fcf4-ee00-4f19-b0c7-7d6508232e42">Katarina Eriksson</Godk_x00e4_nd_x0020_av>
    <DLCPolicyLabelValue xmlns="7007fcf4-ee00-4f19-b0c7-7d6508232e42">2.0</DLCPolicyLabelVal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100667BA27F854289E638335D004B9A" ma:contentTypeVersion="36" ma:contentTypeDescription="Skapa ett nytt dokument." ma:contentTypeScope="" ma:versionID="930b5980bb84d4c76f61caead13a074a">
  <xsd:schema xmlns:xsd="http://www.w3.org/2001/XMLSchema" xmlns:xs="http://www.w3.org/2001/XMLSchema" xmlns:p="http://schemas.microsoft.com/office/2006/metadata/properties" xmlns:ns1="7007fcf4-ee00-4f19-b0c7-7d6508232e42" xmlns:ns3="4464b685-1559-4808-a3bd-9f5af0042648" targetNamespace="http://schemas.microsoft.com/office/2006/metadata/properties" ma:root="true" ma:fieldsID="f19f5ba6c841356c03ecc5d6285b3775" ns1:_="" ns3:_="">
    <xsd:import namespace="7007fcf4-ee00-4f19-b0c7-7d6508232e42"/>
    <xsd:import namespace="4464b685-1559-4808-a3bd-9f5af0042648"/>
    <xsd:element name="properties">
      <xsd:complexType>
        <xsd:sequence>
          <xsd:element name="documentManagement">
            <xsd:complexType>
              <xsd:all>
                <xsd:element ref="ns1:Mall_x002d__x002f_blankettnr_x003a_"/>
                <xsd:element ref="ns1:Beskrivning" minOccurs="0"/>
                <xsd:element ref="ns1:_x00c4_gare" minOccurs="0"/>
                <xsd:element ref="ns1:Godk_x00e4_nd_x0020_av"/>
                <xsd:element ref="ns1:Grundmall" minOccurs="0"/>
                <xsd:element ref="ns1:Version_x0020_av_x0020_Word_x002f_uniForm" minOccurs="0"/>
                <xsd:element ref="ns1:Spr_x00e5_k" minOccurs="0"/>
                <xsd:element ref="ns1:Spr_x00e5_kgranskad" minOccurs="0"/>
                <xsd:element ref="ns1:Best_x00e4_llare" minOccurs="0"/>
                <xsd:element ref="ns1:Migrerad_x0020_av" minOccurs="0"/>
                <xsd:element ref="ns1:Klassificering" minOccurs="0"/>
                <xsd:element ref="ns3:_dlc_DocId" minOccurs="0"/>
                <xsd:element ref="ns3:_dlc_DocIdUrl" minOccurs="0"/>
                <xsd:element ref="ns3:_dlc_DocIdPersistId" minOccurs="0"/>
                <xsd:element ref="ns1:DLCPolicyLabelValue" minOccurs="0"/>
                <xsd:element ref="ns1:DLCPolicyLabelClientValue" minOccurs="0"/>
                <xsd:element ref="ns1: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07fcf4-ee00-4f19-b0c7-7d6508232e42" elementFormDefault="qualified">
    <xsd:import namespace="http://schemas.microsoft.com/office/2006/documentManagement/types"/>
    <xsd:import namespace="http://schemas.microsoft.com/office/infopath/2007/PartnerControls"/>
    <xsd:element name="Mall_x002d__x002f_blankettnr_x003a_" ma:index="0" ma:displayName="Mallnummer" ma:description="Ange vilket mall- eller blankettnummer filen har. Beteckningen utgår ifrån vilken grundmall som har använts och sedan ett löpnummer. Beteckningen skrivs TS15XX" ma:indexed="true" ma:internalName="Mall_x002d__x002f_blankettnr_x003a_">
      <xsd:simpleType>
        <xsd:restriction base="dms:Text">
          <xsd:maxLength value="15"/>
        </xsd:restriction>
      </xsd:simpleType>
    </xsd:element>
    <xsd:element name="Beskrivning" ma:index="3" nillable="true" ma:displayName="Beskrivning" ma:description="Beskriv vad mallen används till, samt andra viktigare upplysningar" ma:internalName="Beskrivning">
      <xsd:simpleType>
        <xsd:restriction base="dms:Note">
          <xsd:maxLength value="255"/>
        </xsd:restriction>
      </xsd:simpleType>
    </xsd:element>
    <xsd:element name="_x00c4_gare" ma:index="4" nillable="true" ma:displayName="Ägare" ma:default="(Ej angivet)" ma:description="Ange vilken avdelning som ansvarar för innehåll och förändringar" ma:format="Dropdown" ma:indexed="true" ma:internalName="_x00c4_gare">
      <xsd:simpleType>
        <xsd:restriction base="dms:Choice">
          <xsd:enumeration value="(Ej angivet)"/>
          <xsd:enumeration value="Dokument och arkiv"/>
          <xsd:enumeration value="Ekonomi"/>
          <xsd:enumeration value="F-avdelningen"/>
          <xsd:enumeration value="GD-Juridik"/>
          <xsd:enumeration value="GD-stab"/>
          <xsd:enumeration value="It-avdelningen"/>
          <xsd:enumeration value="Kommunikation"/>
          <xsd:enumeration value="Körkort"/>
          <xsd:enumeration value="Personal"/>
          <xsd:enumeration value="Projektkontoret"/>
          <xsd:enumeration value="Sjö och luft"/>
          <xsd:enumeration value="Skatter och avgifter"/>
          <xsd:enumeration value="Väg och järnväg"/>
        </xsd:restriction>
      </xsd:simpleType>
    </xsd:element>
    <xsd:element name="Godk_x00e4_nd_x0020_av" ma:index="5" ma:displayName="Publicerad av" ma:default="(Ej angivet)" ma:description="Ange vem som har kontrollerat att mallen eller blanketten uppfyller Transportstyrelsens krav på enhetlig dokumentprofil och publicerat mallen" ma:format="Dropdown" ma:internalName="Godk_x00e4_nd_x0020_av">
      <xsd:simpleType>
        <xsd:restriction base="dms:Choice">
          <xsd:enumeration value="(Ej angivet)"/>
          <xsd:enumeration value="Bahri Lindström"/>
          <xsd:enumeration value="Pia Karlsson"/>
          <xsd:enumeration value="Eva Hintz Nilsson"/>
          <xsd:enumeration value="Evelina Källholm"/>
        </xsd:restriction>
      </xsd:simpleType>
    </xsd:element>
    <xsd:element name="Grundmall" ma:index="6" nillable="true" ma:displayName="Grundmall" ma:default="(Ej angivet)" ma:description="Ange vilken av uniForms grundmallar som har använts för att skapa mallen eller blanketten" ma:format="Dropdown" ma:indexed="true" ma:internalName="Grundmall">
      <xsd:simpleType>
        <xsd:union memberTypes="dms:Text">
          <xsd:simpleType>
            <xsd:restriction base="dms:Choice">
              <xsd:enumeration value="(Ej angivet)"/>
              <xsd:enumeration value="Normal (TS0000)"/>
              <xsd:enumeration value="Brev 1 (utan personliga uppgifter) (TS1500)"/>
              <xsd:enumeration value="Brev 2 (med personliga uppgifter (TS1000)"/>
              <xsd:enumeration value="Worddokument med logotyp (TS2000)"/>
              <xsd:enumeration value="Liggande dokument med logotyp (TS2000L)"/>
              <xsd:enumeration value="PM (TS2500)"/>
              <xsd:enumeration value="Projekt (TS4700)"/>
              <xsd:enumeration value="Telefax (TS3000)"/>
              <xsd:enumeration value="Protokoll (TS3200)"/>
              <xsd:enumeration value="Styrande dokument (TS4000)"/>
              <xsd:enumeration value="Styrande dokument med mottagare (TS4500)"/>
              <xsd:enumeration value="Stödjande dokument (TS4300)"/>
              <xsd:enumeration value="Rapport (TS5000)"/>
              <xsd:enumeration value="Rapport engelsk (TS5000E)"/>
              <xsd:enumeration value="Blankett (TS7000)"/>
              <xsd:enumeration value="PowerPoint (TS9000)"/>
              <xsd:enumeration value="PowerPoint engelsk (TS9000E)"/>
              <xsd:enumeration value="PowerPoint stående (TS9300)"/>
              <xsd:enumeration value="PowerPoint engelsk stående (TS9300E)"/>
              <xsd:enumeration value="Excel stående (TS9100)"/>
              <xsd:enumeration value="Excel liggande (TS9200)"/>
              <xsd:enumeration value="Specialmall"/>
              <xsd:enumeration value="Certifikatmall"/>
              <xsd:enumeration value="Grundmall"/>
              <xsd:enumeration value="TR-Mall"/>
            </xsd:restriction>
          </xsd:simpleType>
        </xsd:union>
      </xsd:simpleType>
    </xsd:element>
    <xsd:element name="Version_x0020_av_x0020_Word_x002f_uniForm" ma:index="7" nillable="true" ma:displayName="Version av Office/uniForm" ma:default="Office 2016" ma:description="Ange Office-version" ma:format="Dropdown" ma:internalName="Version_x0020_av_x0020_Word_x002f_uniForm">
      <xsd:simpleType>
        <xsd:restriction base="dms:Choice">
          <xsd:enumeration value="-"/>
          <xsd:enumeration value="Office 2016"/>
          <xsd:enumeration value="Office 2007"/>
        </xsd:restriction>
      </xsd:simpleType>
    </xsd:element>
    <xsd:element name="Spr_x00e5_k" ma:index="8" nillable="true" ma:displayName="Språk" ma:default="Svenska" ma:description="Ange språk" ma:format="RadioButtons" ma:internalName="Spr_x00e5_k">
      <xsd:simpleType>
        <xsd:restriction base="dms:Choice">
          <xsd:enumeration value="Svenska"/>
          <xsd:enumeration value="Engelska"/>
          <xsd:enumeration value="Sv/eng"/>
        </xsd:restriction>
      </xsd:simpleType>
    </xsd:element>
    <xsd:element name="Spr_x00e5_kgranskad" ma:index="9" nillable="true" ma:displayName="Språkgranskad" ma:default="(Ej angivet)" ma:description="Ange om filen är språkgranskad" ma:format="Dropdown" ma:internalName="Spr_x00e5_kgranskad">
      <xsd:simpleType>
        <xsd:restriction base="dms:Choice">
          <xsd:enumeration value="(Ej angivet)"/>
          <xsd:enumeration value="Ja"/>
          <xsd:enumeration value="Nej"/>
        </xsd:restriction>
      </xsd:simpleType>
    </xsd:element>
    <xsd:element name="Best_x00e4_llare" ma:index="10" nillable="true" ma:displayName="Beställare" ma:description="Ange den person på beställarsidan som har godkänt mallen slutgilltigt" ma:list="UserInfo" ma:SharePointGroup="0" ma:internalName="Best_x00e4_llar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igrerad_x0020_av" ma:index="11" nillable="true" ma:displayName="Migrerad av" ma:list="UserInfo" ma:SharePointGroup="0" ma:internalName="Migrerad_x0020_av"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lassificering" ma:index="12" nillable="true" ma:displayName="Klassificering" ma:default="(Ej angivet)" ma:description="Klassificeringsstruktur för Transportstyrelsen version 7.0" ma:internalName="Klassificering">
      <xsd:complexType>
        <xsd:complexContent>
          <xsd:extension base="dms:MultiChoice">
            <xsd:sequence>
              <xsd:element name="Value" maxOccurs="unbounded" minOccurs="0" nillable="true">
                <xsd:simpleType>
                  <xsd:restriction base="dms:Choice">
                    <xsd:enumeration value="(Ej angivet)"/>
                    <xsd:enumeration value="Processövergripande"/>
                    <xsd:enumeration value="01.01.01 Styra strategiskt"/>
                    <xsd:enumeration value="01.01.02 Upprättande av styrande och stödjande dokument"/>
                    <xsd:enumeration value="01.01.03 Planera budget"/>
                    <xsd:enumeration value="01.01.04 Planera verksamheten"/>
                    <xsd:enumeration value="01.01.05 Samverka med personalorganisationer"/>
                    <xsd:enumeration value="01.01.06 Bevilja medel till forskning och innovation"/>
                    <xsd:enumeration value="01.02.01 Genomföra strategiska uppföljningar"/>
                    <xsd:enumeration value="01.02.02 Bli reviderad av intern part"/>
                    <xsd:enumeration value="01.03.01 Arbeta i projektform"/>
                    <xsd:enumeration value="01.03.02 Arbeta i begränsat uppdrag"/>
                    <xsd:enumeration value="01.03.03 Förändra verksamhet"/>
                    <xsd:enumeration value="01.04.01 Hantera externa remisser"/>
                    <xsd:enumeration value="01.04.02 Pröva rätt till ersättning/skadestånd"/>
                    <xsd:enumeration value="01.05.01 Bli reviderad"/>
                    <xsd:enumeration value="02.01.01 Rekrytera"/>
                    <xsd:enumeration value="02.01.02 Avsluta anställning"/>
                    <xsd:enumeration value="02.01.03 Hantera anställdas uppgifter"/>
                    <xsd:enumeration value="02.01.04 Kompetensutveckla"/>
                    <xsd:enumeration value="02.01.05 Bedriva arbetsmiljöarbete"/>
                    <xsd:enumeration value="02.01.06 Rehabilitera"/>
                    <xsd:enumeration value="02.01.07 Hantera misstänkta oegentligheter"/>
                    <xsd:enumeration value="02.01.08 Hantera finansiella instrument"/>
                    <xsd:enumeration value="02.02.01 Sköta löpande redovisning"/>
                    <xsd:enumeration value="02.02.02 Administrera lön och ersättning"/>
                    <xsd:enumeration value="02.02.03 Beräkna pension"/>
                    <xsd:enumeration value="02.02.04 Administrera fordringar"/>
                    <xsd:enumeration value="02.03.01 Anskaffa varor och tjänster"/>
                    <xsd:enumeration value="02.03.02 Förvalta avtal"/>
                    <xsd:enumeration value="02.04.01 Försörja och underhålla lokaler"/>
                    <xsd:enumeration value="02.05.01 Kartlägga information"/>
                    <xsd:enumeration value="02.05.02 Värdera information"/>
                    <xsd:enumeration value="02.05.03 Beskriva och redovisa information"/>
                    <xsd:enumeration value="02.05.04 Göra information tillgänglig"/>
                    <xsd:enumeration value="02.05.05 Hantera informationssäkerhet"/>
                    <xsd:enumeration value="02.05.06 Pröva utlämnande av allmänna handlingar"/>
                    <xsd:enumeration value="02.05.07 Administrera personuppgifter"/>
                    <xsd:enumeration value="02.05.08 Avhända sig allmänna handlingar"/>
                    <xsd:enumeration value="02.05.09 Förvalta IT-system"/>
                    <xsd:enumeration value="02.05.10 Drifta IT-system"/>
                    <xsd:enumeration value="02.05.11 Arbeta med mallar och blanketter"/>
                    <xsd:enumeration value="02.06.01 Organisera och planera krisberedskap"/>
                    <xsd:enumeration value="02.06.02 Utarbeta risk- och sårbarhetsanalyser"/>
                    <xsd:enumeration value="02.06.03 Hantera tillträde och bevakning"/>
                    <xsd:enumeration value="02.06.04 Hantera tjänsteman i beredskap"/>
                    <xsd:enumeration value="02.06.05 Hantera hot och skadegörelse"/>
                    <xsd:enumeration value="02.06.06 Hantera misstanke om förfalskad information"/>
                    <xsd:enumeration value="02.07.01 Representera"/>
                    <xsd:enumeration value="02.07.02 Informera"/>
                    <xsd:enumeration value="02.07.03 Hantera extern information"/>
                    <xsd:enumeration value="02.07.04 Hantera intern kommunikation"/>
                    <xsd:enumeration value="02.08.01 Hantera förbättringsförslag"/>
                    <xsd:enumeration value="03.01.01 Ta fram föreskrifter"/>
                    <xsd:enumeration value="03.01.02 Framställa om lag- och förordningsändringar"/>
                    <xsd:enumeration value="03.02.01 Ge rekommendationer"/>
                    <xsd:enumeration value="03.03.01 Besluta om avgifter för flygtrafiktjänst"/>
                    <xsd:enumeration value="03.03.02 Besluta om avgift för flygbolag"/>
                    <xsd:enumeration value="04.01.01 Besluta om förarbevis för att få framföra järnvägsfordon"/>
                    <xsd:enumeration value="04.01.02 Besluta om tillstånd för läkare och psykolog som får utföra inledande medicinska och yrkespsykologiska undersökningar samt regelbunda hälsokontroller av förare av järnvägsfordon"/>
                    <xsd:enumeration value="04.01.03 Besluta om undantag från medicinska krav"/>
                    <xsd:enumeration value="04.01.04 Besluta om tillstånd för att vara examinator inom järnvägsområdet"/>
                    <xsd:enumeration value="04.02.01 Besluta om certifikat för verksamma inom luftfartsområdet"/>
                    <xsd:enumeration value="04.02.02 Besluta om undantag/dispenser från föreskrifter för personal inom luftfart"/>
                    <xsd:enumeration value="04.02.03 Besluta om personliga tillstånd inom luftfartsområdet"/>
                    <xsd:enumeration value="04.02.04 Godkänna säkerhetspersonal inom luftfartsområde"/>
                    <xsd:enumeration value="04.03.01 Besluta om certifikat och behörigheter för sjömän"/>
                    <xsd:enumeration value="04.03.02 Utfärda intyg för utländska sjömän"/>
                    <xsd:enumeration value="04.03.03 Godkänna licens för forsrännare, guider och säkerhetschefer"/>
                    <xsd:enumeration value="04.03.04 Bemyndiga personer att utföra vissa typer av besiktningar"/>
                    <xsd:enumeration value="04.03.05 Besluta om lotsdispenser"/>
                    <xsd:enumeration value="04.04.01 Pröva lämplighet för körkortsinnehav"/>
                    <xsd:enumeration value="04.04.02 Utfärda /förnya förarbevis och körkort"/>
                    <xsd:enumeration value="04.04.03 Ompröva körkortsinnehav"/>
                    <xsd:enumeration value="04.04.04 Följa upp körkortsinnehav"/>
                    <xsd:enumeration value="04.04.05 Godkännna trafiksäkerhetsgranskare"/>
                    <xsd:enumeration value="04.04.06 Besluta om förartillstånd för förare från tredje land (cabotage)"/>
                    <xsd:enumeration value="04.04.07 Utfärda färdskrivarkort"/>
                    <xsd:enumeration value="04.04.08 Besluta om taxilegitimationer"/>
                    <xsd:enumeration value="04.04.09 Besluta om undantag från medicinska krav"/>
                    <xsd:enumeration value="04.04.10 Besluta om dispenser för giltighetstid vid körkortsprov"/>
                    <xsd:enumeration value="04.04.11 Godkänna personal inom förarutbildning"/>
                    <xsd:enumeration value="04.04.12 Besluta om undantag för besiktningstekniker"/>
                    <xsd:enumeration value="04.04.13 Besluta om att få provköra fordon som inte är godkända för trafik."/>
                    <xsd:enumeration value="04.04.14 Besluta om personliga undantag från trafikförordningen"/>
                    <xsd:enumeration value="04.04.15 Godkänna säkerhetssamordnare"/>
                    <xsd:enumeration value="04.04.16 Utfärda yrkeskompetensbevis"/>
                    <xsd:enumeration value="05.01.01 Besluta om tillstånd att driva järnvägsföretag"/>
                    <xsd:enumeration value="05.01.02 Besluta om tillstånd för att utföra underhåll på järnvägsfordon"/>
                    <xsd:enumeration value="05.01.03 Besluta om tillstånd för att vara utbildningsanordnare"/>
                    <xsd:enumeration value="05.01.04 Besluta om tillstånd för infrastrukturförvaltare"/>
                    <xsd:enumeration value="05.01.05 Besluta om tillstånd för spårinnehavare"/>
                    <xsd:enumeration value="05.01.06 Besluta om tillstånd för trafikutövare"/>
                    <xsd:enumeration value="05.01.07 Besluta om rätten att betraktas som museiorganisation"/>
                    <xsd:enumeration value="05.01.08 Godkänna utbildningsplaner"/>
                    <xsd:enumeration value="05.01.09 Besluta om undantag från krav på godkända utbildningsplaner"/>
                    <xsd:enumeration value="05.02.01 Certifiera flygmedicinska centrum"/>
                    <xsd:enumeration value="05.02.02 Besluta om begränsningar av tillstånd för organisationer inom luftfartsområdet"/>
                    <xsd:enumeration value="05.02.03 Besluta om organisationers tillhandahållande av marktjänster vid flygplats (markreglering)"/>
                    <xsd:enumeration value="05.02.04 Besluta om säkerhetsgodkännande för organisationer inom luftfart (luftfartsskydd, security)"/>
                    <xsd:enumeration value="05.02.05 Besluta om tillstånd att bedriva kommersiell flygtrafik"/>
                    <xsd:enumeration value="05.02.06 Besluta om tillstånd för flygbolag att transportera farligt gods"/>
                    <xsd:enumeration value="05.02.07 Besluta om tillstånd för flygtrafiktjänst"/>
                    <xsd:enumeration value="05.02.08 Besluta om tillstånd för flygplatser (inrättande och godkännande)"/>
                    <xsd:enumeration value="05.02.09 Besluta om tillstånd för luftvärdighetsorganisationer (övervaka luftfartyg)"/>
                    <xsd:enumeration value="05.02.11 Godkänna organisationer att bedriva luftfartsverksamhet"/>
                    <xsd:enumeration value="05.02.12 Godkänna nyckelpersoner i organisationer t.ex. flygchefer"/>
                    <xsd:enumeration value="05.02.13 Godkänna organisationer för konstruktion eller utformning av luftrum"/>
                    <xsd:enumeration value="05.02.14 Godkänna utbildningsanordnare och utbildningar inom luftfartsområdet"/>
                    <xsd:enumeration value="05.02.15 Godkänna organisationer att bedriva tillverkning av luftfartyg och flygmateriel"/>
                    <xsd:enumeration value="05.02.16 Godkänna verkstäder att bedriva underhåll på luftfartyg"/>
                    <xsd:enumeration value="05.02.17 Godkänna ägarens eller operatörens underhållsprogram för luftfartyg"/>
                    <xsd:enumeration value="05.02.18 Godkänna upprättande av flygplatsnät"/>
                    <xsd:enumeration value="05.02.19 Besluta om undantag från föreskrift om hinder för luftfarten"/>
                    <xsd:enumeration value="05.03.01 Bedöma kemikalier som transporteras i bulkfartyg"/>
                    <xsd:enumeration value="05.03.02 Auktorisera företag att utföra viss typ av service"/>
                    <xsd:enumeration value="05.03.03 Besluta om kustfartstillstånd (cabotage)"/>
                    <xsd:enumeration value="05.03.04 Besluta om tillstånd för rederier"/>
                    <xsd:enumeration value="05.03.05 Besluta om tillstånd för transport av farligt gods"/>
                    <xsd:enumeration value="05.03.06 Godkänna avfallshanteringsplaner för hamnar"/>
                    <xsd:enumeration value="05.03.08 Godkänna utbildningsanordnare och utbildning inom sjöfartsområdet"/>
                    <xsd:enumeration value="05.03.09 Godkänna forsränningsföretag"/>
                    <xsd:enumeration value="05.03.10 Erkänna kompetenta delegeringsmottagare"/>
                    <xsd:enumeration value="05.04.01 Besluta om klassning som yrkesmässig fordonstillverkare"/>
                    <xsd:enumeration value="05.04.02 Besluta om tillstånd att bedriva yrkesmässig trafik"/>
                    <xsd:enumeration value="05.04.04 Besluta om tillstånd att inneha saluvagnslicens"/>
                    <xsd:enumeration value="05.04.05 Besluta om tillstånd för att vara yrkesmässig importör"/>
                    <xsd:enumeration value="05.04.06 Besluta om tillstånd för att vara utbildningsanordnare inom vägtrafikområdet"/>
                    <xsd:enumeration value="05.04.07 Besluta om tillstånd för biluthyrning"/>
                    <xsd:enumeration value="05.04.08 Besluta om tillstånd för linjetrafik"/>
                    <xsd:enumeration value="05.04.09 Besluta om tillstånd för organisationer för att utföra provningar för typgodkännande (teknisk tjänst)"/>
                    <xsd:enumeration value="05.04.11 Besluta om tillstånd för taxitrafik"/>
                    <xsd:enumeration value="05.04.13 Besluta om undantag från kör- och vilotider"/>
                    <xsd:enumeration value="05.04.14 Besluta om undantag från taxitrafikförordningen"/>
                    <xsd:enumeration value="05.04.15 Besluta om undantag från yrkestrafikförordningen"/>
                    <xsd:enumeration value="05.04.16 Besluta om undantag rörande kontrollutrustning hos besiktningsorgan"/>
                    <xsd:enumeration value="05.04.17 Besluta om undantag från trafikförordningen"/>
                    <xsd:enumeration value="05.04.18 Beslut om miljöklassning av alternativa motorbränslen"/>
                    <xsd:enumeration value="05.04.19 Auktorisera organisation för amatörbyggen"/>
                    <xsd:enumeration value="05.04.20 Besluta om transporttillstånd"/>
                    <xsd:enumeration value="06.01.01 Godkänna spårfordon"/>
                    <xsd:enumeration value="06.01.02 Besluta om registrering av uppgifter rörande järnvägsfordon"/>
                    <xsd:enumeration value="06.02.01 Besluta om luftvärdighetsdirektiv för luftfartyg (tvingande åtgärd för luftvärdighet)"/>
                    <xsd:enumeration value="06.02.02 Besluta om tillfälligt flygtillstånd för luftfartyg"/>
                    <xsd:enumeration value="06.02.03 Besluta om tillstånd för luftfartyg"/>
                    <xsd:enumeration value="06.02.04 Godkänna luftfartyg"/>
                    <xsd:enumeration value="06.02.05 Besluta om undantag/dispens från föreskrifter för luftfartyg"/>
                    <xsd:enumeration value="06.03.01 Besluta om bemanning ombord på fartyg"/>
                    <xsd:enumeration value="06.03.02 Besluta om dispens från att föra skepps- och maskindagbok"/>
                    <xsd:enumeration value="06.03.03 Besluta om dispens från fartygsapotek"/>
                    <xsd:enumeration value="06.03.04 Besluta om ekvivalens för fartygsutrustning och/eller fartygskonstruktion"/>
                    <xsd:enumeration value="06.03.05 Besluta om fartygstekniska tillstånd"/>
                    <xsd:enumeration value="06.03.06 Besluta om tillstånd för radioutrustning"/>
                    <xsd:enumeration value="06.03.07 Tilldela tillverkarkod för fritidsbåtar (MIC)"/>
                    <xsd:enumeration value="06.03.08 Godkänna skyddshandlingar för fartyg (ISPS)"/>
                    <xsd:enumeration value="06.03.09 Besluta om undantag från fartygstekniska regler för fartygsutrustning och/eller fartygskonstruktion"/>
                    <xsd:enumeration value="06.03.10 Besluta om undantag från kravet på passagerarregistrering"/>
                    <xsd:enumeration value="06.03.11 Besluta om undantag från obligatorisk avlämning av avfall från fartyg i reguljär linjetrafik"/>
                    <xsd:enumeration value="06.03.12 Hantera skeppsmätning"/>
                    <xsd:enumeration value="06.03.13 Besluta om bogsertillstånd"/>
                    <xsd:enumeration value="06.03.14 Besluta om försäkringscertifikat"/>
                    <xsd:enumeration value="06.03.15 Besluta om tillstånd för bevakning ombord på fartyg"/>
                    <xsd:enumeration value="06.03.16 Besluta om dispens från prewash på fartyg"/>
                    <xsd:enumeration value="06.03.17 Besluta om läktring"/>
                    <xsd:enumeration value="06.03.18 Besluta om dispens inom sjötrafikområdet"/>
                    <xsd:enumeration value="06.04.01 Besluta om dispens för fordonets beskaffenhet och utrustning"/>
                    <xsd:enumeration value="06.04.02 Besluta om omklassning av fordon"/>
                    <xsd:enumeration value="06.04.03 Besluta om undantag från registreringsplikt"/>
                    <xsd:enumeration value="06.04.04 Besluta om undantag från taxameter"/>
                    <xsd:enumeration value="06.04.05 Besluta om undantag för fordon för tävlingsverksamhet"/>
                    <xsd:enumeration value="06.04.06 Genomföra enskilt godkännande för fordon"/>
                    <xsd:enumeration value="06.04.07 Genomföra typgodkännande av fordon, system och komponenter"/>
                    <xsd:enumeration value="06.04.08 Genomföra ursprungskontroll för fordon"/>
                    <xsd:enumeration value="06.04.09 Godkänna produkten alkolås"/>
                    <xsd:enumeration value="06.04.10 Pröva ansökan om tillfällig registrering"/>
                    <xsd:enumeration value="06.04.11 Besluta om registrering av fordons ägarförhållande"/>
                    <xsd:enumeration value="06.04.12 Besluta om registrering av fordons identitet"/>
                    <xsd:enumeration value="06.04.13 Besluta om registrering av fordons status"/>
                    <xsd:enumeration value="06.04.14 Besluta om registrering av fordons tekniska uppgifter"/>
                    <xsd:enumeration value="06.04.15 Besluta om förändrad tidpunkt för kontrollbesiktning"/>
                    <xsd:enumeration value="06.04.17 Besluta om fabrikatskod"/>
                    <xsd:enumeration value="06.04.18 Besluta om undantag från trafikförordningen för fordon"/>
                    <xsd:enumeration value="07.01.01 Godkänna infrastruktur"/>
                    <xsd:enumeration value="07.01.02 Godkännna tekniska system"/>
                    <xsd:enumeration value="07.01.03 Godkännna trafikplatsnamn"/>
                    <xsd:enumeration value="07.02.01 Besluta om luftrum"/>
                    <xsd:enumeration value="07.03.01 Besluta om tillstånd för sjösäkerhetsanordningar"/>
                    <xsd:enumeration value="07.03.02 Godkänna skyddshandlingar för hamnanläggningar (ISPS)"/>
                    <xsd:enumeration value="07.03.03 Godkänna skyddshandlingar för hamnar (ISPS)"/>
                    <xsd:enumeration value="07.04.01 Besluta om undantag från skyldighet att tillhandahålla förnybara drivmedel"/>
                    <xsd:enumeration value="07.04.02 Godkänna tunnlar"/>
                    <xsd:enumeration value="07.04.03 Besluta om undantag från säkerhetskrav i tunnlar"/>
                    <xsd:enumeration value="08.01.01 Utöva tillsyn över examinatorer vid förarprov inom järnvägsområdet"/>
                    <xsd:enumeration value="08.01.02 Utöva tillsyn över läkare och psykologer som får utföra inledande medicinska och yrkespsykologiska undersökningar samt regelbunda hälsokontroller av förare av järnvägsfordon"/>
                    <xsd:enumeration value="08.02.01 Utöva tillsyn över verksamma inom luftfartsområdet"/>
                    <xsd:enumeration value="08.03.01 Utöva tillsyn över sjöbefäl"/>
                    <xsd:enumeration value="08.03.02 Utöva tillsyn över guider, chefer och utbildare inom forsränning"/>
                    <xsd:enumeration value="08.04.01 Utöva tillsyn över examinatorer vid förarprov inom vägtrafikområdet"/>
                    <xsd:enumeration value="08.04.02 Utöva tillsyn över personal inom förarutbildning"/>
                    <xsd:enumeration value="08.04.03 Utöva tillsyn över trafiksäkerhetsgranskare"/>
                    <xsd:enumeration value="08.04.05 Utöva tillsyn över taxiförarlegitimation"/>
                    <xsd:enumeration value="09.01.01 Utöva revision (tillsyn) över järnvägsföretag"/>
                    <xsd:enumeration value="09.01.02 Utöva säkerhets- och marknadstillsyn över infrastrukturförvaltare"/>
                    <xsd:enumeration value="09.01.03 Utöva tillsyn över regionala kollektivtrafikmyndigheter samt kollektivtrafikföretag"/>
                    <xsd:enumeration value="09.01.04 Utöva tillsyn över farligt gods som transporteras på järnväg"/>
                    <xsd:enumeration value="09.01.05 Utöva tillsyn över utbildningsanordnare inom järnvägsområdet"/>
                    <xsd:enumeration value="09.02.01 Genomföra kontroll av luftfartsskydd på flygplatser"/>
                    <xsd:enumeration value="09.02.02 Utöva ekonomisk tillsyn"/>
                    <xsd:enumeration value="09.02.03 Utöva tillsyn över tillverkningsorganisationer"/>
                    <xsd:enumeration value="09.02.04 Utöva tillsyn över flygmedicinska centrum"/>
                    <xsd:enumeration value="09.02.05 Utöva tillsyn över flygplatsernas tillämpning av regelverk för funktionshindrade passagerares rättigheter (facilitation)"/>
                    <xsd:enumeration value="09.02.06 Utöva tillsyn över flygtrafiktjänst"/>
                    <xsd:enumeration value="09.02.07 Utöva tillsyn över operativa licenser/kommersiell flygtrafik"/>
                    <xsd:enumeration value="09.02.08 Utöva tillsyn över organisationers luftfartsskyd (security)"/>
                    <xsd:enumeration value="09.02.09 Utöva tillsyn över organisationers tillämpning av regelverket inom luftfart (flygbolag, flygtrafiktjänst, verkstäder mfl)"/>
                    <xsd:enumeration value="09.02.10 Utöva tillsyn över verkstäder som bedriver underhåll på luftfartyg"/>
                    <xsd:enumeration value="09.02.11 Utöva tillsyn över utbildningsanordnare inom luftfartsområdet"/>
                    <xsd:enumeration value="09.02.12 Utöva tillsyn över flygbolag som transporterar farligt gods"/>
                    <xsd:enumeration value="09.02.13 Utöva tillsyn över flygräddningstjänst"/>
                    <xsd:enumeration value="09.02.14 Utöva tillsyn över markering av föremål som kan utgöra fara för luftfarten"/>
                    <xsd:enumeration value="09.02.15 Utöva tillsyn över luftvärdighetsorganisationer"/>
                    <xsd:enumeration value="09.03.01 Utöva tillsyn över mottagningsanläggningar för fartygsavfall"/>
                    <xsd:enumeration value="09.03.02 Utöva tillsyn över rederier"/>
                    <xsd:enumeration value="09.03.03 Utföra marknadskontroll över organisationer"/>
                    <xsd:enumeration value="09.03.04 Utöva tillsyn över regionala kollektivtrafikmyndigheter samt kollektivtrafikföretag"/>
                    <xsd:enumeration value="09.03.05 Utöva tillsyn över utbildningsanordnare inom sjöfartsområdet"/>
                    <xsd:enumeration value="09.03.06 Utöva tillsyn över auktoriserade företag"/>
                    <xsd:enumeration value="09.03.07 Utöva tillsyn över forsränningsföretag"/>
                    <xsd:enumeration value="09.03.08 Utöva tillsyn över sjöräddningstjänst"/>
                    <xsd:enumeration value="09.03.09 Utöva tillsyn över delegerad verksamhets tillämpning av regelverk för fartyg"/>
                    <xsd:enumeration value="09.04.01 Inspektera arrangörer av rallybilsbesiktning"/>
                    <xsd:enumeration value="09.04.02 Utöva revision (tillsyn) av fordonstillverkare"/>
                    <xsd:enumeration value="09.04.03 Genomföra fortlöpande kontroll av fordon, system och komponenter"/>
                    <xsd:enumeration value="09.04.04 Utöva tillsyn av organisationer inom förarutbildning"/>
                    <xsd:enumeration value="09.04.05 Utöva tillsyn över regionala kollektivtrafikmyndigheter samt kollektivtrafikföretag"/>
                    <xsd:enumeration value="09.04.06 Utöva tillsyn över ackrediterade besiktningsorgan"/>
                    <xsd:enumeration value="09.04.07 Utöva tillsyn över företag med tillstånd för yrkesmässig trafik"/>
                    <xsd:enumeration value="09.04.08 Utöva tillsyn över kör- och vilotider"/>
                    <xsd:enumeration value="09.04.09 Utöva tillsyn över tillverkare av färdskrivare"/>
                    <xsd:enumeration value="09.04.10 Utöva tillsyn över utbildningsanordnare inom vägtrafikområdet"/>
                    <xsd:enumeration value="09.04.11 Utföra marknadskontroll av bränsle"/>
                    <xsd:enumeration value="09.04.12 Utöva tillsyn av system för återföring av bensinångor"/>
                    <xsd:enumeration value="10.01.01 Utöva rampinspektioner av luftfartyg från tredje land"/>
                    <xsd:enumeration value="10.01.02 Utöva tillsyn över luftfartygets luftvärdighet"/>
                    <xsd:enumeration value="10.02.01 Besluta om nyttjandeförbud"/>
                    <xsd:enumeration value="10.02.02 Besluta om tillträdesförbud"/>
                    <xsd:enumeration value="10.02.03 Utöva tillsyn över skyddshandlingar för fartyg (ISPS)"/>
                    <xsd:enumeration value="10.02.04 Utreda återkallning av produkter inom sjöfartsområdet"/>
                    <xsd:enumeration value="10.02.05 Utföra marknadskontroll av fritidsbåtar och marinutrustning"/>
                    <xsd:enumeration value="10.02.06 Utöva tillsyn över arbetsmiljö ombord på fartyg"/>
                    <xsd:enumeration value="10.02.07 Utöva tillsyn över svävare"/>
                    <xsd:enumeration value="10.02.08 Utöva tillsyn över fartygs tillämpning av regelverket"/>
                    <xsd:enumeration value="10.02.09 Utöva tillsyn över bevakning ombord på fartyg."/>
                    <xsd:enumeration value="10.03.01 Utreda återkallning av produkter inom vägtrafikområdet (produktsäkerhet)"/>
                    <xsd:enumeration value="10.03.02 Begäran om inställelse av fordon för registreringsbesiktning"/>
                    <xsd:enumeration value="10.03.03 Utföra marknadskontroll inom vägtrafikområdet"/>
                    <xsd:enumeration value="11.01.01 Utöva säkerhetstillsyn över drift av  järnväg, tunnelbana och spårväg"/>
                    <xsd:enumeration value="11.01.02 Utöva säkerhetstillsyn över drift av spåranläggning eller trafikledning (tunnelbana, spårväg)"/>
                    <xsd:enumeration value="11.02.01 Utöva regelbunden tillsyn (vk) över flygplatser"/>
                    <xsd:enumeration value="11.03.01 Utöva tillsyn över hamnars mottagningsanläggningar för avfall"/>
                    <xsd:enumeration value="11.03.02 Utöva tillsyn över skyddshandlingar för hamnanläggningar (ISPS)"/>
                    <xsd:enumeration value="11.03.03 Utöva tillsyn över skyddshandlingar för hamnar (ISPS)"/>
                    <xsd:enumeration value="11.04.01 Utföra revision (tillsyn) av tunnlar"/>
                    <xsd:enumeration value="11.04.02 Utöva tillsyn över vägar inom TEN-T-nätet"/>
                    <xsd:enumeration value="11.04.03 Utöva tillsyn över trafikövningsplats inom vägtrafikområdet"/>
                    <xsd:enumeration value="12.01.01 Föra register över infrastruktur inom järnvägsområdet"/>
                    <xsd:enumeration value="12.01.02 Föra register över järnvägsbehörigheter"/>
                    <xsd:enumeration value="12.01.03 Föra register över järnvägsfordon"/>
                    <xsd:enumeration value="12.01.04 Föra register över järnvägsföretag"/>
                    <xsd:enumeration value="12.01.05 Föra register över järnvägstillstånd"/>
                    <xsd:enumeration value="12.01.06 Föra register över medicinska dispenser inom järnvägsmarknaden"/>
                    <xsd:enumeration value="12.01.07 Föra register över olyckor och tillbud inom järnvägsområdet"/>
                    <xsd:enumeration value="12.01.08 Föra register över tillsyn inom järnvägsmarknaden"/>
                    <xsd:enumeration value="12.02.01 Föra register över behörigheter inom luftfartsområdet"/>
                    <xsd:enumeration value="12.02.02 Föra register över flygorganisationers  tillstånd"/>
                    <xsd:enumeration value="12.02.03 Föra register över luftfartyg"/>
                    <xsd:enumeration value="12.02.04 Föra register över olyckor och tillbud inom civil luftfart"/>
                    <xsd:enumeration value="12.03.01 Föra register över behörigheter inom sjöfartsområdet"/>
                    <xsd:enumeration value="12.03.02 Föra register över fartyg"/>
                    <xsd:enumeration value="12.03.03 Föra register över mönstringstider inom sjöfartsområdet"/>
                    <xsd:enumeration value="12.03.04 Föra register över olyckor och tillbud inom sjöfartsområdet"/>
                    <xsd:enumeration value="12.03.05 Föra register över tillsyn inom sjöfartsområdet"/>
                    <xsd:enumeration value="12.03.06 Föra register över tillverkarkod för båtar (MIC)"/>
                    <xsd:enumeration value="12.03.07 Föra register över utbildningar och utbildningsanordnare"/>
                    <xsd:enumeration value="12.04.01 Föra register över godkända utbildningsanordnare och utbildare"/>
                    <xsd:enumeration value="12.04.02 Föra register över trafikolyckor"/>
                    <xsd:enumeration value="12.04.03 Föra register över lokala trafikföreskrifter"/>
                    <xsd:enumeration value="12.04.04 Föra register över fordon och fordonsägare"/>
                    <xsd:enumeration value="12.04.05 Föra register över förarbehörigheter"/>
                    <xsd:enumeration value="12.04.06 Föra register över personer och företag som bedriver fordonsrelaterad verksamhet"/>
                    <xsd:enumeration value="12.04.07 Föra register för att definiera avgiftsuttag"/>
                    <xsd:enumeration value="12.05.01 Besluta om tillgång till att läsa information i TS databaser"/>
                    <xsd:enumeration value="12.05.02 Besluta om tillgång till att läsa information i TS databaser"/>
                    <xsd:enumeration value="12.05.03 Besluta om tillgång till att registrera information i TS databaser"/>
                    <xsd:enumeration value="12.06.01 Administrera statistiska uttag"/>
                    <xsd:enumeration value="13.01 Sälja uppgifter ur vägtrafikregistret (VTR)"/>
                    <xsd:enumeration value="14.01 Samverka inom Sverige"/>
                    <xsd:enumeration value="14.02 Arbeta internationellt inom Norden"/>
                    <xsd:enumeration value="14.03 Arbeta internationellt inom EU"/>
                    <xsd:enumeration value="14.04 Arbeta internationellt utanför EU"/>
                    <xsd:enumeration value="15.01 Övervaka fordonbesiktningsmarknaden"/>
                    <xsd:enumeration value="15.02 Övervaka järnvägsmarknaden"/>
                    <xsd:enumeration value="15.03 Övervaka utbildningsmarknad inom järnvägsområdet"/>
                    <xsd:enumeration value="15.04 Övervaka kollektivtrafikmarknaden"/>
                    <xsd:enumeration value="15.05 Övervaka luftfartsmarknaden"/>
                    <xsd:enumeration value="15.06 Övervaka luftfartsmarknaden"/>
                    <xsd:enumeration value="15.07 Övervaka beställningstrafik med buss"/>
                    <xsd:enumeration value="15.08 Övervaka sjöfartsmarknaden"/>
                    <xsd:enumeration value="16.01 Utreda olyckor och tillbud inom järnvägsområdet"/>
                    <xsd:enumeration value="16.02 Utreda olyckor och tillbud inom luftfartsområdet"/>
                    <xsd:enumeration value="16.03 Utreda olyckor och tillbud inom sjöfartsområdet"/>
                    <xsd:enumeration value="16.04 Bearbeta information kring olyckor och tillbud inom vägtrafikområdet"/>
                    <xsd:enumeration value="17.01 Föra register över inskrivna rättigheter i luftfartyg"/>
                    <xsd:enumeration value="17.02 Föra register över inskrivna rättigheter i skepp"/>
                    <xsd:enumeration value="17.03 Besluta om dödande av förkomna handlingar"/>
                    <xsd:enumeration value="18.01.01 Konstruera prov inom järnvägsområdet"/>
                    <xsd:enumeration value="18.01.02 Konstruera prov inom luftfartsområdet"/>
                    <xsd:enumeration value="18.01.03 Konstruera prov inom vägtrafikområdet"/>
                    <xsd:enumeration value="18.02.01 Följa upp provreslutat inom järnvägsområdet"/>
                    <xsd:enumeration value="18.02.02 Följa upp provreslutat inom luftfartsområdet"/>
                    <xsd:enumeration value="18.02.03 Följa upp provreslutat inom vägtrafikområdet"/>
                    <xsd:enumeration value="19.01 Tillverka förarbevis för framförande av järnvägsfordon"/>
                    <xsd:enumeration value="19.02 Tillverka plastkort för tjänstgöring i inre fart"/>
                    <xsd:enumeration value="19.03 Tillverka sjöfartsböcker"/>
                    <xsd:enumeration value="19.04 Tillverka ADR-intyg"/>
                    <xsd:enumeration value="19.05 Tillverka färdskrivarkort"/>
                    <xsd:enumeration value="19.06 Tillverka förarbevis för moped, terränghjuling, snöskoter"/>
                    <xsd:enumeration value="19.07 Tillverka körkort"/>
                    <xsd:enumeration value="19.08 Tillverka taxilegitimation"/>
                    <xsd:enumeration value="19.09 Tillverka yrkeskomptensbevis"/>
                    <xsd:enumeration value="20.01.01 Administrera infrastrukturavgift"/>
                    <xsd:enumeration value="20.01.02 Administrera fordonsskatt"/>
                    <xsd:enumeration value="20.01.03 Administrera felparkeringsavgift"/>
                    <xsd:enumeration value="20.01.04 Administrera saluvagnskatt"/>
                    <xsd:enumeration value="20.01.05 Administrera trängselskatt"/>
                    <xsd:enumeration value="20.01.06 Administrera vägavgift"/>
                    <xsd:enumeration value="20.02.01 Administrera registerhållningsvgifter"/>
                    <xsd:enumeration value="20.02.02 Administrera tillsynsavgifter"/>
                    <xsd:enumeration value="20.02.03 Administrera ansökningsavgifter för tillstånd"/>
                    <xsd:enumeration value="21.01 Betala ut supermiljöbilspremie"/>
                    <xsd:enumeration value="22.01 Pröva tvister mellan järnvägsföretag och infrastrukturförvaltare"/>
                    <xsd:enumeration value="22.02 Överpröva registreringsbesiktning"/>
                    <xsd:enumeration value="22.03 Överpröva beslut om flygplatsavgift för flygplatser med fler än fem miljoner passagerare"/>
                    <xsd:enumeration value="22.04 Överpröva länsstyrelsens beslut"/>
                    <xsd:enumeration value="22.05 Överpröva flygläkares beslut"/>
                    <xsd:enumeration value="22.06 Pröva tvister mellan järnvägsföretag och tjänsteleverantörer"/>
                    <xsd:enumeration value="23.01 Utreda överträdelser inom luftfartsområdet"/>
                    <xsd:enumeration value="23.02 Utreda överträdelser inom sjöfartområdet"/>
                    <xsd:enumeration value="23.03 Utreda överträdelser inom järnvägsområdet"/>
                    <xsd:enumeration value="24.01 Följa upp trafiksäkerhetskrav och miljökrav på myndigheters bilar och bilresor"/>
                  </xsd:restriction>
                </xsd:simpleType>
              </xsd:element>
            </xsd:sequence>
          </xsd:extension>
        </xsd:complexContent>
      </xsd:complexType>
    </xsd:element>
    <xsd:element name="DLCPolicyLabelValue" ma:index="22" nillable="true" ma:displayName="Etikett" ma:description="Lagrar aktuellt värde för etiketten." ma:internalName="DLCPolicyLabelValue" ma:readOnly="true">
      <xsd:simpleType>
        <xsd:restriction base="dms:Note">
          <xsd:maxLength value="255"/>
        </xsd:restriction>
      </xsd:simpleType>
    </xsd:element>
    <xsd:element name="DLCPolicyLabelClientValue" ma:index="23" nillable="true" ma:displayName="Värde för klientetikett" ma:description="Lagrar det senast beräknade etikettvärdet på klienten." ma:hidden="true" ma:internalName="DLCPolicyLabelClientValue" ma:readOnly="false">
      <xsd:simpleType>
        <xsd:restriction base="dms:Note"/>
      </xsd:simpleType>
    </xsd:element>
    <xsd:element name="DLCPolicyLabelLock" ma:index="24" nillable="true" ma:displayName="Låst etikett" ma:description="Indikerar om etiketten bör uppdateras när objektegenskaper ändras."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64b685-1559-4808-a3bd-9f5af0042648" elementFormDefault="qualified">
    <xsd:import namespace="http://schemas.microsoft.com/office/2006/documentManagement/types"/>
    <xsd:import namespace="http://schemas.microsoft.com/office/infopath/2007/PartnerControls"/>
    <xsd:element name="_dlc_DocId" ma:index="15" nillable="true" ma:displayName="Dokument-ID-värde" ma:description="Värdet för dokument-ID som tilldelats till det här objektet." ma:internalName="_dlc_DocId" ma:readOnly="true">
      <xsd:simpleType>
        <xsd:restriction base="dms:Text"/>
      </xsd:simpleType>
    </xsd:element>
    <xsd:element name="_dlc_DocIdUrl" ma:index="16"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Spara ID" ma:description="Behåll ID vid tillägg."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nehållstyp"/>
        <xsd:element ref="dc:title" minOccurs="0" maxOccurs="1" ma:index="2"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E251F-50C1-4959-ADFB-1F8A2F5B8F66}">
  <ds:schemaRefs>
    <ds:schemaRef ds:uri="http://schemas.microsoft.com/sharepoint/events"/>
  </ds:schemaRefs>
</ds:datastoreItem>
</file>

<file path=customXml/itemProps2.xml><?xml version="1.0" encoding="utf-8"?>
<ds:datastoreItem xmlns:ds="http://schemas.openxmlformats.org/officeDocument/2006/customXml" ds:itemID="{614B1EE3-7A9A-4007-B74A-98E63DBDAD2E}">
  <ds:schemaRefs>
    <ds:schemaRef ds:uri="http://schemas.microsoft.com/sharepoint/v3/contenttype/forms"/>
  </ds:schemaRefs>
</ds:datastoreItem>
</file>

<file path=customXml/itemProps3.xml><?xml version="1.0" encoding="utf-8"?>
<ds:datastoreItem xmlns:ds="http://schemas.openxmlformats.org/officeDocument/2006/customXml" ds:itemID="{9C702882-C274-4EEF-931B-1D1E13F8D38F}">
  <ds:schemaRefs>
    <ds:schemaRef ds:uri="http://schemas.microsoft.com/office/2006/metadata/properties"/>
    <ds:schemaRef ds:uri="4464b685-1559-4808-a3bd-9f5af0042648"/>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infopath/2007/PartnerControls"/>
    <ds:schemaRef ds:uri="7007fcf4-ee00-4f19-b0c7-7d6508232e42"/>
    <ds:schemaRef ds:uri="http://www.w3.org/XML/1998/namespace"/>
    <ds:schemaRef ds:uri="http://purl.org/dc/terms/"/>
  </ds:schemaRefs>
</ds:datastoreItem>
</file>

<file path=customXml/itemProps4.xml><?xml version="1.0" encoding="utf-8"?>
<ds:datastoreItem xmlns:ds="http://schemas.openxmlformats.org/officeDocument/2006/customXml" ds:itemID="{237D360F-2D67-4E6B-A0A5-67796CF45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07fcf4-ee00-4f19-b0c7-7d6508232e42"/>
    <ds:schemaRef ds:uri="4464b685-1559-4808-a3bd-9f5af0042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781226A-A743-4BB1-8A78-403E778A8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Föreskrift</Template>
  <TotalTime>65</TotalTime>
  <Pages>109</Pages>
  <Words>18809</Words>
  <Characters>99531</Characters>
  <Application>Microsoft Office Word</Application>
  <DocSecurity>0</DocSecurity>
  <Lines>4733</Lines>
  <Paragraphs>2970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laha03</dc:creator>
  <cp:keywords/>
  <dc:description>TS0011, v1.2, 2018-05-17</dc:description>
  <cp:lastModifiedBy>Hammar Lars</cp:lastModifiedBy>
  <cp:revision>7</cp:revision>
  <cp:lastPrinted>2008-12-18T15:33:00Z</cp:lastPrinted>
  <dcterms:created xsi:type="dcterms:W3CDTF">2018-08-07T07:58:00Z</dcterms:created>
  <dcterms:modified xsi:type="dcterms:W3CDTF">2018-08-07T11:43:00Z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Order">
    <vt:r8>4500</vt:r8>
  </property>
  <property fmtid="{D5CDD505-2E9C-101B-9397-08002B2CF9AE}" pid="4" name="Mapp">
    <vt:lpwstr>Föreskriftsarbete</vt:lpwstr>
  </property>
  <property fmtid="{D5CDD505-2E9C-101B-9397-08002B2CF9AE}" pid="5" name="Intern/extern">
    <vt:lpwstr>;#UniForm;#</vt:lpwstr>
  </property>
  <property fmtid="{D5CDD505-2E9C-101B-9397-08002B2CF9AE}" pid="6" name="ContentTypeId">
    <vt:lpwstr>0x010100A100667BA27F854289E638335D004B9A</vt:lpwstr>
  </property>
  <property fmtid="{D5CDD505-2E9C-101B-9397-08002B2CF9AE}" pid="7" name="UniForm">
    <vt:lpwstr>UniForm</vt:lpwstr>
  </property>
  <property fmtid="{D5CDD505-2E9C-101B-9397-08002B2CF9AE}" pid="8" name="_dlc_DocIdItemGuid">
    <vt:lpwstr>25bf9c8c-cd9f-4ed8-98b4-3abd2c943321</vt:lpwstr>
  </property>
</Properties>
</file>